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E71" w:rsidRDefault="00D63E71">
      <w:pPr>
        <w:pStyle w:val="Textkrper"/>
        <w:rPr>
          <w:rFonts w:ascii="Times New Roman"/>
          <w:sz w:val="20"/>
        </w:rPr>
      </w:pPr>
      <w:bookmarkStart w:id="0" w:name="_GoBack"/>
      <w:bookmarkEnd w:id="0"/>
    </w:p>
    <w:p w:rsidR="00D63E71" w:rsidRDefault="00D63E71">
      <w:pPr>
        <w:pStyle w:val="Textkrper"/>
        <w:rPr>
          <w:rFonts w:ascii="Times New Roman"/>
          <w:sz w:val="20"/>
        </w:rPr>
      </w:pPr>
    </w:p>
    <w:p w:rsidR="00D63E71" w:rsidRDefault="00F24EAC">
      <w:pPr>
        <w:pStyle w:val="berschrift1"/>
        <w:spacing w:before="160"/>
        <w:ind w:left="3641" w:firstLine="0"/>
      </w:pPr>
      <w:r>
        <w:t>Supporting Information</w:t>
      </w:r>
    </w:p>
    <w:p w:rsidR="00D63E71" w:rsidRDefault="00D63E71">
      <w:pPr>
        <w:pStyle w:val="Textkrper"/>
        <w:rPr>
          <w:rFonts w:ascii="Corbel"/>
          <w:b/>
          <w:sz w:val="34"/>
        </w:rPr>
      </w:pPr>
    </w:p>
    <w:p w:rsidR="00D63E71" w:rsidRDefault="00D63E71">
      <w:pPr>
        <w:pStyle w:val="Textkrper"/>
        <w:rPr>
          <w:rFonts w:ascii="Corbel"/>
          <w:b/>
          <w:sz w:val="34"/>
        </w:rPr>
      </w:pPr>
    </w:p>
    <w:p w:rsidR="00D63E71" w:rsidRDefault="00D63E71">
      <w:pPr>
        <w:pStyle w:val="Textkrper"/>
        <w:spacing w:before="7"/>
        <w:rPr>
          <w:rFonts w:ascii="Corbel"/>
          <w:b/>
          <w:sz w:val="46"/>
        </w:rPr>
      </w:pPr>
    </w:p>
    <w:p w:rsidR="00D63E71" w:rsidRDefault="00F24EAC">
      <w:pPr>
        <w:spacing w:line="242" w:lineRule="auto"/>
        <w:ind w:left="1298" w:right="1168" w:hanging="853"/>
        <w:rPr>
          <w:rFonts w:ascii="Corbel"/>
          <w:b/>
          <w:sz w:val="34"/>
        </w:rPr>
      </w:pPr>
      <w:r>
        <w:rPr>
          <w:rFonts w:ascii="Corbel"/>
          <w:b/>
          <w:sz w:val="34"/>
        </w:rPr>
        <w:t>Effect of Divalent Cation on Swelling Behavior of Anionic Microgels: Quantification and Dynamics of Ion Uptake and Release</w:t>
      </w:r>
    </w:p>
    <w:p w:rsidR="00D63E71" w:rsidRDefault="00F24EAC">
      <w:pPr>
        <w:pStyle w:val="berschrift3"/>
        <w:spacing w:before="172"/>
        <w:ind w:left="354"/>
      </w:pPr>
      <w:r>
        <w:t>Vittoria Chimisso, Csaba Fodor and Wolfgang Meier*</w:t>
      </w:r>
    </w:p>
    <w:p w:rsidR="00D63E71" w:rsidRDefault="00F24EAC">
      <w:pPr>
        <w:spacing w:before="185"/>
        <w:ind w:left="354"/>
        <w:rPr>
          <w:sz w:val="20"/>
        </w:rPr>
      </w:pPr>
      <w:r>
        <w:rPr>
          <w:sz w:val="20"/>
        </w:rPr>
        <w:t>University of Basel, Department of Chemistry, Mattenstrasse 24a, BPR1096, 4002 Basel, Basel-Stadt, Switzerland</w:t>
      </w: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6"/>
        </w:rPr>
      </w:pPr>
    </w:p>
    <w:p w:rsidR="00D63E71" w:rsidRDefault="00F24EAC">
      <w:pPr>
        <w:pStyle w:val="berschrift4"/>
        <w:ind w:right="765"/>
      </w:pPr>
      <w:r>
        <w:t xml:space="preserve">Table S1. Synthetic conditions for the polymerization of neutral microgels with various </w:t>
      </w:r>
      <w:r>
        <w:rPr>
          <w:rFonts w:ascii="Cambria"/>
          <w:i/>
        </w:rPr>
        <w:t>N</w:t>
      </w:r>
      <w:r>
        <w:rPr>
          <w:rFonts w:ascii="Cambria"/>
        </w:rPr>
        <w:t>-vinylcaprolactam (VCL) and dimethylitaconate (IADM</w:t>
      </w:r>
      <w:r>
        <w:rPr>
          <w:rFonts w:ascii="Cambria"/>
        </w:rPr>
        <w:t>E) ratios</w:t>
      </w:r>
      <w:r>
        <w:t>.</w:t>
      </w:r>
    </w:p>
    <w:p w:rsidR="00D63E71" w:rsidRDefault="00D63E71">
      <w:pPr>
        <w:pStyle w:val="Textkrper"/>
        <w:spacing w:before="7"/>
        <w:rPr>
          <w:b/>
          <w:sz w:val="14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091"/>
        <w:gridCol w:w="1694"/>
        <w:gridCol w:w="686"/>
        <w:gridCol w:w="800"/>
        <w:gridCol w:w="837"/>
        <w:gridCol w:w="714"/>
        <w:gridCol w:w="801"/>
        <w:gridCol w:w="749"/>
        <w:gridCol w:w="761"/>
        <w:gridCol w:w="789"/>
        <w:gridCol w:w="741"/>
        <w:gridCol w:w="872"/>
      </w:tblGrid>
      <w:tr w:rsidR="00D63E71">
        <w:trPr>
          <w:trHeight w:val="301"/>
        </w:trPr>
        <w:tc>
          <w:tcPr>
            <w:tcW w:w="1091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Sample ID</w:t>
            </w:r>
          </w:p>
        </w:tc>
        <w:tc>
          <w:tcPr>
            <w:tcW w:w="1694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60"/>
              <w:rPr>
                <w:sz w:val="18"/>
              </w:rPr>
            </w:pPr>
            <w:r>
              <w:rPr>
                <w:sz w:val="18"/>
              </w:rPr>
              <w:t>VCL/IADME ratio</w:t>
            </w:r>
          </w:p>
        </w:tc>
        <w:tc>
          <w:tcPr>
            <w:tcW w:w="686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06"/>
              <w:rPr>
                <w:sz w:val="18"/>
              </w:rPr>
            </w:pPr>
            <w:r>
              <w:rPr>
                <w:sz w:val="18"/>
              </w:rPr>
              <w:t>VCL</w:t>
            </w:r>
          </w:p>
        </w:tc>
        <w:tc>
          <w:tcPr>
            <w:tcW w:w="800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37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sz w:val="18"/>
              </w:rPr>
              <w:t>IADME</w:t>
            </w:r>
          </w:p>
        </w:tc>
        <w:tc>
          <w:tcPr>
            <w:tcW w:w="714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0"/>
              <w:rPr>
                <w:sz w:val="18"/>
              </w:rPr>
            </w:pPr>
            <w:r>
              <w:rPr>
                <w:sz w:val="18"/>
              </w:rPr>
              <w:t>AMPA</w:t>
            </w:r>
          </w:p>
        </w:tc>
        <w:tc>
          <w:tcPr>
            <w:tcW w:w="749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6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sz w:val="18"/>
              </w:rPr>
              <w:t>BIS</w:t>
            </w:r>
          </w:p>
        </w:tc>
        <w:tc>
          <w:tcPr>
            <w:tcW w:w="789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sz w:val="18"/>
              </w:rPr>
              <w:t>CTAB</w:t>
            </w:r>
          </w:p>
        </w:tc>
        <w:tc>
          <w:tcPr>
            <w:tcW w:w="872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63E71">
        <w:trPr>
          <w:trHeight w:val="298"/>
        </w:trPr>
        <w:tc>
          <w:tcPr>
            <w:tcW w:w="1091" w:type="dxa"/>
            <w:tcBorders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  <w:tcBorders>
              <w:bottom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06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800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49" w:right="149"/>
              <w:jc w:val="center"/>
              <w:rPr>
                <w:sz w:val="18"/>
              </w:rPr>
            </w:pPr>
            <w:r>
              <w:rPr>
                <w:sz w:val="18"/>
              </w:rPr>
              <w:t>mmol</w:t>
            </w:r>
          </w:p>
        </w:tc>
        <w:tc>
          <w:tcPr>
            <w:tcW w:w="837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71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714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82"/>
              <w:rPr>
                <w:sz w:val="18"/>
              </w:rPr>
            </w:pPr>
            <w:r>
              <w:rPr>
                <w:sz w:val="18"/>
              </w:rPr>
              <w:t>mmol</w:t>
            </w:r>
          </w:p>
        </w:tc>
        <w:tc>
          <w:tcPr>
            <w:tcW w:w="80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70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749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rPr>
                <w:sz w:val="18"/>
              </w:rPr>
            </w:pPr>
            <w:r>
              <w:rPr>
                <w:sz w:val="18"/>
              </w:rPr>
              <w:t>mmol</w:t>
            </w:r>
          </w:p>
        </w:tc>
        <w:tc>
          <w:tcPr>
            <w:tcW w:w="76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71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789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59"/>
              <w:rPr>
                <w:sz w:val="18"/>
              </w:rPr>
            </w:pPr>
            <w:r>
              <w:rPr>
                <w:sz w:val="18"/>
              </w:rPr>
              <w:t>mmol</w:t>
            </w:r>
          </w:p>
        </w:tc>
        <w:tc>
          <w:tcPr>
            <w:tcW w:w="74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72"/>
              <w:rPr>
                <w:sz w:val="18"/>
              </w:rPr>
            </w:pPr>
            <w:r>
              <w:rPr>
                <w:sz w:val="18"/>
              </w:rPr>
              <w:t>g</w:t>
            </w:r>
          </w:p>
        </w:tc>
        <w:tc>
          <w:tcPr>
            <w:tcW w:w="872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60" w:right="208"/>
              <w:jc w:val="center"/>
              <w:rPr>
                <w:sz w:val="18"/>
              </w:rPr>
            </w:pPr>
            <w:r>
              <w:rPr>
                <w:sz w:val="18"/>
              </w:rPr>
              <w:t>mmol</w:t>
            </w:r>
          </w:p>
        </w:tc>
      </w:tr>
      <w:tr w:rsidR="00D63E71">
        <w:trPr>
          <w:trHeight w:val="298"/>
        </w:trPr>
        <w:tc>
          <w:tcPr>
            <w:tcW w:w="1091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N0</w:t>
            </w:r>
          </w:p>
        </w:tc>
        <w:tc>
          <w:tcPr>
            <w:tcW w:w="1694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60"/>
              <w:rPr>
                <w:sz w:val="18"/>
              </w:rPr>
            </w:pPr>
            <w:r>
              <w:rPr>
                <w:sz w:val="18"/>
              </w:rPr>
              <w:t>100:0</w:t>
            </w:r>
          </w:p>
        </w:tc>
        <w:tc>
          <w:tcPr>
            <w:tcW w:w="686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06"/>
              <w:rPr>
                <w:sz w:val="18"/>
              </w:rPr>
            </w:pPr>
            <w:r>
              <w:rPr>
                <w:sz w:val="18"/>
              </w:rPr>
              <w:t>2.087</w:t>
            </w:r>
          </w:p>
        </w:tc>
        <w:tc>
          <w:tcPr>
            <w:tcW w:w="800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72" w:right="150"/>
              <w:jc w:val="center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  <w:tc>
          <w:tcPr>
            <w:tcW w:w="837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4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0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  <w:tc>
          <w:tcPr>
            <w:tcW w:w="749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761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sz w:val="18"/>
              </w:rPr>
              <w:t>0.060</w:t>
            </w:r>
          </w:p>
        </w:tc>
        <w:tc>
          <w:tcPr>
            <w:tcW w:w="789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59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741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872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14" w:right="210"/>
              <w:jc w:val="center"/>
              <w:rPr>
                <w:sz w:val="18"/>
              </w:rPr>
            </w:pPr>
            <w:r>
              <w:rPr>
                <w:sz w:val="18"/>
              </w:rPr>
              <w:t>0.027</w:t>
            </w:r>
          </w:p>
        </w:tc>
      </w:tr>
      <w:tr w:rsidR="00D63E71">
        <w:trPr>
          <w:trHeight w:val="300"/>
        </w:trPr>
        <w:tc>
          <w:tcPr>
            <w:tcW w:w="1091" w:type="dxa"/>
          </w:tcPr>
          <w:p w:rsidR="00D63E71" w:rsidRDefault="00F24EAC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N5</w:t>
            </w:r>
          </w:p>
        </w:tc>
        <w:tc>
          <w:tcPr>
            <w:tcW w:w="1694" w:type="dxa"/>
          </w:tcPr>
          <w:p w:rsidR="00D63E71" w:rsidRDefault="00F24EAC">
            <w:pPr>
              <w:pStyle w:val="TableParagraph"/>
              <w:spacing w:before="24"/>
              <w:ind w:left="160"/>
              <w:rPr>
                <w:sz w:val="18"/>
              </w:rPr>
            </w:pPr>
            <w:r>
              <w:rPr>
                <w:sz w:val="18"/>
              </w:rPr>
              <w:t>95:5</w:t>
            </w:r>
          </w:p>
        </w:tc>
        <w:tc>
          <w:tcPr>
            <w:tcW w:w="686" w:type="dxa"/>
          </w:tcPr>
          <w:p w:rsidR="00D63E71" w:rsidRDefault="00F24EAC">
            <w:pPr>
              <w:pStyle w:val="TableParagraph"/>
              <w:spacing w:before="24"/>
              <w:ind w:left="106"/>
              <w:rPr>
                <w:sz w:val="18"/>
              </w:rPr>
            </w:pPr>
            <w:r>
              <w:rPr>
                <w:sz w:val="18"/>
              </w:rPr>
              <w:t>1.983</w:t>
            </w:r>
          </w:p>
        </w:tc>
        <w:tc>
          <w:tcPr>
            <w:tcW w:w="800" w:type="dxa"/>
          </w:tcPr>
          <w:p w:rsidR="00D63E71" w:rsidRDefault="00F24EAC">
            <w:pPr>
              <w:pStyle w:val="TableParagraph"/>
              <w:spacing w:before="24"/>
              <w:ind w:left="71" w:right="150"/>
              <w:jc w:val="center"/>
              <w:rPr>
                <w:sz w:val="18"/>
              </w:rPr>
            </w:pPr>
            <w:r>
              <w:rPr>
                <w:sz w:val="18"/>
              </w:rPr>
              <w:t>14.24</w:t>
            </w:r>
          </w:p>
        </w:tc>
        <w:tc>
          <w:tcPr>
            <w:tcW w:w="837" w:type="dxa"/>
          </w:tcPr>
          <w:p w:rsidR="00D63E71" w:rsidRDefault="00F24EAC">
            <w:pPr>
              <w:pStyle w:val="TableParagraph"/>
              <w:spacing w:before="24"/>
              <w:ind w:left="171"/>
              <w:rPr>
                <w:sz w:val="18"/>
              </w:rPr>
            </w:pPr>
            <w:r>
              <w:rPr>
                <w:sz w:val="18"/>
              </w:rPr>
              <w:t>0.118</w:t>
            </w:r>
          </w:p>
        </w:tc>
        <w:tc>
          <w:tcPr>
            <w:tcW w:w="714" w:type="dxa"/>
          </w:tcPr>
          <w:p w:rsidR="00D63E71" w:rsidRDefault="00F24EAC">
            <w:pPr>
              <w:pStyle w:val="TableParagraph"/>
              <w:spacing w:before="24"/>
              <w:ind w:left="82"/>
              <w:rPr>
                <w:sz w:val="18"/>
              </w:rPr>
            </w:pPr>
            <w:r>
              <w:rPr>
                <w:sz w:val="18"/>
              </w:rPr>
              <w:t>0.75</w:t>
            </w:r>
          </w:p>
        </w:tc>
        <w:tc>
          <w:tcPr>
            <w:tcW w:w="801" w:type="dxa"/>
          </w:tcPr>
          <w:p w:rsidR="00D63E71" w:rsidRDefault="00F24EAC">
            <w:pPr>
              <w:pStyle w:val="TableParagraph"/>
              <w:spacing w:before="24"/>
              <w:ind w:left="170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  <w:tc>
          <w:tcPr>
            <w:tcW w:w="749" w:type="dxa"/>
          </w:tcPr>
          <w:p w:rsidR="00D63E71" w:rsidRDefault="00F24EAC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761" w:type="dxa"/>
          </w:tcPr>
          <w:p w:rsidR="00D63E71" w:rsidRDefault="00F24EAC">
            <w:pPr>
              <w:pStyle w:val="TableParagraph"/>
              <w:spacing w:before="24"/>
              <w:ind w:left="171"/>
              <w:rPr>
                <w:sz w:val="18"/>
              </w:rPr>
            </w:pPr>
            <w:r>
              <w:rPr>
                <w:sz w:val="18"/>
              </w:rPr>
              <w:t>0.060</w:t>
            </w:r>
          </w:p>
        </w:tc>
        <w:tc>
          <w:tcPr>
            <w:tcW w:w="789" w:type="dxa"/>
          </w:tcPr>
          <w:p w:rsidR="00D63E71" w:rsidRDefault="00F24EAC">
            <w:pPr>
              <w:pStyle w:val="TableParagraph"/>
              <w:spacing w:before="24"/>
              <w:ind w:left="159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741" w:type="dxa"/>
          </w:tcPr>
          <w:p w:rsidR="00D63E71" w:rsidRDefault="00F24EAC">
            <w:pPr>
              <w:pStyle w:val="TableParagraph"/>
              <w:spacing w:before="24"/>
              <w:ind w:left="172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872" w:type="dxa"/>
          </w:tcPr>
          <w:p w:rsidR="00D63E71" w:rsidRDefault="00F24EAC">
            <w:pPr>
              <w:pStyle w:val="TableParagraph"/>
              <w:spacing w:before="24"/>
              <w:ind w:left="114" w:right="210"/>
              <w:jc w:val="center"/>
              <w:rPr>
                <w:sz w:val="18"/>
              </w:rPr>
            </w:pPr>
            <w:r>
              <w:rPr>
                <w:sz w:val="18"/>
              </w:rPr>
              <w:t>0.027</w:t>
            </w:r>
          </w:p>
        </w:tc>
      </w:tr>
      <w:tr w:rsidR="00D63E71">
        <w:trPr>
          <w:trHeight w:val="298"/>
        </w:trPr>
        <w:tc>
          <w:tcPr>
            <w:tcW w:w="1091" w:type="dxa"/>
          </w:tcPr>
          <w:p w:rsidR="00D63E71" w:rsidRDefault="00F24EA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N10</w:t>
            </w:r>
          </w:p>
        </w:tc>
        <w:tc>
          <w:tcPr>
            <w:tcW w:w="1694" w:type="dxa"/>
          </w:tcPr>
          <w:p w:rsidR="00D63E71" w:rsidRDefault="00F24EAC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90:10</w:t>
            </w:r>
          </w:p>
        </w:tc>
        <w:tc>
          <w:tcPr>
            <w:tcW w:w="686" w:type="dxa"/>
          </w:tcPr>
          <w:p w:rsidR="00D63E71" w:rsidRDefault="00F24EAC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7.879</w:t>
            </w:r>
          </w:p>
        </w:tc>
        <w:tc>
          <w:tcPr>
            <w:tcW w:w="800" w:type="dxa"/>
          </w:tcPr>
          <w:p w:rsidR="00D63E71" w:rsidRDefault="00F24EAC">
            <w:pPr>
              <w:pStyle w:val="TableParagraph"/>
              <w:ind w:left="57" w:right="150"/>
              <w:jc w:val="center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  <w:tc>
          <w:tcPr>
            <w:tcW w:w="837" w:type="dxa"/>
          </w:tcPr>
          <w:p w:rsidR="00D63E71" w:rsidRDefault="00F24EAC"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0.237</w:t>
            </w:r>
          </w:p>
        </w:tc>
        <w:tc>
          <w:tcPr>
            <w:tcW w:w="714" w:type="dxa"/>
          </w:tcPr>
          <w:p w:rsidR="00D63E71" w:rsidRDefault="00F24EAC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801" w:type="dxa"/>
          </w:tcPr>
          <w:p w:rsidR="00D63E71" w:rsidRDefault="00F24EAC"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  <w:tc>
          <w:tcPr>
            <w:tcW w:w="749" w:type="dxa"/>
          </w:tcPr>
          <w:p w:rsidR="00D63E71" w:rsidRDefault="00F24EA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761" w:type="dxa"/>
          </w:tcPr>
          <w:p w:rsidR="00D63E71" w:rsidRDefault="00F24EAC"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0.060</w:t>
            </w:r>
          </w:p>
        </w:tc>
        <w:tc>
          <w:tcPr>
            <w:tcW w:w="789" w:type="dxa"/>
          </w:tcPr>
          <w:p w:rsidR="00D63E71" w:rsidRDefault="00F24EAC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741" w:type="dxa"/>
          </w:tcPr>
          <w:p w:rsidR="00D63E71" w:rsidRDefault="00F24EAC"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872" w:type="dxa"/>
          </w:tcPr>
          <w:p w:rsidR="00D63E71" w:rsidRDefault="00F24EAC">
            <w:pPr>
              <w:pStyle w:val="TableParagraph"/>
              <w:ind w:left="114" w:right="210"/>
              <w:jc w:val="center"/>
              <w:rPr>
                <w:sz w:val="18"/>
              </w:rPr>
            </w:pPr>
            <w:r>
              <w:rPr>
                <w:sz w:val="18"/>
              </w:rPr>
              <w:t>0.027</w:t>
            </w:r>
          </w:p>
        </w:tc>
      </w:tr>
      <w:tr w:rsidR="00D63E71">
        <w:trPr>
          <w:trHeight w:val="298"/>
        </w:trPr>
        <w:tc>
          <w:tcPr>
            <w:tcW w:w="1091" w:type="dxa"/>
          </w:tcPr>
          <w:p w:rsidR="00D63E71" w:rsidRDefault="00F24EAC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N15</w:t>
            </w:r>
          </w:p>
        </w:tc>
        <w:tc>
          <w:tcPr>
            <w:tcW w:w="1694" w:type="dxa"/>
          </w:tcPr>
          <w:p w:rsidR="00D63E71" w:rsidRDefault="00F24EAC">
            <w:pPr>
              <w:pStyle w:val="TableParagraph"/>
              <w:spacing w:before="22"/>
              <w:ind w:left="160"/>
              <w:rPr>
                <w:sz w:val="18"/>
              </w:rPr>
            </w:pPr>
            <w:r>
              <w:rPr>
                <w:sz w:val="18"/>
              </w:rPr>
              <w:t>85:15</w:t>
            </w:r>
          </w:p>
        </w:tc>
        <w:tc>
          <w:tcPr>
            <w:tcW w:w="686" w:type="dxa"/>
          </w:tcPr>
          <w:p w:rsidR="00D63E71" w:rsidRDefault="00F24EAC">
            <w:pPr>
              <w:pStyle w:val="TableParagraph"/>
              <w:spacing w:before="22"/>
              <w:ind w:left="106"/>
              <w:rPr>
                <w:sz w:val="18"/>
              </w:rPr>
            </w:pPr>
            <w:r>
              <w:rPr>
                <w:sz w:val="18"/>
              </w:rPr>
              <w:t>1.774</w:t>
            </w:r>
          </w:p>
        </w:tc>
        <w:tc>
          <w:tcPr>
            <w:tcW w:w="800" w:type="dxa"/>
          </w:tcPr>
          <w:p w:rsidR="00D63E71" w:rsidRDefault="00F24EAC">
            <w:pPr>
              <w:pStyle w:val="TableParagraph"/>
              <w:spacing w:before="22"/>
              <w:ind w:left="51" w:right="150"/>
              <w:jc w:val="center"/>
              <w:rPr>
                <w:sz w:val="18"/>
              </w:rPr>
            </w:pPr>
            <w:r>
              <w:rPr>
                <w:sz w:val="18"/>
              </w:rPr>
              <w:t>12.75</w:t>
            </w:r>
          </w:p>
        </w:tc>
        <w:tc>
          <w:tcPr>
            <w:tcW w:w="837" w:type="dxa"/>
          </w:tcPr>
          <w:p w:rsidR="00D63E71" w:rsidRDefault="00F24EAC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sz w:val="18"/>
              </w:rPr>
              <w:t>0.355</w:t>
            </w:r>
          </w:p>
        </w:tc>
        <w:tc>
          <w:tcPr>
            <w:tcW w:w="714" w:type="dxa"/>
          </w:tcPr>
          <w:p w:rsidR="00D63E71" w:rsidRDefault="00F24EAC"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sz w:val="18"/>
              </w:rPr>
              <w:t>2.25</w:t>
            </w:r>
          </w:p>
        </w:tc>
        <w:tc>
          <w:tcPr>
            <w:tcW w:w="801" w:type="dxa"/>
          </w:tcPr>
          <w:p w:rsidR="00D63E71" w:rsidRDefault="00F24EAC">
            <w:pPr>
              <w:pStyle w:val="TableParagraph"/>
              <w:spacing w:before="22"/>
              <w:ind w:left="170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  <w:tc>
          <w:tcPr>
            <w:tcW w:w="749" w:type="dxa"/>
          </w:tcPr>
          <w:p w:rsidR="00D63E71" w:rsidRDefault="00F24EAC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761" w:type="dxa"/>
          </w:tcPr>
          <w:p w:rsidR="00D63E71" w:rsidRDefault="00F24EAC">
            <w:pPr>
              <w:pStyle w:val="TableParagraph"/>
              <w:spacing w:before="22"/>
              <w:ind w:left="171"/>
              <w:rPr>
                <w:sz w:val="18"/>
              </w:rPr>
            </w:pPr>
            <w:r>
              <w:rPr>
                <w:sz w:val="18"/>
              </w:rPr>
              <w:t>0.060</w:t>
            </w:r>
          </w:p>
        </w:tc>
        <w:tc>
          <w:tcPr>
            <w:tcW w:w="789" w:type="dxa"/>
          </w:tcPr>
          <w:p w:rsidR="00D63E71" w:rsidRDefault="00F24EAC">
            <w:pPr>
              <w:pStyle w:val="TableParagraph"/>
              <w:spacing w:before="22"/>
              <w:ind w:left="159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741" w:type="dxa"/>
          </w:tcPr>
          <w:p w:rsidR="00D63E71" w:rsidRDefault="00F24EAC">
            <w:pPr>
              <w:pStyle w:val="TableParagraph"/>
              <w:spacing w:before="22"/>
              <w:ind w:left="172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872" w:type="dxa"/>
          </w:tcPr>
          <w:p w:rsidR="00D63E71" w:rsidRDefault="00F24EAC">
            <w:pPr>
              <w:pStyle w:val="TableParagraph"/>
              <w:spacing w:before="22"/>
              <w:ind w:left="114" w:right="210"/>
              <w:jc w:val="center"/>
              <w:rPr>
                <w:sz w:val="18"/>
              </w:rPr>
            </w:pPr>
            <w:r>
              <w:rPr>
                <w:sz w:val="18"/>
              </w:rPr>
              <w:t>0.027</w:t>
            </w:r>
          </w:p>
        </w:tc>
      </w:tr>
      <w:tr w:rsidR="00D63E71">
        <w:trPr>
          <w:trHeight w:val="300"/>
        </w:trPr>
        <w:tc>
          <w:tcPr>
            <w:tcW w:w="1091" w:type="dxa"/>
          </w:tcPr>
          <w:p w:rsidR="00D63E71" w:rsidRDefault="00F24EA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N20</w:t>
            </w:r>
          </w:p>
        </w:tc>
        <w:tc>
          <w:tcPr>
            <w:tcW w:w="1694" w:type="dxa"/>
          </w:tcPr>
          <w:p w:rsidR="00D63E71" w:rsidRDefault="00F24EAC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80:20</w:t>
            </w:r>
          </w:p>
        </w:tc>
        <w:tc>
          <w:tcPr>
            <w:tcW w:w="686" w:type="dxa"/>
          </w:tcPr>
          <w:p w:rsidR="00D63E71" w:rsidRDefault="00F24EAC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1.670</w:t>
            </w:r>
          </w:p>
        </w:tc>
        <w:tc>
          <w:tcPr>
            <w:tcW w:w="800" w:type="dxa"/>
          </w:tcPr>
          <w:p w:rsidR="00D63E71" w:rsidRDefault="00F24EAC">
            <w:pPr>
              <w:pStyle w:val="TableParagraph"/>
              <w:ind w:left="74" w:right="150"/>
              <w:jc w:val="center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  <w:tc>
          <w:tcPr>
            <w:tcW w:w="837" w:type="dxa"/>
          </w:tcPr>
          <w:p w:rsidR="00D63E71" w:rsidRDefault="00F24EAC"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0.474</w:t>
            </w:r>
          </w:p>
        </w:tc>
        <w:tc>
          <w:tcPr>
            <w:tcW w:w="714" w:type="dxa"/>
          </w:tcPr>
          <w:p w:rsidR="00D63E71" w:rsidRDefault="00F24EAC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801" w:type="dxa"/>
          </w:tcPr>
          <w:p w:rsidR="00D63E71" w:rsidRDefault="00F24EAC"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  <w:tc>
          <w:tcPr>
            <w:tcW w:w="749" w:type="dxa"/>
          </w:tcPr>
          <w:p w:rsidR="00D63E71" w:rsidRDefault="00F24EA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761" w:type="dxa"/>
          </w:tcPr>
          <w:p w:rsidR="00D63E71" w:rsidRDefault="00F24EAC"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0.060</w:t>
            </w:r>
          </w:p>
        </w:tc>
        <w:tc>
          <w:tcPr>
            <w:tcW w:w="789" w:type="dxa"/>
          </w:tcPr>
          <w:p w:rsidR="00D63E71" w:rsidRDefault="00F24EAC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741" w:type="dxa"/>
          </w:tcPr>
          <w:p w:rsidR="00D63E71" w:rsidRDefault="00F24EAC"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872" w:type="dxa"/>
          </w:tcPr>
          <w:p w:rsidR="00D63E71" w:rsidRDefault="00F24EAC">
            <w:pPr>
              <w:pStyle w:val="TableParagraph"/>
              <w:ind w:left="114" w:right="210"/>
              <w:jc w:val="center"/>
              <w:rPr>
                <w:sz w:val="18"/>
              </w:rPr>
            </w:pPr>
            <w:r>
              <w:rPr>
                <w:sz w:val="18"/>
              </w:rPr>
              <w:t>0.027</w:t>
            </w:r>
          </w:p>
        </w:tc>
      </w:tr>
      <w:tr w:rsidR="00D63E71">
        <w:trPr>
          <w:trHeight w:val="304"/>
        </w:trPr>
        <w:tc>
          <w:tcPr>
            <w:tcW w:w="1091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N30</w:t>
            </w:r>
          </w:p>
        </w:tc>
        <w:tc>
          <w:tcPr>
            <w:tcW w:w="1694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70:30</w:t>
            </w:r>
          </w:p>
        </w:tc>
        <w:tc>
          <w:tcPr>
            <w:tcW w:w="686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1.461</w:t>
            </w:r>
          </w:p>
        </w:tc>
        <w:tc>
          <w:tcPr>
            <w:tcW w:w="800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72" w:right="150"/>
              <w:jc w:val="center"/>
              <w:rPr>
                <w:sz w:val="18"/>
              </w:rPr>
            </w:pPr>
            <w:r>
              <w:rPr>
                <w:sz w:val="18"/>
              </w:rPr>
              <w:t>10.50</w:t>
            </w:r>
          </w:p>
        </w:tc>
        <w:tc>
          <w:tcPr>
            <w:tcW w:w="837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0.711</w:t>
            </w:r>
          </w:p>
        </w:tc>
        <w:tc>
          <w:tcPr>
            <w:tcW w:w="714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801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70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  <w:tc>
          <w:tcPr>
            <w:tcW w:w="749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761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71"/>
              <w:rPr>
                <w:sz w:val="18"/>
              </w:rPr>
            </w:pPr>
            <w:r>
              <w:rPr>
                <w:sz w:val="18"/>
              </w:rPr>
              <w:t>0.060</w:t>
            </w:r>
          </w:p>
        </w:tc>
        <w:tc>
          <w:tcPr>
            <w:tcW w:w="789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741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72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872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14" w:right="210"/>
              <w:jc w:val="center"/>
              <w:rPr>
                <w:sz w:val="18"/>
              </w:rPr>
            </w:pPr>
            <w:r>
              <w:rPr>
                <w:sz w:val="18"/>
              </w:rPr>
              <w:t>0.027</w:t>
            </w:r>
          </w:p>
        </w:tc>
      </w:tr>
    </w:tbl>
    <w:p w:rsidR="00D63E71" w:rsidRDefault="00D63E71">
      <w:pPr>
        <w:pStyle w:val="Textkrper"/>
        <w:rPr>
          <w:b/>
          <w:sz w:val="22"/>
        </w:rPr>
      </w:pPr>
    </w:p>
    <w:p w:rsidR="00D63E71" w:rsidRDefault="00D63E71">
      <w:pPr>
        <w:pStyle w:val="Textkrper"/>
        <w:rPr>
          <w:b/>
          <w:sz w:val="29"/>
        </w:rPr>
      </w:pPr>
    </w:p>
    <w:p w:rsidR="00D63E71" w:rsidRDefault="00F24EAC">
      <w:pPr>
        <w:ind w:left="354"/>
        <w:rPr>
          <w:b/>
          <w:sz w:val="19"/>
        </w:rPr>
      </w:pPr>
      <w:r>
        <w:rPr>
          <w:b/>
          <w:sz w:val="19"/>
        </w:rPr>
        <w:t xml:space="preserve">Table S2. Amount of </w:t>
      </w:r>
      <w:r>
        <w:rPr>
          <w:rFonts w:ascii="Cambria"/>
          <w:b/>
          <w:sz w:val="19"/>
        </w:rPr>
        <w:t>dimethylitaconate (</w:t>
      </w:r>
      <w:r>
        <w:rPr>
          <w:b/>
          <w:sz w:val="19"/>
        </w:rPr>
        <w:t>IADME) incorporated and itaconic acid (IA) groups.</w:t>
      </w:r>
    </w:p>
    <w:p w:rsidR="00D63E71" w:rsidRDefault="00D63E71">
      <w:pPr>
        <w:pStyle w:val="Textkrper"/>
        <w:spacing w:before="6"/>
        <w:rPr>
          <w:b/>
          <w:sz w:val="14"/>
        </w:rPr>
      </w:pPr>
    </w:p>
    <w:tbl>
      <w:tblPr>
        <w:tblStyle w:val="TableNormal"/>
        <w:tblW w:w="0" w:type="auto"/>
        <w:tblInd w:w="181" w:type="dxa"/>
        <w:tblLayout w:type="fixed"/>
        <w:tblLook w:val="01E0" w:firstRow="1" w:lastRow="1" w:firstColumn="1" w:lastColumn="1" w:noHBand="0" w:noVBand="0"/>
      </w:tblPr>
      <w:tblGrid>
        <w:gridCol w:w="1203"/>
        <w:gridCol w:w="2007"/>
        <w:gridCol w:w="1533"/>
        <w:gridCol w:w="1809"/>
        <w:gridCol w:w="1134"/>
        <w:gridCol w:w="1178"/>
        <w:gridCol w:w="1545"/>
      </w:tblGrid>
      <w:tr w:rsidR="00D63E71">
        <w:trPr>
          <w:trHeight w:val="301"/>
        </w:trPr>
        <w:tc>
          <w:tcPr>
            <w:tcW w:w="1203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15"/>
              <w:rPr>
                <w:sz w:val="18"/>
              </w:rPr>
            </w:pPr>
            <w:r>
              <w:rPr>
                <w:sz w:val="18"/>
              </w:rPr>
              <w:t>Sample ID</w:t>
            </w:r>
          </w:p>
        </w:tc>
        <w:tc>
          <w:tcPr>
            <w:tcW w:w="2007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275"/>
              <w:rPr>
                <w:sz w:val="18"/>
              </w:rPr>
            </w:pPr>
            <w:r>
              <w:rPr>
                <w:sz w:val="18"/>
              </w:rPr>
              <w:t>Theoretical value</w:t>
            </w:r>
          </w:p>
        </w:tc>
        <w:tc>
          <w:tcPr>
            <w:tcW w:w="1533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386"/>
              <w:rPr>
                <w:sz w:val="18"/>
              </w:rPr>
            </w:pPr>
            <w:r>
              <w:rPr>
                <w:sz w:val="18"/>
              </w:rPr>
              <w:t>NMR value</w:t>
            </w:r>
          </w:p>
        </w:tc>
        <w:tc>
          <w:tcPr>
            <w:tcW w:w="1809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278"/>
              <w:rPr>
                <w:sz w:val="18"/>
              </w:rPr>
            </w:pPr>
            <w:r>
              <w:rPr>
                <w:sz w:val="18"/>
              </w:rPr>
              <w:t>ATR-FTIR value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282"/>
              <w:rPr>
                <w:sz w:val="18"/>
              </w:rPr>
            </w:pPr>
            <w:r>
              <w:rPr>
                <w:sz w:val="18"/>
              </w:rPr>
              <w:t>Sample</w:t>
            </w:r>
          </w:p>
        </w:tc>
        <w:tc>
          <w:tcPr>
            <w:tcW w:w="1178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278"/>
              <w:rPr>
                <w:sz w:val="18"/>
              </w:rPr>
            </w:pPr>
            <w:r>
              <w:rPr>
                <w:sz w:val="18"/>
              </w:rPr>
              <w:t>IR value</w:t>
            </w:r>
          </w:p>
        </w:tc>
        <w:tc>
          <w:tcPr>
            <w:tcW w:w="1545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265"/>
              <w:rPr>
                <w:sz w:val="18"/>
              </w:rPr>
            </w:pPr>
            <w:r>
              <w:rPr>
                <w:sz w:val="18"/>
              </w:rPr>
              <w:t>TITRATION</w:t>
            </w:r>
          </w:p>
        </w:tc>
      </w:tr>
      <w:tr w:rsidR="00D63E71">
        <w:trPr>
          <w:trHeight w:val="296"/>
        </w:trPr>
        <w:tc>
          <w:tcPr>
            <w:tcW w:w="1203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15"/>
              <w:rPr>
                <w:sz w:val="18"/>
              </w:rPr>
            </w:pPr>
            <w:r>
              <w:rPr>
                <w:sz w:val="18"/>
              </w:rPr>
              <w:t>N0</w:t>
            </w:r>
          </w:p>
        </w:tc>
        <w:tc>
          <w:tcPr>
            <w:tcW w:w="2007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27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33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38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2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282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178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278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1545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265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  <w:tr w:rsidR="00D63E71">
        <w:trPr>
          <w:trHeight w:val="300"/>
        </w:trPr>
        <w:tc>
          <w:tcPr>
            <w:tcW w:w="1203" w:type="dxa"/>
          </w:tcPr>
          <w:p w:rsidR="00D63E71" w:rsidRDefault="00F24EAC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N5</w:t>
            </w:r>
          </w:p>
        </w:tc>
        <w:tc>
          <w:tcPr>
            <w:tcW w:w="2007" w:type="dxa"/>
          </w:tcPr>
          <w:p w:rsidR="00D63E71" w:rsidRDefault="00F24EAC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33" w:type="dxa"/>
          </w:tcPr>
          <w:p w:rsidR="00D63E71" w:rsidRDefault="00F24EAC"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809" w:type="dxa"/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5.775</w:t>
            </w:r>
          </w:p>
        </w:tc>
        <w:tc>
          <w:tcPr>
            <w:tcW w:w="1134" w:type="dxa"/>
          </w:tcPr>
          <w:p w:rsidR="00D63E71" w:rsidRDefault="00F24EAC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M4</w:t>
            </w:r>
          </w:p>
        </w:tc>
        <w:tc>
          <w:tcPr>
            <w:tcW w:w="1178" w:type="dxa"/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4.089</w:t>
            </w:r>
          </w:p>
        </w:tc>
        <w:tc>
          <w:tcPr>
            <w:tcW w:w="1545" w:type="dxa"/>
          </w:tcPr>
          <w:p w:rsidR="00D63E71" w:rsidRDefault="00F24EAC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3.8</w:t>
            </w:r>
          </w:p>
        </w:tc>
      </w:tr>
      <w:tr w:rsidR="00D63E71">
        <w:trPr>
          <w:trHeight w:val="300"/>
        </w:trPr>
        <w:tc>
          <w:tcPr>
            <w:tcW w:w="1203" w:type="dxa"/>
          </w:tcPr>
          <w:p w:rsidR="00D63E71" w:rsidRDefault="00F24EAC">
            <w:pPr>
              <w:pStyle w:val="TableParagraph"/>
              <w:spacing w:before="24"/>
              <w:ind w:left="115"/>
              <w:rPr>
                <w:sz w:val="18"/>
              </w:rPr>
            </w:pPr>
            <w:r>
              <w:rPr>
                <w:sz w:val="18"/>
              </w:rPr>
              <w:t>N10</w:t>
            </w:r>
          </w:p>
        </w:tc>
        <w:tc>
          <w:tcPr>
            <w:tcW w:w="2007" w:type="dxa"/>
          </w:tcPr>
          <w:p w:rsidR="00D63E71" w:rsidRDefault="00F24EAC">
            <w:pPr>
              <w:pStyle w:val="TableParagraph"/>
              <w:spacing w:before="24"/>
              <w:ind w:left="27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33" w:type="dxa"/>
          </w:tcPr>
          <w:p w:rsidR="00D63E71" w:rsidRDefault="00F24EAC">
            <w:pPr>
              <w:pStyle w:val="TableParagraph"/>
              <w:spacing w:before="24"/>
              <w:ind w:left="3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809" w:type="dxa"/>
          </w:tcPr>
          <w:p w:rsidR="00D63E71" w:rsidRDefault="00F24EAC"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9.395</w:t>
            </w:r>
          </w:p>
        </w:tc>
        <w:tc>
          <w:tcPr>
            <w:tcW w:w="1134" w:type="dxa"/>
          </w:tcPr>
          <w:p w:rsidR="00D63E71" w:rsidRDefault="00F24EAC">
            <w:pPr>
              <w:pStyle w:val="TableParagraph"/>
              <w:spacing w:before="24"/>
              <w:ind w:left="282"/>
              <w:rPr>
                <w:sz w:val="18"/>
              </w:rPr>
            </w:pPr>
            <w:r>
              <w:rPr>
                <w:sz w:val="18"/>
              </w:rPr>
              <w:t>M7</w:t>
            </w:r>
          </w:p>
        </w:tc>
        <w:tc>
          <w:tcPr>
            <w:tcW w:w="1178" w:type="dxa"/>
          </w:tcPr>
          <w:p w:rsidR="00D63E71" w:rsidRDefault="00F24EAC"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5.471</w:t>
            </w:r>
          </w:p>
        </w:tc>
        <w:tc>
          <w:tcPr>
            <w:tcW w:w="1545" w:type="dxa"/>
          </w:tcPr>
          <w:p w:rsidR="00D63E71" w:rsidRDefault="00F24EAC">
            <w:pPr>
              <w:pStyle w:val="TableParagraph"/>
              <w:spacing w:before="24"/>
              <w:ind w:left="265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</w:tr>
      <w:tr w:rsidR="00D63E71">
        <w:trPr>
          <w:trHeight w:val="300"/>
        </w:trPr>
        <w:tc>
          <w:tcPr>
            <w:tcW w:w="1203" w:type="dxa"/>
          </w:tcPr>
          <w:p w:rsidR="00D63E71" w:rsidRDefault="00F24EAC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N15</w:t>
            </w:r>
          </w:p>
        </w:tc>
        <w:tc>
          <w:tcPr>
            <w:tcW w:w="2007" w:type="dxa"/>
          </w:tcPr>
          <w:p w:rsidR="00D63E71" w:rsidRDefault="00F24EAC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33" w:type="dxa"/>
          </w:tcPr>
          <w:p w:rsidR="00D63E71" w:rsidRDefault="00F24EAC"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809" w:type="dxa"/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16.013</w:t>
            </w:r>
          </w:p>
        </w:tc>
        <w:tc>
          <w:tcPr>
            <w:tcW w:w="1134" w:type="dxa"/>
          </w:tcPr>
          <w:p w:rsidR="00D63E71" w:rsidRDefault="00F24EAC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M11</w:t>
            </w:r>
          </w:p>
        </w:tc>
        <w:tc>
          <w:tcPr>
            <w:tcW w:w="1178" w:type="dxa"/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7.429</w:t>
            </w:r>
          </w:p>
        </w:tc>
        <w:tc>
          <w:tcPr>
            <w:tcW w:w="1545" w:type="dxa"/>
          </w:tcPr>
          <w:p w:rsidR="00D63E71" w:rsidRDefault="00F24EAC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D63E71">
        <w:trPr>
          <w:trHeight w:val="300"/>
        </w:trPr>
        <w:tc>
          <w:tcPr>
            <w:tcW w:w="1203" w:type="dxa"/>
          </w:tcPr>
          <w:p w:rsidR="00D63E71" w:rsidRDefault="00F24EAC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N20</w:t>
            </w:r>
          </w:p>
        </w:tc>
        <w:tc>
          <w:tcPr>
            <w:tcW w:w="2007" w:type="dxa"/>
          </w:tcPr>
          <w:p w:rsidR="00D63E71" w:rsidRDefault="00F24EAC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33" w:type="dxa"/>
          </w:tcPr>
          <w:p w:rsidR="00D63E71" w:rsidRDefault="00F24EAC"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809" w:type="dxa"/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22.950</w:t>
            </w:r>
          </w:p>
        </w:tc>
        <w:tc>
          <w:tcPr>
            <w:tcW w:w="1134" w:type="dxa"/>
          </w:tcPr>
          <w:p w:rsidR="00D63E71" w:rsidRDefault="00F24EAC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M13</w:t>
            </w:r>
          </w:p>
        </w:tc>
        <w:tc>
          <w:tcPr>
            <w:tcW w:w="1178" w:type="dxa"/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10.474</w:t>
            </w:r>
          </w:p>
        </w:tc>
        <w:tc>
          <w:tcPr>
            <w:tcW w:w="1545" w:type="dxa"/>
          </w:tcPr>
          <w:p w:rsidR="00D63E71" w:rsidRDefault="00F24EAC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12.5</w:t>
            </w:r>
          </w:p>
        </w:tc>
      </w:tr>
      <w:tr w:rsidR="00D63E71">
        <w:trPr>
          <w:trHeight w:val="302"/>
        </w:trPr>
        <w:tc>
          <w:tcPr>
            <w:tcW w:w="1203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N30</w:t>
            </w:r>
          </w:p>
        </w:tc>
        <w:tc>
          <w:tcPr>
            <w:tcW w:w="2007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27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33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38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809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31.068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M15</w:t>
            </w:r>
          </w:p>
        </w:tc>
        <w:tc>
          <w:tcPr>
            <w:tcW w:w="1178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15.711</w:t>
            </w:r>
          </w:p>
        </w:tc>
        <w:tc>
          <w:tcPr>
            <w:tcW w:w="1545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14.5</w:t>
            </w:r>
          </w:p>
        </w:tc>
      </w:tr>
    </w:tbl>
    <w:p w:rsidR="00D63E71" w:rsidRDefault="00D63E71">
      <w:pPr>
        <w:rPr>
          <w:sz w:val="18"/>
        </w:rPr>
        <w:sectPr w:rsidR="00D63E71">
          <w:footerReference w:type="default" r:id="rId6"/>
          <w:type w:val="continuous"/>
          <w:pgSz w:w="12240" w:h="15840"/>
          <w:pgMar w:top="1500" w:right="0" w:bottom="920" w:left="740" w:header="720" w:footer="739" w:gutter="0"/>
          <w:pgNumType w:start="1"/>
          <w:cols w:space="720"/>
        </w:sectPr>
      </w:pPr>
    </w:p>
    <w:p w:rsidR="00D63E71" w:rsidRDefault="00F24EAC">
      <w:pPr>
        <w:spacing w:before="40"/>
        <w:ind w:left="354" w:right="1168"/>
        <w:rPr>
          <w:b/>
          <w:sz w:val="19"/>
        </w:rPr>
      </w:pPr>
      <w:r>
        <w:rPr>
          <w:b/>
          <w:position w:val="2"/>
          <w:sz w:val="19"/>
        </w:rPr>
        <w:lastRenderedPageBreak/>
        <w:t xml:space="preserve">Table S3. </w:t>
      </w:r>
      <w:r>
        <w:rPr>
          <w:b/>
          <w:i/>
          <w:position w:val="2"/>
          <w:sz w:val="19"/>
        </w:rPr>
        <w:t>R</w:t>
      </w:r>
      <w:r>
        <w:rPr>
          <w:b/>
          <w:i/>
          <w:sz w:val="12"/>
        </w:rPr>
        <w:t>g</w:t>
      </w:r>
      <w:r>
        <w:rPr>
          <w:b/>
          <w:position w:val="2"/>
          <w:sz w:val="19"/>
        </w:rPr>
        <w:t>/</w:t>
      </w:r>
      <w:r>
        <w:rPr>
          <w:b/>
          <w:i/>
          <w:position w:val="2"/>
          <w:sz w:val="19"/>
        </w:rPr>
        <w:t>R</w:t>
      </w:r>
      <w:r>
        <w:rPr>
          <w:b/>
          <w:i/>
          <w:sz w:val="12"/>
        </w:rPr>
        <w:t xml:space="preserve">H </w:t>
      </w:r>
      <w:r>
        <w:rPr>
          <w:b/>
          <w:position w:val="2"/>
          <w:sz w:val="19"/>
        </w:rPr>
        <w:t>of P(VCL-</w:t>
      </w:r>
      <w:r>
        <w:rPr>
          <w:b/>
          <w:i/>
          <w:position w:val="2"/>
          <w:sz w:val="19"/>
        </w:rPr>
        <w:t>co</w:t>
      </w:r>
      <w:r>
        <w:rPr>
          <w:b/>
          <w:position w:val="2"/>
          <w:sz w:val="19"/>
        </w:rPr>
        <w:t>-IADME) (N</w:t>
      </w:r>
      <w:r>
        <w:rPr>
          <w:b/>
          <w:i/>
          <w:position w:val="2"/>
          <w:sz w:val="19"/>
        </w:rPr>
        <w:t>n</w:t>
      </w:r>
      <w:r>
        <w:rPr>
          <w:b/>
          <w:position w:val="2"/>
          <w:sz w:val="19"/>
        </w:rPr>
        <w:t>) microgels in pure water at pH 7 and P(VCL-co-IA) (M</w:t>
      </w:r>
      <w:r>
        <w:rPr>
          <w:b/>
          <w:i/>
          <w:position w:val="2"/>
          <w:sz w:val="19"/>
        </w:rPr>
        <w:t>n</w:t>
      </w:r>
      <w:r>
        <w:rPr>
          <w:b/>
          <w:position w:val="2"/>
          <w:sz w:val="19"/>
        </w:rPr>
        <w:t xml:space="preserve">) microgels in </w:t>
      </w:r>
      <w:r>
        <w:rPr>
          <w:b/>
          <w:sz w:val="19"/>
        </w:rPr>
        <w:t>pure water at pH 7 and pH 3.</w:t>
      </w:r>
    </w:p>
    <w:p w:rsidR="00D63E71" w:rsidRDefault="00D63E71">
      <w:pPr>
        <w:pStyle w:val="Textkrper"/>
        <w:spacing w:before="7"/>
        <w:rPr>
          <w:b/>
          <w:sz w:val="14"/>
        </w:r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426"/>
        <w:gridCol w:w="1810"/>
        <w:gridCol w:w="1767"/>
        <w:gridCol w:w="1642"/>
        <w:gridCol w:w="2441"/>
      </w:tblGrid>
      <w:tr w:rsidR="00D63E71">
        <w:trPr>
          <w:trHeight w:val="707"/>
        </w:trPr>
        <w:tc>
          <w:tcPr>
            <w:tcW w:w="1426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Sample ID</w:t>
            </w:r>
          </w:p>
        </w:tc>
        <w:tc>
          <w:tcPr>
            <w:tcW w:w="1810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1"/>
              <w:ind w:left="495"/>
              <w:rPr>
                <w:sz w:val="12"/>
              </w:rPr>
            </w:pP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g</w:t>
            </w:r>
            <w:r>
              <w:rPr>
                <w:position w:val="2"/>
                <w:sz w:val="18"/>
              </w:rPr>
              <w:t>/</w:t>
            </w: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H</w:t>
            </w:r>
          </w:p>
          <w:p w:rsidR="00D63E71" w:rsidRDefault="00F24EAC">
            <w:pPr>
              <w:pStyle w:val="TableParagraph"/>
              <w:spacing w:before="60"/>
              <w:ind w:left="495"/>
              <w:rPr>
                <w:rFonts w:ascii="Times"/>
                <w:sz w:val="18"/>
              </w:rPr>
            </w:pPr>
            <w:r>
              <w:rPr>
                <w:rFonts w:ascii="Times"/>
                <w:sz w:val="18"/>
              </w:rPr>
              <w:t>(pH=7)</w:t>
            </w:r>
          </w:p>
        </w:tc>
        <w:tc>
          <w:tcPr>
            <w:tcW w:w="1767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781"/>
              <w:rPr>
                <w:sz w:val="18"/>
              </w:rPr>
            </w:pPr>
            <w:r>
              <w:rPr>
                <w:sz w:val="18"/>
              </w:rPr>
              <w:t>Code</w:t>
            </w:r>
          </w:p>
        </w:tc>
        <w:tc>
          <w:tcPr>
            <w:tcW w:w="1642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1" w:line="223" w:lineRule="exact"/>
              <w:ind w:left="457" w:right="485"/>
              <w:jc w:val="center"/>
              <w:rPr>
                <w:sz w:val="12"/>
              </w:rPr>
            </w:pP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g</w:t>
            </w:r>
            <w:r>
              <w:rPr>
                <w:position w:val="2"/>
                <w:sz w:val="18"/>
              </w:rPr>
              <w:t>/</w:t>
            </w: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H</w:t>
            </w:r>
          </w:p>
          <w:p w:rsidR="00D63E71" w:rsidRDefault="00F24EAC">
            <w:pPr>
              <w:pStyle w:val="TableParagraph"/>
              <w:spacing w:before="0" w:line="219" w:lineRule="exact"/>
              <w:ind w:left="558" w:right="485"/>
              <w:jc w:val="center"/>
              <w:rPr>
                <w:sz w:val="18"/>
              </w:rPr>
            </w:pPr>
            <w:r>
              <w:rPr>
                <w:sz w:val="18"/>
              </w:rPr>
              <w:t>(pH=3)</w:t>
            </w:r>
          </w:p>
        </w:tc>
        <w:tc>
          <w:tcPr>
            <w:tcW w:w="244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1" w:line="223" w:lineRule="exact"/>
              <w:ind w:left="504"/>
              <w:rPr>
                <w:sz w:val="12"/>
              </w:rPr>
            </w:pP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g</w:t>
            </w:r>
            <w:r>
              <w:rPr>
                <w:position w:val="2"/>
                <w:sz w:val="18"/>
              </w:rPr>
              <w:t>/</w:t>
            </w: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H</w:t>
            </w:r>
          </w:p>
          <w:p w:rsidR="00D63E71" w:rsidRDefault="00F24EAC">
            <w:pPr>
              <w:pStyle w:val="TableParagraph"/>
              <w:spacing w:before="0" w:line="219" w:lineRule="exact"/>
              <w:ind w:left="504"/>
              <w:rPr>
                <w:sz w:val="18"/>
              </w:rPr>
            </w:pPr>
            <w:r>
              <w:rPr>
                <w:sz w:val="18"/>
              </w:rPr>
              <w:t>(pH=7)</w:t>
            </w:r>
          </w:p>
        </w:tc>
      </w:tr>
      <w:tr w:rsidR="00D63E71">
        <w:trPr>
          <w:trHeight w:val="298"/>
        </w:trPr>
        <w:tc>
          <w:tcPr>
            <w:tcW w:w="1426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</w:rPr>
              <w:t>N0</w:t>
            </w:r>
          </w:p>
        </w:tc>
        <w:tc>
          <w:tcPr>
            <w:tcW w:w="1810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495"/>
              <w:rPr>
                <w:sz w:val="18"/>
              </w:rPr>
            </w:pPr>
            <w:r>
              <w:rPr>
                <w:sz w:val="18"/>
              </w:rPr>
              <w:t>0.55</w:t>
            </w:r>
          </w:p>
        </w:tc>
        <w:tc>
          <w:tcPr>
            <w:tcW w:w="1767" w:type="dxa"/>
            <w:tcBorders>
              <w:top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642" w:type="dxa"/>
            <w:tcBorders>
              <w:top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41" w:type="dxa"/>
            <w:tcBorders>
              <w:top w:val="single" w:sz="12" w:space="0" w:color="000000"/>
            </w:tcBorders>
          </w:tcPr>
          <w:p w:rsidR="00D63E71" w:rsidRDefault="00D63E71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D63E71">
        <w:trPr>
          <w:trHeight w:val="300"/>
        </w:trPr>
        <w:tc>
          <w:tcPr>
            <w:tcW w:w="1426" w:type="dxa"/>
          </w:tcPr>
          <w:p w:rsidR="00D63E71" w:rsidRDefault="00F24EAC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N5</w:t>
            </w:r>
          </w:p>
        </w:tc>
        <w:tc>
          <w:tcPr>
            <w:tcW w:w="1810" w:type="dxa"/>
          </w:tcPr>
          <w:p w:rsidR="00D63E71" w:rsidRDefault="00F24EAC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1767" w:type="dxa"/>
          </w:tcPr>
          <w:p w:rsidR="00D63E71" w:rsidRDefault="00F24EAC">
            <w:pPr>
              <w:pStyle w:val="TableParagraph"/>
              <w:ind w:left="781"/>
              <w:rPr>
                <w:sz w:val="18"/>
              </w:rPr>
            </w:pPr>
            <w:r>
              <w:rPr>
                <w:sz w:val="18"/>
              </w:rPr>
              <w:t>M4</w:t>
            </w:r>
          </w:p>
        </w:tc>
        <w:tc>
          <w:tcPr>
            <w:tcW w:w="1642" w:type="dxa"/>
          </w:tcPr>
          <w:p w:rsidR="00D63E71" w:rsidRDefault="00F24EAC">
            <w:pPr>
              <w:pStyle w:val="TableParagraph"/>
              <w:ind w:left="579"/>
              <w:rPr>
                <w:sz w:val="18"/>
              </w:rPr>
            </w:pPr>
            <w:r>
              <w:rPr>
                <w:sz w:val="18"/>
              </w:rPr>
              <w:t>0.63</w:t>
            </w:r>
          </w:p>
        </w:tc>
        <w:tc>
          <w:tcPr>
            <w:tcW w:w="2441" w:type="dxa"/>
          </w:tcPr>
          <w:p w:rsidR="00D63E71" w:rsidRDefault="00F24EAC">
            <w:pPr>
              <w:pStyle w:val="TableParagraph"/>
              <w:ind w:left="504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  <w:tr w:rsidR="00D63E71">
        <w:trPr>
          <w:trHeight w:val="298"/>
        </w:trPr>
        <w:tc>
          <w:tcPr>
            <w:tcW w:w="1426" w:type="dxa"/>
          </w:tcPr>
          <w:p w:rsidR="00D63E71" w:rsidRDefault="00F24EAC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N10</w:t>
            </w:r>
          </w:p>
        </w:tc>
        <w:tc>
          <w:tcPr>
            <w:tcW w:w="1810" w:type="dxa"/>
          </w:tcPr>
          <w:p w:rsidR="00D63E71" w:rsidRDefault="00F24EAC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1767" w:type="dxa"/>
          </w:tcPr>
          <w:p w:rsidR="00D63E71" w:rsidRDefault="00F24EAC">
            <w:pPr>
              <w:pStyle w:val="TableParagraph"/>
              <w:ind w:left="781"/>
              <w:rPr>
                <w:sz w:val="18"/>
              </w:rPr>
            </w:pPr>
            <w:r>
              <w:rPr>
                <w:sz w:val="18"/>
              </w:rPr>
              <w:t>M7</w:t>
            </w:r>
          </w:p>
        </w:tc>
        <w:tc>
          <w:tcPr>
            <w:tcW w:w="1642" w:type="dxa"/>
          </w:tcPr>
          <w:p w:rsidR="00D63E71" w:rsidRDefault="00F24EAC">
            <w:pPr>
              <w:pStyle w:val="TableParagraph"/>
              <w:ind w:left="579"/>
              <w:rPr>
                <w:sz w:val="18"/>
              </w:rPr>
            </w:pPr>
            <w:r>
              <w:rPr>
                <w:sz w:val="18"/>
              </w:rPr>
              <w:t>0.60</w:t>
            </w:r>
          </w:p>
        </w:tc>
        <w:tc>
          <w:tcPr>
            <w:tcW w:w="2441" w:type="dxa"/>
          </w:tcPr>
          <w:p w:rsidR="00D63E71" w:rsidRDefault="00F24EAC">
            <w:pPr>
              <w:pStyle w:val="TableParagraph"/>
              <w:ind w:left="504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</w:tr>
      <w:tr w:rsidR="00D63E71">
        <w:trPr>
          <w:trHeight w:val="298"/>
        </w:trPr>
        <w:tc>
          <w:tcPr>
            <w:tcW w:w="1426" w:type="dxa"/>
          </w:tcPr>
          <w:p w:rsidR="00D63E71" w:rsidRDefault="00F24EAC">
            <w:pPr>
              <w:pStyle w:val="TableParagraph"/>
              <w:spacing w:before="22"/>
              <w:rPr>
                <w:b/>
                <w:sz w:val="18"/>
              </w:rPr>
            </w:pPr>
            <w:r>
              <w:rPr>
                <w:b/>
                <w:sz w:val="18"/>
              </w:rPr>
              <w:t>N15</w:t>
            </w:r>
          </w:p>
        </w:tc>
        <w:tc>
          <w:tcPr>
            <w:tcW w:w="1810" w:type="dxa"/>
          </w:tcPr>
          <w:p w:rsidR="00D63E71" w:rsidRDefault="00F24EAC">
            <w:pPr>
              <w:pStyle w:val="TableParagraph"/>
              <w:spacing w:before="22"/>
              <w:ind w:left="495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1767" w:type="dxa"/>
          </w:tcPr>
          <w:p w:rsidR="00D63E71" w:rsidRDefault="00F24EAC">
            <w:pPr>
              <w:pStyle w:val="TableParagraph"/>
              <w:spacing w:before="22"/>
              <w:ind w:left="781"/>
              <w:rPr>
                <w:sz w:val="18"/>
              </w:rPr>
            </w:pPr>
            <w:r>
              <w:rPr>
                <w:sz w:val="18"/>
              </w:rPr>
              <w:t>M11</w:t>
            </w:r>
          </w:p>
        </w:tc>
        <w:tc>
          <w:tcPr>
            <w:tcW w:w="1642" w:type="dxa"/>
          </w:tcPr>
          <w:p w:rsidR="00D63E71" w:rsidRDefault="00F24EAC">
            <w:pPr>
              <w:pStyle w:val="TableParagraph"/>
              <w:spacing w:before="22"/>
              <w:ind w:left="579"/>
              <w:rPr>
                <w:sz w:val="18"/>
              </w:rPr>
            </w:pPr>
            <w:r>
              <w:rPr>
                <w:sz w:val="18"/>
              </w:rPr>
              <w:t>0.63</w:t>
            </w:r>
          </w:p>
        </w:tc>
        <w:tc>
          <w:tcPr>
            <w:tcW w:w="2441" w:type="dxa"/>
          </w:tcPr>
          <w:p w:rsidR="00D63E71" w:rsidRDefault="00F24EAC">
            <w:pPr>
              <w:pStyle w:val="TableParagraph"/>
              <w:spacing w:before="22"/>
              <w:ind w:left="504"/>
              <w:rPr>
                <w:sz w:val="18"/>
              </w:rPr>
            </w:pPr>
            <w:r>
              <w:rPr>
                <w:sz w:val="18"/>
              </w:rPr>
              <w:t>0.42</w:t>
            </w:r>
          </w:p>
        </w:tc>
      </w:tr>
      <w:tr w:rsidR="00D63E71">
        <w:trPr>
          <w:trHeight w:val="300"/>
        </w:trPr>
        <w:tc>
          <w:tcPr>
            <w:tcW w:w="1426" w:type="dxa"/>
          </w:tcPr>
          <w:p w:rsidR="00D63E71" w:rsidRDefault="00F24EAC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N20</w:t>
            </w:r>
          </w:p>
        </w:tc>
        <w:tc>
          <w:tcPr>
            <w:tcW w:w="1810" w:type="dxa"/>
          </w:tcPr>
          <w:p w:rsidR="00D63E71" w:rsidRDefault="00F24EAC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767" w:type="dxa"/>
          </w:tcPr>
          <w:p w:rsidR="00D63E71" w:rsidRDefault="00F24EAC">
            <w:pPr>
              <w:pStyle w:val="TableParagraph"/>
              <w:ind w:left="781"/>
              <w:rPr>
                <w:sz w:val="18"/>
              </w:rPr>
            </w:pPr>
            <w:r>
              <w:rPr>
                <w:sz w:val="18"/>
              </w:rPr>
              <w:t>M13</w:t>
            </w:r>
          </w:p>
        </w:tc>
        <w:tc>
          <w:tcPr>
            <w:tcW w:w="1642" w:type="dxa"/>
          </w:tcPr>
          <w:p w:rsidR="00D63E71" w:rsidRDefault="00F24EAC">
            <w:pPr>
              <w:pStyle w:val="TableParagraph"/>
              <w:ind w:left="579"/>
              <w:rPr>
                <w:sz w:val="18"/>
              </w:rPr>
            </w:pPr>
            <w:r>
              <w:rPr>
                <w:sz w:val="18"/>
              </w:rPr>
              <w:t>0.63</w:t>
            </w:r>
          </w:p>
        </w:tc>
        <w:tc>
          <w:tcPr>
            <w:tcW w:w="2441" w:type="dxa"/>
          </w:tcPr>
          <w:p w:rsidR="00D63E71" w:rsidRDefault="00F24EAC">
            <w:pPr>
              <w:pStyle w:val="TableParagraph"/>
              <w:ind w:left="504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</w:tr>
      <w:tr w:rsidR="00D63E71">
        <w:trPr>
          <w:trHeight w:val="304"/>
        </w:trPr>
        <w:tc>
          <w:tcPr>
            <w:tcW w:w="1426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N30</w:t>
            </w:r>
          </w:p>
        </w:tc>
        <w:tc>
          <w:tcPr>
            <w:tcW w:w="1810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0.74</w:t>
            </w:r>
          </w:p>
        </w:tc>
        <w:tc>
          <w:tcPr>
            <w:tcW w:w="1767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781"/>
              <w:rPr>
                <w:sz w:val="18"/>
              </w:rPr>
            </w:pPr>
            <w:r>
              <w:rPr>
                <w:sz w:val="18"/>
              </w:rPr>
              <w:t>M15</w:t>
            </w:r>
          </w:p>
        </w:tc>
        <w:tc>
          <w:tcPr>
            <w:tcW w:w="1642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579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2441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504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</w:tbl>
    <w:p w:rsidR="00D63E71" w:rsidRDefault="00D63E71">
      <w:pPr>
        <w:pStyle w:val="Textkrper"/>
        <w:rPr>
          <w:b/>
        </w:rPr>
      </w:pPr>
    </w:p>
    <w:p w:rsidR="00D63E71" w:rsidRDefault="00D63E71">
      <w:pPr>
        <w:pStyle w:val="Textkrper"/>
        <w:rPr>
          <w:b/>
        </w:rPr>
      </w:pPr>
    </w:p>
    <w:p w:rsidR="00D63E71" w:rsidRDefault="00D63E71">
      <w:pPr>
        <w:pStyle w:val="Textkrper"/>
        <w:spacing w:before="4"/>
        <w:rPr>
          <w:b/>
          <w:sz w:val="16"/>
        </w:rPr>
      </w:pPr>
    </w:p>
    <w:p w:rsidR="00D63E71" w:rsidRDefault="00F24EAC">
      <w:pPr>
        <w:ind w:left="354"/>
        <w:rPr>
          <w:b/>
          <w:sz w:val="19"/>
        </w:rPr>
      </w:pPr>
      <w:r>
        <w:rPr>
          <w:b/>
          <w:position w:val="2"/>
          <w:sz w:val="19"/>
        </w:rPr>
        <w:t xml:space="preserve">Table S4. Comparison of the </w:t>
      </w:r>
      <w:r>
        <w:rPr>
          <w:b/>
          <w:i/>
          <w:position w:val="2"/>
          <w:sz w:val="19"/>
        </w:rPr>
        <w:t>D</w:t>
      </w:r>
      <w:r>
        <w:rPr>
          <w:b/>
          <w:sz w:val="12"/>
        </w:rPr>
        <w:t xml:space="preserve">H </w:t>
      </w:r>
      <w:r>
        <w:rPr>
          <w:b/>
          <w:position w:val="2"/>
          <w:sz w:val="19"/>
        </w:rPr>
        <w:t>of P(VCL-co-IA) (M) microgels in the presence of Ca</w:t>
      </w:r>
      <w:r>
        <w:rPr>
          <w:b/>
          <w:position w:val="2"/>
          <w:sz w:val="19"/>
          <w:vertAlign w:val="superscript"/>
        </w:rPr>
        <w:t>2+</w:t>
      </w:r>
      <w:r>
        <w:rPr>
          <w:b/>
          <w:position w:val="2"/>
          <w:sz w:val="19"/>
        </w:rPr>
        <w:t xml:space="preserve"> and at pH 3 at T=20 °C.</w:t>
      </w:r>
    </w:p>
    <w:p w:rsidR="00D63E71" w:rsidRDefault="00D63E71">
      <w:pPr>
        <w:pStyle w:val="Textkrper"/>
        <w:spacing w:before="1" w:after="1"/>
        <w:rPr>
          <w:b/>
          <w:sz w:val="13"/>
        </w:rPr>
      </w:pPr>
    </w:p>
    <w:tbl>
      <w:tblPr>
        <w:tblStyle w:val="TableNormal"/>
        <w:tblW w:w="0" w:type="auto"/>
        <w:tblInd w:w="2051" w:type="dxa"/>
        <w:tblLayout w:type="fixed"/>
        <w:tblLook w:val="01E0" w:firstRow="1" w:lastRow="1" w:firstColumn="1" w:lastColumn="1" w:noHBand="0" w:noVBand="0"/>
      </w:tblPr>
      <w:tblGrid>
        <w:gridCol w:w="1063"/>
        <w:gridCol w:w="1704"/>
        <w:gridCol w:w="1977"/>
        <w:gridCol w:w="1926"/>
      </w:tblGrid>
      <w:tr w:rsidR="00D63E71">
        <w:trPr>
          <w:trHeight w:val="921"/>
        </w:trPr>
        <w:tc>
          <w:tcPr>
            <w:tcW w:w="1063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12"/>
              <w:rPr>
                <w:sz w:val="18"/>
              </w:rPr>
            </w:pPr>
            <w:r>
              <w:rPr>
                <w:sz w:val="18"/>
              </w:rPr>
              <w:t>Sample ID</w:t>
            </w:r>
          </w:p>
        </w:tc>
        <w:tc>
          <w:tcPr>
            <w:tcW w:w="1704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 w:line="222" w:lineRule="exact"/>
              <w:ind w:left="137"/>
              <w:rPr>
                <w:sz w:val="12"/>
              </w:rPr>
            </w:pPr>
            <w:r>
              <w:rPr>
                <w:i/>
                <w:position w:val="2"/>
                <w:sz w:val="18"/>
              </w:rPr>
              <w:t>D</w:t>
            </w:r>
            <w:r>
              <w:rPr>
                <w:sz w:val="12"/>
              </w:rPr>
              <w:t>H</w:t>
            </w:r>
          </w:p>
          <w:p w:rsidR="00D63E71" w:rsidRDefault="00F24EAC">
            <w:pPr>
              <w:pStyle w:val="TableParagraph"/>
              <w:spacing w:before="0" w:line="209" w:lineRule="exact"/>
              <w:ind w:left="13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[Ca</w:t>
            </w:r>
            <w:r>
              <w:rPr>
                <w:rFonts w:ascii="Cambria"/>
                <w:position w:val="4"/>
                <w:sz w:val="12"/>
              </w:rPr>
              <w:t>2+</w:t>
            </w:r>
            <w:r>
              <w:rPr>
                <w:rFonts w:ascii="Cambria"/>
                <w:sz w:val="18"/>
              </w:rPr>
              <w:t>]= 10 mM</w:t>
            </w:r>
          </w:p>
          <w:p w:rsidR="00D63E71" w:rsidRDefault="00F24EAC">
            <w:pPr>
              <w:pStyle w:val="TableParagraph"/>
              <w:spacing w:before="60"/>
              <w:ind w:left="137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(pH= 7)</w:t>
            </w:r>
          </w:p>
        </w:tc>
        <w:tc>
          <w:tcPr>
            <w:tcW w:w="1977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 w:line="222" w:lineRule="exact"/>
              <w:ind w:left="442"/>
              <w:rPr>
                <w:sz w:val="12"/>
              </w:rPr>
            </w:pPr>
            <w:r>
              <w:rPr>
                <w:i/>
                <w:position w:val="2"/>
                <w:sz w:val="18"/>
              </w:rPr>
              <w:t>R</w:t>
            </w:r>
            <w:r>
              <w:rPr>
                <w:sz w:val="12"/>
              </w:rPr>
              <w:t>g</w:t>
            </w:r>
            <w:r>
              <w:rPr>
                <w:i/>
                <w:position w:val="2"/>
                <w:sz w:val="18"/>
              </w:rPr>
              <w:t>/R</w:t>
            </w:r>
            <w:r>
              <w:rPr>
                <w:sz w:val="12"/>
              </w:rPr>
              <w:t>H</w:t>
            </w:r>
          </w:p>
          <w:p w:rsidR="00D63E71" w:rsidRDefault="00F24EAC">
            <w:pPr>
              <w:pStyle w:val="TableParagraph"/>
              <w:spacing w:before="0" w:line="209" w:lineRule="exact"/>
              <w:ind w:left="442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[Ca</w:t>
            </w:r>
            <w:r>
              <w:rPr>
                <w:rFonts w:ascii="Cambria"/>
                <w:position w:val="4"/>
                <w:sz w:val="12"/>
              </w:rPr>
              <w:t>2+</w:t>
            </w:r>
            <w:r>
              <w:rPr>
                <w:rFonts w:ascii="Cambria"/>
                <w:sz w:val="18"/>
              </w:rPr>
              <w:t>]= 10 mM</w:t>
            </w:r>
          </w:p>
          <w:p w:rsidR="00D63E71" w:rsidRDefault="00F24EAC">
            <w:pPr>
              <w:pStyle w:val="TableParagraph"/>
              <w:spacing w:before="60"/>
              <w:ind w:left="442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(pH= 7)</w:t>
            </w:r>
          </w:p>
        </w:tc>
        <w:tc>
          <w:tcPr>
            <w:tcW w:w="1926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 w:line="222" w:lineRule="exact"/>
              <w:ind w:left="409"/>
              <w:rPr>
                <w:sz w:val="12"/>
              </w:rPr>
            </w:pPr>
            <w:r>
              <w:rPr>
                <w:i/>
                <w:position w:val="2"/>
                <w:sz w:val="18"/>
              </w:rPr>
              <w:t>D</w:t>
            </w:r>
            <w:r>
              <w:rPr>
                <w:sz w:val="12"/>
              </w:rPr>
              <w:t>H</w:t>
            </w:r>
          </w:p>
          <w:p w:rsidR="00D63E71" w:rsidRDefault="00F24EAC">
            <w:pPr>
              <w:pStyle w:val="TableParagraph"/>
              <w:spacing w:before="0" w:line="309" w:lineRule="auto"/>
              <w:ind w:left="409" w:right="513"/>
              <w:rPr>
                <w:rFonts w:ascii="Cambria"/>
                <w:sz w:val="18"/>
              </w:rPr>
            </w:pPr>
            <w:r>
              <w:rPr>
                <w:rFonts w:ascii="Cambria"/>
                <w:sz w:val="18"/>
              </w:rPr>
              <w:t>[Ca</w:t>
            </w:r>
            <w:r>
              <w:rPr>
                <w:rFonts w:ascii="Cambria"/>
                <w:position w:val="4"/>
                <w:sz w:val="12"/>
              </w:rPr>
              <w:t>2+</w:t>
            </w:r>
            <w:r>
              <w:rPr>
                <w:rFonts w:ascii="Cambria"/>
                <w:sz w:val="18"/>
              </w:rPr>
              <w:t>]=0 mM (pH= 3)</w:t>
            </w:r>
          </w:p>
        </w:tc>
      </w:tr>
      <w:tr w:rsidR="00D63E71">
        <w:trPr>
          <w:trHeight w:val="298"/>
        </w:trPr>
        <w:tc>
          <w:tcPr>
            <w:tcW w:w="1063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12"/>
              <w:rPr>
                <w:sz w:val="18"/>
              </w:rPr>
            </w:pPr>
            <w:r>
              <w:rPr>
                <w:sz w:val="18"/>
              </w:rPr>
              <w:t>M4</w:t>
            </w:r>
          </w:p>
        </w:tc>
        <w:tc>
          <w:tcPr>
            <w:tcW w:w="1704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37"/>
              <w:rPr>
                <w:sz w:val="18"/>
              </w:rPr>
            </w:pPr>
            <w:r>
              <w:rPr>
                <w:sz w:val="18"/>
              </w:rPr>
              <w:t>319 ± 18</w:t>
            </w:r>
          </w:p>
        </w:tc>
        <w:tc>
          <w:tcPr>
            <w:tcW w:w="1977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442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926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409"/>
              <w:rPr>
                <w:sz w:val="18"/>
              </w:rPr>
            </w:pPr>
            <w:r>
              <w:rPr>
                <w:sz w:val="18"/>
              </w:rPr>
              <w:t>244 ± 2</w:t>
            </w:r>
          </w:p>
        </w:tc>
      </w:tr>
      <w:tr w:rsidR="00D63E71">
        <w:trPr>
          <w:trHeight w:val="298"/>
        </w:trPr>
        <w:tc>
          <w:tcPr>
            <w:tcW w:w="1063" w:type="dxa"/>
          </w:tcPr>
          <w:p w:rsidR="00D63E71" w:rsidRDefault="00F24EAC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M7</w:t>
            </w:r>
          </w:p>
        </w:tc>
        <w:tc>
          <w:tcPr>
            <w:tcW w:w="1704" w:type="dxa"/>
          </w:tcPr>
          <w:p w:rsidR="00D63E71" w:rsidRDefault="00F24EAC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320 ± 10</w:t>
            </w:r>
          </w:p>
        </w:tc>
        <w:tc>
          <w:tcPr>
            <w:tcW w:w="1977" w:type="dxa"/>
          </w:tcPr>
          <w:p w:rsidR="00D63E71" w:rsidRDefault="00F24EAC">
            <w:pPr>
              <w:pStyle w:val="TableParagraph"/>
              <w:ind w:left="442"/>
              <w:rPr>
                <w:sz w:val="18"/>
              </w:rPr>
            </w:pPr>
            <w:r>
              <w:rPr>
                <w:sz w:val="18"/>
              </w:rPr>
              <w:t>0.64</w:t>
            </w:r>
          </w:p>
        </w:tc>
        <w:tc>
          <w:tcPr>
            <w:tcW w:w="1926" w:type="dxa"/>
          </w:tcPr>
          <w:p w:rsidR="00D63E71" w:rsidRDefault="00F24EAC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264 ± 4</w:t>
            </w:r>
          </w:p>
        </w:tc>
      </w:tr>
      <w:tr w:rsidR="00D63E71">
        <w:trPr>
          <w:trHeight w:val="298"/>
        </w:trPr>
        <w:tc>
          <w:tcPr>
            <w:tcW w:w="1063" w:type="dxa"/>
          </w:tcPr>
          <w:p w:rsidR="00D63E71" w:rsidRDefault="00F24EAC">
            <w:pPr>
              <w:pStyle w:val="TableParagraph"/>
              <w:spacing w:before="22"/>
              <w:ind w:left="112"/>
              <w:rPr>
                <w:sz w:val="18"/>
              </w:rPr>
            </w:pPr>
            <w:r>
              <w:rPr>
                <w:sz w:val="18"/>
              </w:rPr>
              <w:t>M11</w:t>
            </w:r>
          </w:p>
        </w:tc>
        <w:tc>
          <w:tcPr>
            <w:tcW w:w="1704" w:type="dxa"/>
          </w:tcPr>
          <w:p w:rsidR="00D63E71" w:rsidRDefault="00F24EAC">
            <w:pPr>
              <w:pStyle w:val="TableParagraph"/>
              <w:spacing w:before="22"/>
              <w:ind w:left="137"/>
              <w:rPr>
                <w:sz w:val="18"/>
              </w:rPr>
            </w:pPr>
            <w:r>
              <w:rPr>
                <w:sz w:val="18"/>
              </w:rPr>
              <w:t>298 ± 8</w:t>
            </w:r>
          </w:p>
        </w:tc>
        <w:tc>
          <w:tcPr>
            <w:tcW w:w="1977" w:type="dxa"/>
          </w:tcPr>
          <w:p w:rsidR="00D63E71" w:rsidRDefault="00F24EAC">
            <w:pPr>
              <w:pStyle w:val="TableParagraph"/>
              <w:spacing w:before="22"/>
              <w:ind w:left="442"/>
              <w:rPr>
                <w:sz w:val="18"/>
              </w:rPr>
            </w:pPr>
            <w:r>
              <w:rPr>
                <w:sz w:val="18"/>
              </w:rPr>
              <w:t>0.62</w:t>
            </w:r>
          </w:p>
        </w:tc>
        <w:tc>
          <w:tcPr>
            <w:tcW w:w="1926" w:type="dxa"/>
          </w:tcPr>
          <w:p w:rsidR="00D63E71" w:rsidRDefault="00F24EAC">
            <w:pPr>
              <w:pStyle w:val="TableParagraph"/>
              <w:spacing w:before="22"/>
              <w:ind w:left="409"/>
              <w:rPr>
                <w:sz w:val="18"/>
              </w:rPr>
            </w:pPr>
            <w:r>
              <w:rPr>
                <w:sz w:val="18"/>
              </w:rPr>
              <w:t>230 ± 4</w:t>
            </w:r>
          </w:p>
        </w:tc>
      </w:tr>
      <w:tr w:rsidR="00D63E71">
        <w:trPr>
          <w:trHeight w:val="300"/>
        </w:trPr>
        <w:tc>
          <w:tcPr>
            <w:tcW w:w="1063" w:type="dxa"/>
          </w:tcPr>
          <w:p w:rsidR="00D63E71" w:rsidRDefault="00F24EAC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M13</w:t>
            </w:r>
          </w:p>
        </w:tc>
        <w:tc>
          <w:tcPr>
            <w:tcW w:w="1704" w:type="dxa"/>
          </w:tcPr>
          <w:p w:rsidR="00D63E71" w:rsidRDefault="00F24EAC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308 ± 3</w:t>
            </w:r>
          </w:p>
        </w:tc>
        <w:tc>
          <w:tcPr>
            <w:tcW w:w="1977" w:type="dxa"/>
          </w:tcPr>
          <w:p w:rsidR="00D63E71" w:rsidRDefault="00F24EAC">
            <w:pPr>
              <w:pStyle w:val="TableParagraph"/>
              <w:ind w:left="442"/>
              <w:rPr>
                <w:sz w:val="18"/>
              </w:rPr>
            </w:pPr>
            <w:r>
              <w:rPr>
                <w:sz w:val="18"/>
              </w:rPr>
              <w:t>0.43</w:t>
            </w:r>
          </w:p>
        </w:tc>
        <w:tc>
          <w:tcPr>
            <w:tcW w:w="1926" w:type="dxa"/>
          </w:tcPr>
          <w:p w:rsidR="00D63E71" w:rsidRDefault="00F24EAC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204 ± 2</w:t>
            </w:r>
          </w:p>
        </w:tc>
      </w:tr>
      <w:tr w:rsidR="00D63E71">
        <w:trPr>
          <w:trHeight w:val="304"/>
        </w:trPr>
        <w:tc>
          <w:tcPr>
            <w:tcW w:w="1063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M15</w:t>
            </w:r>
          </w:p>
        </w:tc>
        <w:tc>
          <w:tcPr>
            <w:tcW w:w="1704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278 ± 4</w:t>
            </w:r>
          </w:p>
        </w:tc>
        <w:tc>
          <w:tcPr>
            <w:tcW w:w="1977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442"/>
              <w:rPr>
                <w:sz w:val="18"/>
              </w:rPr>
            </w:pPr>
            <w:r>
              <w:rPr>
                <w:sz w:val="18"/>
              </w:rPr>
              <w:t>0.53</w:t>
            </w:r>
          </w:p>
        </w:tc>
        <w:tc>
          <w:tcPr>
            <w:tcW w:w="1926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</w:tr>
    </w:tbl>
    <w:p w:rsidR="00D63E71" w:rsidRDefault="00D63E71">
      <w:pPr>
        <w:pStyle w:val="Textkrper"/>
        <w:rPr>
          <w:b/>
          <w:sz w:val="20"/>
        </w:rPr>
      </w:pPr>
    </w:p>
    <w:p w:rsidR="00D63E71" w:rsidRDefault="00D63E71">
      <w:pPr>
        <w:pStyle w:val="Textkrper"/>
        <w:rPr>
          <w:b/>
          <w:sz w:val="20"/>
        </w:rPr>
      </w:pPr>
    </w:p>
    <w:p w:rsidR="00D63E71" w:rsidRDefault="00F24EAC">
      <w:pPr>
        <w:spacing w:before="135"/>
        <w:ind w:left="354"/>
        <w:rPr>
          <w:b/>
          <w:sz w:val="19"/>
        </w:rPr>
      </w:pPr>
      <w:r>
        <w:rPr>
          <w:b/>
          <w:sz w:val="19"/>
        </w:rPr>
        <w:t>Table S5. ζ-potential of P(VCL-</w:t>
      </w:r>
      <w:r>
        <w:rPr>
          <w:b/>
          <w:i/>
          <w:sz w:val="19"/>
        </w:rPr>
        <w:t>co</w:t>
      </w:r>
      <w:r>
        <w:rPr>
          <w:b/>
          <w:sz w:val="19"/>
        </w:rPr>
        <w:t>-IA) (M</w:t>
      </w:r>
      <w:r>
        <w:rPr>
          <w:b/>
          <w:i/>
          <w:sz w:val="19"/>
        </w:rPr>
        <w:t>n</w:t>
      </w:r>
      <w:r>
        <w:rPr>
          <w:b/>
          <w:sz w:val="19"/>
        </w:rPr>
        <w:t>) microgels samples in pure water and loaded with Ca</w:t>
      </w:r>
      <w:r>
        <w:rPr>
          <w:b/>
          <w:position w:val="6"/>
          <w:sz w:val="12"/>
        </w:rPr>
        <w:t xml:space="preserve">2+ </w:t>
      </w:r>
      <w:r>
        <w:rPr>
          <w:b/>
          <w:sz w:val="19"/>
        </w:rPr>
        <w:t>ions.</w:t>
      </w:r>
    </w:p>
    <w:p w:rsidR="00D63E71" w:rsidRDefault="00D63E71">
      <w:pPr>
        <w:pStyle w:val="Textkrper"/>
        <w:spacing w:before="5" w:after="1"/>
        <w:rPr>
          <w:b/>
          <w:sz w:val="14"/>
        </w:rPr>
      </w:pPr>
    </w:p>
    <w:tbl>
      <w:tblPr>
        <w:tblStyle w:val="TableNormal"/>
        <w:tblW w:w="0" w:type="auto"/>
        <w:tblInd w:w="2678" w:type="dxa"/>
        <w:tblLayout w:type="fixed"/>
        <w:tblLook w:val="01E0" w:firstRow="1" w:lastRow="1" w:firstColumn="1" w:lastColumn="1" w:noHBand="0" w:noVBand="0"/>
      </w:tblPr>
      <w:tblGrid>
        <w:gridCol w:w="1199"/>
        <w:gridCol w:w="1502"/>
        <w:gridCol w:w="2711"/>
      </w:tblGrid>
      <w:tr w:rsidR="00D63E71">
        <w:trPr>
          <w:trHeight w:val="301"/>
        </w:trPr>
        <w:tc>
          <w:tcPr>
            <w:tcW w:w="5412" w:type="dxa"/>
            <w:gridSpan w:val="3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399"/>
              <w:rPr>
                <w:b/>
                <w:sz w:val="18"/>
              </w:rPr>
            </w:pPr>
            <w:r>
              <w:rPr>
                <w:b/>
                <w:sz w:val="18"/>
              </w:rPr>
              <w:t>Ζ-potential (mV)</w:t>
            </w:r>
          </w:p>
        </w:tc>
      </w:tr>
      <w:tr w:rsidR="00D63E71">
        <w:trPr>
          <w:trHeight w:val="298"/>
        </w:trPr>
        <w:tc>
          <w:tcPr>
            <w:tcW w:w="1199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Sample ID</w:t>
            </w:r>
          </w:p>
        </w:tc>
        <w:tc>
          <w:tcPr>
            <w:tcW w:w="1502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empty gels</w:t>
            </w:r>
          </w:p>
        </w:tc>
        <w:tc>
          <w:tcPr>
            <w:tcW w:w="2711" w:type="dxa"/>
            <w:tcBorders>
              <w:top w:val="single" w:sz="12" w:space="0" w:color="000000"/>
              <w:bottom w:val="single" w:sz="12" w:space="0" w:color="000000"/>
            </w:tcBorders>
          </w:tcPr>
          <w:p w:rsidR="00D63E71" w:rsidRDefault="00F24EAC">
            <w:pPr>
              <w:pStyle w:val="TableParagraph"/>
              <w:spacing w:before="20"/>
              <w:ind w:left="385"/>
              <w:rPr>
                <w:b/>
                <w:sz w:val="18"/>
              </w:rPr>
            </w:pPr>
            <w:r>
              <w:rPr>
                <w:b/>
                <w:sz w:val="18"/>
              </w:rPr>
              <w:t>loaded gels</w:t>
            </w:r>
          </w:p>
        </w:tc>
      </w:tr>
      <w:tr w:rsidR="00D63E71">
        <w:trPr>
          <w:trHeight w:val="298"/>
        </w:trPr>
        <w:tc>
          <w:tcPr>
            <w:tcW w:w="1199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M4</w:t>
            </w:r>
          </w:p>
        </w:tc>
        <w:tc>
          <w:tcPr>
            <w:tcW w:w="1502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200"/>
              <w:rPr>
                <w:sz w:val="18"/>
              </w:rPr>
            </w:pPr>
            <w:r>
              <w:rPr>
                <w:sz w:val="18"/>
              </w:rPr>
              <w:t>-16.2 ± 0.5</w:t>
            </w:r>
          </w:p>
        </w:tc>
        <w:tc>
          <w:tcPr>
            <w:tcW w:w="2711" w:type="dxa"/>
            <w:tcBorders>
              <w:top w:val="single" w:sz="12" w:space="0" w:color="000000"/>
            </w:tcBorders>
          </w:tcPr>
          <w:p w:rsidR="00D63E71" w:rsidRDefault="00F24EAC">
            <w:pPr>
              <w:pStyle w:val="TableParagraph"/>
              <w:spacing w:before="22"/>
              <w:ind w:left="385"/>
              <w:rPr>
                <w:sz w:val="18"/>
              </w:rPr>
            </w:pPr>
            <w:r>
              <w:rPr>
                <w:sz w:val="18"/>
              </w:rPr>
              <w:t>-11.9 ± 0.8</w:t>
            </w:r>
          </w:p>
        </w:tc>
      </w:tr>
      <w:tr w:rsidR="00D63E71">
        <w:trPr>
          <w:trHeight w:val="300"/>
        </w:trPr>
        <w:tc>
          <w:tcPr>
            <w:tcW w:w="1199" w:type="dxa"/>
          </w:tcPr>
          <w:p w:rsidR="00D63E71" w:rsidRDefault="00F24EAC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M7</w:t>
            </w:r>
          </w:p>
        </w:tc>
        <w:tc>
          <w:tcPr>
            <w:tcW w:w="1502" w:type="dxa"/>
          </w:tcPr>
          <w:p w:rsidR="00D63E71" w:rsidRDefault="00F24EAC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-18.8 ± 0.4</w:t>
            </w:r>
          </w:p>
        </w:tc>
        <w:tc>
          <w:tcPr>
            <w:tcW w:w="2711" w:type="dxa"/>
          </w:tcPr>
          <w:p w:rsidR="00D63E71" w:rsidRDefault="00F24EAC">
            <w:pPr>
              <w:pStyle w:val="TableParagraph"/>
              <w:ind w:left="385"/>
              <w:rPr>
                <w:sz w:val="18"/>
              </w:rPr>
            </w:pPr>
            <w:r>
              <w:rPr>
                <w:sz w:val="18"/>
              </w:rPr>
              <w:t>-16.9 ± 0.3</w:t>
            </w:r>
          </w:p>
        </w:tc>
      </w:tr>
      <w:tr w:rsidR="00D63E71">
        <w:trPr>
          <w:trHeight w:val="298"/>
        </w:trPr>
        <w:tc>
          <w:tcPr>
            <w:tcW w:w="1199" w:type="dxa"/>
          </w:tcPr>
          <w:p w:rsidR="00D63E71" w:rsidRDefault="00F24EAC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M11</w:t>
            </w:r>
          </w:p>
        </w:tc>
        <w:tc>
          <w:tcPr>
            <w:tcW w:w="1502" w:type="dxa"/>
          </w:tcPr>
          <w:p w:rsidR="00D63E71" w:rsidRDefault="00F24EAC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-19.8 ± 0.6</w:t>
            </w:r>
          </w:p>
        </w:tc>
        <w:tc>
          <w:tcPr>
            <w:tcW w:w="2711" w:type="dxa"/>
          </w:tcPr>
          <w:p w:rsidR="00D63E71" w:rsidRDefault="00F24EAC">
            <w:pPr>
              <w:pStyle w:val="TableParagraph"/>
              <w:ind w:left="385"/>
              <w:rPr>
                <w:sz w:val="18"/>
              </w:rPr>
            </w:pPr>
            <w:r>
              <w:rPr>
                <w:sz w:val="18"/>
              </w:rPr>
              <w:t>-18.4 ± 0.2</w:t>
            </w:r>
          </w:p>
        </w:tc>
      </w:tr>
      <w:tr w:rsidR="00D63E71">
        <w:trPr>
          <w:trHeight w:val="298"/>
        </w:trPr>
        <w:tc>
          <w:tcPr>
            <w:tcW w:w="1199" w:type="dxa"/>
          </w:tcPr>
          <w:p w:rsidR="00D63E71" w:rsidRDefault="00F24EAC">
            <w:pPr>
              <w:pStyle w:val="TableParagraph"/>
              <w:spacing w:before="22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M13</w:t>
            </w:r>
          </w:p>
        </w:tc>
        <w:tc>
          <w:tcPr>
            <w:tcW w:w="1502" w:type="dxa"/>
          </w:tcPr>
          <w:p w:rsidR="00D63E71" w:rsidRDefault="00F24EAC">
            <w:pPr>
              <w:pStyle w:val="TableParagraph"/>
              <w:spacing w:before="22"/>
              <w:ind w:left="200"/>
              <w:rPr>
                <w:sz w:val="18"/>
              </w:rPr>
            </w:pPr>
            <w:r>
              <w:rPr>
                <w:sz w:val="18"/>
              </w:rPr>
              <w:t>-24.3 ± 0.6</w:t>
            </w:r>
          </w:p>
        </w:tc>
        <w:tc>
          <w:tcPr>
            <w:tcW w:w="2711" w:type="dxa"/>
          </w:tcPr>
          <w:p w:rsidR="00D63E71" w:rsidRDefault="00F24EAC">
            <w:pPr>
              <w:pStyle w:val="TableParagraph"/>
              <w:spacing w:before="22"/>
              <w:ind w:left="385"/>
              <w:rPr>
                <w:sz w:val="18"/>
              </w:rPr>
            </w:pPr>
            <w:r>
              <w:rPr>
                <w:sz w:val="18"/>
              </w:rPr>
              <w:t>-20.3 ± 1.0</w:t>
            </w:r>
          </w:p>
        </w:tc>
      </w:tr>
      <w:tr w:rsidR="00D63E71">
        <w:trPr>
          <w:trHeight w:val="304"/>
        </w:trPr>
        <w:tc>
          <w:tcPr>
            <w:tcW w:w="1199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M15</w:t>
            </w:r>
          </w:p>
        </w:tc>
        <w:tc>
          <w:tcPr>
            <w:tcW w:w="1502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-28.9 ± 0.9</w:t>
            </w:r>
          </w:p>
        </w:tc>
        <w:tc>
          <w:tcPr>
            <w:tcW w:w="2711" w:type="dxa"/>
            <w:tcBorders>
              <w:bottom w:val="single" w:sz="12" w:space="0" w:color="000000"/>
            </w:tcBorders>
          </w:tcPr>
          <w:p w:rsidR="00D63E71" w:rsidRDefault="00F24EAC">
            <w:pPr>
              <w:pStyle w:val="TableParagraph"/>
              <w:ind w:left="385"/>
              <w:rPr>
                <w:sz w:val="18"/>
              </w:rPr>
            </w:pPr>
            <w:r>
              <w:rPr>
                <w:sz w:val="18"/>
              </w:rPr>
              <w:t>-26.6 ± 0.8</w:t>
            </w:r>
          </w:p>
        </w:tc>
      </w:tr>
    </w:tbl>
    <w:p w:rsidR="00D63E71" w:rsidRDefault="00D63E71">
      <w:pPr>
        <w:rPr>
          <w:sz w:val="18"/>
        </w:rPr>
        <w:sectPr w:rsidR="00D63E71">
          <w:pgSz w:w="12240" w:h="15840"/>
          <w:pgMar w:top="680" w:right="0" w:bottom="920" w:left="740" w:header="0" w:footer="739" w:gutter="0"/>
          <w:cols w:space="720"/>
        </w:sectPr>
      </w:pPr>
    </w:p>
    <w:p w:rsidR="00D63E71" w:rsidRDefault="00F24EAC">
      <w:pPr>
        <w:pStyle w:val="Textkrper"/>
        <w:ind w:left="2124"/>
        <w:rPr>
          <w:sz w:val="20"/>
        </w:rPr>
      </w:pPr>
      <w:r>
        <w:rPr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4168600" cy="29043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600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71" w:rsidRDefault="00D63E71">
      <w:pPr>
        <w:pStyle w:val="Textkrper"/>
        <w:spacing w:before="6"/>
        <w:rPr>
          <w:b/>
          <w:sz w:val="7"/>
        </w:rPr>
      </w:pPr>
    </w:p>
    <w:p w:rsidR="00D63E71" w:rsidRDefault="00F24EAC">
      <w:pPr>
        <w:pStyle w:val="Textkrper"/>
        <w:spacing w:before="69"/>
        <w:ind w:left="354" w:right="1168"/>
      </w:pPr>
      <w:r>
        <w:rPr>
          <w:b/>
        </w:rPr>
        <w:t xml:space="preserve">Figure S1 </w:t>
      </w:r>
      <w:r>
        <w:rPr>
          <w:position w:val="5"/>
          <w:sz w:val="12"/>
        </w:rPr>
        <w:t>1</w:t>
      </w:r>
      <w:r>
        <w:t>H-NMR spectrum of PVCL (pale pink) no signal at 3.64 ppm, P(VCL-</w:t>
      </w:r>
      <w:r>
        <w:rPr>
          <w:i/>
        </w:rPr>
        <w:t>co</w:t>
      </w:r>
      <w:r>
        <w:t>-IADME) 5 mol% (pale pink), 10 mol% (pale violet), 15 mol% (violet), 20 mol% (purple) and 30 mol% (black).</w:t>
      </w:r>
    </w:p>
    <w:p w:rsidR="00D63E71" w:rsidRDefault="00D63E71">
      <w:pPr>
        <w:pStyle w:val="Textkrper"/>
        <w:rPr>
          <w:sz w:val="20"/>
        </w:rPr>
      </w:pPr>
    </w:p>
    <w:p w:rsidR="00D63E71" w:rsidRDefault="00F24EAC">
      <w:pPr>
        <w:pStyle w:val="Textkrper"/>
        <w:spacing w:before="1"/>
        <w:rPr>
          <w:sz w:val="26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1423670</wp:posOffset>
                </wp:positionH>
                <wp:positionV relativeFrom="paragraph">
                  <wp:posOffset>233680</wp:posOffset>
                </wp:positionV>
                <wp:extent cx="5073650" cy="2026285"/>
                <wp:effectExtent l="4445" t="6350" r="0" b="5715"/>
                <wp:wrapTopAndBottom/>
                <wp:docPr id="46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0" cy="2026285"/>
                          <a:chOff x="2242" y="368"/>
                          <a:chExt cx="7990" cy="3191"/>
                        </a:xfrm>
                      </wpg:grpSpPr>
                      <pic:pic xmlns:pic="http://schemas.openxmlformats.org/drawingml/2006/picture">
                        <pic:nvPicPr>
                          <pic:cNvPr id="46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371"/>
                            <a:ext cx="3856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5" y="368"/>
                            <a:ext cx="4135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A2515" id="Group 457" o:spid="_x0000_s1026" style="position:absolute;margin-left:112.1pt;margin-top:18.4pt;width:399.5pt;height:159.55pt;z-index:-251641344;mso-wrap-distance-left:0;mso-wrap-distance-right:0;mso-position-horizontal-relative:page" coordorigin="2242,368" coordsize="7990,3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9" o:spid="_x0000_s1027" type="#_x0000_t75" style="position:absolute;left:2241;top:371;width:3856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">
                  <v:imagedata r:id="rId10" o:title=""/>
                </v:shape>
                <v:shape id="Picture 458" o:spid="_x0000_s1028" type="#_x0000_t75" style="position:absolute;left:6095;top:368;width:4135;height: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2385695</wp:posOffset>
                </wp:positionV>
                <wp:extent cx="5155565" cy="2078355"/>
                <wp:effectExtent l="3810" t="0" r="3175" b="1905"/>
                <wp:wrapTopAndBottom/>
                <wp:docPr id="46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5565" cy="2078355"/>
                          <a:chOff x="2196" y="3757"/>
                          <a:chExt cx="8119" cy="3273"/>
                        </a:xfrm>
                      </wpg:grpSpPr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3757"/>
                            <a:ext cx="3880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3785"/>
                            <a:ext cx="4239" cy="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2DBB9" id="Group 454" o:spid="_x0000_s1026" style="position:absolute;margin-left:109.8pt;margin-top:187.85pt;width:405.95pt;height:163.65pt;z-index:-251640320;mso-wrap-distance-left:0;mso-wrap-distance-right:0;mso-position-horizontal-relative:page" coordorigin="2196,3757" coordsize="8119,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">
                <v:shape id="Picture 456" o:spid="_x0000_s1027" type="#_x0000_t75" style="position:absolute;left:2195;top:3757;width:3880;height: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">
                  <v:imagedata r:id="rId14" o:title=""/>
                </v:shape>
                <v:shape id="Picture 455" o:spid="_x0000_s1028" type="#_x0000_t75" style="position:absolute;left:6075;top:3785;width:4239;height: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D63E71" w:rsidRDefault="00D63E71">
      <w:pPr>
        <w:pStyle w:val="Textkrper"/>
        <w:spacing w:before="10"/>
        <w:rPr>
          <w:sz w:val="9"/>
        </w:rPr>
      </w:pPr>
    </w:p>
    <w:p w:rsidR="00D63E71" w:rsidRDefault="00D63E71">
      <w:pPr>
        <w:pStyle w:val="Textkrper"/>
        <w:spacing w:before="2"/>
        <w:rPr>
          <w:sz w:val="8"/>
        </w:rPr>
      </w:pPr>
    </w:p>
    <w:p w:rsidR="00D63E71" w:rsidRDefault="00F24EAC">
      <w:pPr>
        <w:pStyle w:val="Textkrper"/>
        <w:spacing w:before="64"/>
        <w:ind w:left="354" w:right="1088"/>
        <w:jc w:val="both"/>
      </w:pPr>
      <w:r>
        <w:rPr>
          <w:b/>
        </w:rPr>
        <w:t xml:space="preserve">Figure S2 </w:t>
      </w:r>
      <w:r>
        <w:t>(a) full ATR-FTIR spectra of P(VCL-</w:t>
      </w:r>
      <w:r>
        <w:rPr>
          <w:i/>
        </w:rPr>
        <w:t>co</w:t>
      </w:r>
      <w:r>
        <w:t>-IADME) (b) ATR-FTIR spectra of P(VCL-</w:t>
      </w:r>
      <w:r>
        <w:rPr>
          <w:i/>
        </w:rPr>
        <w:t>co</w:t>
      </w:r>
      <w:r>
        <w:t>-IADME) zoomed on relevant ester groups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itaconate</w:t>
      </w:r>
      <w:r>
        <w:rPr>
          <w:spacing w:val="-9"/>
        </w:rPr>
        <w:t xml:space="preserve"> </w:t>
      </w:r>
      <w:r>
        <w:t>(1730</w:t>
      </w:r>
      <w:r>
        <w:rPr>
          <w:spacing w:val="-8"/>
        </w:rPr>
        <w:t xml:space="preserve"> </w:t>
      </w:r>
      <w:r>
        <w:t>cm</w:t>
      </w:r>
      <w:r>
        <w:rPr>
          <w:position w:val="5"/>
          <w:sz w:val="12"/>
        </w:rPr>
        <w:t>-1</w:t>
      </w:r>
      <w:r>
        <w:t>)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amide</w:t>
      </w:r>
      <w:r>
        <w:rPr>
          <w:spacing w:val="-7"/>
        </w:rPr>
        <w:t xml:space="preserve"> </w:t>
      </w:r>
      <w:r>
        <w:t>band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VCL</w:t>
      </w:r>
      <w:r>
        <w:rPr>
          <w:spacing w:val="-8"/>
        </w:rPr>
        <w:t xml:space="preserve"> </w:t>
      </w:r>
      <w:r>
        <w:t>(1630</w:t>
      </w:r>
      <w:r>
        <w:rPr>
          <w:spacing w:val="-8"/>
        </w:rPr>
        <w:t xml:space="preserve"> </w:t>
      </w:r>
      <w:r>
        <w:t>cm</w:t>
      </w:r>
      <w:r>
        <w:rPr>
          <w:position w:val="5"/>
          <w:sz w:val="12"/>
        </w:rPr>
        <w:t>-1</w:t>
      </w:r>
      <w:r>
        <w:t>)</w:t>
      </w:r>
      <w:r>
        <w:rPr>
          <w:spacing w:val="-9"/>
        </w:rPr>
        <w:t xml:space="preserve"> </w:t>
      </w:r>
      <w:r>
        <w:t>(c)</w:t>
      </w:r>
      <w:r>
        <w:rPr>
          <w:spacing w:val="-8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ATR-FTIR</w:t>
      </w:r>
      <w:r>
        <w:rPr>
          <w:spacing w:val="-8"/>
        </w:rPr>
        <w:t xml:space="preserve"> </w:t>
      </w:r>
      <w:r>
        <w:t>spectra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P(VCL-</w:t>
      </w:r>
      <w:r>
        <w:rPr>
          <w:i/>
        </w:rPr>
        <w:t>co</w:t>
      </w:r>
      <w:r>
        <w:t>-IA)</w:t>
      </w:r>
      <w:r>
        <w:rPr>
          <w:spacing w:val="-8"/>
        </w:rPr>
        <w:t xml:space="preserve"> </w:t>
      </w:r>
      <w:r>
        <w:t>(d)</w:t>
      </w:r>
      <w:r>
        <w:rPr>
          <w:spacing w:val="-9"/>
        </w:rPr>
        <w:t xml:space="preserve"> </w:t>
      </w:r>
      <w:r>
        <w:t>ATR-FTIR</w:t>
      </w:r>
      <w:r>
        <w:rPr>
          <w:spacing w:val="-8"/>
        </w:rPr>
        <w:t xml:space="preserve"> </w:t>
      </w:r>
      <w:r>
        <w:t>spectra of P(VCL-</w:t>
      </w:r>
      <w:r>
        <w:rPr>
          <w:i/>
        </w:rPr>
        <w:t>co</w:t>
      </w:r>
      <w:r>
        <w:t>-IA) zoomed on relevant ester groups of itaconate (1730 cm</w:t>
      </w:r>
      <w:r>
        <w:rPr>
          <w:position w:val="5"/>
          <w:sz w:val="12"/>
        </w:rPr>
        <w:t>-1</w:t>
      </w:r>
      <w:r>
        <w:t>) and amide band of VCL (1630 cm</w:t>
      </w:r>
      <w:r>
        <w:rPr>
          <w:position w:val="5"/>
          <w:sz w:val="12"/>
        </w:rPr>
        <w:t>-1</w:t>
      </w:r>
      <w:r>
        <w:t>)</w:t>
      </w:r>
      <w:r>
        <w:rPr>
          <w:spacing w:val="-18"/>
        </w:rPr>
        <w:t xml:space="preserve"> </w:t>
      </w:r>
      <w:r>
        <w:t>.</w:t>
      </w:r>
    </w:p>
    <w:p w:rsidR="00D63E71" w:rsidRDefault="00D63E71">
      <w:pPr>
        <w:jc w:val="both"/>
        <w:sectPr w:rsidR="00D63E71">
          <w:pgSz w:w="12240" w:h="15840"/>
          <w:pgMar w:top="720" w:right="0" w:bottom="920" w:left="740" w:header="0" w:footer="739" w:gutter="0"/>
          <w:cols w:space="720"/>
        </w:sectPr>
      </w:pPr>
    </w:p>
    <w:p w:rsidR="00D63E71" w:rsidRDefault="00F24EAC">
      <w:pPr>
        <w:spacing w:before="116"/>
        <w:ind w:left="3101"/>
        <w:rPr>
          <w:rFonts w:ascii="Arial"/>
          <w:b/>
          <w:sz w:val="17"/>
        </w:rPr>
      </w:pPr>
      <w:r>
        <w:rPr>
          <w:noProof/>
          <w:lang w:val="de-CH" w:eastAsia="de-CH" w:bidi="ar-SA"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2658110</wp:posOffset>
                </wp:positionH>
                <wp:positionV relativeFrom="paragraph">
                  <wp:posOffset>-635</wp:posOffset>
                </wp:positionV>
                <wp:extent cx="2597785" cy="2082165"/>
                <wp:effectExtent l="635" t="5715" r="1905" b="7620"/>
                <wp:wrapNone/>
                <wp:docPr id="41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785" cy="2082165"/>
                          <a:chOff x="4186" y="-1"/>
                          <a:chExt cx="4091" cy="3279"/>
                        </a:xfrm>
                      </wpg:grpSpPr>
                      <wps:wsp>
                        <wps:cNvPr id="412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4195" y="3270"/>
                            <a:ext cx="4073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452"/>
                        <wps:cNvSpPr>
                          <a:spLocks/>
                        </wps:cNvSpPr>
                        <wps:spPr bwMode="auto">
                          <a:xfrm>
                            <a:off x="4729" y="3254"/>
                            <a:ext cx="3276" cy="2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3276"/>
                              <a:gd name="T2" fmla="+- 0 4746 4729"/>
                              <a:gd name="T3" fmla="*/ T2 w 3276"/>
                              <a:gd name="T4" fmla="+- 0 5272 4729"/>
                              <a:gd name="T5" fmla="*/ T4 w 3276"/>
                              <a:gd name="T6" fmla="+- 0 5289 4729"/>
                              <a:gd name="T7" fmla="*/ T6 w 3276"/>
                              <a:gd name="T8" fmla="+- 0 5816 4729"/>
                              <a:gd name="T9" fmla="*/ T8 w 3276"/>
                              <a:gd name="T10" fmla="+- 0 5833 4729"/>
                              <a:gd name="T11" fmla="*/ T10 w 3276"/>
                              <a:gd name="T12" fmla="+- 0 6359 4729"/>
                              <a:gd name="T13" fmla="*/ T12 w 3276"/>
                              <a:gd name="T14" fmla="+- 0 6376 4729"/>
                              <a:gd name="T15" fmla="*/ T14 w 3276"/>
                              <a:gd name="T16" fmla="+- 0 6902 4729"/>
                              <a:gd name="T17" fmla="*/ T16 w 3276"/>
                              <a:gd name="T18" fmla="+- 0 6919 4729"/>
                              <a:gd name="T19" fmla="*/ T18 w 3276"/>
                              <a:gd name="T20" fmla="+- 0 7445 4729"/>
                              <a:gd name="T21" fmla="*/ T20 w 3276"/>
                              <a:gd name="T22" fmla="+- 0 7462 4729"/>
                              <a:gd name="T23" fmla="*/ T22 w 3276"/>
                              <a:gd name="T24" fmla="+- 0 7988 4729"/>
                              <a:gd name="T25" fmla="*/ T24 w 3276"/>
                              <a:gd name="T26" fmla="+- 0 8005 4729"/>
                              <a:gd name="T27" fmla="*/ T26 w 3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3276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moveTo>
                                  <a:pt x="543" y="0"/>
                                </a:moveTo>
                                <a:lnTo>
                                  <a:pt x="560" y="0"/>
                                </a:lnTo>
                                <a:moveTo>
                                  <a:pt x="1087" y="0"/>
                                </a:moveTo>
                                <a:lnTo>
                                  <a:pt x="1104" y="0"/>
                                </a:lnTo>
                                <a:moveTo>
                                  <a:pt x="1630" y="0"/>
                                </a:moveTo>
                                <a:lnTo>
                                  <a:pt x="1647" y="0"/>
                                </a:lnTo>
                                <a:moveTo>
                                  <a:pt x="2173" y="0"/>
                                </a:moveTo>
                                <a:lnTo>
                                  <a:pt x="2190" y="0"/>
                                </a:lnTo>
                                <a:moveTo>
                                  <a:pt x="2716" y="0"/>
                                </a:moveTo>
                                <a:lnTo>
                                  <a:pt x="2733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276" y="0"/>
                                </a:lnTo>
                              </a:path>
                            </a:pathLst>
                          </a:custGeom>
                          <a:noFill/>
                          <a:ln w="19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51"/>
                        <wps:cNvSpPr>
                          <a:spLocks/>
                        </wps:cNvSpPr>
                        <wps:spPr bwMode="auto">
                          <a:xfrm>
                            <a:off x="21633" y="1262"/>
                            <a:ext cx="61450" cy="1035"/>
                          </a:xfrm>
                          <a:custGeom>
                            <a:avLst/>
                            <a:gdLst>
                              <a:gd name="T0" fmla="+- 0 4467 21634"/>
                              <a:gd name="T1" fmla="*/ T0 w 61450"/>
                              <a:gd name="T2" fmla="+- 0 3270 1263"/>
                              <a:gd name="T3" fmla="*/ 3270 h 1035"/>
                              <a:gd name="T4" fmla="+- 0 4467 21634"/>
                              <a:gd name="T5" fmla="*/ T4 w 61450"/>
                              <a:gd name="T6" fmla="+- 0 3206 1263"/>
                              <a:gd name="T7" fmla="*/ 3206 h 1035"/>
                              <a:gd name="T8" fmla="+- 0 5010 21634"/>
                              <a:gd name="T9" fmla="*/ T8 w 61450"/>
                              <a:gd name="T10" fmla="+- 0 3270 1263"/>
                              <a:gd name="T11" fmla="*/ 3270 h 1035"/>
                              <a:gd name="T12" fmla="+- 0 5010 21634"/>
                              <a:gd name="T13" fmla="*/ T12 w 61450"/>
                              <a:gd name="T14" fmla="+- 0 3206 1263"/>
                              <a:gd name="T15" fmla="*/ 3206 h 1035"/>
                              <a:gd name="T16" fmla="+- 0 5553 21634"/>
                              <a:gd name="T17" fmla="*/ T16 w 61450"/>
                              <a:gd name="T18" fmla="+- 0 3270 1263"/>
                              <a:gd name="T19" fmla="*/ 3270 h 1035"/>
                              <a:gd name="T20" fmla="+- 0 5553 21634"/>
                              <a:gd name="T21" fmla="*/ T20 w 61450"/>
                              <a:gd name="T22" fmla="+- 0 3206 1263"/>
                              <a:gd name="T23" fmla="*/ 3206 h 1035"/>
                              <a:gd name="T24" fmla="+- 0 6096 21634"/>
                              <a:gd name="T25" fmla="*/ T24 w 61450"/>
                              <a:gd name="T26" fmla="+- 0 3270 1263"/>
                              <a:gd name="T27" fmla="*/ 3270 h 1035"/>
                              <a:gd name="T28" fmla="+- 0 6096 21634"/>
                              <a:gd name="T29" fmla="*/ T28 w 61450"/>
                              <a:gd name="T30" fmla="+- 0 3206 1263"/>
                              <a:gd name="T31" fmla="*/ 3206 h 1035"/>
                              <a:gd name="T32" fmla="+- 0 6639 21634"/>
                              <a:gd name="T33" fmla="*/ T32 w 61450"/>
                              <a:gd name="T34" fmla="+- 0 3270 1263"/>
                              <a:gd name="T35" fmla="*/ 3270 h 1035"/>
                              <a:gd name="T36" fmla="+- 0 6639 21634"/>
                              <a:gd name="T37" fmla="*/ T36 w 61450"/>
                              <a:gd name="T38" fmla="+- 0 3206 1263"/>
                              <a:gd name="T39" fmla="*/ 3206 h 1035"/>
                              <a:gd name="T40" fmla="+- 0 7183 21634"/>
                              <a:gd name="T41" fmla="*/ T40 w 61450"/>
                              <a:gd name="T42" fmla="+- 0 3270 1263"/>
                              <a:gd name="T43" fmla="*/ 3270 h 1035"/>
                              <a:gd name="T44" fmla="+- 0 7183 21634"/>
                              <a:gd name="T45" fmla="*/ T44 w 61450"/>
                              <a:gd name="T46" fmla="+- 0 3206 1263"/>
                              <a:gd name="T47" fmla="*/ 3206 h 1035"/>
                              <a:gd name="T48" fmla="+- 0 7725 21634"/>
                              <a:gd name="T49" fmla="*/ T48 w 61450"/>
                              <a:gd name="T50" fmla="+- 0 3270 1263"/>
                              <a:gd name="T51" fmla="*/ 3270 h 1035"/>
                              <a:gd name="T52" fmla="+- 0 7725 21634"/>
                              <a:gd name="T53" fmla="*/ T52 w 61450"/>
                              <a:gd name="T54" fmla="+- 0 3206 1263"/>
                              <a:gd name="T55" fmla="*/ 3206 h 1035"/>
                              <a:gd name="T56" fmla="+- 0 8268 21634"/>
                              <a:gd name="T57" fmla="*/ T56 w 61450"/>
                              <a:gd name="T58" fmla="+- 0 3270 1263"/>
                              <a:gd name="T59" fmla="*/ 3270 h 1035"/>
                              <a:gd name="T60" fmla="+- 0 8268 21634"/>
                              <a:gd name="T61" fmla="*/ T60 w 61450"/>
                              <a:gd name="T62" fmla="+- 0 3206 1263"/>
                              <a:gd name="T63" fmla="*/ 320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450" h="1035">
                                <a:moveTo>
                                  <a:pt x="-17167" y="2007"/>
                                </a:moveTo>
                                <a:lnTo>
                                  <a:pt x="-17167" y="1943"/>
                                </a:lnTo>
                                <a:moveTo>
                                  <a:pt x="-16624" y="2007"/>
                                </a:moveTo>
                                <a:lnTo>
                                  <a:pt x="-16624" y="1943"/>
                                </a:lnTo>
                                <a:moveTo>
                                  <a:pt x="-16081" y="2007"/>
                                </a:moveTo>
                                <a:lnTo>
                                  <a:pt x="-16081" y="1943"/>
                                </a:lnTo>
                                <a:moveTo>
                                  <a:pt x="-15538" y="2007"/>
                                </a:moveTo>
                                <a:lnTo>
                                  <a:pt x="-15538" y="1943"/>
                                </a:lnTo>
                                <a:moveTo>
                                  <a:pt x="-14995" y="2007"/>
                                </a:moveTo>
                                <a:lnTo>
                                  <a:pt x="-14995" y="1943"/>
                                </a:lnTo>
                                <a:moveTo>
                                  <a:pt x="-14451" y="2007"/>
                                </a:moveTo>
                                <a:lnTo>
                                  <a:pt x="-14451" y="1943"/>
                                </a:lnTo>
                                <a:moveTo>
                                  <a:pt x="-13909" y="2007"/>
                                </a:moveTo>
                                <a:lnTo>
                                  <a:pt x="-13909" y="1943"/>
                                </a:lnTo>
                                <a:moveTo>
                                  <a:pt x="-13366" y="2007"/>
                                </a:moveTo>
                                <a:lnTo>
                                  <a:pt x="-13366" y="1943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4195" y="8"/>
                            <a:ext cx="4073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AutoShape 449"/>
                        <wps:cNvSpPr>
                          <a:spLocks/>
                        </wps:cNvSpPr>
                        <wps:spPr bwMode="auto">
                          <a:xfrm>
                            <a:off x="4729" y="23"/>
                            <a:ext cx="3276" cy="2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3276"/>
                              <a:gd name="T2" fmla="+- 0 4746 4729"/>
                              <a:gd name="T3" fmla="*/ T2 w 3276"/>
                              <a:gd name="T4" fmla="+- 0 5272 4729"/>
                              <a:gd name="T5" fmla="*/ T4 w 3276"/>
                              <a:gd name="T6" fmla="+- 0 5289 4729"/>
                              <a:gd name="T7" fmla="*/ T6 w 3276"/>
                              <a:gd name="T8" fmla="+- 0 5816 4729"/>
                              <a:gd name="T9" fmla="*/ T8 w 3276"/>
                              <a:gd name="T10" fmla="+- 0 5833 4729"/>
                              <a:gd name="T11" fmla="*/ T10 w 3276"/>
                              <a:gd name="T12" fmla="+- 0 6359 4729"/>
                              <a:gd name="T13" fmla="*/ T12 w 3276"/>
                              <a:gd name="T14" fmla="+- 0 6376 4729"/>
                              <a:gd name="T15" fmla="*/ T14 w 3276"/>
                              <a:gd name="T16" fmla="+- 0 6902 4729"/>
                              <a:gd name="T17" fmla="*/ T16 w 3276"/>
                              <a:gd name="T18" fmla="+- 0 6919 4729"/>
                              <a:gd name="T19" fmla="*/ T18 w 3276"/>
                              <a:gd name="T20" fmla="+- 0 7445 4729"/>
                              <a:gd name="T21" fmla="*/ T20 w 3276"/>
                              <a:gd name="T22" fmla="+- 0 7462 4729"/>
                              <a:gd name="T23" fmla="*/ T22 w 3276"/>
                              <a:gd name="T24" fmla="+- 0 7988 4729"/>
                              <a:gd name="T25" fmla="*/ T24 w 3276"/>
                              <a:gd name="T26" fmla="+- 0 8005 4729"/>
                              <a:gd name="T27" fmla="*/ T26 w 3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3276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moveTo>
                                  <a:pt x="543" y="0"/>
                                </a:moveTo>
                                <a:lnTo>
                                  <a:pt x="560" y="0"/>
                                </a:lnTo>
                                <a:moveTo>
                                  <a:pt x="1087" y="0"/>
                                </a:moveTo>
                                <a:lnTo>
                                  <a:pt x="1104" y="0"/>
                                </a:lnTo>
                                <a:moveTo>
                                  <a:pt x="1630" y="0"/>
                                </a:moveTo>
                                <a:lnTo>
                                  <a:pt x="1647" y="0"/>
                                </a:lnTo>
                                <a:moveTo>
                                  <a:pt x="2173" y="0"/>
                                </a:moveTo>
                                <a:lnTo>
                                  <a:pt x="2190" y="0"/>
                                </a:lnTo>
                                <a:moveTo>
                                  <a:pt x="2716" y="0"/>
                                </a:moveTo>
                                <a:lnTo>
                                  <a:pt x="2733" y="0"/>
                                </a:lnTo>
                                <a:moveTo>
                                  <a:pt x="3259" y="0"/>
                                </a:moveTo>
                                <a:lnTo>
                                  <a:pt x="3276" y="0"/>
                                </a:lnTo>
                              </a:path>
                            </a:pathLst>
                          </a:custGeom>
                          <a:noFill/>
                          <a:ln w="199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448"/>
                        <wps:cNvSpPr>
                          <a:spLocks/>
                        </wps:cNvSpPr>
                        <wps:spPr bwMode="auto">
                          <a:xfrm>
                            <a:off x="21633" y="-50709"/>
                            <a:ext cx="61450" cy="1036"/>
                          </a:xfrm>
                          <a:custGeom>
                            <a:avLst/>
                            <a:gdLst>
                              <a:gd name="T0" fmla="+- 0 4467 21634"/>
                              <a:gd name="T1" fmla="*/ T0 w 61450"/>
                              <a:gd name="T2" fmla="+- 0 8 -50708"/>
                              <a:gd name="T3" fmla="*/ 8 h 1036"/>
                              <a:gd name="T4" fmla="+- 0 4467 21634"/>
                              <a:gd name="T5" fmla="*/ T4 w 61450"/>
                              <a:gd name="T6" fmla="+- 0 71 -50708"/>
                              <a:gd name="T7" fmla="*/ 71 h 1036"/>
                              <a:gd name="T8" fmla="+- 0 5010 21634"/>
                              <a:gd name="T9" fmla="*/ T8 w 61450"/>
                              <a:gd name="T10" fmla="+- 0 8 -50708"/>
                              <a:gd name="T11" fmla="*/ 8 h 1036"/>
                              <a:gd name="T12" fmla="+- 0 5010 21634"/>
                              <a:gd name="T13" fmla="*/ T12 w 61450"/>
                              <a:gd name="T14" fmla="+- 0 71 -50708"/>
                              <a:gd name="T15" fmla="*/ 71 h 1036"/>
                              <a:gd name="T16" fmla="+- 0 5553 21634"/>
                              <a:gd name="T17" fmla="*/ T16 w 61450"/>
                              <a:gd name="T18" fmla="+- 0 8 -50708"/>
                              <a:gd name="T19" fmla="*/ 8 h 1036"/>
                              <a:gd name="T20" fmla="+- 0 5553 21634"/>
                              <a:gd name="T21" fmla="*/ T20 w 61450"/>
                              <a:gd name="T22" fmla="+- 0 71 -50708"/>
                              <a:gd name="T23" fmla="*/ 71 h 1036"/>
                              <a:gd name="T24" fmla="+- 0 6096 21634"/>
                              <a:gd name="T25" fmla="*/ T24 w 61450"/>
                              <a:gd name="T26" fmla="+- 0 8 -50708"/>
                              <a:gd name="T27" fmla="*/ 8 h 1036"/>
                              <a:gd name="T28" fmla="+- 0 6096 21634"/>
                              <a:gd name="T29" fmla="*/ T28 w 61450"/>
                              <a:gd name="T30" fmla="+- 0 71 -50708"/>
                              <a:gd name="T31" fmla="*/ 71 h 1036"/>
                              <a:gd name="T32" fmla="+- 0 6639 21634"/>
                              <a:gd name="T33" fmla="*/ T32 w 61450"/>
                              <a:gd name="T34" fmla="+- 0 8 -50708"/>
                              <a:gd name="T35" fmla="*/ 8 h 1036"/>
                              <a:gd name="T36" fmla="+- 0 6639 21634"/>
                              <a:gd name="T37" fmla="*/ T36 w 61450"/>
                              <a:gd name="T38" fmla="+- 0 71 -50708"/>
                              <a:gd name="T39" fmla="*/ 71 h 1036"/>
                              <a:gd name="T40" fmla="+- 0 7183 21634"/>
                              <a:gd name="T41" fmla="*/ T40 w 61450"/>
                              <a:gd name="T42" fmla="+- 0 8 -50708"/>
                              <a:gd name="T43" fmla="*/ 8 h 1036"/>
                              <a:gd name="T44" fmla="+- 0 7183 21634"/>
                              <a:gd name="T45" fmla="*/ T44 w 61450"/>
                              <a:gd name="T46" fmla="+- 0 71 -50708"/>
                              <a:gd name="T47" fmla="*/ 71 h 1036"/>
                              <a:gd name="T48" fmla="+- 0 7725 21634"/>
                              <a:gd name="T49" fmla="*/ T48 w 61450"/>
                              <a:gd name="T50" fmla="+- 0 8 -50708"/>
                              <a:gd name="T51" fmla="*/ 8 h 1036"/>
                              <a:gd name="T52" fmla="+- 0 7725 21634"/>
                              <a:gd name="T53" fmla="*/ T52 w 61450"/>
                              <a:gd name="T54" fmla="+- 0 71 -50708"/>
                              <a:gd name="T55" fmla="*/ 71 h 1036"/>
                              <a:gd name="T56" fmla="+- 0 8268 21634"/>
                              <a:gd name="T57" fmla="*/ T56 w 61450"/>
                              <a:gd name="T58" fmla="+- 0 8 -50708"/>
                              <a:gd name="T59" fmla="*/ 8 h 1036"/>
                              <a:gd name="T60" fmla="+- 0 8268 21634"/>
                              <a:gd name="T61" fmla="*/ T60 w 61450"/>
                              <a:gd name="T62" fmla="+- 0 71 -50708"/>
                              <a:gd name="T63" fmla="*/ 71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450" h="1036">
                                <a:moveTo>
                                  <a:pt x="-17167" y="50716"/>
                                </a:moveTo>
                                <a:lnTo>
                                  <a:pt x="-17167" y="50779"/>
                                </a:lnTo>
                                <a:moveTo>
                                  <a:pt x="-16624" y="50716"/>
                                </a:moveTo>
                                <a:lnTo>
                                  <a:pt x="-16624" y="50779"/>
                                </a:lnTo>
                                <a:moveTo>
                                  <a:pt x="-16081" y="50716"/>
                                </a:moveTo>
                                <a:lnTo>
                                  <a:pt x="-16081" y="50779"/>
                                </a:lnTo>
                                <a:moveTo>
                                  <a:pt x="-15538" y="50716"/>
                                </a:moveTo>
                                <a:lnTo>
                                  <a:pt x="-15538" y="50779"/>
                                </a:lnTo>
                                <a:moveTo>
                                  <a:pt x="-14995" y="50716"/>
                                </a:moveTo>
                                <a:lnTo>
                                  <a:pt x="-14995" y="50779"/>
                                </a:lnTo>
                                <a:moveTo>
                                  <a:pt x="-14451" y="50716"/>
                                </a:moveTo>
                                <a:lnTo>
                                  <a:pt x="-14451" y="50779"/>
                                </a:lnTo>
                                <a:moveTo>
                                  <a:pt x="-13909" y="50716"/>
                                </a:moveTo>
                                <a:lnTo>
                                  <a:pt x="-13909" y="50779"/>
                                </a:lnTo>
                                <a:moveTo>
                                  <a:pt x="-13366" y="50716"/>
                                </a:moveTo>
                                <a:lnTo>
                                  <a:pt x="-13366" y="50779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4195" y="8"/>
                            <a:ext cx="0" cy="3262"/>
                          </a:xfrm>
                          <a:prstGeom prst="line">
                            <a:avLst/>
                          </a:prstGeom>
                          <a:noFill/>
                          <a:ln w="106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AutoShape 446"/>
                        <wps:cNvSpPr>
                          <a:spLocks/>
                        </wps:cNvSpPr>
                        <wps:spPr bwMode="auto">
                          <a:xfrm>
                            <a:off x="17237" y="-50709"/>
                            <a:ext cx="1036" cy="53006"/>
                          </a:xfrm>
                          <a:custGeom>
                            <a:avLst/>
                            <a:gdLst>
                              <a:gd name="T0" fmla="+- 0 4195 17238"/>
                              <a:gd name="T1" fmla="*/ T0 w 1036"/>
                              <a:gd name="T2" fmla="+- 0 3052 -50708"/>
                              <a:gd name="T3" fmla="*/ 3052 h 53006"/>
                              <a:gd name="T4" fmla="+- 0 4226 17238"/>
                              <a:gd name="T5" fmla="*/ T4 w 1036"/>
                              <a:gd name="T6" fmla="+- 0 3052 -50708"/>
                              <a:gd name="T7" fmla="*/ 3052 h 53006"/>
                              <a:gd name="T8" fmla="+- 0 4195 17238"/>
                              <a:gd name="T9" fmla="*/ T8 w 1036"/>
                              <a:gd name="T10" fmla="+- 0 2617 -50708"/>
                              <a:gd name="T11" fmla="*/ 2617 h 53006"/>
                              <a:gd name="T12" fmla="+- 0 4226 17238"/>
                              <a:gd name="T13" fmla="*/ T12 w 1036"/>
                              <a:gd name="T14" fmla="+- 0 2617 -50708"/>
                              <a:gd name="T15" fmla="*/ 2617 h 53006"/>
                              <a:gd name="T16" fmla="+- 0 4195 17238"/>
                              <a:gd name="T17" fmla="*/ T16 w 1036"/>
                              <a:gd name="T18" fmla="+- 0 2182 -50708"/>
                              <a:gd name="T19" fmla="*/ 2182 h 53006"/>
                              <a:gd name="T20" fmla="+- 0 4226 17238"/>
                              <a:gd name="T21" fmla="*/ T20 w 1036"/>
                              <a:gd name="T22" fmla="+- 0 2182 -50708"/>
                              <a:gd name="T23" fmla="*/ 2182 h 53006"/>
                              <a:gd name="T24" fmla="+- 0 4195 17238"/>
                              <a:gd name="T25" fmla="*/ T24 w 1036"/>
                              <a:gd name="T26" fmla="+- 0 1747 -50708"/>
                              <a:gd name="T27" fmla="*/ 1747 h 53006"/>
                              <a:gd name="T28" fmla="+- 0 4226 17238"/>
                              <a:gd name="T29" fmla="*/ T28 w 1036"/>
                              <a:gd name="T30" fmla="+- 0 1747 -50708"/>
                              <a:gd name="T31" fmla="*/ 1747 h 53006"/>
                              <a:gd name="T32" fmla="+- 0 4195 17238"/>
                              <a:gd name="T33" fmla="*/ T32 w 1036"/>
                              <a:gd name="T34" fmla="+- 0 1312 -50708"/>
                              <a:gd name="T35" fmla="*/ 1312 h 53006"/>
                              <a:gd name="T36" fmla="+- 0 4226 17238"/>
                              <a:gd name="T37" fmla="*/ T36 w 1036"/>
                              <a:gd name="T38" fmla="+- 0 1312 -50708"/>
                              <a:gd name="T39" fmla="*/ 1312 h 53006"/>
                              <a:gd name="T40" fmla="+- 0 4195 17238"/>
                              <a:gd name="T41" fmla="*/ T40 w 1036"/>
                              <a:gd name="T42" fmla="+- 0 878 -50708"/>
                              <a:gd name="T43" fmla="*/ 878 h 53006"/>
                              <a:gd name="T44" fmla="+- 0 4226 17238"/>
                              <a:gd name="T45" fmla="*/ T44 w 1036"/>
                              <a:gd name="T46" fmla="+- 0 878 -50708"/>
                              <a:gd name="T47" fmla="*/ 878 h 53006"/>
                              <a:gd name="T48" fmla="+- 0 4195 17238"/>
                              <a:gd name="T49" fmla="*/ T48 w 1036"/>
                              <a:gd name="T50" fmla="+- 0 443 -50708"/>
                              <a:gd name="T51" fmla="*/ 443 h 53006"/>
                              <a:gd name="T52" fmla="+- 0 4226 17238"/>
                              <a:gd name="T53" fmla="*/ T52 w 1036"/>
                              <a:gd name="T54" fmla="+- 0 443 -50708"/>
                              <a:gd name="T55" fmla="*/ 443 h 53006"/>
                              <a:gd name="T56" fmla="+- 0 4195 17238"/>
                              <a:gd name="T57" fmla="*/ T56 w 1036"/>
                              <a:gd name="T58" fmla="+- 0 8 -50708"/>
                              <a:gd name="T59" fmla="*/ 8 h 53006"/>
                              <a:gd name="T60" fmla="+- 0 4226 17238"/>
                              <a:gd name="T61" fmla="*/ T60 w 1036"/>
                              <a:gd name="T62" fmla="+- 0 8 -50708"/>
                              <a:gd name="T63" fmla="*/ 8 h 53006"/>
                              <a:gd name="T64" fmla="+- 0 4195 17238"/>
                              <a:gd name="T65" fmla="*/ T64 w 1036"/>
                              <a:gd name="T66" fmla="+- 0 3270 -50708"/>
                              <a:gd name="T67" fmla="*/ 3270 h 53006"/>
                              <a:gd name="T68" fmla="+- 0 4259 17238"/>
                              <a:gd name="T69" fmla="*/ T68 w 1036"/>
                              <a:gd name="T70" fmla="+- 0 3270 -50708"/>
                              <a:gd name="T71" fmla="*/ 3270 h 53006"/>
                              <a:gd name="T72" fmla="+- 0 4195 17238"/>
                              <a:gd name="T73" fmla="*/ T72 w 1036"/>
                              <a:gd name="T74" fmla="+- 0 2835 -50708"/>
                              <a:gd name="T75" fmla="*/ 2835 h 53006"/>
                              <a:gd name="T76" fmla="+- 0 4259 17238"/>
                              <a:gd name="T77" fmla="*/ T76 w 1036"/>
                              <a:gd name="T78" fmla="+- 0 2835 -50708"/>
                              <a:gd name="T79" fmla="*/ 2835 h 53006"/>
                              <a:gd name="T80" fmla="+- 0 4195 17238"/>
                              <a:gd name="T81" fmla="*/ T80 w 1036"/>
                              <a:gd name="T82" fmla="+- 0 2400 -50708"/>
                              <a:gd name="T83" fmla="*/ 2400 h 53006"/>
                              <a:gd name="T84" fmla="+- 0 4259 17238"/>
                              <a:gd name="T85" fmla="*/ T84 w 1036"/>
                              <a:gd name="T86" fmla="+- 0 2400 -50708"/>
                              <a:gd name="T87" fmla="*/ 2400 h 53006"/>
                              <a:gd name="T88" fmla="+- 0 4195 17238"/>
                              <a:gd name="T89" fmla="*/ T88 w 1036"/>
                              <a:gd name="T90" fmla="+- 0 1965 -50708"/>
                              <a:gd name="T91" fmla="*/ 1965 h 53006"/>
                              <a:gd name="T92" fmla="+- 0 4259 17238"/>
                              <a:gd name="T93" fmla="*/ T92 w 1036"/>
                              <a:gd name="T94" fmla="+- 0 1965 -50708"/>
                              <a:gd name="T95" fmla="*/ 1965 h 53006"/>
                              <a:gd name="T96" fmla="+- 0 4195 17238"/>
                              <a:gd name="T97" fmla="*/ T96 w 1036"/>
                              <a:gd name="T98" fmla="+- 0 1530 -50708"/>
                              <a:gd name="T99" fmla="*/ 1530 h 53006"/>
                              <a:gd name="T100" fmla="+- 0 4259 17238"/>
                              <a:gd name="T101" fmla="*/ T100 w 1036"/>
                              <a:gd name="T102" fmla="+- 0 1530 -50708"/>
                              <a:gd name="T103" fmla="*/ 1530 h 53006"/>
                              <a:gd name="T104" fmla="+- 0 4195 17238"/>
                              <a:gd name="T105" fmla="*/ T104 w 1036"/>
                              <a:gd name="T106" fmla="+- 0 1095 -50708"/>
                              <a:gd name="T107" fmla="*/ 1095 h 53006"/>
                              <a:gd name="T108" fmla="+- 0 4259 17238"/>
                              <a:gd name="T109" fmla="*/ T108 w 1036"/>
                              <a:gd name="T110" fmla="+- 0 1095 -50708"/>
                              <a:gd name="T111" fmla="*/ 1095 h 53006"/>
                              <a:gd name="T112" fmla="+- 0 4195 17238"/>
                              <a:gd name="T113" fmla="*/ T112 w 1036"/>
                              <a:gd name="T114" fmla="+- 0 661 -50708"/>
                              <a:gd name="T115" fmla="*/ 661 h 53006"/>
                              <a:gd name="T116" fmla="+- 0 4259 17238"/>
                              <a:gd name="T117" fmla="*/ T116 w 1036"/>
                              <a:gd name="T118" fmla="+- 0 661 -50708"/>
                              <a:gd name="T119" fmla="*/ 661 h 53006"/>
                              <a:gd name="T120" fmla="+- 0 4195 17238"/>
                              <a:gd name="T121" fmla="*/ T120 w 1036"/>
                              <a:gd name="T122" fmla="+- 0 226 -50708"/>
                              <a:gd name="T123" fmla="*/ 226 h 53006"/>
                              <a:gd name="T124" fmla="+- 0 4259 17238"/>
                              <a:gd name="T125" fmla="*/ T124 w 1036"/>
                              <a:gd name="T126" fmla="+- 0 226 -50708"/>
                              <a:gd name="T127" fmla="*/ 226 h 5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6" h="53006">
                                <a:moveTo>
                                  <a:pt x="-13043" y="53760"/>
                                </a:moveTo>
                                <a:lnTo>
                                  <a:pt x="-13012" y="53760"/>
                                </a:lnTo>
                                <a:moveTo>
                                  <a:pt x="-13043" y="53325"/>
                                </a:moveTo>
                                <a:lnTo>
                                  <a:pt x="-13012" y="53325"/>
                                </a:lnTo>
                                <a:moveTo>
                                  <a:pt x="-13043" y="52890"/>
                                </a:moveTo>
                                <a:lnTo>
                                  <a:pt x="-13012" y="52890"/>
                                </a:lnTo>
                                <a:moveTo>
                                  <a:pt x="-13043" y="52455"/>
                                </a:moveTo>
                                <a:lnTo>
                                  <a:pt x="-13012" y="52455"/>
                                </a:lnTo>
                                <a:moveTo>
                                  <a:pt x="-13043" y="52020"/>
                                </a:moveTo>
                                <a:lnTo>
                                  <a:pt x="-13012" y="52020"/>
                                </a:lnTo>
                                <a:moveTo>
                                  <a:pt x="-13043" y="51586"/>
                                </a:moveTo>
                                <a:lnTo>
                                  <a:pt x="-13012" y="51586"/>
                                </a:lnTo>
                                <a:moveTo>
                                  <a:pt x="-13043" y="51151"/>
                                </a:moveTo>
                                <a:lnTo>
                                  <a:pt x="-13012" y="51151"/>
                                </a:lnTo>
                                <a:moveTo>
                                  <a:pt x="-13043" y="50716"/>
                                </a:moveTo>
                                <a:lnTo>
                                  <a:pt x="-13012" y="50716"/>
                                </a:lnTo>
                                <a:moveTo>
                                  <a:pt x="-13043" y="53978"/>
                                </a:moveTo>
                                <a:lnTo>
                                  <a:pt x="-12979" y="53978"/>
                                </a:lnTo>
                                <a:moveTo>
                                  <a:pt x="-13043" y="53543"/>
                                </a:moveTo>
                                <a:lnTo>
                                  <a:pt x="-12979" y="53543"/>
                                </a:lnTo>
                                <a:moveTo>
                                  <a:pt x="-13043" y="53108"/>
                                </a:moveTo>
                                <a:lnTo>
                                  <a:pt x="-12979" y="53108"/>
                                </a:lnTo>
                                <a:moveTo>
                                  <a:pt x="-13043" y="52673"/>
                                </a:moveTo>
                                <a:lnTo>
                                  <a:pt x="-12979" y="52673"/>
                                </a:lnTo>
                                <a:moveTo>
                                  <a:pt x="-13043" y="52238"/>
                                </a:moveTo>
                                <a:lnTo>
                                  <a:pt x="-12979" y="52238"/>
                                </a:lnTo>
                                <a:moveTo>
                                  <a:pt x="-13043" y="51803"/>
                                </a:moveTo>
                                <a:lnTo>
                                  <a:pt x="-12979" y="51803"/>
                                </a:lnTo>
                                <a:moveTo>
                                  <a:pt x="-13043" y="51369"/>
                                </a:moveTo>
                                <a:lnTo>
                                  <a:pt x="-12979" y="51369"/>
                                </a:lnTo>
                                <a:moveTo>
                                  <a:pt x="-13043" y="50934"/>
                                </a:moveTo>
                                <a:lnTo>
                                  <a:pt x="-12979" y="50934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8268" y="3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444"/>
                        <wps:cNvSpPr>
                          <a:spLocks/>
                        </wps:cNvSpPr>
                        <wps:spPr bwMode="auto">
                          <a:xfrm>
                            <a:off x="82048" y="-50709"/>
                            <a:ext cx="1035" cy="53006"/>
                          </a:xfrm>
                          <a:custGeom>
                            <a:avLst/>
                            <a:gdLst>
                              <a:gd name="T0" fmla="+- 0 8268 82048"/>
                              <a:gd name="T1" fmla="*/ T0 w 1035"/>
                              <a:gd name="T2" fmla="+- 0 3052 -50708"/>
                              <a:gd name="T3" fmla="*/ 3052 h 53006"/>
                              <a:gd name="T4" fmla="+- 0 8237 82048"/>
                              <a:gd name="T5" fmla="*/ T4 w 1035"/>
                              <a:gd name="T6" fmla="+- 0 3052 -50708"/>
                              <a:gd name="T7" fmla="*/ 3052 h 53006"/>
                              <a:gd name="T8" fmla="+- 0 8268 82048"/>
                              <a:gd name="T9" fmla="*/ T8 w 1035"/>
                              <a:gd name="T10" fmla="+- 0 2617 -50708"/>
                              <a:gd name="T11" fmla="*/ 2617 h 53006"/>
                              <a:gd name="T12" fmla="+- 0 8237 82048"/>
                              <a:gd name="T13" fmla="*/ T12 w 1035"/>
                              <a:gd name="T14" fmla="+- 0 2617 -50708"/>
                              <a:gd name="T15" fmla="*/ 2617 h 53006"/>
                              <a:gd name="T16" fmla="+- 0 8268 82048"/>
                              <a:gd name="T17" fmla="*/ T16 w 1035"/>
                              <a:gd name="T18" fmla="+- 0 2182 -50708"/>
                              <a:gd name="T19" fmla="*/ 2182 h 53006"/>
                              <a:gd name="T20" fmla="+- 0 8237 82048"/>
                              <a:gd name="T21" fmla="*/ T20 w 1035"/>
                              <a:gd name="T22" fmla="+- 0 2182 -50708"/>
                              <a:gd name="T23" fmla="*/ 2182 h 53006"/>
                              <a:gd name="T24" fmla="+- 0 8268 82048"/>
                              <a:gd name="T25" fmla="*/ T24 w 1035"/>
                              <a:gd name="T26" fmla="+- 0 1747 -50708"/>
                              <a:gd name="T27" fmla="*/ 1747 h 53006"/>
                              <a:gd name="T28" fmla="+- 0 8237 82048"/>
                              <a:gd name="T29" fmla="*/ T28 w 1035"/>
                              <a:gd name="T30" fmla="+- 0 1747 -50708"/>
                              <a:gd name="T31" fmla="*/ 1747 h 53006"/>
                              <a:gd name="T32" fmla="+- 0 8268 82048"/>
                              <a:gd name="T33" fmla="*/ T32 w 1035"/>
                              <a:gd name="T34" fmla="+- 0 1312 -50708"/>
                              <a:gd name="T35" fmla="*/ 1312 h 53006"/>
                              <a:gd name="T36" fmla="+- 0 8237 82048"/>
                              <a:gd name="T37" fmla="*/ T36 w 1035"/>
                              <a:gd name="T38" fmla="+- 0 1312 -50708"/>
                              <a:gd name="T39" fmla="*/ 1312 h 53006"/>
                              <a:gd name="T40" fmla="+- 0 8268 82048"/>
                              <a:gd name="T41" fmla="*/ T40 w 1035"/>
                              <a:gd name="T42" fmla="+- 0 878 -50708"/>
                              <a:gd name="T43" fmla="*/ 878 h 53006"/>
                              <a:gd name="T44" fmla="+- 0 8237 82048"/>
                              <a:gd name="T45" fmla="*/ T44 w 1035"/>
                              <a:gd name="T46" fmla="+- 0 878 -50708"/>
                              <a:gd name="T47" fmla="*/ 878 h 53006"/>
                              <a:gd name="T48" fmla="+- 0 8268 82048"/>
                              <a:gd name="T49" fmla="*/ T48 w 1035"/>
                              <a:gd name="T50" fmla="+- 0 443 -50708"/>
                              <a:gd name="T51" fmla="*/ 443 h 53006"/>
                              <a:gd name="T52" fmla="+- 0 8237 82048"/>
                              <a:gd name="T53" fmla="*/ T52 w 1035"/>
                              <a:gd name="T54" fmla="+- 0 443 -50708"/>
                              <a:gd name="T55" fmla="*/ 443 h 53006"/>
                              <a:gd name="T56" fmla="+- 0 8268 82048"/>
                              <a:gd name="T57" fmla="*/ T56 w 1035"/>
                              <a:gd name="T58" fmla="+- 0 8 -50708"/>
                              <a:gd name="T59" fmla="*/ 8 h 53006"/>
                              <a:gd name="T60" fmla="+- 0 8237 82048"/>
                              <a:gd name="T61" fmla="*/ T60 w 1035"/>
                              <a:gd name="T62" fmla="+- 0 8 -50708"/>
                              <a:gd name="T63" fmla="*/ 8 h 53006"/>
                              <a:gd name="T64" fmla="+- 0 8268 82048"/>
                              <a:gd name="T65" fmla="*/ T64 w 1035"/>
                              <a:gd name="T66" fmla="+- 0 3270 -50708"/>
                              <a:gd name="T67" fmla="*/ 3270 h 53006"/>
                              <a:gd name="T68" fmla="+- 0 8204 82048"/>
                              <a:gd name="T69" fmla="*/ T68 w 1035"/>
                              <a:gd name="T70" fmla="+- 0 3270 -50708"/>
                              <a:gd name="T71" fmla="*/ 3270 h 53006"/>
                              <a:gd name="T72" fmla="+- 0 8268 82048"/>
                              <a:gd name="T73" fmla="*/ T72 w 1035"/>
                              <a:gd name="T74" fmla="+- 0 2835 -50708"/>
                              <a:gd name="T75" fmla="*/ 2835 h 53006"/>
                              <a:gd name="T76" fmla="+- 0 8204 82048"/>
                              <a:gd name="T77" fmla="*/ T76 w 1035"/>
                              <a:gd name="T78" fmla="+- 0 2835 -50708"/>
                              <a:gd name="T79" fmla="*/ 2835 h 53006"/>
                              <a:gd name="T80" fmla="+- 0 8268 82048"/>
                              <a:gd name="T81" fmla="*/ T80 w 1035"/>
                              <a:gd name="T82" fmla="+- 0 2400 -50708"/>
                              <a:gd name="T83" fmla="*/ 2400 h 53006"/>
                              <a:gd name="T84" fmla="+- 0 8204 82048"/>
                              <a:gd name="T85" fmla="*/ T84 w 1035"/>
                              <a:gd name="T86" fmla="+- 0 2400 -50708"/>
                              <a:gd name="T87" fmla="*/ 2400 h 53006"/>
                              <a:gd name="T88" fmla="+- 0 8268 82048"/>
                              <a:gd name="T89" fmla="*/ T88 w 1035"/>
                              <a:gd name="T90" fmla="+- 0 1965 -50708"/>
                              <a:gd name="T91" fmla="*/ 1965 h 53006"/>
                              <a:gd name="T92" fmla="+- 0 8204 82048"/>
                              <a:gd name="T93" fmla="*/ T92 w 1035"/>
                              <a:gd name="T94" fmla="+- 0 1965 -50708"/>
                              <a:gd name="T95" fmla="*/ 1965 h 53006"/>
                              <a:gd name="T96" fmla="+- 0 8268 82048"/>
                              <a:gd name="T97" fmla="*/ T96 w 1035"/>
                              <a:gd name="T98" fmla="+- 0 1530 -50708"/>
                              <a:gd name="T99" fmla="*/ 1530 h 53006"/>
                              <a:gd name="T100" fmla="+- 0 8204 82048"/>
                              <a:gd name="T101" fmla="*/ T100 w 1035"/>
                              <a:gd name="T102" fmla="+- 0 1530 -50708"/>
                              <a:gd name="T103" fmla="*/ 1530 h 53006"/>
                              <a:gd name="T104" fmla="+- 0 8268 82048"/>
                              <a:gd name="T105" fmla="*/ T104 w 1035"/>
                              <a:gd name="T106" fmla="+- 0 1095 -50708"/>
                              <a:gd name="T107" fmla="*/ 1095 h 53006"/>
                              <a:gd name="T108" fmla="+- 0 8204 82048"/>
                              <a:gd name="T109" fmla="*/ T108 w 1035"/>
                              <a:gd name="T110" fmla="+- 0 1095 -50708"/>
                              <a:gd name="T111" fmla="*/ 1095 h 53006"/>
                              <a:gd name="T112" fmla="+- 0 8268 82048"/>
                              <a:gd name="T113" fmla="*/ T112 w 1035"/>
                              <a:gd name="T114" fmla="+- 0 661 -50708"/>
                              <a:gd name="T115" fmla="*/ 661 h 53006"/>
                              <a:gd name="T116" fmla="+- 0 8204 82048"/>
                              <a:gd name="T117" fmla="*/ T116 w 1035"/>
                              <a:gd name="T118" fmla="+- 0 661 -50708"/>
                              <a:gd name="T119" fmla="*/ 661 h 53006"/>
                              <a:gd name="T120" fmla="+- 0 8268 82048"/>
                              <a:gd name="T121" fmla="*/ T120 w 1035"/>
                              <a:gd name="T122" fmla="+- 0 226 -50708"/>
                              <a:gd name="T123" fmla="*/ 226 h 53006"/>
                              <a:gd name="T124" fmla="+- 0 8204 82048"/>
                              <a:gd name="T125" fmla="*/ T124 w 1035"/>
                              <a:gd name="T126" fmla="+- 0 226 -50708"/>
                              <a:gd name="T127" fmla="*/ 226 h 5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5" h="53006">
                                <a:moveTo>
                                  <a:pt x="-73780" y="53760"/>
                                </a:moveTo>
                                <a:lnTo>
                                  <a:pt x="-73811" y="53760"/>
                                </a:lnTo>
                                <a:moveTo>
                                  <a:pt x="-73780" y="53325"/>
                                </a:moveTo>
                                <a:lnTo>
                                  <a:pt x="-73811" y="53325"/>
                                </a:lnTo>
                                <a:moveTo>
                                  <a:pt x="-73780" y="52890"/>
                                </a:moveTo>
                                <a:lnTo>
                                  <a:pt x="-73811" y="52890"/>
                                </a:lnTo>
                                <a:moveTo>
                                  <a:pt x="-73780" y="52455"/>
                                </a:moveTo>
                                <a:lnTo>
                                  <a:pt x="-73811" y="52455"/>
                                </a:lnTo>
                                <a:moveTo>
                                  <a:pt x="-73780" y="52020"/>
                                </a:moveTo>
                                <a:lnTo>
                                  <a:pt x="-73811" y="52020"/>
                                </a:lnTo>
                                <a:moveTo>
                                  <a:pt x="-73780" y="51586"/>
                                </a:moveTo>
                                <a:lnTo>
                                  <a:pt x="-73811" y="51586"/>
                                </a:lnTo>
                                <a:moveTo>
                                  <a:pt x="-73780" y="51151"/>
                                </a:moveTo>
                                <a:lnTo>
                                  <a:pt x="-73811" y="51151"/>
                                </a:lnTo>
                                <a:moveTo>
                                  <a:pt x="-73780" y="50716"/>
                                </a:moveTo>
                                <a:lnTo>
                                  <a:pt x="-73811" y="50716"/>
                                </a:lnTo>
                                <a:moveTo>
                                  <a:pt x="-73780" y="53978"/>
                                </a:moveTo>
                                <a:lnTo>
                                  <a:pt x="-73844" y="53978"/>
                                </a:lnTo>
                                <a:moveTo>
                                  <a:pt x="-73780" y="53543"/>
                                </a:moveTo>
                                <a:lnTo>
                                  <a:pt x="-73844" y="53543"/>
                                </a:lnTo>
                                <a:moveTo>
                                  <a:pt x="-73780" y="53108"/>
                                </a:moveTo>
                                <a:lnTo>
                                  <a:pt x="-73844" y="53108"/>
                                </a:lnTo>
                                <a:moveTo>
                                  <a:pt x="-73780" y="52673"/>
                                </a:moveTo>
                                <a:lnTo>
                                  <a:pt x="-73844" y="52673"/>
                                </a:lnTo>
                                <a:moveTo>
                                  <a:pt x="-73780" y="52238"/>
                                </a:moveTo>
                                <a:lnTo>
                                  <a:pt x="-73844" y="52238"/>
                                </a:lnTo>
                                <a:moveTo>
                                  <a:pt x="-73780" y="51803"/>
                                </a:moveTo>
                                <a:lnTo>
                                  <a:pt x="-73844" y="51803"/>
                                </a:lnTo>
                                <a:moveTo>
                                  <a:pt x="-73780" y="51369"/>
                                </a:moveTo>
                                <a:lnTo>
                                  <a:pt x="-73844" y="51369"/>
                                </a:lnTo>
                                <a:moveTo>
                                  <a:pt x="-73780" y="50934"/>
                                </a:moveTo>
                                <a:lnTo>
                                  <a:pt x="-73844" y="50934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43"/>
                        <wps:cNvSpPr>
                          <a:spLocks/>
                        </wps:cNvSpPr>
                        <wps:spPr bwMode="auto">
                          <a:xfrm>
                            <a:off x="4407" y="1564"/>
                            <a:ext cx="118" cy="118"/>
                          </a:xfrm>
                          <a:custGeom>
                            <a:avLst/>
                            <a:gdLst>
                              <a:gd name="T0" fmla="+- 0 4466 4407"/>
                              <a:gd name="T1" fmla="*/ T0 w 118"/>
                              <a:gd name="T2" fmla="+- 0 1565 1565"/>
                              <a:gd name="T3" fmla="*/ 1565 h 118"/>
                              <a:gd name="T4" fmla="+- 0 4443 4407"/>
                              <a:gd name="T5" fmla="*/ T4 w 118"/>
                              <a:gd name="T6" fmla="+- 0 1569 1565"/>
                              <a:gd name="T7" fmla="*/ 1569 h 118"/>
                              <a:gd name="T8" fmla="+- 0 4424 4407"/>
                              <a:gd name="T9" fmla="*/ T8 w 118"/>
                              <a:gd name="T10" fmla="+- 0 1581 1565"/>
                              <a:gd name="T11" fmla="*/ 1581 h 118"/>
                              <a:gd name="T12" fmla="+- 0 4412 4407"/>
                              <a:gd name="T13" fmla="*/ T12 w 118"/>
                              <a:gd name="T14" fmla="+- 0 1600 1565"/>
                              <a:gd name="T15" fmla="*/ 1600 h 118"/>
                              <a:gd name="T16" fmla="+- 0 4407 4407"/>
                              <a:gd name="T17" fmla="*/ T16 w 118"/>
                              <a:gd name="T18" fmla="+- 0 1623 1565"/>
                              <a:gd name="T19" fmla="*/ 1623 h 118"/>
                              <a:gd name="T20" fmla="+- 0 4412 4407"/>
                              <a:gd name="T21" fmla="*/ T20 w 118"/>
                              <a:gd name="T22" fmla="+- 0 1646 1565"/>
                              <a:gd name="T23" fmla="*/ 1646 h 118"/>
                              <a:gd name="T24" fmla="+- 0 4424 4407"/>
                              <a:gd name="T25" fmla="*/ T24 w 118"/>
                              <a:gd name="T26" fmla="+- 0 1664 1565"/>
                              <a:gd name="T27" fmla="*/ 1664 h 118"/>
                              <a:gd name="T28" fmla="+- 0 4443 4407"/>
                              <a:gd name="T29" fmla="*/ T28 w 118"/>
                              <a:gd name="T30" fmla="+- 0 1677 1565"/>
                              <a:gd name="T31" fmla="*/ 1677 h 118"/>
                              <a:gd name="T32" fmla="+- 0 4466 4407"/>
                              <a:gd name="T33" fmla="*/ T32 w 118"/>
                              <a:gd name="T34" fmla="+- 0 1682 1565"/>
                              <a:gd name="T35" fmla="*/ 1682 h 118"/>
                              <a:gd name="T36" fmla="+- 0 4489 4407"/>
                              <a:gd name="T37" fmla="*/ T36 w 118"/>
                              <a:gd name="T38" fmla="+- 0 1677 1565"/>
                              <a:gd name="T39" fmla="*/ 1677 h 118"/>
                              <a:gd name="T40" fmla="+- 0 4508 4407"/>
                              <a:gd name="T41" fmla="*/ T40 w 118"/>
                              <a:gd name="T42" fmla="+- 0 1664 1565"/>
                              <a:gd name="T43" fmla="*/ 1664 h 118"/>
                              <a:gd name="T44" fmla="+- 0 4520 4407"/>
                              <a:gd name="T45" fmla="*/ T44 w 118"/>
                              <a:gd name="T46" fmla="+- 0 1646 1565"/>
                              <a:gd name="T47" fmla="*/ 1646 h 118"/>
                              <a:gd name="T48" fmla="+- 0 4525 4407"/>
                              <a:gd name="T49" fmla="*/ T48 w 118"/>
                              <a:gd name="T50" fmla="+- 0 1623 1565"/>
                              <a:gd name="T51" fmla="*/ 1623 h 118"/>
                              <a:gd name="T52" fmla="+- 0 4520 4407"/>
                              <a:gd name="T53" fmla="*/ T52 w 118"/>
                              <a:gd name="T54" fmla="+- 0 1600 1565"/>
                              <a:gd name="T55" fmla="*/ 1600 h 118"/>
                              <a:gd name="T56" fmla="+- 0 4508 4407"/>
                              <a:gd name="T57" fmla="*/ T56 w 118"/>
                              <a:gd name="T58" fmla="+- 0 1581 1565"/>
                              <a:gd name="T59" fmla="*/ 1581 h 118"/>
                              <a:gd name="T60" fmla="+- 0 4489 4407"/>
                              <a:gd name="T61" fmla="*/ T60 w 118"/>
                              <a:gd name="T62" fmla="+- 0 1569 1565"/>
                              <a:gd name="T63" fmla="*/ 1569 h 118"/>
                              <a:gd name="T64" fmla="+- 0 4466 4407"/>
                              <a:gd name="T65" fmla="*/ T64 w 118"/>
                              <a:gd name="T66" fmla="+- 0 1565 1565"/>
                              <a:gd name="T67" fmla="*/ 156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9" y="117"/>
                                </a:lnTo>
                                <a:lnTo>
                                  <a:pt x="82" y="112"/>
                                </a:lnTo>
                                <a:lnTo>
                                  <a:pt x="101" y="99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1" y="16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42"/>
                        <wps:cNvSpPr>
                          <a:spLocks/>
                        </wps:cNvSpPr>
                        <wps:spPr bwMode="auto">
                          <a:xfrm>
                            <a:off x="4407" y="1564"/>
                            <a:ext cx="118" cy="118"/>
                          </a:xfrm>
                          <a:custGeom>
                            <a:avLst/>
                            <a:gdLst>
                              <a:gd name="T0" fmla="+- 0 4407 4407"/>
                              <a:gd name="T1" fmla="*/ T0 w 118"/>
                              <a:gd name="T2" fmla="+- 0 1623 1565"/>
                              <a:gd name="T3" fmla="*/ 1623 h 118"/>
                              <a:gd name="T4" fmla="+- 0 4412 4407"/>
                              <a:gd name="T5" fmla="*/ T4 w 118"/>
                              <a:gd name="T6" fmla="+- 0 1646 1565"/>
                              <a:gd name="T7" fmla="*/ 1646 h 118"/>
                              <a:gd name="T8" fmla="+- 0 4424 4407"/>
                              <a:gd name="T9" fmla="*/ T8 w 118"/>
                              <a:gd name="T10" fmla="+- 0 1664 1565"/>
                              <a:gd name="T11" fmla="*/ 1664 h 118"/>
                              <a:gd name="T12" fmla="+- 0 4443 4407"/>
                              <a:gd name="T13" fmla="*/ T12 w 118"/>
                              <a:gd name="T14" fmla="+- 0 1677 1565"/>
                              <a:gd name="T15" fmla="*/ 1677 h 118"/>
                              <a:gd name="T16" fmla="+- 0 4466 4407"/>
                              <a:gd name="T17" fmla="*/ T16 w 118"/>
                              <a:gd name="T18" fmla="+- 0 1682 1565"/>
                              <a:gd name="T19" fmla="*/ 1682 h 118"/>
                              <a:gd name="T20" fmla="+- 0 4489 4407"/>
                              <a:gd name="T21" fmla="*/ T20 w 118"/>
                              <a:gd name="T22" fmla="+- 0 1677 1565"/>
                              <a:gd name="T23" fmla="*/ 1677 h 118"/>
                              <a:gd name="T24" fmla="+- 0 4508 4407"/>
                              <a:gd name="T25" fmla="*/ T24 w 118"/>
                              <a:gd name="T26" fmla="+- 0 1664 1565"/>
                              <a:gd name="T27" fmla="*/ 1664 h 118"/>
                              <a:gd name="T28" fmla="+- 0 4520 4407"/>
                              <a:gd name="T29" fmla="*/ T28 w 118"/>
                              <a:gd name="T30" fmla="+- 0 1646 1565"/>
                              <a:gd name="T31" fmla="*/ 1646 h 118"/>
                              <a:gd name="T32" fmla="+- 0 4525 4407"/>
                              <a:gd name="T33" fmla="*/ T32 w 118"/>
                              <a:gd name="T34" fmla="+- 0 1623 1565"/>
                              <a:gd name="T35" fmla="*/ 1623 h 118"/>
                              <a:gd name="T36" fmla="+- 0 4520 4407"/>
                              <a:gd name="T37" fmla="*/ T36 w 118"/>
                              <a:gd name="T38" fmla="+- 0 1600 1565"/>
                              <a:gd name="T39" fmla="*/ 1600 h 118"/>
                              <a:gd name="T40" fmla="+- 0 4508 4407"/>
                              <a:gd name="T41" fmla="*/ T40 w 118"/>
                              <a:gd name="T42" fmla="+- 0 1581 1565"/>
                              <a:gd name="T43" fmla="*/ 1581 h 118"/>
                              <a:gd name="T44" fmla="+- 0 4489 4407"/>
                              <a:gd name="T45" fmla="*/ T44 w 118"/>
                              <a:gd name="T46" fmla="+- 0 1569 1565"/>
                              <a:gd name="T47" fmla="*/ 1569 h 118"/>
                              <a:gd name="T48" fmla="+- 0 4466 4407"/>
                              <a:gd name="T49" fmla="*/ T48 w 118"/>
                              <a:gd name="T50" fmla="+- 0 1565 1565"/>
                              <a:gd name="T51" fmla="*/ 1565 h 118"/>
                              <a:gd name="T52" fmla="+- 0 4443 4407"/>
                              <a:gd name="T53" fmla="*/ T52 w 118"/>
                              <a:gd name="T54" fmla="+- 0 1569 1565"/>
                              <a:gd name="T55" fmla="*/ 1569 h 118"/>
                              <a:gd name="T56" fmla="+- 0 4424 4407"/>
                              <a:gd name="T57" fmla="*/ T56 w 118"/>
                              <a:gd name="T58" fmla="+- 0 1581 1565"/>
                              <a:gd name="T59" fmla="*/ 1581 h 118"/>
                              <a:gd name="T60" fmla="+- 0 4412 4407"/>
                              <a:gd name="T61" fmla="*/ T60 w 118"/>
                              <a:gd name="T62" fmla="+- 0 1600 1565"/>
                              <a:gd name="T63" fmla="*/ 1600 h 118"/>
                              <a:gd name="T64" fmla="+- 0 4407 4407"/>
                              <a:gd name="T65" fmla="*/ T64 w 118"/>
                              <a:gd name="T66" fmla="+- 0 1623 1565"/>
                              <a:gd name="T67" fmla="*/ 16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9" y="117"/>
                                </a:lnTo>
                                <a:lnTo>
                                  <a:pt x="82" y="112"/>
                                </a:lnTo>
                                <a:lnTo>
                                  <a:pt x="101" y="99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1" y="16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41"/>
                        <wps:cNvSpPr>
                          <a:spLocks/>
                        </wps:cNvSpPr>
                        <wps:spPr bwMode="auto">
                          <a:xfrm>
                            <a:off x="4950" y="2097"/>
                            <a:ext cx="118" cy="118"/>
                          </a:xfrm>
                          <a:custGeom>
                            <a:avLst/>
                            <a:gdLst>
                              <a:gd name="T0" fmla="+- 0 5009 4950"/>
                              <a:gd name="T1" fmla="*/ T0 w 118"/>
                              <a:gd name="T2" fmla="+- 0 2097 2097"/>
                              <a:gd name="T3" fmla="*/ 2097 h 118"/>
                              <a:gd name="T4" fmla="+- 0 4986 4950"/>
                              <a:gd name="T5" fmla="*/ T4 w 118"/>
                              <a:gd name="T6" fmla="+- 0 2102 2097"/>
                              <a:gd name="T7" fmla="*/ 2102 h 118"/>
                              <a:gd name="T8" fmla="+- 0 4967 4950"/>
                              <a:gd name="T9" fmla="*/ T8 w 118"/>
                              <a:gd name="T10" fmla="+- 0 2114 2097"/>
                              <a:gd name="T11" fmla="*/ 2114 h 118"/>
                              <a:gd name="T12" fmla="+- 0 4955 4950"/>
                              <a:gd name="T13" fmla="*/ T12 w 118"/>
                              <a:gd name="T14" fmla="+- 0 2133 2097"/>
                              <a:gd name="T15" fmla="*/ 2133 h 118"/>
                              <a:gd name="T16" fmla="+- 0 4950 4950"/>
                              <a:gd name="T17" fmla="*/ T16 w 118"/>
                              <a:gd name="T18" fmla="+- 0 2155 2097"/>
                              <a:gd name="T19" fmla="*/ 2155 h 118"/>
                              <a:gd name="T20" fmla="+- 0 4955 4950"/>
                              <a:gd name="T21" fmla="*/ T20 w 118"/>
                              <a:gd name="T22" fmla="+- 0 2178 2097"/>
                              <a:gd name="T23" fmla="*/ 2178 h 118"/>
                              <a:gd name="T24" fmla="+- 0 4967 4950"/>
                              <a:gd name="T25" fmla="*/ T24 w 118"/>
                              <a:gd name="T26" fmla="+- 0 2197 2097"/>
                              <a:gd name="T27" fmla="*/ 2197 h 118"/>
                              <a:gd name="T28" fmla="+- 0 4986 4950"/>
                              <a:gd name="T29" fmla="*/ T28 w 118"/>
                              <a:gd name="T30" fmla="+- 0 2210 2097"/>
                              <a:gd name="T31" fmla="*/ 2210 h 118"/>
                              <a:gd name="T32" fmla="+- 0 5009 4950"/>
                              <a:gd name="T33" fmla="*/ T32 w 118"/>
                              <a:gd name="T34" fmla="+- 0 2215 2097"/>
                              <a:gd name="T35" fmla="*/ 2215 h 118"/>
                              <a:gd name="T36" fmla="+- 0 5032 4950"/>
                              <a:gd name="T37" fmla="*/ T36 w 118"/>
                              <a:gd name="T38" fmla="+- 0 2210 2097"/>
                              <a:gd name="T39" fmla="*/ 2210 h 118"/>
                              <a:gd name="T40" fmla="+- 0 5051 4950"/>
                              <a:gd name="T41" fmla="*/ T40 w 118"/>
                              <a:gd name="T42" fmla="+- 0 2197 2097"/>
                              <a:gd name="T43" fmla="*/ 2197 h 118"/>
                              <a:gd name="T44" fmla="+- 0 5063 4950"/>
                              <a:gd name="T45" fmla="*/ T44 w 118"/>
                              <a:gd name="T46" fmla="+- 0 2178 2097"/>
                              <a:gd name="T47" fmla="*/ 2178 h 118"/>
                              <a:gd name="T48" fmla="+- 0 5068 4950"/>
                              <a:gd name="T49" fmla="*/ T48 w 118"/>
                              <a:gd name="T50" fmla="+- 0 2155 2097"/>
                              <a:gd name="T51" fmla="*/ 2155 h 118"/>
                              <a:gd name="T52" fmla="+- 0 5063 4950"/>
                              <a:gd name="T53" fmla="*/ T52 w 118"/>
                              <a:gd name="T54" fmla="+- 0 2133 2097"/>
                              <a:gd name="T55" fmla="*/ 2133 h 118"/>
                              <a:gd name="T56" fmla="+- 0 5051 4950"/>
                              <a:gd name="T57" fmla="*/ T56 w 118"/>
                              <a:gd name="T58" fmla="+- 0 2114 2097"/>
                              <a:gd name="T59" fmla="*/ 2114 h 118"/>
                              <a:gd name="T60" fmla="+- 0 5032 4950"/>
                              <a:gd name="T61" fmla="*/ T60 w 118"/>
                              <a:gd name="T62" fmla="+- 0 2102 2097"/>
                              <a:gd name="T63" fmla="*/ 2102 h 118"/>
                              <a:gd name="T64" fmla="+- 0 5009 4950"/>
                              <a:gd name="T65" fmla="*/ T64 w 118"/>
                              <a:gd name="T66" fmla="+- 0 2097 2097"/>
                              <a:gd name="T67" fmla="*/ 209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8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40"/>
                        <wps:cNvSpPr>
                          <a:spLocks/>
                        </wps:cNvSpPr>
                        <wps:spPr bwMode="auto">
                          <a:xfrm>
                            <a:off x="4950" y="2097"/>
                            <a:ext cx="118" cy="118"/>
                          </a:xfrm>
                          <a:custGeom>
                            <a:avLst/>
                            <a:gdLst>
                              <a:gd name="T0" fmla="+- 0 4950 4950"/>
                              <a:gd name="T1" fmla="*/ T0 w 118"/>
                              <a:gd name="T2" fmla="+- 0 2155 2097"/>
                              <a:gd name="T3" fmla="*/ 2155 h 118"/>
                              <a:gd name="T4" fmla="+- 0 4955 4950"/>
                              <a:gd name="T5" fmla="*/ T4 w 118"/>
                              <a:gd name="T6" fmla="+- 0 2178 2097"/>
                              <a:gd name="T7" fmla="*/ 2178 h 118"/>
                              <a:gd name="T8" fmla="+- 0 4967 4950"/>
                              <a:gd name="T9" fmla="*/ T8 w 118"/>
                              <a:gd name="T10" fmla="+- 0 2197 2097"/>
                              <a:gd name="T11" fmla="*/ 2197 h 118"/>
                              <a:gd name="T12" fmla="+- 0 4986 4950"/>
                              <a:gd name="T13" fmla="*/ T12 w 118"/>
                              <a:gd name="T14" fmla="+- 0 2210 2097"/>
                              <a:gd name="T15" fmla="*/ 2210 h 118"/>
                              <a:gd name="T16" fmla="+- 0 5009 4950"/>
                              <a:gd name="T17" fmla="*/ T16 w 118"/>
                              <a:gd name="T18" fmla="+- 0 2215 2097"/>
                              <a:gd name="T19" fmla="*/ 2215 h 118"/>
                              <a:gd name="T20" fmla="+- 0 5032 4950"/>
                              <a:gd name="T21" fmla="*/ T20 w 118"/>
                              <a:gd name="T22" fmla="+- 0 2210 2097"/>
                              <a:gd name="T23" fmla="*/ 2210 h 118"/>
                              <a:gd name="T24" fmla="+- 0 5051 4950"/>
                              <a:gd name="T25" fmla="*/ T24 w 118"/>
                              <a:gd name="T26" fmla="+- 0 2197 2097"/>
                              <a:gd name="T27" fmla="*/ 2197 h 118"/>
                              <a:gd name="T28" fmla="+- 0 5063 4950"/>
                              <a:gd name="T29" fmla="*/ T28 w 118"/>
                              <a:gd name="T30" fmla="+- 0 2178 2097"/>
                              <a:gd name="T31" fmla="*/ 2178 h 118"/>
                              <a:gd name="T32" fmla="+- 0 5068 4950"/>
                              <a:gd name="T33" fmla="*/ T32 w 118"/>
                              <a:gd name="T34" fmla="+- 0 2155 2097"/>
                              <a:gd name="T35" fmla="*/ 2155 h 118"/>
                              <a:gd name="T36" fmla="+- 0 5063 4950"/>
                              <a:gd name="T37" fmla="*/ T36 w 118"/>
                              <a:gd name="T38" fmla="+- 0 2133 2097"/>
                              <a:gd name="T39" fmla="*/ 2133 h 118"/>
                              <a:gd name="T40" fmla="+- 0 5051 4950"/>
                              <a:gd name="T41" fmla="*/ T40 w 118"/>
                              <a:gd name="T42" fmla="+- 0 2114 2097"/>
                              <a:gd name="T43" fmla="*/ 2114 h 118"/>
                              <a:gd name="T44" fmla="+- 0 5032 4950"/>
                              <a:gd name="T45" fmla="*/ T44 w 118"/>
                              <a:gd name="T46" fmla="+- 0 2102 2097"/>
                              <a:gd name="T47" fmla="*/ 2102 h 118"/>
                              <a:gd name="T48" fmla="+- 0 5009 4950"/>
                              <a:gd name="T49" fmla="*/ T48 w 118"/>
                              <a:gd name="T50" fmla="+- 0 2097 2097"/>
                              <a:gd name="T51" fmla="*/ 2097 h 118"/>
                              <a:gd name="T52" fmla="+- 0 4986 4950"/>
                              <a:gd name="T53" fmla="*/ T52 w 118"/>
                              <a:gd name="T54" fmla="+- 0 2102 2097"/>
                              <a:gd name="T55" fmla="*/ 2102 h 118"/>
                              <a:gd name="T56" fmla="+- 0 4967 4950"/>
                              <a:gd name="T57" fmla="*/ T56 w 118"/>
                              <a:gd name="T58" fmla="+- 0 2114 2097"/>
                              <a:gd name="T59" fmla="*/ 2114 h 118"/>
                              <a:gd name="T60" fmla="+- 0 4955 4950"/>
                              <a:gd name="T61" fmla="*/ T60 w 118"/>
                              <a:gd name="T62" fmla="+- 0 2133 2097"/>
                              <a:gd name="T63" fmla="*/ 2133 h 118"/>
                              <a:gd name="T64" fmla="+- 0 4950 4950"/>
                              <a:gd name="T65" fmla="*/ T64 w 118"/>
                              <a:gd name="T66" fmla="+- 0 2155 2097"/>
                              <a:gd name="T67" fmla="*/ 215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8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39"/>
                        <wps:cNvSpPr>
                          <a:spLocks/>
                        </wps:cNvSpPr>
                        <wps:spPr bwMode="auto">
                          <a:xfrm>
                            <a:off x="5493" y="2280"/>
                            <a:ext cx="118" cy="118"/>
                          </a:xfrm>
                          <a:custGeom>
                            <a:avLst/>
                            <a:gdLst>
                              <a:gd name="T0" fmla="+- 0 5552 5493"/>
                              <a:gd name="T1" fmla="*/ T0 w 118"/>
                              <a:gd name="T2" fmla="+- 0 2280 2280"/>
                              <a:gd name="T3" fmla="*/ 2280 h 118"/>
                              <a:gd name="T4" fmla="+- 0 5529 5493"/>
                              <a:gd name="T5" fmla="*/ T4 w 118"/>
                              <a:gd name="T6" fmla="+- 0 2285 2280"/>
                              <a:gd name="T7" fmla="*/ 2285 h 118"/>
                              <a:gd name="T8" fmla="+- 0 5510 5493"/>
                              <a:gd name="T9" fmla="*/ T8 w 118"/>
                              <a:gd name="T10" fmla="+- 0 2297 2280"/>
                              <a:gd name="T11" fmla="*/ 2297 h 118"/>
                              <a:gd name="T12" fmla="+- 0 5498 5493"/>
                              <a:gd name="T13" fmla="*/ T12 w 118"/>
                              <a:gd name="T14" fmla="+- 0 2316 2280"/>
                              <a:gd name="T15" fmla="*/ 2316 h 118"/>
                              <a:gd name="T16" fmla="+- 0 5493 5493"/>
                              <a:gd name="T17" fmla="*/ T16 w 118"/>
                              <a:gd name="T18" fmla="+- 0 2338 2280"/>
                              <a:gd name="T19" fmla="*/ 2338 h 118"/>
                              <a:gd name="T20" fmla="+- 0 5498 5493"/>
                              <a:gd name="T21" fmla="*/ T20 w 118"/>
                              <a:gd name="T22" fmla="+- 0 2361 2280"/>
                              <a:gd name="T23" fmla="*/ 2361 h 118"/>
                              <a:gd name="T24" fmla="+- 0 5510 5493"/>
                              <a:gd name="T25" fmla="*/ T24 w 118"/>
                              <a:gd name="T26" fmla="+- 0 2380 2280"/>
                              <a:gd name="T27" fmla="*/ 2380 h 118"/>
                              <a:gd name="T28" fmla="+- 0 5529 5493"/>
                              <a:gd name="T29" fmla="*/ T28 w 118"/>
                              <a:gd name="T30" fmla="+- 0 2393 2280"/>
                              <a:gd name="T31" fmla="*/ 2393 h 118"/>
                              <a:gd name="T32" fmla="+- 0 5552 5493"/>
                              <a:gd name="T33" fmla="*/ T32 w 118"/>
                              <a:gd name="T34" fmla="+- 0 2397 2280"/>
                              <a:gd name="T35" fmla="*/ 2397 h 118"/>
                              <a:gd name="T36" fmla="+- 0 5575 5493"/>
                              <a:gd name="T37" fmla="*/ T36 w 118"/>
                              <a:gd name="T38" fmla="+- 0 2393 2280"/>
                              <a:gd name="T39" fmla="*/ 2393 h 118"/>
                              <a:gd name="T40" fmla="+- 0 5594 5493"/>
                              <a:gd name="T41" fmla="*/ T40 w 118"/>
                              <a:gd name="T42" fmla="+- 0 2380 2280"/>
                              <a:gd name="T43" fmla="*/ 2380 h 118"/>
                              <a:gd name="T44" fmla="+- 0 5606 5493"/>
                              <a:gd name="T45" fmla="*/ T44 w 118"/>
                              <a:gd name="T46" fmla="+- 0 2361 2280"/>
                              <a:gd name="T47" fmla="*/ 2361 h 118"/>
                              <a:gd name="T48" fmla="+- 0 5611 5493"/>
                              <a:gd name="T49" fmla="*/ T48 w 118"/>
                              <a:gd name="T50" fmla="+- 0 2338 2280"/>
                              <a:gd name="T51" fmla="*/ 2338 h 118"/>
                              <a:gd name="T52" fmla="+- 0 5606 5493"/>
                              <a:gd name="T53" fmla="*/ T52 w 118"/>
                              <a:gd name="T54" fmla="+- 0 2316 2280"/>
                              <a:gd name="T55" fmla="*/ 2316 h 118"/>
                              <a:gd name="T56" fmla="+- 0 5594 5493"/>
                              <a:gd name="T57" fmla="*/ T56 w 118"/>
                              <a:gd name="T58" fmla="+- 0 2297 2280"/>
                              <a:gd name="T59" fmla="*/ 2297 h 118"/>
                              <a:gd name="T60" fmla="+- 0 5575 5493"/>
                              <a:gd name="T61" fmla="*/ T60 w 118"/>
                              <a:gd name="T62" fmla="+- 0 2285 2280"/>
                              <a:gd name="T63" fmla="*/ 2285 h 118"/>
                              <a:gd name="T64" fmla="+- 0 5552 5493"/>
                              <a:gd name="T65" fmla="*/ T64 w 118"/>
                              <a:gd name="T66" fmla="+- 0 2280 2280"/>
                              <a:gd name="T67" fmla="*/ 22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38"/>
                        <wps:cNvSpPr>
                          <a:spLocks/>
                        </wps:cNvSpPr>
                        <wps:spPr bwMode="auto">
                          <a:xfrm>
                            <a:off x="5493" y="2280"/>
                            <a:ext cx="118" cy="118"/>
                          </a:xfrm>
                          <a:custGeom>
                            <a:avLst/>
                            <a:gdLst>
                              <a:gd name="T0" fmla="+- 0 5493 5493"/>
                              <a:gd name="T1" fmla="*/ T0 w 118"/>
                              <a:gd name="T2" fmla="+- 0 2338 2280"/>
                              <a:gd name="T3" fmla="*/ 2338 h 118"/>
                              <a:gd name="T4" fmla="+- 0 5498 5493"/>
                              <a:gd name="T5" fmla="*/ T4 w 118"/>
                              <a:gd name="T6" fmla="+- 0 2361 2280"/>
                              <a:gd name="T7" fmla="*/ 2361 h 118"/>
                              <a:gd name="T8" fmla="+- 0 5510 5493"/>
                              <a:gd name="T9" fmla="*/ T8 w 118"/>
                              <a:gd name="T10" fmla="+- 0 2380 2280"/>
                              <a:gd name="T11" fmla="*/ 2380 h 118"/>
                              <a:gd name="T12" fmla="+- 0 5529 5493"/>
                              <a:gd name="T13" fmla="*/ T12 w 118"/>
                              <a:gd name="T14" fmla="+- 0 2393 2280"/>
                              <a:gd name="T15" fmla="*/ 2393 h 118"/>
                              <a:gd name="T16" fmla="+- 0 5552 5493"/>
                              <a:gd name="T17" fmla="*/ T16 w 118"/>
                              <a:gd name="T18" fmla="+- 0 2397 2280"/>
                              <a:gd name="T19" fmla="*/ 2397 h 118"/>
                              <a:gd name="T20" fmla="+- 0 5575 5493"/>
                              <a:gd name="T21" fmla="*/ T20 w 118"/>
                              <a:gd name="T22" fmla="+- 0 2393 2280"/>
                              <a:gd name="T23" fmla="*/ 2393 h 118"/>
                              <a:gd name="T24" fmla="+- 0 5594 5493"/>
                              <a:gd name="T25" fmla="*/ T24 w 118"/>
                              <a:gd name="T26" fmla="+- 0 2380 2280"/>
                              <a:gd name="T27" fmla="*/ 2380 h 118"/>
                              <a:gd name="T28" fmla="+- 0 5606 5493"/>
                              <a:gd name="T29" fmla="*/ T28 w 118"/>
                              <a:gd name="T30" fmla="+- 0 2361 2280"/>
                              <a:gd name="T31" fmla="*/ 2361 h 118"/>
                              <a:gd name="T32" fmla="+- 0 5611 5493"/>
                              <a:gd name="T33" fmla="*/ T32 w 118"/>
                              <a:gd name="T34" fmla="+- 0 2338 2280"/>
                              <a:gd name="T35" fmla="*/ 2338 h 118"/>
                              <a:gd name="T36" fmla="+- 0 5606 5493"/>
                              <a:gd name="T37" fmla="*/ T36 w 118"/>
                              <a:gd name="T38" fmla="+- 0 2316 2280"/>
                              <a:gd name="T39" fmla="*/ 2316 h 118"/>
                              <a:gd name="T40" fmla="+- 0 5594 5493"/>
                              <a:gd name="T41" fmla="*/ T40 w 118"/>
                              <a:gd name="T42" fmla="+- 0 2297 2280"/>
                              <a:gd name="T43" fmla="*/ 2297 h 118"/>
                              <a:gd name="T44" fmla="+- 0 5575 5493"/>
                              <a:gd name="T45" fmla="*/ T44 w 118"/>
                              <a:gd name="T46" fmla="+- 0 2285 2280"/>
                              <a:gd name="T47" fmla="*/ 2285 h 118"/>
                              <a:gd name="T48" fmla="+- 0 5552 5493"/>
                              <a:gd name="T49" fmla="*/ T48 w 118"/>
                              <a:gd name="T50" fmla="+- 0 2280 2280"/>
                              <a:gd name="T51" fmla="*/ 2280 h 118"/>
                              <a:gd name="T52" fmla="+- 0 5529 5493"/>
                              <a:gd name="T53" fmla="*/ T52 w 118"/>
                              <a:gd name="T54" fmla="+- 0 2285 2280"/>
                              <a:gd name="T55" fmla="*/ 2285 h 118"/>
                              <a:gd name="T56" fmla="+- 0 5510 5493"/>
                              <a:gd name="T57" fmla="*/ T56 w 118"/>
                              <a:gd name="T58" fmla="+- 0 2297 2280"/>
                              <a:gd name="T59" fmla="*/ 2297 h 118"/>
                              <a:gd name="T60" fmla="+- 0 5498 5493"/>
                              <a:gd name="T61" fmla="*/ T60 w 118"/>
                              <a:gd name="T62" fmla="+- 0 2316 2280"/>
                              <a:gd name="T63" fmla="*/ 2316 h 118"/>
                              <a:gd name="T64" fmla="+- 0 5493 5493"/>
                              <a:gd name="T65" fmla="*/ T64 w 118"/>
                              <a:gd name="T66" fmla="+- 0 2338 2280"/>
                              <a:gd name="T67" fmla="*/ 233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7"/>
                        <wps:cNvSpPr>
                          <a:spLocks/>
                        </wps:cNvSpPr>
                        <wps:spPr bwMode="auto">
                          <a:xfrm>
                            <a:off x="6036" y="2593"/>
                            <a:ext cx="118" cy="118"/>
                          </a:xfrm>
                          <a:custGeom>
                            <a:avLst/>
                            <a:gdLst>
                              <a:gd name="T0" fmla="+- 0 6095 6036"/>
                              <a:gd name="T1" fmla="*/ T0 w 118"/>
                              <a:gd name="T2" fmla="+- 0 2593 2593"/>
                              <a:gd name="T3" fmla="*/ 2593 h 118"/>
                              <a:gd name="T4" fmla="+- 0 6072 6036"/>
                              <a:gd name="T5" fmla="*/ T4 w 118"/>
                              <a:gd name="T6" fmla="+- 0 2598 2593"/>
                              <a:gd name="T7" fmla="*/ 2598 h 118"/>
                              <a:gd name="T8" fmla="+- 0 6053 6036"/>
                              <a:gd name="T9" fmla="*/ T8 w 118"/>
                              <a:gd name="T10" fmla="+- 0 2610 2593"/>
                              <a:gd name="T11" fmla="*/ 2610 h 118"/>
                              <a:gd name="T12" fmla="+- 0 6041 6036"/>
                              <a:gd name="T13" fmla="*/ T12 w 118"/>
                              <a:gd name="T14" fmla="+- 0 2629 2593"/>
                              <a:gd name="T15" fmla="*/ 2629 h 118"/>
                              <a:gd name="T16" fmla="+- 0 6036 6036"/>
                              <a:gd name="T17" fmla="*/ T16 w 118"/>
                              <a:gd name="T18" fmla="+- 0 2651 2593"/>
                              <a:gd name="T19" fmla="*/ 2651 h 118"/>
                              <a:gd name="T20" fmla="+- 0 6041 6036"/>
                              <a:gd name="T21" fmla="*/ T20 w 118"/>
                              <a:gd name="T22" fmla="+- 0 2674 2593"/>
                              <a:gd name="T23" fmla="*/ 2674 h 118"/>
                              <a:gd name="T24" fmla="+- 0 6053 6036"/>
                              <a:gd name="T25" fmla="*/ T24 w 118"/>
                              <a:gd name="T26" fmla="+- 0 2693 2593"/>
                              <a:gd name="T27" fmla="*/ 2693 h 118"/>
                              <a:gd name="T28" fmla="+- 0 6072 6036"/>
                              <a:gd name="T29" fmla="*/ T28 w 118"/>
                              <a:gd name="T30" fmla="+- 0 2706 2593"/>
                              <a:gd name="T31" fmla="*/ 2706 h 118"/>
                              <a:gd name="T32" fmla="+- 0 6095 6036"/>
                              <a:gd name="T33" fmla="*/ T32 w 118"/>
                              <a:gd name="T34" fmla="+- 0 2710 2593"/>
                              <a:gd name="T35" fmla="*/ 2710 h 118"/>
                              <a:gd name="T36" fmla="+- 0 6118 6036"/>
                              <a:gd name="T37" fmla="*/ T36 w 118"/>
                              <a:gd name="T38" fmla="+- 0 2706 2593"/>
                              <a:gd name="T39" fmla="*/ 2706 h 118"/>
                              <a:gd name="T40" fmla="+- 0 6137 6036"/>
                              <a:gd name="T41" fmla="*/ T40 w 118"/>
                              <a:gd name="T42" fmla="+- 0 2693 2593"/>
                              <a:gd name="T43" fmla="*/ 2693 h 118"/>
                              <a:gd name="T44" fmla="+- 0 6149 6036"/>
                              <a:gd name="T45" fmla="*/ T44 w 118"/>
                              <a:gd name="T46" fmla="+- 0 2674 2593"/>
                              <a:gd name="T47" fmla="*/ 2674 h 118"/>
                              <a:gd name="T48" fmla="+- 0 6154 6036"/>
                              <a:gd name="T49" fmla="*/ T48 w 118"/>
                              <a:gd name="T50" fmla="+- 0 2651 2593"/>
                              <a:gd name="T51" fmla="*/ 2651 h 118"/>
                              <a:gd name="T52" fmla="+- 0 6149 6036"/>
                              <a:gd name="T53" fmla="*/ T52 w 118"/>
                              <a:gd name="T54" fmla="+- 0 2629 2593"/>
                              <a:gd name="T55" fmla="*/ 2629 h 118"/>
                              <a:gd name="T56" fmla="+- 0 6137 6036"/>
                              <a:gd name="T57" fmla="*/ T56 w 118"/>
                              <a:gd name="T58" fmla="+- 0 2610 2593"/>
                              <a:gd name="T59" fmla="*/ 2610 h 118"/>
                              <a:gd name="T60" fmla="+- 0 6118 6036"/>
                              <a:gd name="T61" fmla="*/ T60 w 118"/>
                              <a:gd name="T62" fmla="+- 0 2598 2593"/>
                              <a:gd name="T63" fmla="*/ 2598 h 118"/>
                              <a:gd name="T64" fmla="+- 0 6095 6036"/>
                              <a:gd name="T65" fmla="*/ T64 w 118"/>
                              <a:gd name="T66" fmla="+- 0 2593 2593"/>
                              <a:gd name="T67" fmla="*/ 259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6"/>
                        <wps:cNvSpPr>
                          <a:spLocks/>
                        </wps:cNvSpPr>
                        <wps:spPr bwMode="auto">
                          <a:xfrm>
                            <a:off x="6036" y="2593"/>
                            <a:ext cx="118" cy="118"/>
                          </a:xfrm>
                          <a:custGeom>
                            <a:avLst/>
                            <a:gdLst>
                              <a:gd name="T0" fmla="+- 0 6036 6036"/>
                              <a:gd name="T1" fmla="*/ T0 w 118"/>
                              <a:gd name="T2" fmla="+- 0 2651 2593"/>
                              <a:gd name="T3" fmla="*/ 2651 h 118"/>
                              <a:gd name="T4" fmla="+- 0 6041 6036"/>
                              <a:gd name="T5" fmla="*/ T4 w 118"/>
                              <a:gd name="T6" fmla="+- 0 2674 2593"/>
                              <a:gd name="T7" fmla="*/ 2674 h 118"/>
                              <a:gd name="T8" fmla="+- 0 6053 6036"/>
                              <a:gd name="T9" fmla="*/ T8 w 118"/>
                              <a:gd name="T10" fmla="+- 0 2693 2593"/>
                              <a:gd name="T11" fmla="*/ 2693 h 118"/>
                              <a:gd name="T12" fmla="+- 0 6072 6036"/>
                              <a:gd name="T13" fmla="*/ T12 w 118"/>
                              <a:gd name="T14" fmla="+- 0 2706 2593"/>
                              <a:gd name="T15" fmla="*/ 2706 h 118"/>
                              <a:gd name="T16" fmla="+- 0 6095 6036"/>
                              <a:gd name="T17" fmla="*/ T16 w 118"/>
                              <a:gd name="T18" fmla="+- 0 2710 2593"/>
                              <a:gd name="T19" fmla="*/ 2710 h 118"/>
                              <a:gd name="T20" fmla="+- 0 6118 6036"/>
                              <a:gd name="T21" fmla="*/ T20 w 118"/>
                              <a:gd name="T22" fmla="+- 0 2706 2593"/>
                              <a:gd name="T23" fmla="*/ 2706 h 118"/>
                              <a:gd name="T24" fmla="+- 0 6137 6036"/>
                              <a:gd name="T25" fmla="*/ T24 w 118"/>
                              <a:gd name="T26" fmla="+- 0 2693 2593"/>
                              <a:gd name="T27" fmla="*/ 2693 h 118"/>
                              <a:gd name="T28" fmla="+- 0 6149 6036"/>
                              <a:gd name="T29" fmla="*/ T28 w 118"/>
                              <a:gd name="T30" fmla="+- 0 2674 2593"/>
                              <a:gd name="T31" fmla="*/ 2674 h 118"/>
                              <a:gd name="T32" fmla="+- 0 6154 6036"/>
                              <a:gd name="T33" fmla="*/ T32 w 118"/>
                              <a:gd name="T34" fmla="+- 0 2651 2593"/>
                              <a:gd name="T35" fmla="*/ 2651 h 118"/>
                              <a:gd name="T36" fmla="+- 0 6149 6036"/>
                              <a:gd name="T37" fmla="*/ T36 w 118"/>
                              <a:gd name="T38" fmla="+- 0 2629 2593"/>
                              <a:gd name="T39" fmla="*/ 2629 h 118"/>
                              <a:gd name="T40" fmla="+- 0 6137 6036"/>
                              <a:gd name="T41" fmla="*/ T40 w 118"/>
                              <a:gd name="T42" fmla="+- 0 2610 2593"/>
                              <a:gd name="T43" fmla="*/ 2610 h 118"/>
                              <a:gd name="T44" fmla="+- 0 6118 6036"/>
                              <a:gd name="T45" fmla="*/ T44 w 118"/>
                              <a:gd name="T46" fmla="+- 0 2598 2593"/>
                              <a:gd name="T47" fmla="*/ 2598 h 118"/>
                              <a:gd name="T48" fmla="+- 0 6095 6036"/>
                              <a:gd name="T49" fmla="*/ T48 w 118"/>
                              <a:gd name="T50" fmla="+- 0 2593 2593"/>
                              <a:gd name="T51" fmla="*/ 2593 h 118"/>
                              <a:gd name="T52" fmla="+- 0 6072 6036"/>
                              <a:gd name="T53" fmla="*/ T52 w 118"/>
                              <a:gd name="T54" fmla="+- 0 2598 2593"/>
                              <a:gd name="T55" fmla="*/ 2598 h 118"/>
                              <a:gd name="T56" fmla="+- 0 6053 6036"/>
                              <a:gd name="T57" fmla="*/ T56 w 118"/>
                              <a:gd name="T58" fmla="+- 0 2610 2593"/>
                              <a:gd name="T59" fmla="*/ 2610 h 118"/>
                              <a:gd name="T60" fmla="+- 0 6041 6036"/>
                              <a:gd name="T61" fmla="*/ T60 w 118"/>
                              <a:gd name="T62" fmla="+- 0 2629 2593"/>
                              <a:gd name="T63" fmla="*/ 2629 h 118"/>
                              <a:gd name="T64" fmla="+- 0 6036 6036"/>
                              <a:gd name="T65" fmla="*/ T64 w 118"/>
                              <a:gd name="T66" fmla="+- 0 2651 2593"/>
                              <a:gd name="T67" fmla="*/ 265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5"/>
                        <wps:cNvSpPr>
                          <a:spLocks/>
                        </wps:cNvSpPr>
                        <wps:spPr bwMode="auto">
                          <a:xfrm>
                            <a:off x="6579" y="2636"/>
                            <a:ext cx="118" cy="118"/>
                          </a:xfrm>
                          <a:custGeom>
                            <a:avLst/>
                            <a:gdLst>
                              <a:gd name="T0" fmla="+- 0 6638 6579"/>
                              <a:gd name="T1" fmla="*/ T0 w 118"/>
                              <a:gd name="T2" fmla="+- 0 2637 2637"/>
                              <a:gd name="T3" fmla="*/ 2637 h 118"/>
                              <a:gd name="T4" fmla="+- 0 6615 6579"/>
                              <a:gd name="T5" fmla="*/ T4 w 118"/>
                              <a:gd name="T6" fmla="+- 0 2641 2637"/>
                              <a:gd name="T7" fmla="*/ 2641 h 118"/>
                              <a:gd name="T8" fmla="+- 0 6596 6579"/>
                              <a:gd name="T9" fmla="*/ T8 w 118"/>
                              <a:gd name="T10" fmla="+- 0 2654 2637"/>
                              <a:gd name="T11" fmla="*/ 2654 h 118"/>
                              <a:gd name="T12" fmla="+- 0 6584 6579"/>
                              <a:gd name="T13" fmla="*/ T12 w 118"/>
                              <a:gd name="T14" fmla="+- 0 2672 2637"/>
                              <a:gd name="T15" fmla="*/ 2672 h 118"/>
                              <a:gd name="T16" fmla="+- 0 6579 6579"/>
                              <a:gd name="T17" fmla="*/ T16 w 118"/>
                              <a:gd name="T18" fmla="+- 0 2695 2637"/>
                              <a:gd name="T19" fmla="*/ 2695 h 118"/>
                              <a:gd name="T20" fmla="+- 0 6584 6579"/>
                              <a:gd name="T21" fmla="*/ T20 w 118"/>
                              <a:gd name="T22" fmla="+- 0 2718 2637"/>
                              <a:gd name="T23" fmla="*/ 2718 h 118"/>
                              <a:gd name="T24" fmla="+- 0 6596 6579"/>
                              <a:gd name="T25" fmla="*/ T24 w 118"/>
                              <a:gd name="T26" fmla="+- 0 2736 2637"/>
                              <a:gd name="T27" fmla="*/ 2736 h 118"/>
                              <a:gd name="T28" fmla="+- 0 6615 6579"/>
                              <a:gd name="T29" fmla="*/ T28 w 118"/>
                              <a:gd name="T30" fmla="+- 0 2749 2637"/>
                              <a:gd name="T31" fmla="*/ 2749 h 118"/>
                              <a:gd name="T32" fmla="+- 0 6638 6579"/>
                              <a:gd name="T33" fmla="*/ T32 w 118"/>
                              <a:gd name="T34" fmla="+- 0 2754 2637"/>
                              <a:gd name="T35" fmla="*/ 2754 h 118"/>
                              <a:gd name="T36" fmla="+- 0 6661 6579"/>
                              <a:gd name="T37" fmla="*/ T36 w 118"/>
                              <a:gd name="T38" fmla="+- 0 2749 2637"/>
                              <a:gd name="T39" fmla="*/ 2749 h 118"/>
                              <a:gd name="T40" fmla="+- 0 6680 6579"/>
                              <a:gd name="T41" fmla="*/ T40 w 118"/>
                              <a:gd name="T42" fmla="+- 0 2736 2637"/>
                              <a:gd name="T43" fmla="*/ 2736 h 118"/>
                              <a:gd name="T44" fmla="+- 0 6692 6579"/>
                              <a:gd name="T45" fmla="*/ T44 w 118"/>
                              <a:gd name="T46" fmla="+- 0 2718 2637"/>
                              <a:gd name="T47" fmla="*/ 2718 h 118"/>
                              <a:gd name="T48" fmla="+- 0 6697 6579"/>
                              <a:gd name="T49" fmla="*/ T48 w 118"/>
                              <a:gd name="T50" fmla="+- 0 2695 2637"/>
                              <a:gd name="T51" fmla="*/ 2695 h 118"/>
                              <a:gd name="T52" fmla="+- 0 6692 6579"/>
                              <a:gd name="T53" fmla="*/ T52 w 118"/>
                              <a:gd name="T54" fmla="+- 0 2672 2637"/>
                              <a:gd name="T55" fmla="*/ 2672 h 118"/>
                              <a:gd name="T56" fmla="+- 0 6680 6579"/>
                              <a:gd name="T57" fmla="*/ T56 w 118"/>
                              <a:gd name="T58" fmla="+- 0 2654 2637"/>
                              <a:gd name="T59" fmla="*/ 2654 h 118"/>
                              <a:gd name="T60" fmla="+- 0 6661 6579"/>
                              <a:gd name="T61" fmla="*/ T60 w 118"/>
                              <a:gd name="T62" fmla="+- 0 2641 2637"/>
                              <a:gd name="T63" fmla="*/ 2641 h 118"/>
                              <a:gd name="T64" fmla="+- 0 6638 6579"/>
                              <a:gd name="T65" fmla="*/ T64 w 118"/>
                              <a:gd name="T66" fmla="+- 0 2637 2637"/>
                              <a:gd name="T67" fmla="*/ 263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9" y="117"/>
                                </a:lnTo>
                                <a:lnTo>
                                  <a:pt x="82" y="112"/>
                                </a:lnTo>
                                <a:lnTo>
                                  <a:pt x="101" y="99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4"/>
                        <wps:cNvSpPr>
                          <a:spLocks/>
                        </wps:cNvSpPr>
                        <wps:spPr bwMode="auto">
                          <a:xfrm>
                            <a:off x="6579" y="2636"/>
                            <a:ext cx="118" cy="118"/>
                          </a:xfrm>
                          <a:custGeom>
                            <a:avLst/>
                            <a:gdLst>
                              <a:gd name="T0" fmla="+- 0 6579 6579"/>
                              <a:gd name="T1" fmla="*/ T0 w 118"/>
                              <a:gd name="T2" fmla="+- 0 2695 2637"/>
                              <a:gd name="T3" fmla="*/ 2695 h 118"/>
                              <a:gd name="T4" fmla="+- 0 6584 6579"/>
                              <a:gd name="T5" fmla="*/ T4 w 118"/>
                              <a:gd name="T6" fmla="+- 0 2718 2637"/>
                              <a:gd name="T7" fmla="*/ 2718 h 118"/>
                              <a:gd name="T8" fmla="+- 0 6596 6579"/>
                              <a:gd name="T9" fmla="*/ T8 w 118"/>
                              <a:gd name="T10" fmla="+- 0 2736 2637"/>
                              <a:gd name="T11" fmla="*/ 2736 h 118"/>
                              <a:gd name="T12" fmla="+- 0 6615 6579"/>
                              <a:gd name="T13" fmla="*/ T12 w 118"/>
                              <a:gd name="T14" fmla="+- 0 2749 2637"/>
                              <a:gd name="T15" fmla="*/ 2749 h 118"/>
                              <a:gd name="T16" fmla="+- 0 6638 6579"/>
                              <a:gd name="T17" fmla="*/ T16 w 118"/>
                              <a:gd name="T18" fmla="+- 0 2754 2637"/>
                              <a:gd name="T19" fmla="*/ 2754 h 118"/>
                              <a:gd name="T20" fmla="+- 0 6661 6579"/>
                              <a:gd name="T21" fmla="*/ T20 w 118"/>
                              <a:gd name="T22" fmla="+- 0 2749 2637"/>
                              <a:gd name="T23" fmla="*/ 2749 h 118"/>
                              <a:gd name="T24" fmla="+- 0 6680 6579"/>
                              <a:gd name="T25" fmla="*/ T24 w 118"/>
                              <a:gd name="T26" fmla="+- 0 2736 2637"/>
                              <a:gd name="T27" fmla="*/ 2736 h 118"/>
                              <a:gd name="T28" fmla="+- 0 6692 6579"/>
                              <a:gd name="T29" fmla="*/ T28 w 118"/>
                              <a:gd name="T30" fmla="+- 0 2718 2637"/>
                              <a:gd name="T31" fmla="*/ 2718 h 118"/>
                              <a:gd name="T32" fmla="+- 0 6697 6579"/>
                              <a:gd name="T33" fmla="*/ T32 w 118"/>
                              <a:gd name="T34" fmla="+- 0 2695 2637"/>
                              <a:gd name="T35" fmla="*/ 2695 h 118"/>
                              <a:gd name="T36" fmla="+- 0 6692 6579"/>
                              <a:gd name="T37" fmla="*/ T36 w 118"/>
                              <a:gd name="T38" fmla="+- 0 2672 2637"/>
                              <a:gd name="T39" fmla="*/ 2672 h 118"/>
                              <a:gd name="T40" fmla="+- 0 6680 6579"/>
                              <a:gd name="T41" fmla="*/ T40 w 118"/>
                              <a:gd name="T42" fmla="+- 0 2654 2637"/>
                              <a:gd name="T43" fmla="*/ 2654 h 118"/>
                              <a:gd name="T44" fmla="+- 0 6661 6579"/>
                              <a:gd name="T45" fmla="*/ T44 w 118"/>
                              <a:gd name="T46" fmla="+- 0 2641 2637"/>
                              <a:gd name="T47" fmla="*/ 2641 h 118"/>
                              <a:gd name="T48" fmla="+- 0 6638 6579"/>
                              <a:gd name="T49" fmla="*/ T48 w 118"/>
                              <a:gd name="T50" fmla="+- 0 2637 2637"/>
                              <a:gd name="T51" fmla="*/ 2637 h 118"/>
                              <a:gd name="T52" fmla="+- 0 6615 6579"/>
                              <a:gd name="T53" fmla="*/ T52 w 118"/>
                              <a:gd name="T54" fmla="+- 0 2641 2637"/>
                              <a:gd name="T55" fmla="*/ 2641 h 118"/>
                              <a:gd name="T56" fmla="+- 0 6596 6579"/>
                              <a:gd name="T57" fmla="*/ T56 w 118"/>
                              <a:gd name="T58" fmla="+- 0 2654 2637"/>
                              <a:gd name="T59" fmla="*/ 2654 h 118"/>
                              <a:gd name="T60" fmla="+- 0 6584 6579"/>
                              <a:gd name="T61" fmla="*/ T60 w 118"/>
                              <a:gd name="T62" fmla="+- 0 2672 2637"/>
                              <a:gd name="T63" fmla="*/ 2672 h 118"/>
                              <a:gd name="T64" fmla="+- 0 6579 6579"/>
                              <a:gd name="T65" fmla="*/ T64 w 118"/>
                              <a:gd name="T66" fmla="+- 0 2695 2637"/>
                              <a:gd name="T67" fmla="*/ 269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99"/>
                                </a:lnTo>
                                <a:lnTo>
                                  <a:pt x="36" y="112"/>
                                </a:lnTo>
                                <a:lnTo>
                                  <a:pt x="59" y="117"/>
                                </a:lnTo>
                                <a:lnTo>
                                  <a:pt x="82" y="112"/>
                                </a:lnTo>
                                <a:lnTo>
                                  <a:pt x="101" y="99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7666" y="3053"/>
                            <a:ext cx="118" cy="118"/>
                          </a:xfrm>
                          <a:custGeom>
                            <a:avLst/>
                            <a:gdLst>
                              <a:gd name="T0" fmla="+- 0 7725 7666"/>
                              <a:gd name="T1" fmla="*/ T0 w 118"/>
                              <a:gd name="T2" fmla="+- 0 3054 3054"/>
                              <a:gd name="T3" fmla="*/ 3054 h 118"/>
                              <a:gd name="T4" fmla="+- 0 7702 7666"/>
                              <a:gd name="T5" fmla="*/ T4 w 118"/>
                              <a:gd name="T6" fmla="+- 0 3058 3054"/>
                              <a:gd name="T7" fmla="*/ 3058 h 118"/>
                              <a:gd name="T8" fmla="+- 0 7683 7666"/>
                              <a:gd name="T9" fmla="*/ T8 w 118"/>
                              <a:gd name="T10" fmla="+- 0 3071 3054"/>
                              <a:gd name="T11" fmla="*/ 3071 h 118"/>
                              <a:gd name="T12" fmla="+- 0 7671 7666"/>
                              <a:gd name="T13" fmla="*/ T12 w 118"/>
                              <a:gd name="T14" fmla="+- 0 3089 3054"/>
                              <a:gd name="T15" fmla="*/ 3089 h 118"/>
                              <a:gd name="T16" fmla="+- 0 7666 7666"/>
                              <a:gd name="T17" fmla="*/ T16 w 118"/>
                              <a:gd name="T18" fmla="+- 0 3112 3054"/>
                              <a:gd name="T19" fmla="*/ 3112 h 118"/>
                              <a:gd name="T20" fmla="+- 0 7671 7666"/>
                              <a:gd name="T21" fmla="*/ T20 w 118"/>
                              <a:gd name="T22" fmla="+- 0 3135 3054"/>
                              <a:gd name="T23" fmla="*/ 3135 h 118"/>
                              <a:gd name="T24" fmla="+- 0 7683 7666"/>
                              <a:gd name="T25" fmla="*/ T24 w 118"/>
                              <a:gd name="T26" fmla="+- 0 3154 3054"/>
                              <a:gd name="T27" fmla="*/ 3154 h 118"/>
                              <a:gd name="T28" fmla="+- 0 7702 7666"/>
                              <a:gd name="T29" fmla="*/ T28 w 118"/>
                              <a:gd name="T30" fmla="+- 0 3167 3054"/>
                              <a:gd name="T31" fmla="*/ 3167 h 118"/>
                              <a:gd name="T32" fmla="+- 0 7725 7666"/>
                              <a:gd name="T33" fmla="*/ T32 w 118"/>
                              <a:gd name="T34" fmla="+- 0 3171 3054"/>
                              <a:gd name="T35" fmla="*/ 3171 h 118"/>
                              <a:gd name="T36" fmla="+- 0 7748 7666"/>
                              <a:gd name="T37" fmla="*/ T36 w 118"/>
                              <a:gd name="T38" fmla="+- 0 3167 3054"/>
                              <a:gd name="T39" fmla="*/ 3167 h 118"/>
                              <a:gd name="T40" fmla="+- 0 7766 7666"/>
                              <a:gd name="T41" fmla="*/ T40 w 118"/>
                              <a:gd name="T42" fmla="+- 0 3154 3054"/>
                              <a:gd name="T43" fmla="*/ 3154 h 118"/>
                              <a:gd name="T44" fmla="+- 0 7779 7666"/>
                              <a:gd name="T45" fmla="*/ T44 w 118"/>
                              <a:gd name="T46" fmla="+- 0 3135 3054"/>
                              <a:gd name="T47" fmla="*/ 3135 h 118"/>
                              <a:gd name="T48" fmla="+- 0 7784 7666"/>
                              <a:gd name="T49" fmla="*/ T48 w 118"/>
                              <a:gd name="T50" fmla="+- 0 3112 3054"/>
                              <a:gd name="T51" fmla="*/ 3112 h 118"/>
                              <a:gd name="T52" fmla="+- 0 7779 7666"/>
                              <a:gd name="T53" fmla="*/ T52 w 118"/>
                              <a:gd name="T54" fmla="+- 0 3089 3054"/>
                              <a:gd name="T55" fmla="*/ 3089 h 118"/>
                              <a:gd name="T56" fmla="+- 0 7766 7666"/>
                              <a:gd name="T57" fmla="*/ T56 w 118"/>
                              <a:gd name="T58" fmla="+- 0 3071 3054"/>
                              <a:gd name="T59" fmla="*/ 3071 h 118"/>
                              <a:gd name="T60" fmla="+- 0 7748 7666"/>
                              <a:gd name="T61" fmla="*/ T60 w 118"/>
                              <a:gd name="T62" fmla="+- 0 3058 3054"/>
                              <a:gd name="T63" fmla="*/ 3058 h 118"/>
                              <a:gd name="T64" fmla="+- 0 7725 7666"/>
                              <a:gd name="T65" fmla="*/ T64 w 118"/>
                              <a:gd name="T66" fmla="+- 0 3054 3054"/>
                              <a:gd name="T67" fmla="*/ 305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0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0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2"/>
                        <wps:cNvSpPr>
                          <a:spLocks/>
                        </wps:cNvSpPr>
                        <wps:spPr bwMode="auto">
                          <a:xfrm>
                            <a:off x="7666" y="3053"/>
                            <a:ext cx="118" cy="118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118"/>
                              <a:gd name="T2" fmla="+- 0 3112 3054"/>
                              <a:gd name="T3" fmla="*/ 3112 h 118"/>
                              <a:gd name="T4" fmla="+- 0 7671 7666"/>
                              <a:gd name="T5" fmla="*/ T4 w 118"/>
                              <a:gd name="T6" fmla="+- 0 3135 3054"/>
                              <a:gd name="T7" fmla="*/ 3135 h 118"/>
                              <a:gd name="T8" fmla="+- 0 7683 7666"/>
                              <a:gd name="T9" fmla="*/ T8 w 118"/>
                              <a:gd name="T10" fmla="+- 0 3154 3054"/>
                              <a:gd name="T11" fmla="*/ 3154 h 118"/>
                              <a:gd name="T12" fmla="+- 0 7702 7666"/>
                              <a:gd name="T13" fmla="*/ T12 w 118"/>
                              <a:gd name="T14" fmla="+- 0 3167 3054"/>
                              <a:gd name="T15" fmla="*/ 3167 h 118"/>
                              <a:gd name="T16" fmla="+- 0 7725 7666"/>
                              <a:gd name="T17" fmla="*/ T16 w 118"/>
                              <a:gd name="T18" fmla="+- 0 3171 3054"/>
                              <a:gd name="T19" fmla="*/ 3171 h 118"/>
                              <a:gd name="T20" fmla="+- 0 7748 7666"/>
                              <a:gd name="T21" fmla="*/ T20 w 118"/>
                              <a:gd name="T22" fmla="+- 0 3167 3054"/>
                              <a:gd name="T23" fmla="*/ 3167 h 118"/>
                              <a:gd name="T24" fmla="+- 0 7766 7666"/>
                              <a:gd name="T25" fmla="*/ T24 w 118"/>
                              <a:gd name="T26" fmla="+- 0 3154 3054"/>
                              <a:gd name="T27" fmla="*/ 3154 h 118"/>
                              <a:gd name="T28" fmla="+- 0 7779 7666"/>
                              <a:gd name="T29" fmla="*/ T28 w 118"/>
                              <a:gd name="T30" fmla="+- 0 3135 3054"/>
                              <a:gd name="T31" fmla="*/ 3135 h 118"/>
                              <a:gd name="T32" fmla="+- 0 7784 7666"/>
                              <a:gd name="T33" fmla="*/ T32 w 118"/>
                              <a:gd name="T34" fmla="+- 0 3112 3054"/>
                              <a:gd name="T35" fmla="*/ 3112 h 118"/>
                              <a:gd name="T36" fmla="+- 0 7779 7666"/>
                              <a:gd name="T37" fmla="*/ T36 w 118"/>
                              <a:gd name="T38" fmla="+- 0 3089 3054"/>
                              <a:gd name="T39" fmla="*/ 3089 h 118"/>
                              <a:gd name="T40" fmla="+- 0 7766 7666"/>
                              <a:gd name="T41" fmla="*/ T40 w 118"/>
                              <a:gd name="T42" fmla="+- 0 3071 3054"/>
                              <a:gd name="T43" fmla="*/ 3071 h 118"/>
                              <a:gd name="T44" fmla="+- 0 7748 7666"/>
                              <a:gd name="T45" fmla="*/ T44 w 118"/>
                              <a:gd name="T46" fmla="+- 0 3058 3054"/>
                              <a:gd name="T47" fmla="*/ 3058 h 118"/>
                              <a:gd name="T48" fmla="+- 0 7725 7666"/>
                              <a:gd name="T49" fmla="*/ T48 w 118"/>
                              <a:gd name="T50" fmla="+- 0 3054 3054"/>
                              <a:gd name="T51" fmla="*/ 3054 h 118"/>
                              <a:gd name="T52" fmla="+- 0 7702 7666"/>
                              <a:gd name="T53" fmla="*/ T52 w 118"/>
                              <a:gd name="T54" fmla="+- 0 3058 3054"/>
                              <a:gd name="T55" fmla="*/ 3058 h 118"/>
                              <a:gd name="T56" fmla="+- 0 7683 7666"/>
                              <a:gd name="T57" fmla="*/ T56 w 118"/>
                              <a:gd name="T58" fmla="+- 0 3071 3054"/>
                              <a:gd name="T59" fmla="*/ 3071 h 118"/>
                              <a:gd name="T60" fmla="+- 0 7671 7666"/>
                              <a:gd name="T61" fmla="*/ T60 w 118"/>
                              <a:gd name="T62" fmla="+- 0 3089 3054"/>
                              <a:gd name="T63" fmla="*/ 3089 h 118"/>
                              <a:gd name="T64" fmla="+- 0 7666 7666"/>
                              <a:gd name="T65" fmla="*/ T64 w 118"/>
                              <a:gd name="T66" fmla="+- 0 3112 3054"/>
                              <a:gd name="T67" fmla="*/ 31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0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0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1"/>
                        <wps:cNvSpPr>
                          <a:spLocks/>
                        </wps:cNvSpPr>
                        <wps:spPr bwMode="auto">
                          <a:xfrm>
                            <a:off x="4786" y="1540"/>
                            <a:ext cx="118" cy="118"/>
                          </a:xfrm>
                          <a:custGeom>
                            <a:avLst/>
                            <a:gdLst>
                              <a:gd name="T0" fmla="+- 0 4845 4787"/>
                              <a:gd name="T1" fmla="*/ T0 w 118"/>
                              <a:gd name="T2" fmla="+- 0 1541 1541"/>
                              <a:gd name="T3" fmla="*/ 1541 h 118"/>
                              <a:gd name="T4" fmla="+- 0 4822 4787"/>
                              <a:gd name="T5" fmla="*/ T4 w 118"/>
                              <a:gd name="T6" fmla="+- 0 1545 1541"/>
                              <a:gd name="T7" fmla="*/ 1545 h 118"/>
                              <a:gd name="T8" fmla="+- 0 4804 4787"/>
                              <a:gd name="T9" fmla="*/ T8 w 118"/>
                              <a:gd name="T10" fmla="+- 0 1557 1541"/>
                              <a:gd name="T11" fmla="*/ 1557 h 118"/>
                              <a:gd name="T12" fmla="+- 0 4791 4787"/>
                              <a:gd name="T13" fmla="*/ T12 w 118"/>
                              <a:gd name="T14" fmla="+- 0 1576 1541"/>
                              <a:gd name="T15" fmla="*/ 1576 h 118"/>
                              <a:gd name="T16" fmla="+- 0 4787 4787"/>
                              <a:gd name="T17" fmla="*/ T16 w 118"/>
                              <a:gd name="T18" fmla="+- 0 1599 1541"/>
                              <a:gd name="T19" fmla="*/ 1599 h 118"/>
                              <a:gd name="T20" fmla="+- 0 4791 4787"/>
                              <a:gd name="T21" fmla="*/ T20 w 118"/>
                              <a:gd name="T22" fmla="+- 0 1622 1541"/>
                              <a:gd name="T23" fmla="*/ 1622 h 118"/>
                              <a:gd name="T24" fmla="+- 0 4804 4787"/>
                              <a:gd name="T25" fmla="*/ T24 w 118"/>
                              <a:gd name="T26" fmla="+- 0 1640 1541"/>
                              <a:gd name="T27" fmla="*/ 1640 h 118"/>
                              <a:gd name="T28" fmla="+- 0 4822 4787"/>
                              <a:gd name="T29" fmla="*/ T28 w 118"/>
                              <a:gd name="T30" fmla="+- 0 1653 1541"/>
                              <a:gd name="T31" fmla="*/ 1653 h 118"/>
                              <a:gd name="T32" fmla="+- 0 4845 4787"/>
                              <a:gd name="T33" fmla="*/ T32 w 118"/>
                              <a:gd name="T34" fmla="+- 0 1658 1541"/>
                              <a:gd name="T35" fmla="*/ 1658 h 118"/>
                              <a:gd name="T36" fmla="+- 0 4868 4787"/>
                              <a:gd name="T37" fmla="*/ T36 w 118"/>
                              <a:gd name="T38" fmla="+- 0 1653 1541"/>
                              <a:gd name="T39" fmla="*/ 1653 h 118"/>
                              <a:gd name="T40" fmla="+- 0 4887 4787"/>
                              <a:gd name="T41" fmla="*/ T40 w 118"/>
                              <a:gd name="T42" fmla="+- 0 1640 1541"/>
                              <a:gd name="T43" fmla="*/ 1640 h 118"/>
                              <a:gd name="T44" fmla="+- 0 4900 4787"/>
                              <a:gd name="T45" fmla="*/ T44 w 118"/>
                              <a:gd name="T46" fmla="+- 0 1622 1541"/>
                              <a:gd name="T47" fmla="*/ 1622 h 118"/>
                              <a:gd name="T48" fmla="+- 0 4905 4787"/>
                              <a:gd name="T49" fmla="*/ T48 w 118"/>
                              <a:gd name="T50" fmla="+- 0 1599 1541"/>
                              <a:gd name="T51" fmla="*/ 1599 h 118"/>
                              <a:gd name="T52" fmla="+- 0 4900 4787"/>
                              <a:gd name="T53" fmla="*/ T52 w 118"/>
                              <a:gd name="T54" fmla="+- 0 1576 1541"/>
                              <a:gd name="T55" fmla="*/ 1576 h 118"/>
                              <a:gd name="T56" fmla="+- 0 4887 4787"/>
                              <a:gd name="T57" fmla="*/ T56 w 118"/>
                              <a:gd name="T58" fmla="+- 0 1557 1541"/>
                              <a:gd name="T59" fmla="*/ 1557 h 118"/>
                              <a:gd name="T60" fmla="+- 0 4868 4787"/>
                              <a:gd name="T61" fmla="*/ T60 w 118"/>
                              <a:gd name="T62" fmla="+- 0 1545 1541"/>
                              <a:gd name="T63" fmla="*/ 1545 h 118"/>
                              <a:gd name="T64" fmla="+- 0 4845 4787"/>
                              <a:gd name="T65" fmla="*/ T64 w 118"/>
                              <a:gd name="T66" fmla="+- 0 1541 1541"/>
                              <a:gd name="T67" fmla="*/ 154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8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7" y="99"/>
                                </a:lnTo>
                                <a:lnTo>
                                  <a:pt x="35" y="112"/>
                                </a:lnTo>
                                <a:lnTo>
                                  <a:pt x="58" y="117"/>
                                </a:lnTo>
                                <a:lnTo>
                                  <a:pt x="81" y="112"/>
                                </a:lnTo>
                                <a:lnTo>
                                  <a:pt x="100" y="99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0" y="16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0"/>
                        <wps:cNvSpPr>
                          <a:spLocks/>
                        </wps:cNvSpPr>
                        <wps:spPr bwMode="auto">
                          <a:xfrm>
                            <a:off x="4786" y="1540"/>
                            <a:ext cx="118" cy="118"/>
                          </a:xfrm>
                          <a:custGeom>
                            <a:avLst/>
                            <a:gdLst>
                              <a:gd name="T0" fmla="+- 0 4787 4787"/>
                              <a:gd name="T1" fmla="*/ T0 w 118"/>
                              <a:gd name="T2" fmla="+- 0 1599 1541"/>
                              <a:gd name="T3" fmla="*/ 1599 h 118"/>
                              <a:gd name="T4" fmla="+- 0 4791 4787"/>
                              <a:gd name="T5" fmla="*/ T4 w 118"/>
                              <a:gd name="T6" fmla="+- 0 1622 1541"/>
                              <a:gd name="T7" fmla="*/ 1622 h 118"/>
                              <a:gd name="T8" fmla="+- 0 4804 4787"/>
                              <a:gd name="T9" fmla="*/ T8 w 118"/>
                              <a:gd name="T10" fmla="+- 0 1640 1541"/>
                              <a:gd name="T11" fmla="*/ 1640 h 118"/>
                              <a:gd name="T12" fmla="+- 0 4822 4787"/>
                              <a:gd name="T13" fmla="*/ T12 w 118"/>
                              <a:gd name="T14" fmla="+- 0 1653 1541"/>
                              <a:gd name="T15" fmla="*/ 1653 h 118"/>
                              <a:gd name="T16" fmla="+- 0 4845 4787"/>
                              <a:gd name="T17" fmla="*/ T16 w 118"/>
                              <a:gd name="T18" fmla="+- 0 1658 1541"/>
                              <a:gd name="T19" fmla="*/ 1658 h 118"/>
                              <a:gd name="T20" fmla="+- 0 4868 4787"/>
                              <a:gd name="T21" fmla="*/ T20 w 118"/>
                              <a:gd name="T22" fmla="+- 0 1653 1541"/>
                              <a:gd name="T23" fmla="*/ 1653 h 118"/>
                              <a:gd name="T24" fmla="+- 0 4887 4787"/>
                              <a:gd name="T25" fmla="*/ T24 w 118"/>
                              <a:gd name="T26" fmla="+- 0 1640 1541"/>
                              <a:gd name="T27" fmla="*/ 1640 h 118"/>
                              <a:gd name="T28" fmla="+- 0 4900 4787"/>
                              <a:gd name="T29" fmla="*/ T28 w 118"/>
                              <a:gd name="T30" fmla="+- 0 1622 1541"/>
                              <a:gd name="T31" fmla="*/ 1622 h 118"/>
                              <a:gd name="T32" fmla="+- 0 4905 4787"/>
                              <a:gd name="T33" fmla="*/ T32 w 118"/>
                              <a:gd name="T34" fmla="+- 0 1599 1541"/>
                              <a:gd name="T35" fmla="*/ 1599 h 118"/>
                              <a:gd name="T36" fmla="+- 0 4900 4787"/>
                              <a:gd name="T37" fmla="*/ T36 w 118"/>
                              <a:gd name="T38" fmla="+- 0 1576 1541"/>
                              <a:gd name="T39" fmla="*/ 1576 h 118"/>
                              <a:gd name="T40" fmla="+- 0 4887 4787"/>
                              <a:gd name="T41" fmla="*/ T40 w 118"/>
                              <a:gd name="T42" fmla="+- 0 1557 1541"/>
                              <a:gd name="T43" fmla="*/ 1557 h 118"/>
                              <a:gd name="T44" fmla="+- 0 4868 4787"/>
                              <a:gd name="T45" fmla="*/ T44 w 118"/>
                              <a:gd name="T46" fmla="+- 0 1545 1541"/>
                              <a:gd name="T47" fmla="*/ 1545 h 118"/>
                              <a:gd name="T48" fmla="+- 0 4845 4787"/>
                              <a:gd name="T49" fmla="*/ T48 w 118"/>
                              <a:gd name="T50" fmla="+- 0 1541 1541"/>
                              <a:gd name="T51" fmla="*/ 1541 h 118"/>
                              <a:gd name="T52" fmla="+- 0 4822 4787"/>
                              <a:gd name="T53" fmla="*/ T52 w 118"/>
                              <a:gd name="T54" fmla="+- 0 1545 1541"/>
                              <a:gd name="T55" fmla="*/ 1545 h 118"/>
                              <a:gd name="T56" fmla="+- 0 4804 4787"/>
                              <a:gd name="T57" fmla="*/ T56 w 118"/>
                              <a:gd name="T58" fmla="+- 0 1557 1541"/>
                              <a:gd name="T59" fmla="*/ 1557 h 118"/>
                              <a:gd name="T60" fmla="+- 0 4791 4787"/>
                              <a:gd name="T61" fmla="*/ T60 w 118"/>
                              <a:gd name="T62" fmla="+- 0 1576 1541"/>
                              <a:gd name="T63" fmla="*/ 1576 h 118"/>
                              <a:gd name="T64" fmla="+- 0 4787 4787"/>
                              <a:gd name="T65" fmla="*/ T64 w 118"/>
                              <a:gd name="T66" fmla="+- 0 1599 1541"/>
                              <a:gd name="T67" fmla="*/ 159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4" y="81"/>
                                </a:lnTo>
                                <a:lnTo>
                                  <a:pt x="17" y="99"/>
                                </a:lnTo>
                                <a:lnTo>
                                  <a:pt x="35" y="112"/>
                                </a:lnTo>
                                <a:lnTo>
                                  <a:pt x="58" y="117"/>
                                </a:lnTo>
                                <a:lnTo>
                                  <a:pt x="81" y="112"/>
                                </a:lnTo>
                                <a:lnTo>
                                  <a:pt x="100" y="99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0" y="16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29"/>
                        <wps:cNvSpPr>
                          <a:spLocks/>
                        </wps:cNvSpPr>
                        <wps:spPr bwMode="auto">
                          <a:xfrm>
                            <a:off x="5112" y="1270"/>
                            <a:ext cx="118" cy="118"/>
                          </a:xfrm>
                          <a:custGeom>
                            <a:avLst/>
                            <a:gdLst>
                              <a:gd name="T0" fmla="+- 0 5171 5113"/>
                              <a:gd name="T1" fmla="*/ T0 w 118"/>
                              <a:gd name="T2" fmla="+- 0 1271 1271"/>
                              <a:gd name="T3" fmla="*/ 1271 h 118"/>
                              <a:gd name="T4" fmla="+- 0 5148 5113"/>
                              <a:gd name="T5" fmla="*/ T4 w 118"/>
                              <a:gd name="T6" fmla="+- 0 1275 1271"/>
                              <a:gd name="T7" fmla="*/ 1275 h 118"/>
                              <a:gd name="T8" fmla="+- 0 5130 5113"/>
                              <a:gd name="T9" fmla="*/ T8 w 118"/>
                              <a:gd name="T10" fmla="+- 0 1288 1271"/>
                              <a:gd name="T11" fmla="*/ 1288 h 118"/>
                              <a:gd name="T12" fmla="+- 0 5117 5113"/>
                              <a:gd name="T13" fmla="*/ T12 w 118"/>
                              <a:gd name="T14" fmla="+- 0 1306 1271"/>
                              <a:gd name="T15" fmla="*/ 1306 h 118"/>
                              <a:gd name="T16" fmla="+- 0 5113 5113"/>
                              <a:gd name="T17" fmla="*/ T16 w 118"/>
                              <a:gd name="T18" fmla="+- 0 1329 1271"/>
                              <a:gd name="T19" fmla="*/ 1329 h 118"/>
                              <a:gd name="T20" fmla="+- 0 5117 5113"/>
                              <a:gd name="T21" fmla="*/ T20 w 118"/>
                              <a:gd name="T22" fmla="+- 0 1352 1271"/>
                              <a:gd name="T23" fmla="*/ 1352 h 118"/>
                              <a:gd name="T24" fmla="+- 0 5130 5113"/>
                              <a:gd name="T25" fmla="*/ T24 w 118"/>
                              <a:gd name="T26" fmla="+- 0 1371 1271"/>
                              <a:gd name="T27" fmla="*/ 1371 h 118"/>
                              <a:gd name="T28" fmla="+- 0 5148 5113"/>
                              <a:gd name="T29" fmla="*/ T28 w 118"/>
                              <a:gd name="T30" fmla="+- 0 1383 1271"/>
                              <a:gd name="T31" fmla="*/ 1383 h 118"/>
                              <a:gd name="T32" fmla="+- 0 5171 5113"/>
                              <a:gd name="T33" fmla="*/ T32 w 118"/>
                              <a:gd name="T34" fmla="+- 0 1388 1271"/>
                              <a:gd name="T35" fmla="*/ 1388 h 118"/>
                              <a:gd name="T36" fmla="+- 0 5194 5113"/>
                              <a:gd name="T37" fmla="*/ T36 w 118"/>
                              <a:gd name="T38" fmla="+- 0 1383 1271"/>
                              <a:gd name="T39" fmla="*/ 1383 h 118"/>
                              <a:gd name="T40" fmla="+- 0 5213 5113"/>
                              <a:gd name="T41" fmla="*/ T40 w 118"/>
                              <a:gd name="T42" fmla="+- 0 1371 1271"/>
                              <a:gd name="T43" fmla="*/ 1371 h 118"/>
                              <a:gd name="T44" fmla="+- 0 5226 5113"/>
                              <a:gd name="T45" fmla="*/ T44 w 118"/>
                              <a:gd name="T46" fmla="+- 0 1352 1271"/>
                              <a:gd name="T47" fmla="*/ 1352 h 118"/>
                              <a:gd name="T48" fmla="+- 0 5231 5113"/>
                              <a:gd name="T49" fmla="*/ T48 w 118"/>
                              <a:gd name="T50" fmla="+- 0 1329 1271"/>
                              <a:gd name="T51" fmla="*/ 1329 h 118"/>
                              <a:gd name="T52" fmla="+- 0 5226 5113"/>
                              <a:gd name="T53" fmla="*/ T52 w 118"/>
                              <a:gd name="T54" fmla="+- 0 1306 1271"/>
                              <a:gd name="T55" fmla="*/ 1306 h 118"/>
                              <a:gd name="T56" fmla="+- 0 5213 5113"/>
                              <a:gd name="T57" fmla="*/ T56 w 118"/>
                              <a:gd name="T58" fmla="+- 0 1288 1271"/>
                              <a:gd name="T59" fmla="*/ 1288 h 118"/>
                              <a:gd name="T60" fmla="+- 0 5194 5113"/>
                              <a:gd name="T61" fmla="*/ T60 w 118"/>
                              <a:gd name="T62" fmla="+- 0 1275 1271"/>
                              <a:gd name="T63" fmla="*/ 1275 h 118"/>
                              <a:gd name="T64" fmla="+- 0 5171 5113"/>
                              <a:gd name="T65" fmla="*/ T64 w 118"/>
                              <a:gd name="T66" fmla="+- 0 1271 1271"/>
                              <a:gd name="T67" fmla="*/ 127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8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1"/>
                                </a:lnTo>
                                <a:lnTo>
                                  <a:pt x="17" y="100"/>
                                </a:lnTo>
                                <a:lnTo>
                                  <a:pt x="35" y="112"/>
                                </a:lnTo>
                                <a:lnTo>
                                  <a:pt x="58" y="117"/>
                                </a:lnTo>
                                <a:lnTo>
                                  <a:pt x="81" y="112"/>
                                </a:lnTo>
                                <a:lnTo>
                                  <a:pt x="100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0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28"/>
                        <wps:cNvSpPr>
                          <a:spLocks/>
                        </wps:cNvSpPr>
                        <wps:spPr bwMode="auto">
                          <a:xfrm>
                            <a:off x="5112" y="1270"/>
                            <a:ext cx="118" cy="118"/>
                          </a:xfrm>
                          <a:custGeom>
                            <a:avLst/>
                            <a:gdLst>
                              <a:gd name="T0" fmla="+- 0 5113 5113"/>
                              <a:gd name="T1" fmla="*/ T0 w 118"/>
                              <a:gd name="T2" fmla="+- 0 1329 1271"/>
                              <a:gd name="T3" fmla="*/ 1329 h 118"/>
                              <a:gd name="T4" fmla="+- 0 5117 5113"/>
                              <a:gd name="T5" fmla="*/ T4 w 118"/>
                              <a:gd name="T6" fmla="+- 0 1352 1271"/>
                              <a:gd name="T7" fmla="*/ 1352 h 118"/>
                              <a:gd name="T8" fmla="+- 0 5130 5113"/>
                              <a:gd name="T9" fmla="*/ T8 w 118"/>
                              <a:gd name="T10" fmla="+- 0 1371 1271"/>
                              <a:gd name="T11" fmla="*/ 1371 h 118"/>
                              <a:gd name="T12" fmla="+- 0 5148 5113"/>
                              <a:gd name="T13" fmla="*/ T12 w 118"/>
                              <a:gd name="T14" fmla="+- 0 1383 1271"/>
                              <a:gd name="T15" fmla="*/ 1383 h 118"/>
                              <a:gd name="T16" fmla="+- 0 5171 5113"/>
                              <a:gd name="T17" fmla="*/ T16 w 118"/>
                              <a:gd name="T18" fmla="+- 0 1388 1271"/>
                              <a:gd name="T19" fmla="*/ 1388 h 118"/>
                              <a:gd name="T20" fmla="+- 0 5194 5113"/>
                              <a:gd name="T21" fmla="*/ T20 w 118"/>
                              <a:gd name="T22" fmla="+- 0 1383 1271"/>
                              <a:gd name="T23" fmla="*/ 1383 h 118"/>
                              <a:gd name="T24" fmla="+- 0 5213 5113"/>
                              <a:gd name="T25" fmla="*/ T24 w 118"/>
                              <a:gd name="T26" fmla="+- 0 1371 1271"/>
                              <a:gd name="T27" fmla="*/ 1371 h 118"/>
                              <a:gd name="T28" fmla="+- 0 5226 5113"/>
                              <a:gd name="T29" fmla="*/ T28 w 118"/>
                              <a:gd name="T30" fmla="+- 0 1352 1271"/>
                              <a:gd name="T31" fmla="*/ 1352 h 118"/>
                              <a:gd name="T32" fmla="+- 0 5231 5113"/>
                              <a:gd name="T33" fmla="*/ T32 w 118"/>
                              <a:gd name="T34" fmla="+- 0 1329 1271"/>
                              <a:gd name="T35" fmla="*/ 1329 h 118"/>
                              <a:gd name="T36" fmla="+- 0 5226 5113"/>
                              <a:gd name="T37" fmla="*/ T36 w 118"/>
                              <a:gd name="T38" fmla="+- 0 1306 1271"/>
                              <a:gd name="T39" fmla="*/ 1306 h 118"/>
                              <a:gd name="T40" fmla="+- 0 5213 5113"/>
                              <a:gd name="T41" fmla="*/ T40 w 118"/>
                              <a:gd name="T42" fmla="+- 0 1288 1271"/>
                              <a:gd name="T43" fmla="*/ 1288 h 118"/>
                              <a:gd name="T44" fmla="+- 0 5194 5113"/>
                              <a:gd name="T45" fmla="*/ T44 w 118"/>
                              <a:gd name="T46" fmla="+- 0 1275 1271"/>
                              <a:gd name="T47" fmla="*/ 1275 h 118"/>
                              <a:gd name="T48" fmla="+- 0 5171 5113"/>
                              <a:gd name="T49" fmla="*/ T48 w 118"/>
                              <a:gd name="T50" fmla="+- 0 1271 1271"/>
                              <a:gd name="T51" fmla="*/ 1271 h 118"/>
                              <a:gd name="T52" fmla="+- 0 5148 5113"/>
                              <a:gd name="T53" fmla="*/ T52 w 118"/>
                              <a:gd name="T54" fmla="+- 0 1275 1271"/>
                              <a:gd name="T55" fmla="*/ 1275 h 118"/>
                              <a:gd name="T56" fmla="+- 0 5130 5113"/>
                              <a:gd name="T57" fmla="*/ T56 w 118"/>
                              <a:gd name="T58" fmla="+- 0 1288 1271"/>
                              <a:gd name="T59" fmla="*/ 1288 h 118"/>
                              <a:gd name="T60" fmla="+- 0 5117 5113"/>
                              <a:gd name="T61" fmla="*/ T60 w 118"/>
                              <a:gd name="T62" fmla="+- 0 1306 1271"/>
                              <a:gd name="T63" fmla="*/ 1306 h 118"/>
                              <a:gd name="T64" fmla="+- 0 5113 5113"/>
                              <a:gd name="T65" fmla="*/ T64 w 118"/>
                              <a:gd name="T66" fmla="+- 0 1329 1271"/>
                              <a:gd name="T67" fmla="*/ 13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4" y="81"/>
                                </a:lnTo>
                                <a:lnTo>
                                  <a:pt x="17" y="100"/>
                                </a:lnTo>
                                <a:lnTo>
                                  <a:pt x="35" y="112"/>
                                </a:lnTo>
                                <a:lnTo>
                                  <a:pt x="58" y="117"/>
                                </a:lnTo>
                                <a:lnTo>
                                  <a:pt x="81" y="112"/>
                                </a:lnTo>
                                <a:lnTo>
                                  <a:pt x="100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0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7"/>
                        <wps:cNvSpPr>
                          <a:spLocks/>
                        </wps:cNvSpPr>
                        <wps:spPr bwMode="auto">
                          <a:xfrm>
                            <a:off x="5601" y="1036"/>
                            <a:ext cx="118" cy="118"/>
                          </a:xfrm>
                          <a:custGeom>
                            <a:avLst/>
                            <a:gdLst>
                              <a:gd name="T0" fmla="+- 0 5660 5602"/>
                              <a:gd name="T1" fmla="*/ T0 w 118"/>
                              <a:gd name="T2" fmla="+- 0 1036 1036"/>
                              <a:gd name="T3" fmla="*/ 1036 h 118"/>
                              <a:gd name="T4" fmla="+- 0 5637 5602"/>
                              <a:gd name="T5" fmla="*/ T4 w 118"/>
                              <a:gd name="T6" fmla="+- 0 1041 1036"/>
                              <a:gd name="T7" fmla="*/ 1041 h 118"/>
                              <a:gd name="T8" fmla="+- 0 5619 5602"/>
                              <a:gd name="T9" fmla="*/ T8 w 118"/>
                              <a:gd name="T10" fmla="+- 0 1053 1036"/>
                              <a:gd name="T11" fmla="*/ 1053 h 118"/>
                              <a:gd name="T12" fmla="+- 0 5606 5602"/>
                              <a:gd name="T13" fmla="*/ T12 w 118"/>
                              <a:gd name="T14" fmla="+- 0 1072 1036"/>
                              <a:gd name="T15" fmla="*/ 1072 h 118"/>
                              <a:gd name="T16" fmla="+- 0 5602 5602"/>
                              <a:gd name="T17" fmla="*/ T16 w 118"/>
                              <a:gd name="T18" fmla="+- 0 1095 1036"/>
                              <a:gd name="T19" fmla="*/ 1095 h 118"/>
                              <a:gd name="T20" fmla="+- 0 5606 5602"/>
                              <a:gd name="T21" fmla="*/ T20 w 118"/>
                              <a:gd name="T22" fmla="+- 0 1117 1036"/>
                              <a:gd name="T23" fmla="*/ 1117 h 118"/>
                              <a:gd name="T24" fmla="+- 0 5619 5602"/>
                              <a:gd name="T25" fmla="*/ T24 w 118"/>
                              <a:gd name="T26" fmla="+- 0 1136 1036"/>
                              <a:gd name="T27" fmla="*/ 1136 h 118"/>
                              <a:gd name="T28" fmla="+- 0 5637 5602"/>
                              <a:gd name="T29" fmla="*/ T28 w 118"/>
                              <a:gd name="T30" fmla="+- 0 1149 1036"/>
                              <a:gd name="T31" fmla="*/ 1149 h 118"/>
                              <a:gd name="T32" fmla="+- 0 5660 5602"/>
                              <a:gd name="T33" fmla="*/ T32 w 118"/>
                              <a:gd name="T34" fmla="+- 0 1154 1036"/>
                              <a:gd name="T35" fmla="*/ 1154 h 118"/>
                              <a:gd name="T36" fmla="+- 0 5683 5602"/>
                              <a:gd name="T37" fmla="*/ T36 w 118"/>
                              <a:gd name="T38" fmla="+- 0 1149 1036"/>
                              <a:gd name="T39" fmla="*/ 1149 h 118"/>
                              <a:gd name="T40" fmla="+- 0 5702 5602"/>
                              <a:gd name="T41" fmla="*/ T40 w 118"/>
                              <a:gd name="T42" fmla="+- 0 1136 1036"/>
                              <a:gd name="T43" fmla="*/ 1136 h 118"/>
                              <a:gd name="T44" fmla="+- 0 5715 5602"/>
                              <a:gd name="T45" fmla="*/ T44 w 118"/>
                              <a:gd name="T46" fmla="+- 0 1117 1036"/>
                              <a:gd name="T47" fmla="*/ 1117 h 118"/>
                              <a:gd name="T48" fmla="+- 0 5720 5602"/>
                              <a:gd name="T49" fmla="*/ T48 w 118"/>
                              <a:gd name="T50" fmla="+- 0 1095 1036"/>
                              <a:gd name="T51" fmla="*/ 1095 h 118"/>
                              <a:gd name="T52" fmla="+- 0 5715 5602"/>
                              <a:gd name="T53" fmla="*/ T52 w 118"/>
                              <a:gd name="T54" fmla="+- 0 1072 1036"/>
                              <a:gd name="T55" fmla="*/ 1072 h 118"/>
                              <a:gd name="T56" fmla="+- 0 5702 5602"/>
                              <a:gd name="T57" fmla="*/ T56 w 118"/>
                              <a:gd name="T58" fmla="+- 0 1053 1036"/>
                              <a:gd name="T59" fmla="*/ 1053 h 118"/>
                              <a:gd name="T60" fmla="+- 0 5683 5602"/>
                              <a:gd name="T61" fmla="*/ T60 w 118"/>
                              <a:gd name="T62" fmla="+- 0 1041 1036"/>
                              <a:gd name="T63" fmla="*/ 1041 h 118"/>
                              <a:gd name="T64" fmla="+- 0 5660 5602"/>
                              <a:gd name="T65" fmla="*/ T64 w 118"/>
                              <a:gd name="T66" fmla="+- 0 1036 1036"/>
                              <a:gd name="T67" fmla="*/ 103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8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4" y="81"/>
                                </a:lnTo>
                                <a:lnTo>
                                  <a:pt x="17" y="100"/>
                                </a:lnTo>
                                <a:lnTo>
                                  <a:pt x="35" y="113"/>
                                </a:lnTo>
                                <a:lnTo>
                                  <a:pt x="58" y="118"/>
                                </a:lnTo>
                                <a:lnTo>
                                  <a:pt x="81" y="113"/>
                                </a:lnTo>
                                <a:lnTo>
                                  <a:pt x="100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9"/>
                                </a:lnTo>
                                <a:lnTo>
                                  <a:pt x="113" y="36"/>
                                </a:lnTo>
                                <a:lnTo>
                                  <a:pt x="100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26"/>
                        <wps:cNvSpPr>
                          <a:spLocks/>
                        </wps:cNvSpPr>
                        <wps:spPr bwMode="auto">
                          <a:xfrm>
                            <a:off x="5601" y="1036"/>
                            <a:ext cx="118" cy="118"/>
                          </a:xfrm>
                          <a:custGeom>
                            <a:avLst/>
                            <a:gdLst>
                              <a:gd name="T0" fmla="+- 0 5602 5602"/>
                              <a:gd name="T1" fmla="*/ T0 w 118"/>
                              <a:gd name="T2" fmla="+- 0 1095 1036"/>
                              <a:gd name="T3" fmla="*/ 1095 h 118"/>
                              <a:gd name="T4" fmla="+- 0 5606 5602"/>
                              <a:gd name="T5" fmla="*/ T4 w 118"/>
                              <a:gd name="T6" fmla="+- 0 1117 1036"/>
                              <a:gd name="T7" fmla="*/ 1117 h 118"/>
                              <a:gd name="T8" fmla="+- 0 5619 5602"/>
                              <a:gd name="T9" fmla="*/ T8 w 118"/>
                              <a:gd name="T10" fmla="+- 0 1136 1036"/>
                              <a:gd name="T11" fmla="*/ 1136 h 118"/>
                              <a:gd name="T12" fmla="+- 0 5637 5602"/>
                              <a:gd name="T13" fmla="*/ T12 w 118"/>
                              <a:gd name="T14" fmla="+- 0 1149 1036"/>
                              <a:gd name="T15" fmla="*/ 1149 h 118"/>
                              <a:gd name="T16" fmla="+- 0 5660 5602"/>
                              <a:gd name="T17" fmla="*/ T16 w 118"/>
                              <a:gd name="T18" fmla="+- 0 1154 1036"/>
                              <a:gd name="T19" fmla="*/ 1154 h 118"/>
                              <a:gd name="T20" fmla="+- 0 5683 5602"/>
                              <a:gd name="T21" fmla="*/ T20 w 118"/>
                              <a:gd name="T22" fmla="+- 0 1149 1036"/>
                              <a:gd name="T23" fmla="*/ 1149 h 118"/>
                              <a:gd name="T24" fmla="+- 0 5702 5602"/>
                              <a:gd name="T25" fmla="*/ T24 w 118"/>
                              <a:gd name="T26" fmla="+- 0 1136 1036"/>
                              <a:gd name="T27" fmla="*/ 1136 h 118"/>
                              <a:gd name="T28" fmla="+- 0 5715 5602"/>
                              <a:gd name="T29" fmla="*/ T28 w 118"/>
                              <a:gd name="T30" fmla="+- 0 1117 1036"/>
                              <a:gd name="T31" fmla="*/ 1117 h 118"/>
                              <a:gd name="T32" fmla="+- 0 5720 5602"/>
                              <a:gd name="T33" fmla="*/ T32 w 118"/>
                              <a:gd name="T34" fmla="+- 0 1095 1036"/>
                              <a:gd name="T35" fmla="*/ 1095 h 118"/>
                              <a:gd name="T36" fmla="+- 0 5715 5602"/>
                              <a:gd name="T37" fmla="*/ T36 w 118"/>
                              <a:gd name="T38" fmla="+- 0 1072 1036"/>
                              <a:gd name="T39" fmla="*/ 1072 h 118"/>
                              <a:gd name="T40" fmla="+- 0 5702 5602"/>
                              <a:gd name="T41" fmla="*/ T40 w 118"/>
                              <a:gd name="T42" fmla="+- 0 1053 1036"/>
                              <a:gd name="T43" fmla="*/ 1053 h 118"/>
                              <a:gd name="T44" fmla="+- 0 5683 5602"/>
                              <a:gd name="T45" fmla="*/ T44 w 118"/>
                              <a:gd name="T46" fmla="+- 0 1041 1036"/>
                              <a:gd name="T47" fmla="*/ 1041 h 118"/>
                              <a:gd name="T48" fmla="+- 0 5660 5602"/>
                              <a:gd name="T49" fmla="*/ T48 w 118"/>
                              <a:gd name="T50" fmla="+- 0 1036 1036"/>
                              <a:gd name="T51" fmla="*/ 1036 h 118"/>
                              <a:gd name="T52" fmla="+- 0 5637 5602"/>
                              <a:gd name="T53" fmla="*/ T52 w 118"/>
                              <a:gd name="T54" fmla="+- 0 1041 1036"/>
                              <a:gd name="T55" fmla="*/ 1041 h 118"/>
                              <a:gd name="T56" fmla="+- 0 5619 5602"/>
                              <a:gd name="T57" fmla="*/ T56 w 118"/>
                              <a:gd name="T58" fmla="+- 0 1053 1036"/>
                              <a:gd name="T59" fmla="*/ 1053 h 118"/>
                              <a:gd name="T60" fmla="+- 0 5606 5602"/>
                              <a:gd name="T61" fmla="*/ T60 w 118"/>
                              <a:gd name="T62" fmla="+- 0 1072 1036"/>
                              <a:gd name="T63" fmla="*/ 1072 h 118"/>
                              <a:gd name="T64" fmla="+- 0 5602 5602"/>
                              <a:gd name="T65" fmla="*/ T64 w 118"/>
                              <a:gd name="T66" fmla="+- 0 1095 1036"/>
                              <a:gd name="T67" fmla="*/ 109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9"/>
                                </a:moveTo>
                                <a:lnTo>
                                  <a:pt x="4" y="81"/>
                                </a:lnTo>
                                <a:lnTo>
                                  <a:pt x="17" y="100"/>
                                </a:lnTo>
                                <a:lnTo>
                                  <a:pt x="35" y="113"/>
                                </a:lnTo>
                                <a:lnTo>
                                  <a:pt x="58" y="118"/>
                                </a:lnTo>
                                <a:lnTo>
                                  <a:pt x="81" y="113"/>
                                </a:lnTo>
                                <a:lnTo>
                                  <a:pt x="100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9"/>
                                </a:lnTo>
                                <a:lnTo>
                                  <a:pt x="113" y="36"/>
                                </a:lnTo>
                                <a:lnTo>
                                  <a:pt x="100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5"/>
                        <wps:cNvSpPr>
                          <a:spLocks/>
                        </wps:cNvSpPr>
                        <wps:spPr bwMode="auto">
                          <a:xfrm>
                            <a:off x="5765" y="426"/>
                            <a:ext cx="118" cy="118"/>
                          </a:xfrm>
                          <a:custGeom>
                            <a:avLst/>
                            <a:gdLst>
                              <a:gd name="T0" fmla="+- 0 5824 5765"/>
                              <a:gd name="T1" fmla="*/ T0 w 118"/>
                              <a:gd name="T2" fmla="+- 0 427 427"/>
                              <a:gd name="T3" fmla="*/ 427 h 118"/>
                              <a:gd name="T4" fmla="+- 0 5801 5765"/>
                              <a:gd name="T5" fmla="*/ T4 w 118"/>
                              <a:gd name="T6" fmla="+- 0 431 427"/>
                              <a:gd name="T7" fmla="*/ 431 h 118"/>
                              <a:gd name="T8" fmla="+- 0 5782 5765"/>
                              <a:gd name="T9" fmla="*/ T8 w 118"/>
                              <a:gd name="T10" fmla="+- 0 444 427"/>
                              <a:gd name="T11" fmla="*/ 444 h 118"/>
                              <a:gd name="T12" fmla="+- 0 5770 5765"/>
                              <a:gd name="T13" fmla="*/ T12 w 118"/>
                              <a:gd name="T14" fmla="+- 0 462 427"/>
                              <a:gd name="T15" fmla="*/ 462 h 118"/>
                              <a:gd name="T16" fmla="+- 0 5765 5765"/>
                              <a:gd name="T17" fmla="*/ T16 w 118"/>
                              <a:gd name="T18" fmla="+- 0 485 427"/>
                              <a:gd name="T19" fmla="*/ 485 h 118"/>
                              <a:gd name="T20" fmla="+- 0 5770 5765"/>
                              <a:gd name="T21" fmla="*/ T20 w 118"/>
                              <a:gd name="T22" fmla="+- 0 508 427"/>
                              <a:gd name="T23" fmla="*/ 508 h 118"/>
                              <a:gd name="T24" fmla="+- 0 5782 5765"/>
                              <a:gd name="T25" fmla="*/ T24 w 118"/>
                              <a:gd name="T26" fmla="+- 0 527 427"/>
                              <a:gd name="T27" fmla="*/ 527 h 118"/>
                              <a:gd name="T28" fmla="+- 0 5801 5765"/>
                              <a:gd name="T29" fmla="*/ T28 w 118"/>
                              <a:gd name="T30" fmla="+- 0 539 427"/>
                              <a:gd name="T31" fmla="*/ 539 h 118"/>
                              <a:gd name="T32" fmla="+- 0 5824 5765"/>
                              <a:gd name="T33" fmla="*/ T32 w 118"/>
                              <a:gd name="T34" fmla="+- 0 544 427"/>
                              <a:gd name="T35" fmla="*/ 544 h 118"/>
                              <a:gd name="T36" fmla="+- 0 5847 5765"/>
                              <a:gd name="T37" fmla="*/ T36 w 118"/>
                              <a:gd name="T38" fmla="+- 0 539 427"/>
                              <a:gd name="T39" fmla="*/ 539 h 118"/>
                              <a:gd name="T40" fmla="+- 0 5866 5765"/>
                              <a:gd name="T41" fmla="*/ T40 w 118"/>
                              <a:gd name="T42" fmla="+- 0 527 427"/>
                              <a:gd name="T43" fmla="*/ 527 h 118"/>
                              <a:gd name="T44" fmla="+- 0 5878 5765"/>
                              <a:gd name="T45" fmla="*/ T44 w 118"/>
                              <a:gd name="T46" fmla="+- 0 508 427"/>
                              <a:gd name="T47" fmla="*/ 508 h 118"/>
                              <a:gd name="T48" fmla="+- 0 5883 5765"/>
                              <a:gd name="T49" fmla="*/ T48 w 118"/>
                              <a:gd name="T50" fmla="+- 0 485 427"/>
                              <a:gd name="T51" fmla="*/ 485 h 118"/>
                              <a:gd name="T52" fmla="+- 0 5878 5765"/>
                              <a:gd name="T53" fmla="*/ T52 w 118"/>
                              <a:gd name="T54" fmla="+- 0 462 427"/>
                              <a:gd name="T55" fmla="*/ 462 h 118"/>
                              <a:gd name="T56" fmla="+- 0 5866 5765"/>
                              <a:gd name="T57" fmla="*/ T56 w 118"/>
                              <a:gd name="T58" fmla="+- 0 444 427"/>
                              <a:gd name="T59" fmla="*/ 444 h 118"/>
                              <a:gd name="T60" fmla="+- 0 5847 5765"/>
                              <a:gd name="T61" fmla="*/ T60 w 118"/>
                              <a:gd name="T62" fmla="+- 0 431 427"/>
                              <a:gd name="T63" fmla="*/ 431 h 118"/>
                              <a:gd name="T64" fmla="+- 0 5824 5765"/>
                              <a:gd name="T65" fmla="*/ T64 w 118"/>
                              <a:gd name="T66" fmla="+- 0 427 427"/>
                              <a:gd name="T67" fmla="*/ 42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2"/>
                                </a:lnTo>
                                <a:lnTo>
                                  <a:pt x="59" y="117"/>
                                </a:lnTo>
                                <a:lnTo>
                                  <a:pt x="82" y="112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24"/>
                        <wps:cNvSpPr>
                          <a:spLocks/>
                        </wps:cNvSpPr>
                        <wps:spPr bwMode="auto">
                          <a:xfrm>
                            <a:off x="5765" y="426"/>
                            <a:ext cx="118" cy="118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118"/>
                              <a:gd name="T2" fmla="+- 0 485 427"/>
                              <a:gd name="T3" fmla="*/ 485 h 118"/>
                              <a:gd name="T4" fmla="+- 0 5770 5765"/>
                              <a:gd name="T5" fmla="*/ T4 w 118"/>
                              <a:gd name="T6" fmla="+- 0 508 427"/>
                              <a:gd name="T7" fmla="*/ 508 h 118"/>
                              <a:gd name="T8" fmla="+- 0 5782 5765"/>
                              <a:gd name="T9" fmla="*/ T8 w 118"/>
                              <a:gd name="T10" fmla="+- 0 527 427"/>
                              <a:gd name="T11" fmla="*/ 527 h 118"/>
                              <a:gd name="T12" fmla="+- 0 5801 5765"/>
                              <a:gd name="T13" fmla="*/ T12 w 118"/>
                              <a:gd name="T14" fmla="+- 0 539 427"/>
                              <a:gd name="T15" fmla="*/ 539 h 118"/>
                              <a:gd name="T16" fmla="+- 0 5824 5765"/>
                              <a:gd name="T17" fmla="*/ T16 w 118"/>
                              <a:gd name="T18" fmla="+- 0 544 427"/>
                              <a:gd name="T19" fmla="*/ 544 h 118"/>
                              <a:gd name="T20" fmla="+- 0 5847 5765"/>
                              <a:gd name="T21" fmla="*/ T20 w 118"/>
                              <a:gd name="T22" fmla="+- 0 539 427"/>
                              <a:gd name="T23" fmla="*/ 539 h 118"/>
                              <a:gd name="T24" fmla="+- 0 5866 5765"/>
                              <a:gd name="T25" fmla="*/ T24 w 118"/>
                              <a:gd name="T26" fmla="+- 0 527 427"/>
                              <a:gd name="T27" fmla="*/ 527 h 118"/>
                              <a:gd name="T28" fmla="+- 0 5878 5765"/>
                              <a:gd name="T29" fmla="*/ T28 w 118"/>
                              <a:gd name="T30" fmla="+- 0 508 427"/>
                              <a:gd name="T31" fmla="*/ 508 h 118"/>
                              <a:gd name="T32" fmla="+- 0 5883 5765"/>
                              <a:gd name="T33" fmla="*/ T32 w 118"/>
                              <a:gd name="T34" fmla="+- 0 485 427"/>
                              <a:gd name="T35" fmla="*/ 485 h 118"/>
                              <a:gd name="T36" fmla="+- 0 5878 5765"/>
                              <a:gd name="T37" fmla="*/ T36 w 118"/>
                              <a:gd name="T38" fmla="+- 0 462 427"/>
                              <a:gd name="T39" fmla="*/ 462 h 118"/>
                              <a:gd name="T40" fmla="+- 0 5866 5765"/>
                              <a:gd name="T41" fmla="*/ T40 w 118"/>
                              <a:gd name="T42" fmla="+- 0 444 427"/>
                              <a:gd name="T43" fmla="*/ 444 h 118"/>
                              <a:gd name="T44" fmla="+- 0 5847 5765"/>
                              <a:gd name="T45" fmla="*/ T44 w 118"/>
                              <a:gd name="T46" fmla="+- 0 431 427"/>
                              <a:gd name="T47" fmla="*/ 431 h 118"/>
                              <a:gd name="T48" fmla="+- 0 5824 5765"/>
                              <a:gd name="T49" fmla="*/ T48 w 118"/>
                              <a:gd name="T50" fmla="+- 0 427 427"/>
                              <a:gd name="T51" fmla="*/ 427 h 118"/>
                              <a:gd name="T52" fmla="+- 0 5801 5765"/>
                              <a:gd name="T53" fmla="*/ T52 w 118"/>
                              <a:gd name="T54" fmla="+- 0 431 427"/>
                              <a:gd name="T55" fmla="*/ 431 h 118"/>
                              <a:gd name="T56" fmla="+- 0 5782 5765"/>
                              <a:gd name="T57" fmla="*/ T56 w 118"/>
                              <a:gd name="T58" fmla="+- 0 444 427"/>
                              <a:gd name="T59" fmla="*/ 444 h 118"/>
                              <a:gd name="T60" fmla="+- 0 5770 5765"/>
                              <a:gd name="T61" fmla="*/ T60 w 118"/>
                              <a:gd name="T62" fmla="+- 0 462 427"/>
                              <a:gd name="T63" fmla="*/ 462 h 118"/>
                              <a:gd name="T64" fmla="+- 0 5765 5765"/>
                              <a:gd name="T65" fmla="*/ T64 w 118"/>
                              <a:gd name="T66" fmla="+- 0 485 427"/>
                              <a:gd name="T67" fmla="*/ 48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2"/>
                                </a:lnTo>
                                <a:lnTo>
                                  <a:pt x="59" y="117"/>
                                </a:lnTo>
                                <a:lnTo>
                                  <a:pt x="82" y="112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8"/>
                                </a:lnTo>
                                <a:lnTo>
                                  <a:pt x="113" y="35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23"/>
                        <wps:cNvSpPr>
                          <a:spLocks/>
                        </wps:cNvSpPr>
                        <wps:spPr bwMode="auto">
                          <a:xfrm>
                            <a:off x="5982" y="1123"/>
                            <a:ext cx="118" cy="118"/>
                          </a:xfrm>
                          <a:custGeom>
                            <a:avLst/>
                            <a:gdLst>
                              <a:gd name="T0" fmla="+- 0 6041 5982"/>
                              <a:gd name="T1" fmla="*/ T0 w 118"/>
                              <a:gd name="T2" fmla="+- 0 1123 1123"/>
                              <a:gd name="T3" fmla="*/ 1123 h 118"/>
                              <a:gd name="T4" fmla="+- 0 6018 5982"/>
                              <a:gd name="T5" fmla="*/ T4 w 118"/>
                              <a:gd name="T6" fmla="+- 0 1128 1123"/>
                              <a:gd name="T7" fmla="*/ 1128 h 118"/>
                              <a:gd name="T8" fmla="+- 0 5999 5982"/>
                              <a:gd name="T9" fmla="*/ T8 w 118"/>
                              <a:gd name="T10" fmla="+- 0 1140 1123"/>
                              <a:gd name="T11" fmla="*/ 1140 h 118"/>
                              <a:gd name="T12" fmla="+- 0 5987 5982"/>
                              <a:gd name="T13" fmla="*/ T12 w 118"/>
                              <a:gd name="T14" fmla="+- 0 1159 1123"/>
                              <a:gd name="T15" fmla="*/ 1159 h 118"/>
                              <a:gd name="T16" fmla="+- 0 5982 5982"/>
                              <a:gd name="T17" fmla="*/ T16 w 118"/>
                              <a:gd name="T18" fmla="+- 0 1181 1123"/>
                              <a:gd name="T19" fmla="*/ 1181 h 118"/>
                              <a:gd name="T20" fmla="+- 0 5987 5982"/>
                              <a:gd name="T21" fmla="*/ T20 w 118"/>
                              <a:gd name="T22" fmla="+- 0 1204 1123"/>
                              <a:gd name="T23" fmla="*/ 1204 h 118"/>
                              <a:gd name="T24" fmla="+- 0 5999 5982"/>
                              <a:gd name="T25" fmla="*/ T24 w 118"/>
                              <a:gd name="T26" fmla="+- 0 1223 1123"/>
                              <a:gd name="T27" fmla="*/ 1223 h 118"/>
                              <a:gd name="T28" fmla="+- 0 6018 5982"/>
                              <a:gd name="T29" fmla="*/ T28 w 118"/>
                              <a:gd name="T30" fmla="+- 0 1236 1123"/>
                              <a:gd name="T31" fmla="*/ 1236 h 118"/>
                              <a:gd name="T32" fmla="+- 0 6041 5982"/>
                              <a:gd name="T33" fmla="*/ T32 w 118"/>
                              <a:gd name="T34" fmla="+- 0 1240 1123"/>
                              <a:gd name="T35" fmla="*/ 1240 h 118"/>
                              <a:gd name="T36" fmla="+- 0 6064 5982"/>
                              <a:gd name="T37" fmla="*/ T36 w 118"/>
                              <a:gd name="T38" fmla="+- 0 1236 1123"/>
                              <a:gd name="T39" fmla="*/ 1236 h 118"/>
                              <a:gd name="T40" fmla="+- 0 6083 5982"/>
                              <a:gd name="T41" fmla="*/ T40 w 118"/>
                              <a:gd name="T42" fmla="+- 0 1223 1123"/>
                              <a:gd name="T43" fmla="*/ 1223 h 118"/>
                              <a:gd name="T44" fmla="+- 0 6096 5982"/>
                              <a:gd name="T45" fmla="*/ T44 w 118"/>
                              <a:gd name="T46" fmla="+- 0 1204 1123"/>
                              <a:gd name="T47" fmla="*/ 1204 h 118"/>
                              <a:gd name="T48" fmla="+- 0 6100 5982"/>
                              <a:gd name="T49" fmla="*/ T48 w 118"/>
                              <a:gd name="T50" fmla="+- 0 1181 1123"/>
                              <a:gd name="T51" fmla="*/ 1181 h 118"/>
                              <a:gd name="T52" fmla="+- 0 6096 5982"/>
                              <a:gd name="T53" fmla="*/ T52 w 118"/>
                              <a:gd name="T54" fmla="+- 0 1159 1123"/>
                              <a:gd name="T55" fmla="*/ 1159 h 118"/>
                              <a:gd name="T56" fmla="+- 0 6083 5982"/>
                              <a:gd name="T57" fmla="*/ T56 w 118"/>
                              <a:gd name="T58" fmla="+- 0 1140 1123"/>
                              <a:gd name="T59" fmla="*/ 1140 h 118"/>
                              <a:gd name="T60" fmla="+- 0 6064 5982"/>
                              <a:gd name="T61" fmla="*/ T60 w 118"/>
                              <a:gd name="T62" fmla="+- 0 1128 1123"/>
                              <a:gd name="T63" fmla="*/ 1128 h 118"/>
                              <a:gd name="T64" fmla="+- 0 6041 5982"/>
                              <a:gd name="T65" fmla="*/ T64 w 118"/>
                              <a:gd name="T66" fmla="+- 0 1123 1123"/>
                              <a:gd name="T67" fmla="*/ 11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4" y="81"/>
                                </a:lnTo>
                                <a:lnTo>
                                  <a:pt x="118" y="58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22"/>
                        <wps:cNvSpPr>
                          <a:spLocks/>
                        </wps:cNvSpPr>
                        <wps:spPr bwMode="auto">
                          <a:xfrm>
                            <a:off x="5982" y="1123"/>
                            <a:ext cx="118" cy="118"/>
                          </a:xfrm>
                          <a:custGeom>
                            <a:avLst/>
                            <a:gdLst>
                              <a:gd name="T0" fmla="+- 0 5982 5982"/>
                              <a:gd name="T1" fmla="*/ T0 w 118"/>
                              <a:gd name="T2" fmla="+- 0 1181 1123"/>
                              <a:gd name="T3" fmla="*/ 1181 h 118"/>
                              <a:gd name="T4" fmla="+- 0 5987 5982"/>
                              <a:gd name="T5" fmla="*/ T4 w 118"/>
                              <a:gd name="T6" fmla="+- 0 1204 1123"/>
                              <a:gd name="T7" fmla="*/ 1204 h 118"/>
                              <a:gd name="T8" fmla="+- 0 5999 5982"/>
                              <a:gd name="T9" fmla="*/ T8 w 118"/>
                              <a:gd name="T10" fmla="+- 0 1223 1123"/>
                              <a:gd name="T11" fmla="*/ 1223 h 118"/>
                              <a:gd name="T12" fmla="+- 0 6018 5982"/>
                              <a:gd name="T13" fmla="*/ T12 w 118"/>
                              <a:gd name="T14" fmla="+- 0 1236 1123"/>
                              <a:gd name="T15" fmla="*/ 1236 h 118"/>
                              <a:gd name="T16" fmla="+- 0 6041 5982"/>
                              <a:gd name="T17" fmla="*/ T16 w 118"/>
                              <a:gd name="T18" fmla="+- 0 1240 1123"/>
                              <a:gd name="T19" fmla="*/ 1240 h 118"/>
                              <a:gd name="T20" fmla="+- 0 6064 5982"/>
                              <a:gd name="T21" fmla="*/ T20 w 118"/>
                              <a:gd name="T22" fmla="+- 0 1236 1123"/>
                              <a:gd name="T23" fmla="*/ 1236 h 118"/>
                              <a:gd name="T24" fmla="+- 0 6083 5982"/>
                              <a:gd name="T25" fmla="*/ T24 w 118"/>
                              <a:gd name="T26" fmla="+- 0 1223 1123"/>
                              <a:gd name="T27" fmla="*/ 1223 h 118"/>
                              <a:gd name="T28" fmla="+- 0 6096 5982"/>
                              <a:gd name="T29" fmla="*/ T28 w 118"/>
                              <a:gd name="T30" fmla="+- 0 1204 1123"/>
                              <a:gd name="T31" fmla="*/ 1204 h 118"/>
                              <a:gd name="T32" fmla="+- 0 6100 5982"/>
                              <a:gd name="T33" fmla="*/ T32 w 118"/>
                              <a:gd name="T34" fmla="+- 0 1181 1123"/>
                              <a:gd name="T35" fmla="*/ 1181 h 118"/>
                              <a:gd name="T36" fmla="+- 0 6096 5982"/>
                              <a:gd name="T37" fmla="*/ T36 w 118"/>
                              <a:gd name="T38" fmla="+- 0 1159 1123"/>
                              <a:gd name="T39" fmla="*/ 1159 h 118"/>
                              <a:gd name="T40" fmla="+- 0 6083 5982"/>
                              <a:gd name="T41" fmla="*/ T40 w 118"/>
                              <a:gd name="T42" fmla="+- 0 1140 1123"/>
                              <a:gd name="T43" fmla="*/ 1140 h 118"/>
                              <a:gd name="T44" fmla="+- 0 6064 5982"/>
                              <a:gd name="T45" fmla="*/ T44 w 118"/>
                              <a:gd name="T46" fmla="+- 0 1128 1123"/>
                              <a:gd name="T47" fmla="*/ 1128 h 118"/>
                              <a:gd name="T48" fmla="+- 0 6041 5982"/>
                              <a:gd name="T49" fmla="*/ T48 w 118"/>
                              <a:gd name="T50" fmla="+- 0 1123 1123"/>
                              <a:gd name="T51" fmla="*/ 1123 h 118"/>
                              <a:gd name="T52" fmla="+- 0 6018 5982"/>
                              <a:gd name="T53" fmla="*/ T52 w 118"/>
                              <a:gd name="T54" fmla="+- 0 1128 1123"/>
                              <a:gd name="T55" fmla="*/ 1128 h 118"/>
                              <a:gd name="T56" fmla="+- 0 5999 5982"/>
                              <a:gd name="T57" fmla="*/ T56 w 118"/>
                              <a:gd name="T58" fmla="+- 0 1140 1123"/>
                              <a:gd name="T59" fmla="*/ 1140 h 118"/>
                              <a:gd name="T60" fmla="+- 0 5987 5982"/>
                              <a:gd name="T61" fmla="*/ T60 w 118"/>
                              <a:gd name="T62" fmla="+- 0 1159 1123"/>
                              <a:gd name="T63" fmla="*/ 1159 h 118"/>
                              <a:gd name="T64" fmla="+- 0 5982 5982"/>
                              <a:gd name="T65" fmla="*/ T64 w 118"/>
                              <a:gd name="T66" fmla="+- 0 1181 1123"/>
                              <a:gd name="T67" fmla="*/ 118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8"/>
                                </a:moveTo>
                                <a:lnTo>
                                  <a:pt x="5" y="81"/>
                                </a:lnTo>
                                <a:lnTo>
                                  <a:pt x="17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4" y="81"/>
                                </a:lnTo>
                                <a:lnTo>
                                  <a:pt x="118" y="58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9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21"/>
                        <wps:cNvSpPr>
                          <a:spLocks/>
                        </wps:cNvSpPr>
                        <wps:spPr bwMode="auto">
                          <a:xfrm>
                            <a:off x="20733" y="-29104"/>
                            <a:ext cx="19353" cy="18109"/>
                          </a:xfrm>
                          <a:custGeom>
                            <a:avLst/>
                            <a:gdLst>
                              <a:gd name="T0" fmla="+- 0 4467 20734"/>
                              <a:gd name="T1" fmla="*/ T0 w 19353"/>
                              <a:gd name="T2" fmla="+- 0 1337 -29104"/>
                              <a:gd name="T3" fmla="*/ 1337 h 18109"/>
                              <a:gd name="T4" fmla="+- 0 4467 20734"/>
                              <a:gd name="T5" fmla="*/ T4 w 19353"/>
                              <a:gd name="T6" fmla="+- 0 1565 -29104"/>
                              <a:gd name="T7" fmla="*/ 1565 h 18109"/>
                              <a:gd name="T8" fmla="+- 0 4411 20734"/>
                              <a:gd name="T9" fmla="*/ T8 w 19353"/>
                              <a:gd name="T10" fmla="+- 0 1337 -29104"/>
                              <a:gd name="T11" fmla="*/ 1337 h 18109"/>
                              <a:gd name="T12" fmla="+- 0 4522 20734"/>
                              <a:gd name="T13" fmla="*/ T12 w 19353"/>
                              <a:gd name="T14" fmla="+- 0 1337 -29104"/>
                              <a:gd name="T15" fmla="*/ 1337 h 18109"/>
                              <a:gd name="T16" fmla="+- 0 4467 20734"/>
                              <a:gd name="T17" fmla="*/ T16 w 19353"/>
                              <a:gd name="T18" fmla="+- 0 1911 -29104"/>
                              <a:gd name="T19" fmla="*/ 1911 h 18109"/>
                              <a:gd name="T20" fmla="+- 0 4467 20734"/>
                              <a:gd name="T21" fmla="*/ T20 w 19353"/>
                              <a:gd name="T22" fmla="+- 0 1682 -29104"/>
                              <a:gd name="T23" fmla="*/ 1682 h 18109"/>
                              <a:gd name="T24" fmla="+- 0 4411 20734"/>
                              <a:gd name="T25" fmla="*/ T24 w 19353"/>
                              <a:gd name="T26" fmla="+- 0 1911 -29104"/>
                              <a:gd name="T27" fmla="*/ 1911 h 18109"/>
                              <a:gd name="T28" fmla="+- 0 4522 20734"/>
                              <a:gd name="T29" fmla="*/ T28 w 19353"/>
                              <a:gd name="T30" fmla="+- 0 1911 -29104"/>
                              <a:gd name="T31" fmla="*/ 1911 h 18109"/>
                              <a:gd name="T32" fmla="+- 0 5010 20734"/>
                              <a:gd name="T33" fmla="*/ T32 w 19353"/>
                              <a:gd name="T34" fmla="+- 0 1983 -29104"/>
                              <a:gd name="T35" fmla="*/ 1983 h 18109"/>
                              <a:gd name="T36" fmla="+- 0 5010 20734"/>
                              <a:gd name="T37" fmla="*/ T36 w 19353"/>
                              <a:gd name="T38" fmla="+- 0 2098 -29104"/>
                              <a:gd name="T39" fmla="*/ 2098 h 18109"/>
                              <a:gd name="T40" fmla="+- 0 4954 20734"/>
                              <a:gd name="T41" fmla="*/ T40 w 19353"/>
                              <a:gd name="T42" fmla="+- 0 1983 -29104"/>
                              <a:gd name="T43" fmla="*/ 1983 h 18109"/>
                              <a:gd name="T44" fmla="+- 0 5065 20734"/>
                              <a:gd name="T45" fmla="*/ T44 w 19353"/>
                              <a:gd name="T46" fmla="+- 0 1983 -29104"/>
                              <a:gd name="T47" fmla="*/ 1983 h 18109"/>
                              <a:gd name="T48" fmla="+- 0 5010 20734"/>
                              <a:gd name="T49" fmla="*/ T48 w 19353"/>
                              <a:gd name="T50" fmla="+- 0 2330 -29104"/>
                              <a:gd name="T51" fmla="*/ 2330 h 18109"/>
                              <a:gd name="T52" fmla="+- 0 5010 20734"/>
                              <a:gd name="T53" fmla="*/ T52 w 19353"/>
                              <a:gd name="T54" fmla="+- 0 2215 -29104"/>
                              <a:gd name="T55" fmla="*/ 2215 h 18109"/>
                              <a:gd name="T56" fmla="+- 0 4954 20734"/>
                              <a:gd name="T57" fmla="*/ T56 w 19353"/>
                              <a:gd name="T58" fmla="+- 0 2330 -29104"/>
                              <a:gd name="T59" fmla="*/ 2330 h 18109"/>
                              <a:gd name="T60" fmla="+- 0 5065 20734"/>
                              <a:gd name="T61" fmla="*/ T60 w 19353"/>
                              <a:gd name="T62" fmla="+- 0 2330 -29104"/>
                              <a:gd name="T63" fmla="*/ 2330 h 18109"/>
                              <a:gd name="T64" fmla="+- 0 5553 20734"/>
                              <a:gd name="T65" fmla="*/ T64 w 19353"/>
                              <a:gd name="T66" fmla="+- 0 2226 -29104"/>
                              <a:gd name="T67" fmla="*/ 2226 h 18109"/>
                              <a:gd name="T68" fmla="+- 0 5553 20734"/>
                              <a:gd name="T69" fmla="*/ T68 w 19353"/>
                              <a:gd name="T70" fmla="+- 0 2281 -29104"/>
                              <a:gd name="T71" fmla="*/ 2281 h 18109"/>
                              <a:gd name="T72" fmla="+- 0 5497 20734"/>
                              <a:gd name="T73" fmla="*/ T72 w 19353"/>
                              <a:gd name="T74" fmla="+- 0 2226 -29104"/>
                              <a:gd name="T75" fmla="*/ 2226 h 18109"/>
                              <a:gd name="T76" fmla="+- 0 5608 20734"/>
                              <a:gd name="T77" fmla="*/ T76 w 19353"/>
                              <a:gd name="T78" fmla="+- 0 2226 -29104"/>
                              <a:gd name="T79" fmla="*/ 2226 h 18109"/>
                              <a:gd name="T80" fmla="+- 0 5553 20734"/>
                              <a:gd name="T81" fmla="*/ T80 w 19353"/>
                              <a:gd name="T82" fmla="+- 0 2452 -29104"/>
                              <a:gd name="T83" fmla="*/ 2452 h 18109"/>
                              <a:gd name="T84" fmla="+- 0 5553 20734"/>
                              <a:gd name="T85" fmla="*/ T84 w 19353"/>
                              <a:gd name="T86" fmla="+- 0 2397 -29104"/>
                              <a:gd name="T87" fmla="*/ 2397 h 18109"/>
                              <a:gd name="T88" fmla="+- 0 5497 20734"/>
                              <a:gd name="T89" fmla="*/ T88 w 19353"/>
                              <a:gd name="T90" fmla="+- 0 2452 -29104"/>
                              <a:gd name="T91" fmla="*/ 2452 h 18109"/>
                              <a:gd name="T92" fmla="+- 0 5608 20734"/>
                              <a:gd name="T93" fmla="*/ T92 w 19353"/>
                              <a:gd name="T94" fmla="+- 0 2452 -29104"/>
                              <a:gd name="T95" fmla="*/ 2452 h 18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9353" h="18109">
                                <a:moveTo>
                                  <a:pt x="-16267" y="30441"/>
                                </a:moveTo>
                                <a:lnTo>
                                  <a:pt x="-16267" y="30669"/>
                                </a:lnTo>
                                <a:moveTo>
                                  <a:pt x="-16323" y="30441"/>
                                </a:moveTo>
                                <a:lnTo>
                                  <a:pt x="-16212" y="30441"/>
                                </a:lnTo>
                                <a:moveTo>
                                  <a:pt x="-16267" y="31015"/>
                                </a:moveTo>
                                <a:lnTo>
                                  <a:pt x="-16267" y="30786"/>
                                </a:lnTo>
                                <a:moveTo>
                                  <a:pt x="-16323" y="31015"/>
                                </a:moveTo>
                                <a:lnTo>
                                  <a:pt x="-16212" y="31015"/>
                                </a:lnTo>
                                <a:moveTo>
                                  <a:pt x="-15724" y="31087"/>
                                </a:moveTo>
                                <a:lnTo>
                                  <a:pt x="-15724" y="31202"/>
                                </a:lnTo>
                                <a:moveTo>
                                  <a:pt x="-15780" y="31087"/>
                                </a:moveTo>
                                <a:lnTo>
                                  <a:pt x="-15669" y="31087"/>
                                </a:lnTo>
                                <a:moveTo>
                                  <a:pt x="-15724" y="31434"/>
                                </a:moveTo>
                                <a:lnTo>
                                  <a:pt x="-15724" y="31319"/>
                                </a:lnTo>
                                <a:moveTo>
                                  <a:pt x="-15780" y="31434"/>
                                </a:moveTo>
                                <a:lnTo>
                                  <a:pt x="-15669" y="31434"/>
                                </a:lnTo>
                                <a:moveTo>
                                  <a:pt x="-15181" y="31330"/>
                                </a:moveTo>
                                <a:lnTo>
                                  <a:pt x="-15181" y="31385"/>
                                </a:lnTo>
                                <a:moveTo>
                                  <a:pt x="-15237" y="31330"/>
                                </a:moveTo>
                                <a:lnTo>
                                  <a:pt x="-15126" y="31330"/>
                                </a:lnTo>
                                <a:moveTo>
                                  <a:pt x="-15181" y="31556"/>
                                </a:moveTo>
                                <a:lnTo>
                                  <a:pt x="-15181" y="31501"/>
                                </a:lnTo>
                                <a:moveTo>
                                  <a:pt x="-15237" y="31556"/>
                                </a:moveTo>
                                <a:lnTo>
                                  <a:pt x="-15126" y="31556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087" y="258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7058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6040" y="2583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087" y="2716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703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040" y="2722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630" y="265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0518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583" y="2670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6630" y="2738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0534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AutoShape 413"/>
                        <wps:cNvSpPr>
                          <a:spLocks/>
                        </wps:cNvSpPr>
                        <wps:spPr bwMode="auto">
                          <a:xfrm>
                            <a:off x="55839" y="-6615"/>
                            <a:ext cx="19368" cy="7307"/>
                          </a:xfrm>
                          <a:custGeom>
                            <a:avLst/>
                            <a:gdLst>
                              <a:gd name="T0" fmla="+- 0 6583 55839"/>
                              <a:gd name="T1" fmla="*/ T0 w 19368"/>
                              <a:gd name="T2" fmla="+- 0 2722 -6614"/>
                              <a:gd name="T3" fmla="*/ 2722 h 7307"/>
                              <a:gd name="T4" fmla="+- 0 6694 55839"/>
                              <a:gd name="T5" fmla="*/ T4 w 19368"/>
                              <a:gd name="T6" fmla="+- 0 2722 -6614"/>
                              <a:gd name="T7" fmla="*/ 2722 h 7307"/>
                              <a:gd name="T8" fmla="+- 0 7725 55839"/>
                              <a:gd name="T9" fmla="*/ T8 w 19368"/>
                              <a:gd name="T10" fmla="+- 0 3096 -6614"/>
                              <a:gd name="T11" fmla="*/ 3096 h 7307"/>
                              <a:gd name="T12" fmla="+- 0 7725 55839"/>
                              <a:gd name="T13" fmla="*/ T12 w 19368"/>
                              <a:gd name="T14" fmla="+- 0 3055 -6614"/>
                              <a:gd name="T15" fmla="*/ 3055 h 7307"/>
                              <a:gd name="T16" fmla="+- 0 7670 55839"/>
                              <a:gd name="T17" fmla="*/ T16 w 19368"/>
                              <a:gd name="T18" fmla="+- 0 3096 -6614"/>
                              <a:gd name="T19" fmla="*/ 3096 h 7307"/>
                              <a:gd name="T20" fmla="+- 0 7781 55839"/>
                              <a:gd name="T21" fmla="*/ T20 w 19368"/>
                              <a:gd name="T22" fmla="+- 0 3096 -6614"/>
                              <a:gd name="T23" fmla="*/ 3096 h 7307"/>
                              <a:gd name="T24" fmla="+- 0 7725 55839"/>
                              <a:gd name="T25" fmla="*/ T24 w 19368"/>
                              <a:gd name="T26" fmla="+- 0 3131 -6614"/>
                              <a:gd name="T27" fmla="*/ 3131 h 7307"/>
                              <a:gd name="T28" fmla="+- 0 7725 55839"/>
                              <a:gd name="T29" fmla="*/ T28 w 19368"/>
                              <a:gd name="T30" fmla="+- 0 3171 -6614"/>
                              <a:gd name="T31" fmla="*/ 3171 h 7307"/>
                              <a:gd name="T32" fmla="+- 0 7670 55839"/>
                              <a:gd name="T33" fmla="*/ T32 w 19368"/>
                              <a:gd name="T34" fmla="+- 0 3131 -6614"/>
                              <a:gd name="T35" fmla="*/ 3131 h 7307"/>
                              <a:gd name="T36" fmla="+- 0 7781 55839"/>
                              <a:gd name="T37" fmla="*/ T36 w 19368"/>
                              <a:gd name="T38" fmla="+- 0 3131 -6614"/>
                              <a:gd name="T39" fmla="*/ 3131 h 7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68" h="7307">
                                <a:moveTo>
                                  <a:pt x="-49256" y="9336"/>
                                </a:moveTo>
                                <a:lnTo>
                                  <a:pt x="-49145" y="9336"/>
                                </a:lnTo>
                                <a:moveTo>
                                  <a:pt x="-48114" y="9710"/>
                                </a:moveTo>
                                <a:lnTo>
                                  <a:pt x="-48114" y="9669"/>
                                </a:lnTo>
                                <a:moveTo>
                                  <a:pt x="-48169" y="9710"/>
                                </a:moveTo>
                                <a:lnTo>
                                  <a:pt x="-48058" y="9710"/>
                                </a:lnTo>
                                <a:moveTo>
                                  <a:pt x="-48114" y="9745"/>
                                </a:moveTo>
                                <a:lnTo>
                                  <a:pt x="-48114" y="9785"/>
                                </a:lnTo>
                                <a:moveTo>
                                  <a:pt x="-48169" y="9745"/>
                                </a:moveTo>
                                <a:lnTo>
                                  <a:pt x="-48058" y="9745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412"/>
                        <wps:cNvSpPr>
                          <a:spLocks/>
                        </wps:cNvSpPr>
                        <wps:spPr bwMode="auto">
                          <a:xfrm>
                            <a:off x="26869" y="-46613"/>
                            <a:ext cx="17613" cy="25581"/>
                          </a:xfrm>
                          <a:custGeom>
                            <a:avLst/>
                            <a:gdLst>
                              <a:gd name="T0" fmla="+- 0 4846 26869"/>
                              <a:gd name="T1" fmla="*/ T0 w 17613"/>
                              <a:gd name="T2" fmla="+- 0 1365 -46612"/>
                              <a:gd name="T3" fmla="*/ 1365 h 25581"/>
                              <a:gd name="T4" fmla="+- 0 4846 26869"/>
                              <a:gd name="T5" fmla="*/ T4 w 17613"/>
                              <a:gd name="T6" fmla="+- 0 1541 -46612"/>
                              <a:gd name="T7" fmla="*/ 1541 h 25581"/>
                              <a:gd name="T8" fmla="+- 0 4791 26869"/>
                              <a:gd name="T9" fmla="*/ T8 w 17613"/>
                              <a:gd name="T10" fmla="+- 0 1365 -46612"/>
                              <a:gd name="T11" fmla="*/ 1365 h 25581"/>
                              <a:gd name="T12" fmla="+- 0 4902 26869"/>
                              <a:gd name="T13" fmla="*/ T12 w 17613"/>
                              <a:gd name="T14" fmla="+- 0 1365 -46612"/>
                              <a:gd name="T15" fmla="*/ 1365 h 25581"/>
                              <a:gd name="T16" fmla="+- 0 4846 26869"/>
                              <a:gd name="T17" fmla="*/ T16 w 17613"/>
                              <a:gd name="T18" fmla="+- 0 1834 -46612"/>
                              <a:gd name="T19" fmla="*/ 1834 h 25581"/>
                              <a:gd name="T20" fmla="+- 0 4846 26869"/>
                              <a:gd name="T21" fmla="*/ T20 w 17613"/>
                              <a:gd name="T22" fmla="+- 0 1658 -46612"/>
                              <a:gd name="T23" fmla="*/ 1658 h 25581"/>
                              <a:gd name="T24" fmla="+- 0 4791 26869"/>
                              <a:gd name="T25" fmla="*/ T24 w 17613"/>
                              <a:gd name="T26" fmla="+- 0 1834 -46612"/>
                              <a:gd name="T27" fmla="*/ 1834 h 25581"/>
                              <a:gd name="T28" fmla="+- 0 4902 26869"/>
                              <a:gd name="T29" fmla="*/ T28 w 17613"/>
                              <a:gd name="T30" fmla="+- 0 1834 -46612"/>
                              <a:gd name="T31" fmla="*/ 1834 h 25581"/>
                              <a:gd name="T32" fmla="+- 0 5172 26869"/>
                              <a:gd name="T33" fmla="*/ T32 w 17613"/>
                              <a:gd name="T34" fmla="+- 0 1191 -46612"/>
                              <a:gd name="T35" fmla="*/ 1191 h 25581"/>
                              <a:gd name="T36" fmla="+- 0 5172 26869"/>
                              <a:gd name="T37" fmla="*/ T36 w 17613"/>
                              <a:gd name="T38" fmla="+- 0 1272 -46612"/>
                              <a:gd name="T39" fmla="*/ 1272 h 25581"/>
                              <a:gd name="T40" fmla="+- 0 5116 26869"/>
                              <a:gd name="T41" fmla="*/ T40 w 17613"/>
                              <a:gd name="T42" fmla="+- 0 1191 -46612"/>
                              <a:gd name="T43" fmla="*/ 1191 h 25581"/>
                              <a:gd name="T44" fmla="+- 0 5228 26869"/>
                              <a:gd name="T45" fmla="*/ T44 w 17613"/>
                              <a:gd name="T46" fmla="+- 0 1191 -46612"/>
                              <a:gd name="T47" fmla="*/ 1191 h 25581"/>
                              <a:gd name="T48" fmla="+- 0 5172 26869"/>
                              <a:gd name="T49" fmla="*/ T48 w 17613"/>
                              <a:gd name="T50" fmla="+- 0 1469 -46612"/>
                              <a:gd name="T51" fmla="*/ 1469 h 25581"/>
                              <a:gd name="T52" fmla="+- 0 5172 26869"/>
                              <a:gd name="T53" fmla="*/ T52 w 17613"/>
                              <a:gd name="T54" fmla="+- 0 1388 -46612"/>
                              <a:gd name="T55" fmla="*/ 1388 h 25581"/>
                              <a:gd name="T56" fmla="+- 0 5116 26869"/>
                              <a:gd name="T57" fmla="*/ T56 w 17613"/>
                              <a:gd name="T58" fmla="+- 0 1469 -46612"/>
                              <a:gd name="T59" fmla="*/ 1469 h 25581"/>
                              <a:gd name="T60" fmla="+- 0 5228 26869"/>
                              <a:gd name="T61" fmla="*/ T60 w 17613"/>
                              <a:gd name="T62" fmla="+- 0 1469 -46612"/>
                              <a:gd name="T63" fmla="*/ 1469 h 25581"/>
                              <a:gd name="T64" fmla="+- 0 5661 26869"/>
                              <a:gd name="T65" fmla="*/ T64 w 17613"/>
                              <a:gd name="T66" fmla="+- 0 938 -46612"/>
                              <a:gd name="T67" fmla="*/ 938 h 25581"/>
                              <a:gd name="T68" fmla="+- 0 5661 26869"/>
                              <a:gd name="T69" fmla="*/ T68 w 17613"/>
                              <a:gd name="T70" fmla="+- 0 1037 -46612"/>
                              <a:gd name="T71" fmla="*/ 1037 h 25581"/>
                              <a:gd name="T72" fmla="+- 0 5606 26869"/>
                              <a:gd name="T73" fmla="*/ T72 w 17613"/>
                              <a:gd name="T74" fmla="+- 0 938 -46612"/>
                              <a:gd name="T75" fmla="*/ 938 h 25581"/>
                              <a:gd name="T76" fmla="+- 0 5717 26869"/>
                              <a:gd name="T77" fmla="*/ T76 w 17613"/>
                              <a:gd name="T78" fmla="+- 0 938 -46612"/>
                              <a:gd name="T79" fmla="*/ 938 h 25581"/>
                              <a:gd name="T80" fmla="+- 0 5661 26869"/>
                              <a:gd name="T81" fmla="*/ T80 w 17613"/>
                              <a:gd name="T82" fmla="+- 0 1251 -46612"/>
                              <a:gd name="T83" fmla="*/ 1251 h 25581"/>
                              <a:gd name="T84" fmla="+- 0 5661 26869"/>
                              <a:gd name="T85" fmla="*/ T84 w 17613"/>
                              <a:gd name="T86" fmla="+- 0 1154 -46612"/>
                              <a:gd name="T87" fmla="*/ 1154 h 25581"/>
                              <a:gd name="T88" fmla="+- 0 5606 26869"/>
                              <a:gd name="T89" fmla="*/ T88 w 17613"/>
                              <a:gd name="T90" fmla="+- 0 1251 -46612"/>
                              <a:gd name="T91" fmla="*/ 1251 h 25581"/>
                              <a:gd name="T92" fmla="+- 0 5717 26869"/>
                              <a:gd name="T93" fmla="*/ T92 w 17613"/>
                              <a:gd name="T94" fmla="+- 0 1251 -46612"/>
                              <a:gd name="T95" fmla="*/ 1251 h 25581"/>
                              <a:gd name="T96" fmla="+- 0 5825 26869"/>
                              <a:gd name="T97" fmla="*/ T96 w 17613"/>
                              <a:gd name="T98" fmla="+- 0 260 -46612"/>
                              <a:gd name="T99" fmla="*/ 260 h 25581"/>
                              <a:gd name="T100" fmla="+- 0 5825 26869"/>
                              <a:gd name="T101" fmla="*/ T100 w 17613"/>
                              <a:gd name="T102" fmla="+- 0 428 -46612"/>
                              <a:gd name="T103" fmla="*/ 428 h 25581"/>
                              <a:gd name="T104" fmla="+- 0 5769 26869"/>
                              <a:gd name="T105" fmla="*/ T104 w 17613"/>
                              <a:gd name="T106" fmla="+- 0 260 -46612"/>
                              <a:gd name="T107" fmla="*/ 260 h 25581"/>
                              <a:gd name="T108" fmla="+- 0 5880 26869"/>
                              <a:gd name="T109" fmla="*/ T108 w 17613"/>
                              <a:gd name="T110" fmla="+- 0 260 -46612"/>
                              <a:gd name="T111" fmla="*/ 260 h 25581"/>
                              <a:gd name="T112" fmla="+- 0 5825 26869"/>
                              <a:gd name="T113" fmla="*/ T112 w 17613"/>
                              <a:gd name="T114" fmla="+- 0 712 -46612"/>
                              <a:gd name="T115" fmla="*/ 712 h 25581"/>
                              <a:gd name="T116" fmla="+- 0 5825 26869"/>
                              <a:gd name="T117" fmla="*/ T116 w 17613"/>
                              <a:gd name="T118" fmla="+- 0 544 -46612"/>
                              <a:gd name="T119" fmla="*/ 544 h 25581"/>
                              <a:gd name="T120" fmla="+- 0 5769 26869"/>
                              <a:gd name="T121" fmla="*/ T120 w 17613"/>
                              <a:gd name="T122" fmla="+- 0 712 -46612"/>
                              <a:gd name="T123" fmla="*/ 712 h 25581"/>
                              <a:gd name="T124" fmla="+- 0 5880 26869"/>
                              <a:gd name="T125" fmla="*/ T124 w 17613"/>
                              <a:gd name="T126" fmla="+- 0 712 -46612"/>
                              <a:gd name="T127" fmla="*/ 712 h 25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613" h="25581">
                                <a:moveTo>
                                  <a:pt x="-22023" y="47977"/>
                                </a:moveTo>
                                <a:lnTo>
                                  <a:pt x="-22023" y="48153"/>
                                </a:lnTo>
                                <a:moveTo>
                                  <a:pt x="-22078" y="47977"/>
                                </a:moveTo>
                                <a:lnTo>
                                  <a:pt x="-21967" y="47977"/>
                                </a:lnTo>
                                <a:moveTo>
                                  <a:pt x="-22023" y="48446"/>
                                </a:moveTo>
                                <a:lnTo>
                                  <a:pt x="-22023" y="48270"/>
                                </a:lnTo>
                                <a:moveTo>
                                  <a:pt x="-22078" y="48446"/>
                                </a:moveTo>
                                <a:lnTo>
                                  <a:pt x="-21967" y="48446"/>
                                </a:lnTo>
                                <a:moveTo>
                                  <a:pt x="-21697" y="47803"/>
                                </a:moveTo>
                                <a:lnTo>
                                  <a:pt x="-21697" y="47884"/>
                                </a:lnTo>
                                <a:moveTo>
                                  <a:pt x="-21753" y="47803"/>
                                </a:moveTo>
                                <a:lnTo>
                                  <a:pt x="-21641" y="47803"/>
                                </a:lnTo>
                                <a:moveTo>
                                  <a:pt x="-21697" y="48081"/>
                                </a:moveTo>
                                <a:lnTo>
                                  <a:pt x="-21697" y="48000"/>
                                </a:lnTo>
                                <a:moveTo>
                                  <a:pt x="-21753" y="48081"/>
                                </a:moveTo>
                                <a:lnTo>
                                  <a:pt x="-21641" y="48081"/>
                                </a:lnTo>
                                <a:moveTo>
                                  <a:pt x="-21208" y="47550"/>
                                </a:moveTo>
                                <a:lnTo>
                                  <a:pt x="-21208" y="47649"/>
                                </a:lnTo>
                                <a:moveTo>
                                  <a:pt x="-21263" y="47550"/>
                                </a:moveTo>
                                <a:lnTo>
                                  <a:pt x="-21152" y="47550"/>
                                </a:lnTo>
                                <a:moveTo>
                                  <a:pt x="-21208" y="47863"/>
                                </a:moveTo>
                                <a:lnTo>
                                  <a:pt x="-21208" y="47766"/>
                                </a:lnTo>
                                <a:moveTo>
                                  <a:pt x="-21263" y="47863"/>
                                </a:moveTo>
                                <a:lnTo>
                                  <a:pt x="-21152" y="47863"/>
                                </a:lnTo>
                                <a:moveTo>
                                  <a:pt x="-21044" y="46872"/>
                                </a:moveTo>
                                <a:lnTo>
                                  <a:pt x="-21044" y="47040"/>
                                </a:lnTo>
                                <a:moveTo>
                                  <a:pt x="-21100" y="46872"/>
                                </a:moveTo>
                                <a:lnTo>
                                  <a:pt x="-20989" y="46872"/>
                                </a:lnTo>
                                <a:moveTo>
                                  <a:pt x="-21044" y="47324"/>
                                </a:moveTo>
                                <a:lnTo>
                                  <a:pt x="-21044" y="47156"/>
                                </a:lnTo>
                                <a:moveTo>
                                  <a:pt x="-21100" y="47324"/>
                                </a:moveTo>
                                <a:lnTo>
                                  <a:pt x="-20989" y="47324"/>
                                </a:lnTo>
                              </a:path>
                            </a:pathLst>
                          </a:custGeom>
                          <a:noFill/>
                          <a:ln w="1058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6033" y="111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2897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5986" y="1104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033" y="125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2897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5986" y="1261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1055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8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285"/>
                            <a:ext cx="12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526"/>
                            <a:ext cx="125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7072" y="239"/>
                            <a:ext cx="1029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line="264" w:lineRule="auto"/>
                                <w:ind w:right="16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N Microgel M Microgel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026" style="position:absolute;left:0;text-align:left;margin-left:209.3pt;margin-top:-.05pt;width:204.55pt;height:163.95pt;z-index:251642368;mso-position-horizontal-relative:page" coordorigin="4186,-1" coordsize="4091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">
                <v:line id="Line 453" o:spid="_x0000_s1027" style="position:absolute;visibility:visible;mso-wrap-style:square" from="4195,3270" to="8268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" strokeweight=".29311mm"/>
                <v:shape id="AutoShape 452" o:spid="_x0000_s1028" style="position:absolute;left:4729;top:3254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" path="m,l17,m543,r17,m1087,r17,m1630,r17,m2173,r17,m2716,r17,m3259,r17,e" filled="f" strokeweight=".55367mm">
                  <v:path arrowok="t" o:connecttype="custom" o:connectlocs="0,0;17,0;543,0;560,0;1087,0;1104,0;1630,0;1647,0;2173,0;2190,0;2716,0;2733,0;3259,0;3276,0" o:connectangles="0,0,0,0,0,0,0,0,0,0,0,0,0,0"/>
                </v:shape>
                <v:shape id="AutoShape 451" o:spid="_x0000_s1029" style="position:absolute;left:21633;top:1262;width:61450;height:1035;visibility:visible;mso-wrap-style:square;v-text-anchor:top" coordsize="61450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" path="m-17167,2007r,-64m-16624,2007r,-64m-16081,2007r,-64m-15538,2007r,-64m-14995,2007r,-64m-14451,2007r,-64m-13909,2007r,-64m-13366,2007r,-64e" filled="f" strokeweight=".29389mm">
                  <v:path arrowok="t" o:connecttype="custom" o:connectlocs="-17167,3270;-17167,3206;-16624,3270;-16624,3206;-16081,3270;-16081,3206;-15538,3270;-15538,3206;-14995,3270;-14995,3206;-14451,3270;-14451,3206;-13909,3270;-13909,3206;-13366,3270;-13366,3206" o:connectangles="0,0,0,0,0,0,0,0,0,0,0,0,0,0,0,0"/>
                </v:shape>
                <v:line id="Line 450" o:spid="_x0000_s1030" style="position:absolute;visibility:visible;mso-wrap-style:square" from="4195,8" to="82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" strokeweight=".29311mm"/>
                <v:shape id="AutoShape 449" o:spid="_x0000_s1031" style="position:absolute;left:4729;top:23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" path="m,l17,m543,r17,m1087,r17,m1630,r17,m2173,r17,m2716,r17,m3259,r17,e" filled="f" strokeweight=".55411mm">
                  <v:path arrowok="t" o:connecttype="custom" o:connectlocs="0,0;17,0;543,0;560,0;1087,0;1104,0;1630,0;1647,0;2173,0;2190,0;2716,0;2733,0;3259,0;3276,0" o:connectangles="0,0,0,0,0,0,0,0,0,0,0,0,0,0"/>
                </v:shape>
                <v:shape id="AutoShape 448" o:spid="_x0000_s1032" style="position:absolute;left:21633;top:-50709;width:61450;height:1036;visibility:visible;mso-wrap-style:square;v-text-anchor:top" coordsize="6145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" path="m-17167,50716r,63m-16624,50716r,63m-16081,50716r,63m-15538,50716r,63m-14995,50716r,63m-14451,50716r,63m-13909,50716r,63m-13366,50716r,63e" filled="f" strokeweight=".29389mm">
                  <v:path arrowok="t" o:connecttype="custom" o:connectlocs="-17167,8;-17167,71;-16624,8;-16624,71;-16081,8;-16081,71;-15538,8;-15538,71;-14995,8;-14995,71;-14451,8;-14451,71;-13909,8;-13909,71;-13366,8;-13366,71" o:connectangles="0,0,0,0,0,0,0,0,0,0,0,0,0,0,0,0"/>
                </v:shape>
                <v:line id="Line 447" o:spid="_x0000_s1033" style="position:absolute;visibility:visible;mso-wrap-style:square" from="4195,8" to="4195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" strokeweight=".29464mm"/>
                <v:shape id="AutoShape 446" o:spid="_x0000_s1034" style="position:absolute;left:17237;top:-50709;width:1036;height:53006;visibility:visible;mso-wrap-style:square;v-text-anchor:top" coordsize="1036,5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" path="m-13043,53760r31,m-13043,53325r31,m-13043,52890r31,m-13043,52455r31,m-13043,52020r31,m-13043,51586r31,m-13043,51151r31,m-13043,50716r31,m-13043,53978r64,m-13043,53543r64,m-13043,53108r64,m-13043,52673r64,m-13043,52238r64,m-13043,51803r64,m-13043,51369r64,m-13043,50934r64,e" filled="f" strokeweight=".29389mm">
                  <v:path arrowok="t" o:connecttype="custom" o:connectlocs="-13043,3052;-13012,3052;-13043,2617;-13012,2617;-13043,2182;-13012,2182;-13043,1747;-13012,1747;-13043,1312;-13012,1312;-13043,878;-13012,878;-13043,443;-13012,443;-13043,8;-13012,8;-13043,3270;-12979,3270;-13043,2835;-12979,2835;-13043,2400;-12979,2400;-13043,1965;-12979,1965;-13043,1530;-12979,1530;-13043,1095;-12979,1095;-13043,661;-12979,661;-13043,226;-12979,226" o:connectangles="0,0,0,0,0,0,0,0,0,0,0,0,0,0,0,0,0,0,0,0,0,0,0,0,0,0,0,0,0,0,0,0"/>
                </v:shape>
                <v:line id="Line 445" o:spid="_x0000_s1035" style="position:absolute;visibility:visible;mso-wrap-style:square" from="8268,3270" to="8268,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" strokeweight=".29464mm"/>
                <v:shape id="AutoShape 444" o:spid="_x0000_s1036" style="position:absolute;left:82048;top:-50709;width:1035;height:53006;visibility:visible;mso-wrap-style:square;v-text-anchor:top" coordsize="1035,5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" path="m-73780,53760r-31,m-73780,53325r-31,m-73780,52890r-31,m-73780,52455r-31,m-73780,52020r-31,m-73780,51586r-31,m-73780,51151r-31,m-73780,50716r-31,m-73780,53978r-64,m-73780,53543r-64,m-73780,53108r-64,m-73780,52673r-64,m-73780,52238r-64,m-73780,51803r-64,m-73780,51369r-64,m-73780,50934r-64,e" filled="f" strokeweight=".29389mm">
                  <v:path arrowok="t" o:connecttype="custom" o:connectlocs="-73780,3052;-73811,3052;-73780,2617;-73811,2617;-73780,2182;-73811,2182;-73780,1747;-73811,1747;-73780,1312;-73811,1312;-73780,878;-73811,878;-73780,443;-73811,443;-73780,8;-73811,8;-73780,3270;-73844,3270;-73780,2835;-73844,2835;-73780,2400;-73844,2400;-73780,1965;-73844,1965;-73780,1530;-73844,1530;-73780,1095;-73844,1095;-73780,661;-73844,661;-73780,226;-73844,226" o:connectangles="0,0,0,0,0,0,0,0,0,0,0,0,0,0,0,0,0,0,0,0,0,0,0,0,0,0,0,0,0,0,0,0"/>
                </v:shape>
                <v:shape id="Freeform 443" o:spid="_x0000_s1037" style="position:absolute;left:4407;top:1564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" path="m59,l36,4,17,16,5,35,,58,5,81,17,99r19,13l59,117r23,-5l101,99,113,81r5,-23l113,35,101,16,82,4,59,xe" fillcolor="#5c4971" stroked="f">
                  <v:path arrowok="t" o:connecttype="custom" o:connectlocs="59,1565;36,1569;17,1581;5,1600;0,1623;5,1646;17,1664;36,1677;59,1682;82,1677;101,1664;113,1646;118,1623;113,1600;101,1581;82,1569;59,1565" o:connectangles="0,0,0,0,0,0,0,0,0,0,0,0,0,0,0,0,0"/>
                </v:shape>
                <v:shape id="Freeform 442" o:spid="_x0000_s1038" style="position:absolute;left:4407;top:1564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" path="m,58l5,81,17,99r19,13l59,117r23,-5l101,99,113,81r5,-23l113,35,101,16,82,4,59,,36,4,17,16,5,35,,58xe" filled="f" strokecolor="#5c4971" strokeweight=".14694mm">
                  <v:path arrowok="t" o:connecttype="custom" o:connectlocs="0,1623;5,1646;17,1664;36,1677;59,1682;82,1677;101,1664;113,1646;118,1623;113,1600;101,1581;82,1569;59,1565;36,1569;17,1581;5,1600;0,1623" o:connectangles="0,0,0,0,0,0,0,0,0,0,0,0,0,0,0,0,0"/>
                </v:shape>
                <v:shape id="Freeform 441" o:spid="_x0000_s1039" style="position:absolute;left:4950;top:209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" path="m59,l36,5,17,17,5,36,,58,5,81r12,19l36,113r23,5l82,113r19,-13l113,81r5,-23l113,36,101,17,82,5,59,xe" fillcolor="#5c4971" stroked="f">
                  <v:path arrowok="t" o:connecttype="custom" o:connectlocs="59,2097;36,2102;17,2114;5,2133;0,2155;5,2178;17,2197;36,2210;59,2215;82,2210;101,2197;113,2178;118,2155;113,2133;101,2114;82,2102;59,2097" o:connectangles="0,0,0,0,0,0,0,0,0,0,0,0,0,0,0,0,0"/>
                </v:shape>
                <v:shape id="Freeform 440" o:spid="_x0000_s1040" style="position:absolute;left:4950;top:209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" path="m,58l5,81r12,19l36,113r23,5l82,113r19,-13l113,81r5,-23l113,36,101,17,82,5,59,,36,5,17,17,5,36,,58xe" filled="f" strokecolor="#5c4971" strokeweight=".14694mm">
                  <v:path arrowok="t" o:connecttype="custom" o:connectlocs="0,2155;5,2178;17,2197;36,2210;59,2215;82,2210;101,2197;113,2178;118,2155;113,2133;101,2114;82,2102;59,2097;36,2102;17,2114;5,2133;0,2155" o:connectangles="0,0,0,0,0,0,0,0,0,0,0,0,0,0,0,0,0"/>
                </v:shape>
                <v:shape id="Freeform 439" o:spid="_x0000_s1041" style="position:absolute;left:5493;top:22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" path="m59,l36,5,17,17,5,36,,58,5,81r12,19l36,113r23,4l82,113r19,-13l113,81r5,-23l113,36,101,17,82,5,59,xe" fillcolor="#5c4971" stroked="f">
                  <v:path arrowok="t" o:connecttype="custom" o:connectlocs="59,2280;36,2285;17,2297;5,2316;0,2338;5,2361;17,2380;36,2393;59,2397;82,2393;101,2380;113,2361;118,2338;113,2316;101,2297;82,2285;59,2280" o:connectangles="0,0,0,0,0,0,0,0,0,0,0,0,0,0,0,0,0"/>
                </v:shape>
                <v:shape id="Freeform 438" o:spid="_x0000_s1042" style="position:absolute;left:5493;top:228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" path="m,58l5,81r12,19l36,113r23,4l82,113r19,-13l113,81r5,-23l113,36,101,17,82,5,59,,36,5,17,17,5,36,,58xe" filled="f" strokecolor="#5c4971" strokeweight=".14694mm">
                  <v:path arrowok="t" o:connecttype="custom" o:connectlocs="0,2338;5,2361;17,2380;36,2393;59,2397;82,2393;101,2380;113,2361;118,2338;113,2316;101,2297;82,2285;59,2280;36,2285;17,2297;5,2316;0,2338" o:connectangles="0,0,0,0,0,0,0,0,0,0,0,0,0,0,0,0,0"/>
                </v:shape>
                <v:shape id="Freeform 437" o:spid="_x0000_s1043" style="position:absolute;left:6036;top:25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" path="m59,l36,5,17,17,5,36,,58,5,81r12,19l36,113r23,4l82,113r19,-13l113,81r5,-23l113,36,101,17,82,5,59,xe" fillcolor="#5c4971" stroked="f">
                  <v:path arrowok="t" o:connecttype="custom" o:connectlocs="59,2593;36,2598;17,2610;5,2629;0,2651;5,2674;17,2693;36,2706;59,2710;82,2706;101,2693;113,2674;118,2651;113,2629;101,2610;82,2598;59,2593" o:connectangles="0,0,0,0,0,0,0,0,0,0,0,0,0,0,0,0,0"/>
                </v:shape>
                <v:shape id="Freeform 436" o:spid="_x0000_s1044" style="position:absolute;left:6036;top:25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" path="m,58l5,81r12,19l36,113r23,4l82,113r19,-13l113,81r5,-23l113,36,101,17,82,5,59,,36,5,17,17,5,36,,58xe" filled="f" strokecolor="#5c4971" strokeweight=".14694mm">
                  <v:path arrowok="t" o:connecttype="custom" o:connectlocs="0,2651;5,2674;17,2693;36,2706;59,2710;82,2706;101,2693;113,2674;118,2651;113,2629;101,2610;82,2598;59,2593;36,2598;17,2610;5,2629;0,2651" o:connectangles="0,0,0,0,0,0,0,0,0,0,0,0,0,0,0,0,0"/>
                </v:shape>
                <v:shape id="Freeform 435" o:spid="_x0000_s1045" style="position:absolute;left:6579;top:263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" path="m59,l36,4,17,17,5,35,,58,5,81,17,99r19,13l59,117r23,-5l101,99,113,81r5,-23l113,35,101,17,82,4,59,xe" fillcolor="#5c4971" stroked="f">
                  <v:path arrowok="t" o:connecttype="custom" o:connectlocs="59,2637;36,2641;17,2654;5,2672;0,2695;5,2718;17,2736;36,2749;59,2754;82,2749;101,2736;113,2718;118,2695;113,2672;101,2654;82,2641;59,2637" o:connectangles="0,0,0,0,0,0,0,0,0,0,0,0,0,0,0,0,0"/>
                </v:shape>
                <v:shape id="Freeform 434" o:spid="_x0000_s1046" style="position:absolute;left:6579;top:263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" path="m,58l5,81,17,99r19,13l59,117r23,-5l101,99,113,81r5,-23l113,35,101,17,82,4,59,,36,4,17,17,5,35,,58xe" filled="f" strokecolor="#5c4971" strokeweight=".14694mm">
                  <v:path arrowok="t" o:connecttype="custom" o:connectlocs="0,2695;5,2718;17,2736;36,2749;59,2754;82,2749;101,2736;113,2718;118,2695;113,2672;101,2654;82,2641;59,2637;36,2641;17,2654;5,2672;0,2695" o:connectangles="0,0,0,0,0,0,0,0,0,0,0,0,0,0,0,0,0"/>
                </v:shape>
                <v:shape id="Freeform 433" o:spid="_x0000_s1047" style="position:absolute;left:7666;top:305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" path="m59,l36,4,17,17,5,35,,58,5,81r12,19l36,113r23,4l82,113r18,-13l113,81r5,-23l113,35,100,17,82,4,59,xe" fillcolor="#5c4971" stroked="f">
                  <v:path arrowok="t" o:connecttype="custom" o:connectlocs="59,3054;36,3058;17,3071;5,3089;0,3112;5,3135;17,3154;36,3167;59,3171;82,3167;100,3154;113,3135;118,3112;113,3089;100,3071;82,3058;59,3054" o:connectangles="0,0,0,0,0,0,0,0,0,0,0,0,0,0,0,0,0"/>
                </v:shape>
                <v:shape id="Freeform 432" o:spid="_x0000_s1048" style="position:absolute;left:7666;top:305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" path="m,58l5,81r12,19l36,113r23,4l82,113r18,-13l113,81r5,-23l113,35,100,17,82,4,59,,36,4,17,17,5,35,,58xe" filled="f" strokecolor="#5c4971" strokeweight=".14694mm">
                  <v:path arrowok="t" o:connecttype="custom" o:connectlocs="0,3112;5,3135;17,3154;36,3167;59,3171;82,3167;100,3154;113,3135;118,3112;113,3089;100,3071;82,3058;59,3054;36,3058;17,3071;5,3089;0,3112" o:connectangles="0,0,0,0,0,0,0,0,0,0,0,0,0,0,0,0,0"/>
                </v:shape>
                <v:shape id="Freeform 431" o:spid="_x0000_s1049" style="position:absolute;left:4786;top:154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" path="m58,l35,4,17,16,4,35,,58,4,81,17,99r18,13l58,117r23,-5l100,99,113,81r5,-23l113,35,100,16,81,4,58,xe" fillcolor="#f4864a" stroked="f">
                  <v:path arrowok="t" o:connecttype="custom" o:connectlocs="58,1541;35,1545;17,1557;4,1576;0,1599;4,1622;17,1640;35,1653;58,1658;81,1653;100,1640;113,1622;118,1599;113,1576;100,1557;81,1545;58,1541" o:connectangles="0,0,0,0,0,0,0,0,0,0,0,0,0,0,0,0,0"/>
                </v:shape>
                <v:shape id="Freeform 430" o:spid="_x0000_s1050" style="position:absolute;left:4786;top:154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" path="m,58l4,81,17,99r18,13l58,117r23,-5l100,99,113,81r5,-23l113,35,100,16,81,4,58,,35,4,17,16,4,35,,58xe" filled="f" strokecolor="#f4864a" strokeweight=".14694mm">
                  <v:path arrowok="t" o:connecttype="custom" o:connectlocs="0,1599;4,1622;17,1640;35,1653;58,1658;81,1653;100,1640;113,1622;118,1599;113,1576;100,1557;81,1545;58,1541;35,1545;17,1557;4,1576;0,1599" o:connectangles="0,0,0,0,0,0,0,0,0,0,0,0,0,0,0,0,0"/>
                </v:shape>
                <v:shape id="Freeform 429" o:spid="_x0000_s1051" style="position:absolute;left:5112;top:127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" path="m58,l35,4,17,17,4,35,,58,4,81r13,19l35,112r23,5l81,112r19,-12l113,81r5,-23l113,35,100,17,81,4,58,xe" fillcolor="#f4864a" stroked="f">
                  <v:path arrowok="t" o:connecttype="custom" o:connectlocs="58,1271;35,1275;17,1288;4,1306;0,1329;4,1352;17,1371;35,1383;58,1388;81,1383;100,1371;113,1352;118,1329;113,1306;100,1288;81,1275;58,1271" o:connectangles="0,0,0,0,0,0,0,0,0,0,0,0,0,0,0,0,0"/>
                </v:shape>
                <v:shape id="Freeform 428" o:spid="_x0000_s1052" style="position:absolute;left:5112;top:1270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" path="m,58l4,81r13,19l35,112r23,5l81,112r19,-12l113,81r5,-23l113,35,100,17,81,4,58,,35,4,17,17,4,35,,58xe" filled="f" strokecolor="#f4864a" strokeweight=".14694mm">
                  <v:path arrowok="t" o:connecttype="custom" o:connectlocs="0,1329;4,1352;17,1371;35,1383;58,1388;81,1383;100,1371;113,1352;118,1329;113,1306;100,1288;81,1275;58,1271;35,1275;17,1288;4,1306;0,1329" o:connectangles="0,0,0,0,0,0,0,0,0,0,0,0,0,0,0,0,0"/>
                </v:shape>
                <v:shape id="Freeform 427" o:spid="_x0000_s1053" style="position:absolute;left:5601;top:103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" path="m58,l35,5,17,17,4,36,,59,4,81r13,19l35,113r23,5l81,113r19,-13l113,81r5,-22l113,36,100,17,81,5,58,xe" fillcolor="#f4864a" stroked="f">
                  <v:path arrowok="t" o:connecttype="custom" o:connectlocs="58,1036;35,1041;17,1053;4,1072;0,1095;4,1117;17,1136;35,1149;58,1154;81,1149;100,1136;113,1117;118,1095;113,1072;100,1053;81,1041;58,1036" o:connectangles="0,0,0,0,0,0,0,0,0,0,0,0,0,0,0,0,0"/>
                </v:shape>
                <v:shape id="Freeform 426" o:spid="_x0000_s1054" style="position:absolute;left:5601;top:103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" path="m,59l4,81r13,19l35,113r23,5l81,113r19,-13l113,81r5,-22l113,36,100,17,81,5,58,,35,5,17,17,4,36,,59xe" filled="f" strokecolor="#f4864a" strokeweight=".14694mm">
                  <v:path arrowok="t" o:connecttype="custom" o:connectlocs="0,1095;4,1117;17,1136;35,1149;58,1154;81,1149;100,1136;113,1117;118,1095;113,1072;100,1053;81,1041;58,1036;35,1041;17,1053;4,1072;0,1095" o:connectangles="0,0,0,0,0,0,0,0,0,0,0,0,0,0,0,0,0"/>
                </v:shape>
                <v:shape id="Freeform 425" o:spid="_x0000_s1055" style="position:absolute;left:5765;top:42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" path="m59,l36,4,17,17,5,35,,58,5,81r12,19l36,112r23,5l82,112r19,-12l113,81r5,-23l113,35,101,17,82,4,59,xe" fillcolor="#f4864a" stroked="f">
                  <v:path arrowok="t" o:connecttype="custom" o:connectlocs="59,427;36,431;17,444;5,462;0,485;5,508;17,527;36,539;59,544;82,539;101,527;113,508;118,485;113,462;101,444;82,431;59,427" o:connectangles="0,0,0,0,0,0,0,0,0,0,0,0,0,0,0,0,0"/>
                </v:shape>
                <v:shape id="Freeform 424" o:spid="_x0000_s1056" style="position:absolute;left:5765;top:426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" path="m,58l5,81r12,19l36,112r23,5l82,112r19,-12l113,81r5,-23l113,35,101,17,82,4,59,,36,4,17,17,5,35,,58xe" filled="f" strokecolor="#f4864a" strokeweight=".14694mm">
                  <v:path arrowok="t" o:connecttype="custom" o:connectlocs="0,485;5,508;17,527;36,539;59,544;82,539;101,527;113,508;118,485;113,462;101,444;82,431;59,427;36,431;17,444;5,462;0,485" o:connectangles="0,0,0,0,0,0,0,0,0,0,0,0,0,0,0,0,0"/>
                </v:shape>
                <v:shape id="Freeform 423" o:spid="_x0000_s1057" style="position:absolute;left:5982;top:112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" path="m59,l36,5,17,17,5,36,,58,5,81r12,19l36,113r23,4l82,113r19,-13l114,81r4,-23l114,36,101,17,82,5,59,xe" fillcolor="#f4864a" stroked="f">
                  <v:path arrowok="t" o:connecttype="custom" o:connectlocs="59,1123;36,1128;17,1140;5,1159;0,1181;5,1204;17,1223;36,1236;59,1240;82,1236;101,1223;114,1204;118,1181;114,1159;101,1140;82,1128;59,1123" o:connectangles="0,0,0,0,0,0,0,0,0,0,0,0,0,0,0,0,0"/>
                </v:shape>
                <v:shape id="Freeform 422" o:spid="_x0000_s1058" style="position:absolute;left:5982;top:112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" path="m,58l5,81r12,19l36,113r23,4l82,113r19,-13l114,81r4,-23l114,36,101,17,82,5,59,,36,5,17,17,5,36,,58xe" filled="f" strokecolor="#f4864a" strokeweight=".14694mm">
                  <v:path arrowok="t" o:connecttype="custom" o:connectlocs="0,1181;5,1204;17,1223;36,1236;59,1240;82,1236;101,1223;114,1204;118,1181;114,1159;101,1140;82,1128;59,1123;36,1128;17,1140;5,1159;0,1181" o:connectangles="0,0,0,0,0,0,0,0,0,0,0,0,0,0,0,0,0"/>
                </v:shape>
                <v:shape id="AutoShape 421" o:spid="_x0000_s1059" style="position:absolute;left:20733;top:-29104;width:19353;height:18109;visibility:visible;mso-wrap-style:square;v-text-anchor:top" coordsize="19353,1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" path="m-16267,30441r,228m-16323,30441r111,m-16267,31015r,-229m-16323,31015r111,m-15724,31087r,115m-15780,31087r111,m-15724,31434r,-115m-15780,31434r111,m-15181,31330r,55m-15237,31330r111,m-15181,31556r,-55m-15237,31556r111,e" filled="f" strokecolor="#5c4971" strokeweight=".29389mm">
                  <v:path arrowok="t" o:connecttype="custom" o:connectlocs="-16267,1337;-16267,1565;-16323,1337;-16212,1337;-16267,1911;-16267,1682;-16323,1911;-16212,1911;-15724,1983;-15724,2098;-15780,1983;-15669,1983;-15724,2330;-15724,2215;-15780,2330;-15669,2330;-15181,2226;-15181,2281;-15237,2226;-15126,2226;-15181,2452;-15181,2397;-15237,2452;-15126,2452" o:connectangles="0,0,0,0,0,0,0,0,0,0,0,0,0,0,0,0,0,0,0,0,0,0,0,0"/>
                </v:shape>
                <v:line id="Line 420" o:spid="_x0000_s1060" style="position:absolute;visibility:visible;mso-wrap-style:square" from="6087,2589" to="6104,2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" strokecolor="#5c4971" strokeweight=".19606mm"/>
                <v:line id="Line 419" o:spid="_x0000_s1061" style="position:absolute;visibility:visible;mso-wrap-style:square" from="6040,2583" to="615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" strokecolor="#5c4971" strokeweight=".29311mm"/>
                <v:line id="Line 418" o:spid="_x0000_s1062" style="position:absolute;visibility:visible;mso-wrap-style:square" from="6087,2716" to="6104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" strokecolor="#5c4971" strokeweight=".19542mm"/>
                <v:line id="Line 417" o:spid="_x0000_s1063" style="position:absolute;visibility:visible;mso-wrap-style:square" from="6040,2722" to="6151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" strokecolor="#5c4971" strokeweight=".29311mm"/>
                <v:line id="Line 416" o:spid="_x0000_s1064" style="position:absolute;visibility:visible;mso-wrap-style:square" from="6630,2654" to="6647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" strokecolor="#5c4971" strokeweight=".56994mm"/>
                <v:line id="Line 415" o:spid="_x0000_s1065" style="position:absolute;visibility:visible;mso-wrap-style:square" from="6583,2670" to="6694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" strokecolor="#5c4971" strokeweight=".29311mm"/>
                <v:line id="Line 414" o:spid="_x0000_s1066" style="position:absolute;visibility:visible;mso-wrap-style:square" from="6630,2738" to="6647,2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" strokecolor="#5c4971" strokeweight=".57039mm"/>
                <v:shape id="AutoShape 413" o:spid="_x0000_s1067" style="position:absolute;left:55839;top:-6615;width:19368;height:7307;visibility:visible;mso-wrap-style:square;v-text-anchor:top" coordsize="19368,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" path="m-49256,9336r111,m-48114,9710r,-41m-48169,9710r111,m-48114,9745r,40m-48169,9745r111,e" filled="f" strokecolor="#5c4971" strokeweight=".29389mm">
                  <v:path arrowok="t" o:connecttype="custom" o:connectlocs="-49256,2722;-49145,2722;-48114,3096;-48114,3055;-48169,3096;-48058,3096;-48114,3131;-48114,3171;-48169,3131;-48058,3131" o:connectangles="0,0,0,0,0,0,0,0,0,0"/>
                </v:shape>
                <v:shape id="AutoShape 412" o:spid="_x0000_s1068" style="position:absolute;left:26869;top:-46613;width:17613;height:25581;visibility:visible;mso-wrap-style:square;v-text-anchor:top" coordsize="17613,2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" path="m-22023,47977r,176m-22078,47977r111,m-22023,48446r,-176m-22078,48446r111,m-21697,47803r,81m-21753,47803r112,m-21697,48081r,-81m-21753,48081r112,m-21208,47550r,99m-21263,47550r111,m-21208,47863r,-97m-21263,47863r111,m-21044,46872r,168m-21100,46872r111,m-21044,47324r,-168m-21100,47324r111,e" filled="f" strokecolor="#f4864a" strokeweight=".29389mm">
                  <v:path arrowok="t" o:connecttype="custom" o:connectlocs="-22023,1365;-22023,1541;-22078,1365;-21967,1365;-22023,1834;-22023,1658;-22078,1834;-21967,1834;-21697,1191;-21697,1272;-21753,1191;-21641,1191;-21697,1469;-21697,1388;-21753,1469;-21641,1469;-21208,938;-21208,1037;-21263,938;-21152,938;-21208,1251;-21208,1154;-21263,1251;-21152,1251;-21044,260;-21044,428;-21100,260;-20989,260;-21044,712;-21044,544;-21100,712;-20989,712" o:connectangles="0,0,0,0,0,0,0,0,0,0,0,0,0,0,0,0,0,0,0,0,0,0,0,0,0,0,0,0,0,0,0,0"/>
                </v:shape>
                <v:line id="Line 411" o:spid="_x0000_s1069" style="position:absolute;visibility:visible;mso-wrap-style:square" from="6033,1114" to="6050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" strokecolor="#f4864a" strokeweight=".35825mm"/>
                <v:line id="Line 410" o:spid="_x0000_s1070" style="position:absolute;visibility:visible;mso-wrap-style:square" from="5986,1104" to="6097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" strokecolor="#f4864a" strokeweight=".29311mm"/>
                <v:line id="Line 409" o:spid="_x0000_s1071" style="position:absolute;visibility:visible;mso-wrap-style:square" from="6033,1251" to="6050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" strokecolor="#f4864a" strokeweight=".35825mm"/>
                <v:line id="Line 408" o:spid="_x0000_s1072" style="position:absolute;visibility:visible;mso-wrap-style:square" from="5986,1261" to="6097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" strokecolor="#f4864a" strokeweight=".29311mm"/>
                <v:shape id="Picture 407" o:spid="_x0000_s1073" type="#_x0000_t75" style="position:absolute;left:6742;top:2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">
                  <v:imagedata r:id="rId18" o:title=""/>
                </v:shape>
                <v:shape id="Picture 406" o:spid="_x0000_s1074" type="#_x0000_t75" style="position:absolute;left:6742;top:526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5" o:spid="_x0000_s1075" type="#_x0000_t202" style="position:absolute;left:7072;top:239;width:1029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D63E71" w:rsidRDefault="00F24EAC">
                        <w:pPr>
                          <w:spacing w:line="264" w:lineRule="auto"/>
                          <w:ind w:right="1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N Microgel M Microgel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7"/>
        </w:rPr>
        <w:t>550</w:t>
      </w:r>
    </w:p>
    <w:p w:rsidR="00D63E71" w:rsidRDefault="00D63E71">
      <w:pPr>
        <w:pStyle w:val="Textkrper"/>
        <w:spacing w:before="9"/>
        <w:rPr>
          <w:rFonts w:ascii="Arial"/>
          <w:b/>
          <w:sz w:val="20"/>
        </w:rPr>
      </w:pPr>
    </w:p>
    <w:p w:rsidR="00D63E71" w:rsidRDefault="00F24EAC">
      <w:pPr>
        <w:ind w:left="31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500</w:t>
      </w:r>
    </w:p>
    <w:p w:rsidR="00D63E71" w:rsidRDefault="00D63E71">
      <w:pPr>
        <w:pStyle w:val="Textkrper"/>
        <w:spacing w:before="7"/>
        <w:rPr>
          <w:rFonts w:ascii="Arial"/>
          <w:b/>
          <w:sz w:val="12"/>
        </w:rPr>
      </w:pPr>
    </w:p>
    <w:p w:rsidR="00D63E71" w:rsidRDefault="00F24EAC">
      <w:pPr>
        <w:spacing w:before="95"/>
        <w:ind w:left="3101"/>
        <w:rPr>
          <w:rFonts w:ascii="Arial"/>
          <w:b/>
          <w:sz w:val="17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2197100</wp:posOffset>
                </wp:positionH>
                <wp:positionV relativeFrom="paragraph">
                  <wp:posOffset>183515</wp:posOffset>
                </wp:positionV>
                <wp:extent cx="232410" cy="582295"/>
                <wp:effectExtent l="0" t="3175" r="0" b="0"/>
                <wp:wrapNone/>
                <wp:docPr id="41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8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position w:val="-6"/>
                                <w:sz w:val="16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24"/>
                              </w:rPr>
                              <w:t>(nm)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76" type="#_x0000_t202" style="position:absolute;left:0;text-align:left;margin-left:173pt;margin-top:14.45pt;width:18.3pt;height:45.8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5/sAIAALY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8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b/>
                          <w:w w:val="105"/>
                          <w:position w:val="-6"/>
                          <w:sz w:val="16"/>
                        </w:rPr>
                        <w:t xml:space="preserve">H </w:t>
                      </w:r>
                      <w:r>
                        <w:rPr>
                          <w:rFonts w:ascii="Arial"/>
                          <w:b/>
                          <w:w w:val="105"/>
                          <w:sz w:val="24"/>
                        </w:rPr>
                        <w:t>(nm)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450</w:t>
      </w:r>
    </w:p>
    <w:p w:rsidR="00D63E71" w:rsidRDefault="00D63E71">
      <w:pPr>
        <w:pStyle w:val="Textkrper"/>
        <w:spacing w:before="7"/>
        <w:rPr>
          <w:rFonts w:ascii="Arial"/>
          <w:b/>
          <w:sz w:val="12"/>
        </w:rPr>
      </w:pPr>
    </w:p>
    <w:p w:rsidR="00D63E71" w:rsidRDefault="00F24EAC">
      <w:pPr>
        <w:spacing w:before="94"/>
        <w:ind w:left="31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400</w:t>
      </w:r>
    </w:p>
    <w:p w:rsidR="00D63E71" w:rsidRDefault="00D63E71">
      <w:pPr>
        <w:pStyle w:val="Textkrper"/>
        <w:spacing w:before="7"/>
        <w:rPr>
          <w:rFonts w:ascii="Arial"/>
          <w:b/>
          <w:sz w:val="12"/>
        </w:rPr>
      </w:pPr>
    </w:p>
    <w:p w:rsidR="00D63E71" w:rsidRDefault="00F24EAC">
      <w:pPr>
        <w:spacing w:before="95"/>
        <w:ind w:left="31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350</w:t>
      </w:r>
    </w:p>
    <w:p w:rsidR="00D63E71" w:rsidRDefault="00D63E71">
      <w:pPr>
        <w:pStyle w:val="Textkrper"/>
        <w:spacing w:before="6"/>
        <w:rPr>
          <w:rFonts w:ascii="Arial"/>
          <w:b/>
          <w:sz w:val="12"/>
        </w:rPr>
      </w:pPr>
    </w:p>
    <w:p w:rsidR="00D63E71" w:rsidRDefault="00F24EAC">
      <w:pPr>
        <w:spacing w:before="95"/>
        <w:ind w:left="31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300</w:t>
      </w:r>
    </w:p>
    <w:p w:rsidR="00D63E71" w:rsidRDefault="00D63E71">
      <w:pPr>
        <w:pStyle w:val="Textkrper"/>
        <w:spacing w:before="7"/>
        <w:rPr>
          <w:rFonts w:ascii="Arial"/>
          <w:b/>
          <w:sz w:val="12"/>
        </w:rPr>
      </w:pPr>
    </w:p>
    <w:p w:rsidR="00D63E71" w:rsidRDefault="00F24EAC">
      <w:pPr>
        <w:spacing w:before="94"/>
        <w:ind w:left="3101"/>
        <w:rPr>
          <w:rFonts w:ascii="Arial"/>
          <w:b/>
          <w:sz w:val="17"/>
        </w:rPr>
      </w:pPr>
      <w:r>
        <w:rPr>
          <w:rFonts w:ascii="Arial"/>
          <w:b/>
          <w:sz w:val="17"/>
        </w:rPr>
        <w:t>250</w:t>
      </w:r>
    </w:p>
    <w:p w:rsidR="00D63E71" w:rsidRDefault="00D63E71">
      <w:pPr>
        <w:pStyle w:val="Textkrper"/>
        <w:spacing w:before="7"/>
        <w:rPr>
          <w:rFonts w:ascii="Arial"/>
          <w:b/>
          <w:sz w:val="12"/>
        </w:rPr>
      </w:pPr>
    </w:p>
    <w:p w:rsidR="00D63E71" w:rsidRDefault="00D63E71">
      <w:pPr>
        <w:rPr>
          <w:rFonts w:ascii="Arial"/>
          <w:sz w:val="12"/>
        </w:rPr>
        <w:sectPr w:rsidR="00D63E71">
          <w:pgSz w:w="12240" w:h="15840"/>
          <w:pgMar w:top="1240" w:right="0" w:bottom="920" w:left="740" w:header="0" w:footer="739" w:gutter="0"/>
          <w:cols w:space="720"/>
        </w:sectPr>
      </w:pPr>
    </w:p>
    <w:p w:rsidR="00D63E71" w:rsidRDefault="00F24EAC">
      <w:pPr>
        <w:spacing w:before="95"/>
        <w:jc w:val="right"/>
        <w:rPr>
          <w:rFonts w:ascii="Arial"/>
          <w:b/>
          <w:sz w:val="17"/>
        </w:rPr>
      </w:pPr>
      <w:r>
        <w:rPr>
          <w:rFonts w:ascii="Arial"/>
          <w:b/>
          <w:sz w:val="17"/>
        </w:rPr>
        <w:t>200</w:t>
      </w:r>
    </w:p>
    <w:p w:rsidR="00D63E71" w:rsidRDefault="00F24EAC">
      <w:pPr>
        <w:pStyle w:val="Textkrper"/>
        <w:spacing w:before="6"/>
        <w:rPr>
          <w:rFonts w:ascii="Arial"/>
          <w:b/>
          <w:sz w:val="21"/>
        </w:rPr>
      </w:pPr>
      <w:r>
        <w:br w:type="column"/>
      </w:r>
    </w:p>
    <w:p w:rsidR="00D63E71" w:rsidRDefault="00F24EAC">
      <w:pPr>
        <w:tabs>
          <w:tab w:val="left" w:pos="797"/>
          <w:tab w:val="left" w:pos="1292"/>
          <w:tab w:val="left" w:pos="1835"/>
          <w:tab w:val="left" w:pos="2378"/>
          <w:tab w:val="left" w:pos="2922"/>
          <w:tab w:val="left" w:pos="3465"/>
          <w:tab w:val="left" w:pos="4008"/>
        </w:tabs>
        <w:spacing w:before="1"/>
        <w:ind w:left="254"/>
        <w:rPr>
          <w:rFonts w:ascii="Arial"/>
          <w:b/>
          <w:sz w:val="17"/>
        </w:rPr>
      </w:pPr>
      <w:r>
        <w:rPr>
          <w:rFonts w:ascii="Arial"/>
          <w:b/>
          <w:sz w:val="17"/>
        </w:rPr>
        <w:t>0</w:t>
      </w:r>
      <w:r>
        <w:rPr>
          <w:rFonts w:ascii="Arial"/>
          <w:b/>
          <w:sz w:val="17"/>
        </w:rPr>
        <w:tab/>
        <w:t>5</w:t>
      </w:r>
      <w:r>
        <w:rPr>
          <w:rFonts w:ascii="Arial"/>
          <w:b/>
          <w:sz w:val="17"/>
        </w:rPr>
        <w:tab/>
        <w:t>10</w:t>
      </w:r>
      <w:r>
        <w:rPr>
          <w:rFonts w:ascii="Arial"/>
          <w:b/>
          <w:sz w:val="17"/>
        </w:rPr>
        <w:tab/>
        <w:t>15</w:t>
      </w:r>
      <w:r>
        <w:rPr>
          <w:rFonts w:ascii="Arial"/>
          <w:b/>
          <w:sz w:val="17"/>
        </w:rPr>
        <w:tab/>
        <w:t>20</w:t>
      </w:r>
      <w:r>
        <w:rPr>
          <w:rFonts w:ascii="Arial"/>
          <w:b/>
          <w:sz w:val="17"/>
        </w:rPr>
        <w:tab/>
        <w:t>25</w:t>
      </w:r>
      <w:r>
        <w:rPr>
          <w:rFonts w:ascii="Arial"/>
          <w:b/>
          <w:sz w:val="17"/>
        </w:rPr>
        <w:tab/>
        <w:t>30</w:t>
      </w:r>
      <w:r>
        <w:rPr>
          <w:rFonts w:ascii="Arial"/>
          <w:b/>
          <w:sz w:val="17"/>
        </w:rPr>
        <w:tab/>
        <w:t>35</w:t>
      </w:r>
    </w:p>
    <w:p w:rsidR="00D63E71" w:rsidRDefault="00F24EAC">
      <w:pPr>
        <w:spacing w:before="92"/>
        <w:ind w:left="1407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mol% (a.u.)</w:t>
      </w:r>
    </w:p>
    <w:p w:rsidR="00D63E71" w:rsidRDefault="00D63E71">
      <w:pPr>
        <w:rPr>
          <w:rFonts w:ascii="Arial"/>
          <w:sz w:val="24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2" w:space="720" w:equalWidth="0">
            <w:col w:w="3386" w:space="40"/>
            <w:col w:w="8074"/>
          </w:cols>
        </w:sectPr>
      </w:pPr>
    </w:p>
    <w:p w:rsidR="00D63E71" w:rsidRDefault="00D63E71">
      <w:pPr>
        <w:pStyle w:val="Textkrper"/>
        <w:spacing w:before="1"/>
        <w:rPr>
          <w:rFonts w:ascii="Arial"/>
          <w:b/>
          <w:sz w:val="26"/>
        </w:rPr>
      </w:pPr>
    </w:p>
    <w:p w:rsidR="00D63E71" w:rsidRDefault="00F24EAC">
      <w:pPr>
        <w:pStyle w:val="Textkrper"/>
        <w:spacing w:before="65" w:line="237" w:lineRule="auto"/>
        <w:ind w:left="354" w:right="1168"/>
      </w:pPr>
      <w:r>
        <w:rPr>
          <w:b/>
          <w:position w:val="2"/>
        </w:rPr>
        <w:t>Figure S3</w:t>
      </w:r>
      <w:r>
        <w:rPr>
          <w:position w:val="2"/>
        </w:rPr>
        <w:t xml:space="preserve">. </w:t>
      </w:r>
      <w:r>
        <w:rPr>
          <w:i/>
          <w:position w:val="2"/>
        </w:rPr>
        <w:t>D</w:t>
      </w:r>
      <w:r>
        <w:rPr>
          <w:sz w:val="12"/>
        </w:rPr>
        <w:t xml:space="preserve">H </w:t>
      </w:r>
      <w:r>
        <w:rPr>
          <w:position w:val="2"/>
        </w:rPr>
        <w:t>of P(VCL-</w:t>
      </w:r>
      <w:r>
        <w:rPr>
          <w:i/>
          <w:position w:val="2"/>
        </w:rPr>
        <w:t>co</w:t>
      </w:r>
      <w:r>
        <w:rPr>
          <w:position w:val="2"/>
        </w:rPr>
        <w:t>-IADME) (</w:t>
      </w:r>
      <w:r>
        <w:rPr>
          <w:b/>
          <w:position w:val="2"/>
        </w:rPr>
        <w:t>N</w:t>
      </w:r>
      <w:r>
        <w:rPr>
          <w:i/>
          <w:position w:val="2"/>
        </w:rPr>
        <w:t>n</w:t>
      </w:r>
      <w:r>
        <w:rPr>
          <w:position w:val="2"/>
        </w:rPr>
        <w:t>) and P(VCL-</w:t>
      </w:r>
      <w:r>
        <w:rPr>
          <w:i/>
          <w:position w:val="2"/>
        </w:rPr>
        <w:t>co</w:t>
      </w:r>
      <w:r>
        <w:rPr>
          <w:position w:val="2"/>
        </w:rPr>
        <w:t>-IA) (</w:t>
      </w:r>
      <w:r>
        <w:rPr>
          <w:b/>
          <w:position w:val="2"/>
        </w:rPr>
        <w:t>M</w:t>
      </w:r>
      <w:r>
        <w:rPr>
          <w:i/>
          <w:position w:val="2"/>
        </w:rPr>
        <w:t>n</w:t>
      </w:r>
      <w:r>
        <w:rPr>
          <w:position w:val="2"/>
        </w:rPr>
        <w:t xml:space="preserve">) microgels in water at T= 10 °C according to the IADME mol% </w:t>
      </w:r>
      <w:r>
        <w:t>(</w:t>
      </w:r>
      <w:r>
        <w:rPr>
          <w:b/>
        </w:rPr>
        <w:t xml:space="preserve">N </w:t>
      </w:r>
      <w:r>
        <w:t>microgels) and COOH moieties (</w:t>
      </w:r>
      <w:r>
        <w:rPr>
          <w:b/>
        </w:rPr>
        <w:t xml:space="preserve">M </w:t>
      </w:r>
      <w:r>
        <w:t>microgels) measured at pH=7.</w:t>
      </w: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F24EAC">
      <w:pPr>
        <w:pStyle w:val="Textkrper"/>
        <w:spacing w:before="5"/>
        <w:rPr>
          <w:sz w:val="25"/>
        </w:rPr>
      </w:pPr>
      <w:r>
        <w:rPr>
          <w:noProof/>
          <w:lang w:val="de-CH" w:eastAsia="de-CH"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2200275</wp:posOffset>
            </wp:positionH>
            <wp:positionV relativeFrom="paragraph">
              <wp:posOffset>222265</wp:posOffset>
            </wp:positionV>
            <wp:extent cx="3329578" cy="2322290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578" cy="232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E71" w:rsidRDefault="00D63E71">
      <w:pPr>
        <w:pStyle w:val="Textkrper"/>
        <w:spacing w:before="5"/>
        <w:rPr>
          <w:sz w:val="17"/>
        </w:rPr>
      </w:pPr>
    </w:p>
    <w:p w:rsidR="00D63E71" w:rsidRDefault="00F24EAC">
      <w:pPr>
        <w:pStyle w:val="Textkrper"/>
        <w:ind w:left="354"/>
      </w:pPr>
      <w:r>
        <w:rPr>
          <w:b/>
          <w:position w:val="2"/>
        </w:rPr>
        <w:t>Figure S4</w:t>
      </w:r>
      <w:r>
        <w:rPr>
          <w:position w:val="2"/>
        </w:rPr>
        <w:t xml:space="preserve">. </w:t>
      </w:r>
      <w:r>
        <w:rPr>
          <w:position w:val="2"/>
          <w:vertAlign w:val="superscript"/>
        </w:rPr>
        <w:t>1</w:t>
      </w:r>
      <w:r>
        <w:rPr>
          <w:position w:val="2"/>
        </w:rPr>
        <w:t>H NMR of P(VCL-</w:t>
      </w:r>
      <w:r>
        <w:rPr>
          <w:i/>
          <w:position w:val="2"/>
        </w:rPr>
        <w:t>co</w:t>
      </w:r>
      <w:r>
        <w:rPr>
          <w:position w:val="2"/>
        </w:rPr>
        <w:t>-IA) in D</w:t>
      </w:r>
      <w:r>
        <w:rPr>
          <w:sz w:val="12"/>
        </w:rPr>
        <w:t>2</w:t>
      </w:r>
      <w:r>
        <w:rPr>
          <w:position w:val="2"/>
        </w:rPr>
        <w:t>O, peak at 3.65 ppm corresponds to the remaining methoxy protons of dimethylitaconate.</w:t>
      </w:r>
    </w:p>
    <w:p w:rsidR="00D63E71" w:rsidRDefault="00D63E71">
      <w:p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pStyle w:val="Textkrper"/>
        <w:ind w:left="354"/>
        <w:rPr>
          <w:sz w:val="20"/>
        </w:rPr>
      </w:pPr>
      <w:r>
        <w:rPr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737253" cy="2577083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53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71" w:rsidRDefault="00D63E71">
      <w:pPr>
        <w:pStyle w:val="Textkrper"/>
        <w:spacing w:before="11"/>
        <w:rPr>
          <w:sz w:val="12"/>
        </w:rPr>
      </w:pPr>
    </w:p>
    <w:p w:rsidR="00D63E71" w:rsidRDefault="00F24EAC">
      <w:pPr>
        <w:spacing w:before="64"/>
        <w:ind w:left="354"/>
        <w:rPr>
          <w:sz w:val="18"/>
        </w:rPr>
      </w:pPr>
      <w:r>
        <w:rPr>
          <w:b/>
          <w:sz w:val="18"/>
        </w:rPr>
        <w:t>Figure S5</w:t>
      </w:r>
      <w:r>
        <w:rPr>
          <w:sz w:val="18"/>
        </w:rPr>
        <w:t>. TEM images recorded of P(VCL-</w:t>
      </w:r>
      <w:r>
        <w:rPr>
          <w:i/>
          <w:sz w:val="18"/>
        </w:rPr>
        <w:t>co</w:t>
      </w:r>
      <w:r>
        <w:rPr>
          <w:sz w:val="18"/>
        </w:rPr>
        <w:t xml:space="preserve">-IA) </w:t>
      </w:r>
      <w:r>
        <w:rPr>
          <w:b/>
          <w:sz w:val="18"/>
        </w:rPr>
        <w:t>M4</w:t>
      </w:r>
      <w:r>
        <w:rPr>
          <w:sz w:val="18"/>
        </w:rPr>
        <w:t xml:space="preserve">, </w:t>
      </w:r>
      <w:r>
        <w:rPr>
          <w:b/>
          <w:sz w:val="18"/>
        </w:rPr>
        <w:t>M7</w:t>
      </w:r>
      <w:r>
        <w:rPr>
          <w:sz w:val="18"/>
        </w:rPr>
        <w:t xml:space="preserve">, </w:t>
      </w:r>
      <w:r>
        <w:rPr>
          <w:b/>
          <w:sz w:val="18"/>
        </w:rPr>
        <w:t>M11</w:t>
      </w:r>
      <w:r>
        <w:rPr>
          <w:sz w:val="18"/>
        </w:rPr>
        <w:t xml:space="preserve">, </w:t>
      </w:r>
      <w:r>
        <w:rPr>
          <w:b/>
          <w:sz w:val="18"/>
        </w:rPr>
        <w:t xml:space="preserve">M13 </w:t>
      </w:r>
      <w:r>
        <w:rPr>
          <w:sz w:val="18"/>
        </w:rPr>
        <w:t xml:space="preserve">and </w:t>
      </w:r>
      <w:r>
        <w:rPr>
          <w:b/>
          <w:sz w:val="18"/>
        </w:rPr>
        <w:t xml:space="preserve">M15 </w:t>
      </w:r>
      <w:r>
        <w:rPr>
          <w:sz w:val="18"/>
        </w:rPr>
        <w:t>microgels by staining them with PTA.</w:t>
      </w: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spacing w:before="6"/>
        <w:rPr>
          <w:sz w:val="19"/>
        </w:rPr>
      </w:pPr>
    </w:p>
    <w:p w:rsidR="00D63E71" w:rsidRDefault="00F24EAC">
      <w:pPr>
        <w:ind w:left="3128"/>
        <w:rPr>
          <w:rFonts w:ascii="Arial"/>
          <w:b/>
          <w:sz w:val="16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-69215</wp:posOffset>
                </wp:positionV>
                <wp:extent cx="2567940" cy="2055495"/>
                <wp:effectExtent l="6350" t="1905" r="6985" b="9525"/>
                <wp:wrapNone/>
                <wp:docPr id="32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940" cy="2055495"/>
                          <a:chOff x="4210" y="-109"/>
                          <a:chExt cx="4044" cy="3237"/>
                        </a:xfrm>
                      </wpg:grpSpPr>
                      <wps:wsp>
                        <wps:cNvPr id="32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4218" y="3120"/>
                            <a:ext cx="4027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401"/>
                        <wps:cNvSpPr>
                          <a:spLocks/>
                        </wps:cNvSpPr>
                        <wps:spPr bwMode="auto">
                          <a:xfrm>
                            <a:off x="4785" y="3104"/>
                            <a:ext cx="2893" cy="2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2893"/>
                              <a:gd name="T2" fmla="+- 0 4802 4785"/>
                              <a:gd name="T3" fmla="*/ T2 w 2893"/>
                              <a:gd name="T4" fmla="+- 0 5361 4785"/>
                              <a:gd name="T5" fmla="*/ T4 w 2893"/>
                              <a:gd name="T6" fmla="+- 0 5377 4785"/>
                              <a:gd name="T7" fmla="*/ T6 w 2893"/>
                              <a:gd name="T8" fmla="+- 0 5936 4785"/>
                              <a:gd name="T9" fmla="*/ T8 w 2893"/>
                              <a:gd name="T10" fmla="+- 0 5952 4785"/>
                              <a:gd name="T11" fmla="*/ T10 w 2893"/>
                              <a:gd name="T12" fmla="+- 0 6511 4785"/>
                              <a:gd name="T13" fmla="*/ T12 w 2893"/>
                              <a:gd name="T14" fmla="+- 0 6528 4785"/>
                              <a:gd name="T15" fmla="*/ T14 w 2893"/>
                              <a:gd name="T16" fmla="+- 0 7086 4785"/>
                              <a:gd name="T17" fmla="*/ T16 w 2893"/>
                              <a:gd name="T18" fmla="+- 0 7103 4785"/>
                              <a:gd name="T19" fmla="*/ T18 w 2893"/>
                              <a:gd name="T20" fmla="+- 0 7662 4785"/>
                              <a:gd name="T21" fmla="*/ T20 w 2893"/>
                              <a:gd name="T22" fmla="+- 0 7678 4785"/>
                              <a:gd name="T23" fmla="*/ T22 w 28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893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moveTo>
                                  <a:pt x="576" y="0"/>
                                </a:moveTo>
                                <a:lnTo>
                                  <a:pt x="592" y="0"/>
                                </a:lnTo>
                                <a:moveTo>
                                  <a:pt x="1151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726" y="0"/>
                                </a:moveTo>
                                <a:lnTo>
                                  <a:pt x="1743" y="0"/>
                                </a:lnTo>
                                <a:moveTo>
                                  <a:pt x="2301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2877" y="0"/>
                                </a:moveTo>
                                <a:lnTo>
                                  <a:pt x="2893" y="0"/>
                                </a:lnTo>
                              </a:path>
                            </a:pathLst>
                          </a:custGeom>
                          <a:noFill/>
                          <a:ln w="196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400"/>
                        <wps:cNvSpPr>
                          <a:spLocks/>
                        </wps:cNvSpPr>
                        <wps:spPr bwMode="auto">
                          <a:xfrm>
                            <a:off x="21948" y="-4421"/>
                            <a:ext cx="56439" cy="1035"/>
                          </a:xfrm>
                          <a:custGeom>
                            <a:avLst/>
                            <a:gdLst>
                              <a:gd name="T0" fmla="+- 0 4506 21949"/>
                              <a:gd name="T1" fmla="*/ T0 w 56439"/>
                              <a:gd name="T2" fmla="+- 0 3120 -4421"/>
                              <a:gd name="T3" fmla="*/ 3120 h 1035"/>
                              <a:gd name="T4" fmla="+- 0 4506 21949"/>
                              <a:gd name="T5" fmla="*/ T4 w 56439"/>
                              <a:gd name="T6" fmla="+- 0 3057 -4421"/>
                              <a:gd name="T7" fmla="*/ 3057 h 1035"/>
                              <a:gd name="T8" fmla="+- 0 5082 21949"/>
                              <a:gd name="T9" fmla="*/ T8 w 56439"/>
                              <a:gd name="T10" fmla="+- 0 3120 -4421"/>
                              <a:gd name="T11" fmla="*/ 3120 h 1035"/>
                              <a:gd name="T12" fmla="+- 0 5082 21949"/>
                              <a:gd name="T13" fmla="*/ T12 w 56439"/>
                              <a:gd name="T14" fmla="+- 0 3057 -4421"/>
                              <a:gd name="T15" fmla="*/ 3057 h 1035"/>
                              <a:gd name="T16" fmla="+- 0 5657 21949"/>
                              <a:gd name="T17" fmla="*/ T16 w 56439"/>
                              <a:gd name="T18" fmla="+- 0 3120 -4421"/>
                              <a:gd name="T19" fmla="*/ 3120 h 1035"/>
                              <a:gd name="T20" fmla="+- 0 5657 21949"/>
                              <a:gd name="T21" fmla="*/ T20 w 56439"/>
                              <a:gd name="T22" fmla="+- 0 3057 -4421"/>
                              <a:gd name="T23" fmla="*/ 3057 h 1035"/>
                              <a:gd name="T24" fmla="+- 0 6232 21949"/>
                              <a:gd name="T25" fmla="*/ T24 w 56439"/>
                              <a:gd name="T26" fmla="+- 0 3120 -4421"/>
                              <a:gd name="T27" fmla="*/ 3120 h 1035"/>
                              <a:gd name="T28" fmla="+- 0 6232 21949"/>
                              <a:gd name="T29" fmla="*/ T28 w 56439"/>
                              <a:gd name="T30" fmla="+- 0 3057 -4421"/>
                              <a:gd name="T31" fmla="*/ 3057 h 1035"/>
                              <a:gd name="T32" fmla="+- 0 6807 21949"/>
                              <a:gd name="T33" fmla="*/ T32 w 56439"/>
                              <a:gd name="T34" fmla="+- 0 3120 -4421"/>
                              <a:gd name="T35" fmla="*/ 3120 h 1035"/>
                              <a:gd name="T36" fmla="+- 0 6807 21949"/>
                              <a:gd name="T37" fmla="*/ T36 w 56439"/>
                              <a:gd name="T38" fmla="+- 0 3057 -4421"/>
                              <a:gd name="T39" fmla="*/ 3057 h 1035"/>
                              <a:gd name="T40" fmla="+- 0 7383 21949"/>
                              <a:gd name="T41" fmla="*/ T40 w 56439"/>
                              <a:gd name="T42" fmla="+- 0 3120 -4421"/>
                              <a:gd name="T43" fmla="*/ 3120 h 1035"/>
                              <a:gd name="T44" fmla="+- 0 7383 21949"/>
                              <a:gd name="T45" fmla="*/ T44 w 56439"/>
                              <a:gd name="T46" fmla="+- 0 3057 -4421"/>
                              <a:gd name="T47" fmla="*/ 3057 h 1035"/>
                              <a:gd name="T48" fmla="+- 0 7958 21949"/>
                              <a:gd name="T49" fmla="*/ T48 w 56439"/>
                              <a:gd name="T50" fmla="+- 0 3120 -4421"/>
                              <a:gd name="T51" fmla="*/ 3120 h 1035"/>
                              <a:gd name="T52" fmla="+- 0 7958 21949"/>
                              <a:gd name="T53" fmla="*/ T52 w 56439"/>
                              <a:gd name="T54" fmla="+- 0 3057 -4421"/>
                              <a:gd name="T55" fmla="*/ 305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39" h="1035">
                                <a:moveTo>
                                  <a:pt x="-17443" y="7541"/>
                                </a:moveTo>
                                <a:lnTo>
                                  <a:pt x="-17443" y="7478"/>
                                </a:lnTo>
                                <a:moveTo>
                                  <a:pt x="-16867" y="7541"/>
                                </a:moveTo>
                                <a:lnTo>
                                  <a:pt x="-16867" y="7478"/>
                                </a:lnTo>
                                <a:moveTo>
                                  <a:pt x="-16292" y="7541"/>
                                </a:moveTo>
                                <a:lnTo>
                                  <a:pt x="-16292" y="7478"/>
                                </a:lnTo>
                                <a:moveTo>
                                  <a:pt x="-15717" y="7541"/>
                                </a:moveTo>
                                <a:lnTo>
                                  <a:pt x="-15717" y="7478"/>
                                </a:lnTo>
                                <a:moveTo>
                                  <a:pt x="-15142" y="7541"/>
                                </a:moveTo>
                                <a:lnTo>
                                  <a:pt x="-15142" y="7478"/>
                                </a:lnTo>
                                <a:moveTo>
                                  <a:pt x="-14566" y="7541"/>
                                </a:moveTo>
                                <a:lnTo>
                                  <a:pt x="-14566" y="7478"/>
                                </a:lnTo>
                                <a:moveTo>
                                  <a:pt x="-13991" y="7541"/>
                                </a:moveTo>
                                <a:lnTo>
                                  <a:pt x="-13991" y="7478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4218" y="-101"/>
                            <a:ext cx="4027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398"/>
                        <wps:cNvSpPr>
                          <a:spLocks/>
                        </wps:cNvSpPr>
                        <wps:spPr bwMode="auto">
                          <a:xfrm>
                            <a:off x="4785" y="-86"/>
                            <a:ext cx="2893" cy="2"/>
                          </a:xfrm>
                          <a:custGeom>
                            <a:avLst/>
                            <a:gdLst>
                              <a:gd name="T0" fmla="+- 0 4785 4785"/>
                              <a:gd name="T1" fmla="*/ T0 w 2893"/>
                              <a:gd name="T2" fmla="+- 0 4802 4785"/>
                              <a:gd name="T3" fmla="*/ T2 w 2893"/>
                              <a:gd name="T4" fmla="+- 0 5361 4785"/>
                              <a:gd name="T5" fmla="*/ T4 w 2893"/>
                              <a:gd name="T6" fmla="+- 0 5377 4785"/>
                              <a:gd name="T7" fmla="*/ T6 w 2893"/>
                              <a:gd name="T8" fmla="+- 0 5936 4785"/>
                              <a:gd name="T9" fmla="*/ T8 w 2893"/>
                              <a:gd name="T10" fmla="+- 0 5952 4785"/>
                              <a:gd name="T11" fmla="*/ T10 w 2893"/>
                              <a:gd name="T12" fmla="+- 0 6511 4785"/>
                              <a:gd name="T13" fmla="*/ T12 w 2893"/>
                              <a:gd name="T14" fmla="+- 0 6528 4785"/>
                              <a:gd name="T15" fmla="*/ T14 w 2893"/>
                              <a:gd name="T16" fmla="+- 0 7086 4785"/>
                              <a:gd name="T17" fmla="*/ T16 w 2893"/>
                              <a:gd name="T18" fmla="+- 0 7103 4785"/>
                              <a:gd name="T19" fmla="*/ T18 w 2893"/>
                              <a:gd name="T20" fmla="+- 0 7662 4785"/>
                              <a:gd name="T21" fmla="*/ T20 w 2893"/>
                              <a:gd name="T22" fmla="+- 0 7678 4785"/>
                              <a:gd name="T23" fmla="*/ T22 w 28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893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moveTo>
                                  <a:pt x="576" y="0"/>
                                </a:moveTo>
                                <a:lnTo>
                                  <a:pt x="592" y="0"/>
                                </a:lnTo>
                                <a:moveTo>
                                  <a:pt x="1151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726" y="0"/>
                                </a:moveTo>
                                <a:lnTo>
                                  <a:pt x="1743" y="0"/>
                                </a:lnTo>
                                <a:moveTo>
                                  <a:pt x="2301" y="0"/>
                                </a:moveTo>
                                <a:lnTo>
                                  <a:pt x="2318" y="0"/>
                                </a:lnTo>
                                <a:moveTo>
                                  <a:pt x="2877" y="0"/>
                                </a:moveTo>
                                <a:lnTo>
                                  <a:pt x="2893" y="0"/>
                                </a:lnTo>
                              </a:path>
                            </a:pathLst>
                          </a:custGeom>
                          <a:noFill/>
                          <a:ln w="19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397"/>
                        <wps:cNvSpPr>
                          <a:spLocks/>
                        </wps:cNvSpPr>
                        <wps:spPr bwMode="auto">
                          <a:xfrm>
                            <a:off x="21948" y="-56392"/>
                            <a:ext cx="56439" cy="1036"/>
                          </a:xfrm>
                          <a:custGeom>
                            <a:avLst/>
                            <a:gdLst>
                              <a:gd name="T0" fmla="+- 0 4506 21949"/>
                              <a:gd name="T1" fmla="*/ T0 w 56439"/>
                              <a:gd name="T2" fmla="+- 0 -101 -56392"/>
                              <a:gd name="T3" fmla="*/ -101 h 1036"/>
                              <a:gd name="T4" fmla="+- 0 4506 21949"/>
                              <a:gd name="T5" fmla="*/ T4 w 56439"/>
                              <a:gd name="T6" fmla="+- 0 -38 -56392"/>
                              <a:gd name="T7" fmla="*/ -38 h 1036"/>
                              <a:gd name="T8" fmla="+- 0 5082 21949"/>
                              <a:gd name="T9" fmla="*/ T8 w 56439"/>
                              <a:gd name="T10" fmla="+- 0 -101 -56392"/>
                              <a:gd name="T11" fmla="*/ -101 h 1036"/>
                              <a:gd name="T12" fmla="+- 0 5082 21949"/>
                              <a:gd name="T13" fmla="*/ T12 w 56439"/>
                              <a:gd name="T14" fmla="+- 0 -38 -56392"/>
                              <a:gd name="T15" fmla="*/ -38 h 1036"/>
                              <a:gd name="T16" fmla="+- 0 5657 21949"/>
                              <a:gd name="T17" fmla="*/ T16 w 56439"/>
                              <a:gd name="T18" fmla="+- 0 -101 -56392"/>
                              <a:gd name="T19" fmla="*/ -101 h 1036"/>
                              <a:gd name="T20" fmla="+- 0 5657 21949"/>
                              <a:gd name="T21" fmla="*/ T20 w 56439"/>
                              <a:gd name="T22" fmla="+- 0 -38 -56392"/>
                              <a:gd name="T23" fmla="*/ -38 h 1036"/>
                              <a:gd name="T24" fmla="+- 0 6232 21949"/>
                              <a:gd name="T25" fmla="*/ T24 w 56439"/>
                              <a:gd name="T26" fmla="+- 0 -101 -56392"/>
                              <a:gd name="T27" fmla="*/ -101 h 1036"/>
                              <a:gd name="T28" fmla="+- 0 6232 21949"/>
                              <a:gd name="T29" fmla="*/ T28 w 56439"/>
                              <a:gd name="T30" fmla="+- 0 -38 -56392"/>
                              <a:gd name="T31" fmla="*/ -38 h 1036"/>
                              <a:gd name="T32" fmla="+- 0 6807 21949"/>
                              <a:gd name="T33" fmla="*/ T32 w 56439"/>
                              <a:gd name="T34" fmla="+- 0 -101 -56392"/>
                              <a:gd name="T35" fmla="*/ -101 h 1036"/>
                              <a:gd name="T36" fmla="+- 0 6807 21949"/>
                              <a:gd name="T37" fmla="*/ T36 w 56439"/>
                              <a:gd name="T38" fmla="+- 0 -38 -56392"/>
                              <a:gd name="T39" fmla="*/ -38 h 1036"/>
                              <a:gd name="T40" fmla="+- 0 7383 21949"/>
                              <a:gd name="T41" fmla="*/ T40 w 56439"/>
                              <a:gd name="T42" fmla="+- 0 -101 -56392"/>
                              <a:gd name="T43" fmla="*/ -101 h 1036"/>
                              <a:gd name="T44" fmla="+- 0 7383 21949"/>
                              <a:gd name="T45" fmla="*/ T44 w 56439"/>
                              <a:gd name="T46" fmla="+- 0 -38 -56392"/>
                              <a:gd name="T47" fmla="*/ -38 h 1036"/>
                              <a:gd name="T48" fmla="+- 0 7958 21949"/>
                              <a:gd name="T49" fmla="*/ T48 w 56439"/>
                              <a:gd name="T50" fmla="+- 0 -101 -56392"/>
                              <a:gd name="T51" fmla="*/ -101 h 1036"/>
                              <a:gd name="T52" fmla="+- 0 7958 21949"/>
                              <a:gd name="T53" fmla="*/ T52 w 56439"/>
                              <a:gd name="T54" fmla="+- 0 -38 -56392"/>
                              <a:gd name="T55" fmla="*/ -3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39" h="1036">
                                <a:moveTo>
                                  <a:pt x="-17443" y="56291"/>
                                </a:moveTo>
                                <a:lnTo>
                                  <a:pt x="-17443" y="56354"/>
                                </a:lnTo>
                                <a:moveTo>
                                  <a:pt x="-16867" y="56291"/>
                                </a:moveTo>
                                <a:lnTo>
                                  <a:pt x="-16867" y="56354"/>
                                </a:lnTo>
                                <a:moveTo>
                                  <a:pt x="-16292" y="56291"/>
                                </a:moveTo>
                                <a:lnTo>
                                  <a:pt x="-16292" y="56354"/>
                                </a:lnTo>
                                <a:moveTo>
                                  <a:pt x="-15717" y="56291"/>
                                </a:moveTo>
                                <a:lnTo>
                                  <a:pt x="-15717" y="56354"/>
                                </a:lnTo>
                                <a:moveTo>
                                  <a:pt x="-15142" y="56291"/>
                                </a:moveTo>
                                <a:lnTo>
                                  <a:pt x="-15142" y="56354"/>
                                </a:lnTo>
                                <a:moveTo>
                                  <a:pt x="-14566" y="56291"/>
                                </a:moveTo>
                                <a:lnTo>
                                  <a:pt x="-14566" y="56354"/>
                                </a:lnTo>
                                <a:moveTo>
                                  <a:pt x="-13991" y="56291"/>
                                </a:moveTo>
                                <a:lnTo>
                                  <a:pt x="-13991" y="56354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4218" y="-101"/>
                            <a:ext cx="0" cy="3221"/>
                          </a:xfrm>
                          <a:prstGeom prst="line">
                            <a:avLst/>
                          </a:prstGeom>
                          <a:noFill/>
                          <a:ln w="104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395"/>
                        <wps:cNvSpPr>
                          <a:spLocks/>
                        </wps:cNvSpPr>
                        <wps:spPr bwMode="auto">
                          <a:xfrm>
                            <a:off x="17237" y="-56392"/>
                            <a:ext cx="1036" cy="53006"/>
                          </a:xfrm>
                          <a:custGeom>
                            <a:avLst/>
                            <a:gdLst>
                              <a:gd name="T0" fmla="+- 0 4218 17238"/>
                              <a:gd name="T1" fmla="*/ T0 w 1036"/>
                              <a:gd name="T2" fmla="+- 0 3120 -56392"/>
                              <a:gd name="T3" fmla="*/ 3120 h 53006"/>
                              <a:gd name="T4" fmla="+- 0 4250 17238"/>
                              <a:gd name="T5" fmla="*/ T4 w 1036"/>
                              <a:gd name="T6" fmla="+- 0 3120 -56392"/>
                              <a:gd name="T7" fmla="*/ 3120 h 53006"/>
                              <a:gd name="T8" fmla="+- 0 4218 17238"/>
                              <a:gd name="T9" fmla="*/ T8 w 1036"/>
                              <a:gd name="T10" fmla="+- 0 2717 -56392"/>
                              <a:gd name="T11" fmla="*/ 2717 h 53006"/>
                              <a:gd name="T12" fmla="+- 0 4250 17238"/>
                              <a:gd name="T13" fmla="*/ T12 w 1036"/>
                              <a:gd name="T14" fmla="+- 0 2717 -56392"/>
                              <a:gd name="T15" fmla="*/ 2717 h 53006"/>
                              <a:gd name="T16" fmla="+- 0 4218 17238"/>
                              <a:gd name="T17" fmla="*/ T16 w 1036"/>
                              <a:gd name="T18" fmla="+- 0 2315 -56392"/>
                              <a:gd name="T19" fmla="*/ 2315 h 53006"/>
                              <a:gd name="T20" fmla="+- 0 4250 17238"/>
                              <a:gd name="T21" fmla="*/ T20 w 1036"/>
                              <a:gd name="T22" fmla="+- 0 2315 -56392"/>
                              <a:gd name="T23" fmla="*/ 2315 h 53006"/>
                              <a:gd name="T24" fmla="+- 0 4218 17238"/>
                              <a:gd name="T25" fmla="*/ T24 w 1036"/>
                              <a:gd name="T26" fmla="+- 0 1912 -56392"/>
                              <a:gd name="T27" fmla="*/ 1912 h 53006"/>
                              <a:gd name="T28" fmla="+- 0 4250 17238"/>
                              <a:gd name="T29" fmla="*/ T28 w 1036"/>
                              <a:gd name="T30" fmla="+- 0 1912 -56392"/>
                              <a:gd name="T31" fmla="*/ 1912 h 53006"/>
                              <a:gd name="T32" fmla="+- 0 4218 17238"/>
                              <a:gd name="T33" fmla="*/ T32 w 1036"/>
                              <a:gd name="T34" fmla="+- 0 1510 -56392"/>
                              <a:gd name="T35" fmla="*/ 1510 h 53006"/>
                              <a:gd name="T36" fmla="+- 0 4250 17238"/>
                              <a:gd name="T37" fmla="*/ T36 w 1036"/>
                              <a:gd name="T38" fmla="+- 0 1510 -56392"/>
                              <a:gd name="T39" fmla="*/ 1510 h 53006"/>
                              <a:gd name="T40" fmla="+- 0 4218 17238"/>
                              <a:gd name="T41" fmla="*/ T40 w 1036"/>
                              <a:gd name="T42" fmla="+- 0 1107 -56392"/>
                              <a:gd name="T43" fmla="*/ 1107 h 53006"/>
                              <a:gd name="T44" fmla="+- 0 4250 17238"/>
                              <a:gd name="T45" fmla="*/ T44 w 1036"/>
                              <a:gd name="T46" fmla="+- 0 1107 -56392"/>
                              <a:gd name="T47" fmla="*/ 1107 h 53006"/>
                              <a:gd name="T48" fmla="+- 0 4218 17238"/>
                              <a:gd name="T49" fmla="*/ T48 w 1036"/>
                              <a:gd name="T50" fmla="+- 0 704 -56392"/>
                              <a:gd name="T51" fmla="*/ 704 h 53006"/>
                              <a:gd name="T52" fmla="+- 0 4250 17238"/>
                              <a:gd name="T53" fmla="*/ T52 w 1036"/>
                              <a:gd name="T54" fmla="+- 0 704 -56392"/>
                              <a:gd name="T55" fmla="*/ 704 h 53006"/>
                              <a:gd name="T56" fmla="+- 0 4218 17238"/>
                              <a:gd name="T57" fmla="*/ T56 w 1036"/>
                              <a:gd name="T58" fmla="+- 0 302 -56392"/>
                              <a:gd name="T59" fmla="*/ 302 h 53006"/>
                              <a:gd name="T60" fmla="+- 0 4250 17238"/>
                              <a:gd name="T61" fmla="*/ T60 w 1036"/>
                              <a:gd name="T62" fmla="+- 0 302 -56392"/>
                              <a:gd name="T63" fmla="*/ 302 h 53006"/>
                              <a:gd name="T64" fmla="+- 0 4218 17238"/>
                              <a:gd name="T65" fmla="*/ T64 w 1036"/>
                              <a:gd name="T66" fmla="+- 0 -101 -56392"/>
                              <a:gd name="T67" fmla="*/ -101 h 53006"/>
                              <a:gd name="T68" fmla="+- 0 4250 17238"/>
                              <a:gd name="T69" fmla="*/ T68 w 1036"/>
                              <a:gd name="T70" fmla="+- 0 -101 -56392"/>
                              <a:gd name="T71" fmla="*/ -101 h 53006"/>
                              <a:gd name="T72" fmla="+- 0 4218 17238"/>
                              <a:gd name="T73" fmla="*/ T72 w 1036"/>
                              <a:gd name="T74" fmla="+- 0 2918 -56392"/>
                              <a:gd name="T75" fmla="*/ 2918 h 53006"/>
                              <a:gd name="T76" fmla="+- 0 4282 17238"/>
                              <a:gd name="T77" fmla="*/ T76 w 1036"/>
                              <a:gd name="T78" fmla="+- 0 2918 -56392"/>
                              <a:gd name="T79" fmla="*/ 2918 h 53006"/>
                              <a:gd name="T80" fmla="+- 0 4218 17238"/>
                              <a:gd name="T81" fmla="*/ T80 w 1036"/>
                              <a:gd name="T82" fmla="+- 0 2516 -56392"/>
                              <a:gd name="T83" fmla="*/ 2516 h 53006"/>
                              <a:gd name="T84" fmla="+- 0 4282 17238"/>
                              <a:gd name="T85" fmla="*/ T84 w 1036"/>
                              <a:gd name="T86" fmla="+- 0 2516 -56392"/>
                              <a:gd name="T87" fmla="*/ 2516 h 53006"/>
                              <a:gd name="T88" fmla="+- 0 4218 17238"/>
                              <a:gd name="T89" fmla="*/ T88 w 1036"/>
                              <a:gd name="T90" fmla="+- 0 2113 -56392"/>
                              <a:gd name="T91" fmla="*/ 2113 h 53006"/>
                              <a:gd name="T92" fmla="+- 0 4282 17238"/>
                              <a:gd name="T93" fmla="*/ T92 w 1036"/>
                              <a:gd name="T94" fmla="+- 0 2113 -56392"/>
                              <a:gd name="T95" fmla="*/ 2113 h 53006"/>
                              <a:gd name="T96" fmla="+- 0 4218 17238"/>
                              <a:gd name="T97" fmla="*/ T96 w 1036"/>
                              <a:gd name="T98" fmla="+- 0 1710 -56392"/>
                              <a:gd name="T99" fmla="*/ 1710 h 53006"/>
                              <a:gd name="T100" fmla="+- 0 4282 17238"/>
                              <a:gd name="T101" fmla="*/ T100 w 1036"/>
                              <a:gd name="T102" fmla="+- 0 1710 -56392"/>
                              <a:gd name="T103" fmla="*/ 1710 h 53006"/>
                              <a:gd name="T104" fmla="+- 0 4218 17238"/>
                              <a:gd name="T105" fmla="*/ T104 w 1036"/>
                              <a:gd name="T106" fmla="+- 0 1309 -56392"/>
                              <a:gd name="T107" fmla="*/ 1309 h 53006"/>
                              <a:gd name="T108" fmla="+- 0 4282 17238"/>
                              <a:gd name="T109" fmla="*/ T108 w 1036"/>
                              <a:gd name="T110" fmla="+- 0 1309 -56392"/>
                              <a:gd name="T111" fmla="*/ 1309 h 53006"/>
                              <a:gd name="T112" fmla="+- 0 4218 17238"/>
                              <a:gd name="T113" fmla="*/ T112 w 1036"/>
                              <a:gd name="T114" fmla="+- 0 906 -56392"/>
                              <a:gd name="T115" fmla="*/ 906 h 53006"/>
                              <a:gd name="T116" fmla="+- 0 4282 17238"/>
                              <a:gd name="T117" fmla="*/ T116 w 1036"/>
                              <a:gd name="T118" fmla="+- 0 906 -56392"/>
                              <a:gd name="T119" fmla="*/ 906 h 53006"/>
                              <a:gd name="T120" fmla="+- 0 4218 17238"/>
                              <a:gd name="T121" fmla="*/ T120 w 1036"/>
                              <a:gd name="T122" fmla="+- 0 503 -56392"/>
                              <a:gd name="T123" fmla="*/ 503 h 53006"/>
                              <a:gd name="T124" fmla="+- 0 4282 17238"/>
                              <a:gd name="T125" fmla="*/ T124 w 1036"/>
                              <a:gd name="T126" fmla="+- 0 503 -56392"/>
                              <a:gd name="T127" fmla="*/ 503 h 53006"/>
                              <a:gd name="T128" fmla="+- 0 4218 17238"/>
                              <a:gd name="T129" fmla="*/ T128 w 1036"/>
                              <a:gd name="T130" fmla="+- 0 101 -56392"/>
                              <a:gd name="T131" fmla="*/ 101 h 53006"/>
                              <a:gd name="T132" fmla="+- 0 4282 17238"/>
                              <a:gd name="T133" fmla="*/ T132 w 1036"/>
                              <a:gd name="T134" fmla="+- 0 101 -56392"/>
                              <a:gd name="T135" fmla="*/ 101 h 5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36" h="53006">
                                <a:moveTo>
                                  <a:pt x="-13020" y="59512"/>
                                </a:moveTo>
                                <a:lnTo>
                                  <a:pt x="-12988" y="59512"/>
                                </a:lnTo>
                                <a:moveTo>
                                  <a:pt x="-13020" y="59109"/>
                                </a:moveTo>
                                <a:lnTo>
                                  <a:pt x="-12988" y="59109"/>
                                </a:lnTo>
                                <a:moveTo>
                                  <a:pt x="-13020" y="58707"/>
                                </a:moveTo>
                                <a:lnTo>
                                  <a:pt x="-12988" y="58707"/>
                                </a:lnTo>
                                <a:moveTo>
                                  <a:pt x="-13020" y="58304"/>
                                </a:moveTo>
                                <a:lnTo>
                                  <a:pt x="-12988" y="58304"/>
                                </a:lnTo>
                                <a:moveTo>
                                  <a:pt x="-13020" y="57902"/>
                                </a:moveTo>
                                <a:lnTo>
                                  <a:pt x="-12988" y="57902"/>
                                </a:lnTo>
                                <a:moveTo>
                                  <a:pt x="-13020" y="57499"/>
                                </a:moveTo>
                                <a:lnTo>
                                  <a:pt x="-12988" y="57499"/>
                                </a:lnTo>
                                <a:moveTo>
                                  <a:pt x="-13020" y="57096"/>
                                </a:moveTo>
                                <a:lnTo>
                                  <a:pt x="-12988" y="57096"/>
                                </a:lnTo>
                                <a:moveTo>
                                  <a:pt x="-13020" y="56694"/>
                                </a:moveTo>
                                <a:lnTo>
                                  <a:pt x="-12988" y="56694"/>
                                </a:lnTo>
                                <a:moveTo>
                                  <a:pt x="-13020" y="56291"/>
                                </a:moveTo>
                                <a:lnTo>
                                  <a:pt x="-12988" y="56291"/>
                                </a:lnTo>
                                <a:moveTo>
                                  <a:pt x="-13020" y="59310"/>
                                </a:moveTo>
                                <a:lnTo>
                                  <a:pt x="-12956" y="59310"/>
                                </a:lnTo>
                                <a:moveTo>
                                  <a:pt x="-13020" y="58908"/>
                                </a:moveTo>
                                <a:lnTo>
                                  <a:pt x="-12956" y="58908"/>
                                </a:lnTo>
                                <a:moveTo>
                                  <a:pt x="-13020" y="58505"/>
                                </a:moveTo>
                                <a:lnTo>
                                  <a:pt x="-12956" y="58505"/>
                                </a:lnTo>
                                <a:moveTo>
                                  <a:pt x="-13020" y="58102"/>
                                </a:moveTo>
                                <a:lnTo>
                                  <a:pt x="-12956" y="58102"/>
                                </a:lnTo>
                                <a:moveTo>
                                  <a:pt x="-13020" y="57701"/>
                                </a:moveTo>
                                <a:lnTo>
                                  <a:pt x="-12956" y="57701"/>
                                </a:lnTo>
                                <a:moveTo>
                                  <a:pt x="-13020" y="57298"/>
                                </a:moveTo>
                                <a:lnTo>
                                  <a:pt x="-12956" y="57298"/>
                                </a:lnTo>
                                <a:moveTo>
                                  <a:pt x="-13020" y="56895"/>
                                </a:moveTo>
                                <a:lnTo>
                                  <a:pt x="-12956" y="56895"/>
                                </a:lnTo>
                                <a:moveTo>
                                  <a:pt x="-13020" y="56493"/>
                                </a:moveTo>
                                <a:lnTo>
                                  <a:pt x="-12956" y="56493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8245" y="-101"/>
                            <a:ext cx="0" cy="3221"/>
                          </a:xfrm>
                          <a:prstGeom prst="line">
                            <a:avLst/>
                          </a:prstGeom>
                          <a:noFill/>
                          <a:ln w="104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393"/>
                        <wps:cNvSpPr>
                          <a:spLocks/>
                        </wps:cNvSpPr>
                        <wps:spPr bwMode="auto">
                          <a:xfrm>
                            <a:off x="82048" y="-56392"/>
                            <a:ext cx="1035" cy="53006"/>
                          </a:xfrm>
                          <a:custGeom>
                            <a:avLst/>
                            <a:gdLst>
                              <a:gd name="T0" fmla="+- 0 8245 82048"/>
                              <a:gd name="T1" fmla="*/ T0 w 1035"/>
                              <a:gd name="T2" fmla="+- 0 3120 -56392"/>
                              <a:gd name="T3" fmla="*/ 3120 h 53006"/>
                              <a:gd name="T4" fmla="+- 0 8214 82048"/>
                              <a:gd name="T5" fmla="*/ T4 w 1035"/>
                              <a:gd name="T6" fmla="+- 0 3120 -56392"/>
                              <a:gd name="T7" fmla="*/ 3120 h 53006"/>
                              <a:gd name="T8" fmla="+- 0 8245 82048"/>
                              <a:gd name="T9" fmla="*/ T8 w 1035"/>
                              <a:gd name="T10" fmla="+- 0 2717 -56392"/>
                              <a:gd name="T11" fmla="*/ 2717 h 53006"/>
                              <a:gd name="T12" fmla="+- 0 8214 82048"/>
                              <a:gd name="T13" fmla="*/ T12 w 1035"/>
                              <a:gd name="T14" fmla="+- 0 2717 -56392"/>
                              <a:gd name="T15" fmla="*/ 2717 h 53006"/>
                              <a:gd name="T16" fmla="+- 0 8245 82048"/>
                              <a:gd name="T17" fmla="*/ T16 w 1035"/>
                              <a:gd name="T18" fmla="+- 0 2315 -56392"/>
                              <a:gd name="T19" fmla="*/ 2315 h 53006"/>
                              <a:gd name="T20" fmla="+- 0 8214 82048"/>
                              <a:gd name="T21" fmla="*/ T20 w 1035"/>
                              <a:gd name="T22" fmla="+- 0 2315 -56392"/>
                              <a:gd name="T23" fmla="*/ 2315 h 53006"/>
                              <a:gd name="T24" fmla="+- 0 8245 82048"/>
                              <a:gd name="T25" fmla="*/ T24 w 1035"/>
                              <a:gd name="T26" fmla="+- 0 1912 -56392"/>
                              <a:gd name="T27" fmla="*/ 1912 h 53006"/>
                              <a:gd name="T28" fmla="+- 0 8214 82048"/>
                              <a:gd name="T29" fmla="*/ T28 w 1035"/>
                              <a:gd name="T30" fmla="+- 0 1912 -56392"/>
                              <a:gd name="T31" fmla="*/ 1912 h 53006"/>
                              <a:gd name="T32" fmla="+- 0 8245 82048"/>
                              <a:gd name="T33" fmla="*/ T32 w 1035"/>
                              <a:gd name="T34" fmla="+- 0 1510 -56392"/>
                              <a:gd name="T35" fmla="*/ 1510 h 53006"/>
                              <a:gd name="T36" fmla="+- 0 8214 82048"/>
                              <a:gd name="T37" fmla="*/ T36 w 1035"/>
                              <a:gd name="T38" fmla="+- 0 1510 -56392"/>
                              <a:gd name="T39" fmla="*/ 1510 h 53006"/>
                              <a:gd name="T40" fmla="+- 0 8245 82048"/>
                              <a:gd name="T41" fmla="*/ T40 w 1035"/>
                              <a:gd name="T42" fmla="+- 0 1107 -56392"/>
                              <a:gd name="T43" fmla="*/ 1107 h 53006"/>
                              <a:gd name="T44" fmla="+- 0 8214 82048"/>
                              <a:gd name="T45" fmla="*/ T44 w 1035"/>
                              <a:gd name="T46" fmla="+- 0 1107 -56392"/>
                              <a:gd name="T47" fmla="*/ 1107 h 53006"/>
                              <a:gd name="T48" fmla="+- 0 8245 82048"/>
                              <a:gd name="T49" fmla="*/ T48 w 1035"/>
                              <a:gd name="T50" fmla="+- 0 704 -56392"/>
                              <a:gd name="T51" fmla="*/ 704 h 53006"/>
                              <a:gd name="T52" fmla="+- 0 8214 82048"/>
                              <a:gd name="T53" fmla="*/ T52 w 1035"/>
                              <a:gd name="T54" fmla="+- 0 704 -56392"/>
                              <a:gd name="T55" fmla="*/ 704 h 53006"/>
                              <a:gd name="T56" fmla="+- 0 8245 82048"/>
                              <a:gd name="T57" fmla="*/ T56 w 1035"/>
                              <a:gd name="T58" fmla="+- 0 302 -56392"/>
                              <a:gd name="T59" fmla="*/ 302 h 53006"/>
                              <a:gd name="T60" fmla="+- 0 8214 82048"/>
                              <a:gd name="T61" fmla="*/ T60 w 1035"/>
                              <a:gd name="T62" fmla="+- 0 302 -56392"/>
                              <a:gd name="T63" fmla="*/ 302 h 53006"/>
                              <a:gd name="T64" fmla="+- 0 8245 82048"/>
                              <a:gd name="T65" fmla="*/ T64 w 1035"/>
                              <a:gd name="T66" fmla="+- 0 -101 -56392"/>
                              <a:gd name="T67" fmla="*/ -101 h 53006"/>
                              <a:gd name="T68" fmla="+- 0 8214 82048"/>
                              <a:gd name="T69" fmla="*/ T68 w 1035"/>
                              <a:gd name="T70" fmla="+- 0 -101 -56392"/>
                              <a:gd name="T71" fmla="*/ -101 h 53006"/>
                              <a:gd name="T72" fmla="+- 0 8245 82048"/>
                              <a:gd name="T73" fmla="*/ T72 w 1035"/>
                              <a:gd name="T74" fmla="+- 0 2918 -56392"/>
                              <a:gd name="T75" fmla="*/ 2918 h 53006"/>
                              <a:gd name="T76" fmla="+- 0 8182 82048"/>
                              <a:gd name="T77" fmla="*/ T76 w 1035"/>
                              <a:gd name="T78" fmla="+- 0 2918 -56392"/>
                              <a:gd name="T79" fmla="*/ 2918 h 53006"/>
                              <a:gd name="T80" fmla="+- 0 8245 82048"/>
                              <a:gd name="T81" fmla="*/ T80 w 1035"/>
                              <a:gd name="T82" fmla="+- 0 2516 -56392"/>
                              <a:gd name="T83" fmla="*/ 2516 h 53006"/>
                              <a:gd name="T84" fmla="+- 0 8182 82048"/>
                              <a:gd name="T85" fmla="*/ T84 w 1035"/>
                              <a:gd name="T86" fmla="+- 0 2516 -56392"/>
                              <a:gd name="T87" fmla="*/ 2516 h 53006"/>
                              <a:gd name="T88" fmla="+- 0 8245 82048"/>
                              <a:gd name="T89" fmla="*/ T88 w 1035"/>
                              <a:gd name="T90" fmla="+- 0 2113 -56392"/>
                              <a:gd name="T91" fmla="*/ 2113 h 53006"/>
                              <a:gd name="T92" fmla="+- 0 8182 82048"/>
                              <a:gd name="T93" fmla="*/ T92 w 1035"/>
                              <a:gd name="T94" fmla="+- 0 2113 -56392"/>
                              <a:gd name="T95" fmla="*/ 2113 h 53006"/>
                              <a:gd name="T96" fmla="+- 0 8245 82048"/>
                              <a:gd name="T97" fmla="*/ T96 w 1035"/>
                              <a:gd name="T98" fmla="+- 0 1710 -56392"/>
                              <a:gd name="T99" fmla="*/ 1710 h 53006"/>
                              <a:gd name="T100" fmla="+- 0 8182 82048"/>
                              <a:gd name="T101" fmla="*/ T100 w 1035"/>
                              <a:gd name="T102" fmla="+- 0 1710 -56392"/>
                              <a:gd name="T103" fmla="*/ 1710 h 53006"/>
                              <a:gd name="T104" fmla="+- 0 8245 82048"/>
                              <a:gd name="T105" fmla="*/ T104 w 1035"/>
                              <a:gd name="T106" fmla="+- 0 1309 -56392"/>
                              <a:gd name="T107" fmla="*/ 1309 h 53006"/>
                              <a:gd name="T108" fmla="+- 0 8182 82048"/>
                              <a:gd name="T109" fmla="*/ T108 w 1035"/>
                              <a:gd name="T110" fmla="+- 0 1309 -56392"/>
                              <a:gd name="T111" fmla="*/ 1309 h 53006"/>
                              <a:gd name="T112" fmla="+- 0 8245 82048"/>
                              <a:gd name="T113" fmla="*/ T112 w 1035"/>
                              <a:gd name="T114" fmla="+- 0 906 -56392"/>
                              <a:gd name="T115" fmla="*/ 906 h 53006"/>
                              <a:gd name="T116" fmla="+- 0 8182 82048"/>
                              <a:gd name="T117" fmla="*/ T116 w 1035"/>
                              <a:gd name="T118" fmla="+- 0 906 -56392"/>
                              <a:gd name="T119" fmla="*/ 906 h 53006"/>
                              <a:gd name="T120" fmla="+- 0 8245 82048"/>
                              <a:gd name="T121" fmla="*/ T120 w 1035"/>
                              <a:gd name="T122" fmla="+- 0 503 -56392"/>
                              <a:gd name="T123" fmla="*/ 503 h 53006"/>
                              <a:gd name="T124" fmla="+- 0 8182 82048"/>
                              <a:gd name="T125" fmla="*/ T124 w 1035"/>
                              <a:gd name="T126" fmla="+- 0 503 -56392"/>
                              <a:gd name="T127" fmla="*/ 503 h 53006"/>
                              <a:gd name="T128" fmla="+- 0 8245 82048"/>
                              <a:gd name="T129" fmla="*/ T128 w 1035"/>
                              <a:gd name="T130" fmla="+- 0 101 -56392"/>
                              <a:gd name="T131" fmla="*/ 101 h 53006"/>
                              <a:gd name="T132" fmla="+- 0 8182 82048"/>
                              <a:gd name="T133" fmla="*/ T132 w 1035"/>
                              <a:gd name="T134" fmla="+- 0 101 -56392"/>
                              <a:gd name="T135" fmla="*/ 101 h 5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35" h="53006">
                                <a:moveTo>
                                  <a:pt x="-73803" y="59512"/>
                                </a:moveTo>
                                <a:lnTo>
                                  <a:pt x="-73834" y="59512"/>
                                </a:lnTo>
                                <a:moveTo>
                                  <a:pt x="-73803" y="59109"/>
                                </a:moveTo>
                                <a:lnTo>
                                  <a:pt x="-73834" y="59109"/>
                                </a:lnTo>
                                <a:moveTo>
                                  <a:pt x="-73803" y="58707"/>
                                </a:moveTo>
                                <a:lnTo>
                                  <a:pt x="-73834" y="58707"/>
                                </a:lnTo>
                                <a:moveTo>
                                  <a:pt x="-73803" y="58304"/>
                                </a:moveTo>
                                <a:lnTo>
                                  <a:pt x="-73834" y="58304"/>
                                </a:lnTo>
                                <a:moveTo>
                                  <a:pt x="-73803" y="57902"/>
                                </a:moveTo>
                                <a:lnTo>
                                  <a:pt x="-73834" y="57902"/>
                                </a:lnTo>
                                <a:moveTo>
                                  <a:pt x="-73803" y="57499"/>
                                </a:moveTo>
                                <a:lnTo>
                                  <a:pt x="-73834" y="57499"/>
                                </a:lnTo>
                                <a:moveTo>
                                  <a:pt x="-73803" y="57096"/>
                                </a:moveTo>
                                <a:lnTo>
                                  <a:pt x="-73834" y="57096"/>
                                </a:lnTo>
                                <a:moveTo>
                                  <a:pt x="-73803" y="56694"/>
                                </a:moveTo>
                                <a:lnTo>
                                  <a:pt x="-73834" y="56694"/>
                                </a:lnTo>
                                <a:moveTo>
                                  <a:pt x="-73803" y="56291"/>
                                </a:moveTo>
                                <a:lnTo>
                                  <a:pt x="-73834" y="56291"/>
                                </a:lnTo>
                                <a:moveTo>
                                  <a:pt x="-73803" y="59310"/>
                                </a:moveTo>
                                <a:lnTo>
                                  <a:pt x="-73866" y="59310"/>
                                </a:lnTo>
                                <a:moveTo>
                                  <a:pt x="-73803" y="58908"/>
                                </a:moveTo>
                                <a:lnTo>
                                  <a:pt x="-73866" y="58908"/>
                                </a:lnTo>
                                <a:moveTo>
                                  <a:pt x="-73803" y="58505"/>
                                </a:moveTo>
                                <a:lnTo>
                                  <a:pt x="-73866" y="58505"/>
                                </a:lnTo>
                                <a:moveTo>
                                  <a:pt x="-73803" y="58102"/>
                                </a:moveTo>
                                <a:lnTo>
                                  <a:pt x="-73866" y="58102"/>
                                </a:lnTo>
                                <a:moveTo>
                                  <a:pt x="-73803" y="57701"/>
                                </a:moveTo>
                                <a:lnTo>
                                  <a:pt x="-73866" y="57701"/>
                                </a:lnTo>
                                <a:moveTo>
                                  <a:pt x="-73803" y="57298"/>
                                </a:moveTo>
                                <a:lnTo>
                                  <a:pt x="-73866" y="57298"/>
                                </a:lnTo>
                                <a:moveTo>
                                  <a:pt x="-73803" y="56895"/>
                                </a:moveTo>
                                <a:lnTo>
                                  <a:pt x="-73866" y="56895"/>
                                </a:lnTo>
                                <a:moveTo>
                                  <a:pt x="-73803" y="56493"/>
                                </a:moveTo>
                                <a:lnTo>
                                  <a:pt x="-73866" y="56493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92"/>
                        <wps:cNvSpPr>
                          <a:spLocks/>
                        </wps:cNvSpPr>
                        <wps:spPr bwMode="auto">
                          <a:xfrm>
                            <a:off x="4447" y="1608"/>
                            <a:ext cx="117" cy="116"/>
                          </a:xfrm>
                          <a:custGeom>
                            <a:avLst/>
                            <a:gdLst>
                              <a:gd name="T0" fmla="+- 0 4506 4448"/>
                              <a:gd name="T1" fmla="*/ T0 w 117"/>
                              <a:gd name="T2" fmla="+- 0 1608 1608"/>
                              <a:gd name="T3" fmla="*/ 1608 h 116"/>
                              <a:gd name="T4" fmla="+- 0 4483 4448"/>
                              <a:gd name="T5" fmla="*/ T4 w 117"/>
                              <a:gd name="T6" fmla="+- 0 1613 1608"/>
                              <a:gd name="T7" fmla="*/ 1613 h 116"/>
                              <a:gd name="T8" fmla="+- 0 4465 4448"/>
                              <a:gd name="T9" fmla="*/ T8 w 117"/>
                              <a:gd name="T10" fmla="+- 0 1625 1608"/>
                              <a:gd name="T11" fmla="*/ 1625 h 116"/>
                              <a:gd name="T12" fmla="+- 0 4452 4448"/>
                              <a:gd name="T13" fmla="*/ T12 w 117"/>
                              <a:gd name="T14" fmla="+- 0 1643 1608"/>
                              <a:gd name="T15" fmla="*/ 1643 h 116"/>
                              <a:gd name="T16" fmla="+- 0 4448 4448"/>
                              <a:gd name="T17" fmla="*/ T16 w 117"/>
                              <a:gd name="T18" fmla="+- 0 1666 1608"/>
                              <a:gd name="T19" fmla="*/ 1666 h 116"/>
                              <a:gd name="T20" fmla="+- 0 4452 4448"/>
                              <a:gd name="T21" fmla="*/ T20 w 117"/>
                              <a:gd name="T22" fmla="+- 0 1688 1608"/>
                              <a:gd name="T23" fmla="*/ 1688 h 116"/>
                              <a:gd name="T24" fmla="+- 0 4465 4448"/>
                              <a:gd name="T25" fmla="*/ T24 w 117"/>
                              <a:gd name="T26" fmla="+- 0 1707 1608"/>
                              <a:gd name="T27" fmla="*/ 1707 h 116"/>
                              <a:gd name="T28" fmla="+- 0 4483 4448"/>
                              <a:gd name="T29" fmla="*/ T28 w 117"/>
                              <a:gd name="T30" fmla="+- 0 1720 1608"/>
                              <a:gd name="T31" fmla="*/ 1720 h 116"/>
                              <a:gd name="T32" fmla="+- 0 4506 4448"/>
                              <a:gd name="T33" fmla="*/ T32 w 117"/>
                              <a:gd name="T34" fmla="+- 0 1724 1608"/>
                              <a:gd name="T35" fmla="*/ 1724 h 116"/>
                              <a:gd name="T36" fmla="+- 0 4528 4448"/>
                              <a:gd name="T37" fmla="*/ T36 w 117"/>
                              <a:gd name="T38" fmla="+- 0 1720 1608"/>
                              <a:gd name="T39" fmla="*/ 1720 h 116"/>
                              <a:gd name="T40" fmla="+- 0 4547 4448"/>
                              <a:gd name="T41" fmla="*/ T40 w 117"/>
                              <a:gd name="T42" fmla="+- 0 1707 1608"/>
                              <a:gd name="T43" fmla="*/ 1707 h 116"/>
                              <a:gd name="T44" fmla="+- 0 4560 4448"/>
                              <a:gd name="T45" fmla="*/ T44 w 117"/>
                              <a:gd name="T46" fmla="+- 0 1688 1608"/>
                              <a:gd name="T47" fmla="*/ 1688 h 116"/>
                              <a:gd name="T48" fmla="+- 0 4564 4448"/>
                              <a:gd name="T49" fmla="*/ T48 w 117"/>
                              <a:gd name="T50" fmla="+- 0 1666 1608"/>
                              <a:gd name="T51" fmla="*/ 1666 h 116"/>
                              <a:gd name="T52" fmla="+- 0 4560 4448"/>
                              <a:gd name="T53" fmla="*/ T52 w 117"/>
                              <a:gd name="T54" fmla="+- 0 1643 1608"/>
                              <a:gd name="T55" fmla="*/ 1643 h 116"/>
                              <a:gd name="T56" fmla="+- 0 4547 4448"/>
                              <a:gd name="T57" fmla="*/ T56 w 117"/>
                              <a:gd name="T58" fmla="+- 0 1625 1608"/>
                              <a:gd name="T59" fmla="*/ 1625 h 116"/>
                              <a:gd name="T60" fmla="+- 0 4528 4448"/>
                              <a:gd name="T61" fmla="*/ T60 w 117"/>
                              <a:gd name="T62" fmla="+- 0 1613 1608"/>
                              <a:gd name="T63" fmla="*/ 1613 h 116"/>
                              <a:gd name="T64" fmla="+- 0 4506 4448"/>
                              <a:gd name="T65" fmla="*/ T64 w 117"/>
                              <a:gd name="T66" fmla="+- 0 1608 1608"/>
                              <a:gd name="T67" fmla="*/ 160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2"/>
                                </a:lnTo>
                                <a:lnTo>
                                  <a:pt x="58" y="116"/>
                                </a:lnTo>
                                <a:lnTo>
                                  <a:pt x="80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8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91"/>
                        <wps:cNvSpPr>
                          <a:spLocks/>
                        </wps:cNvSpPr>
                        <wps:spPr bwMode="auto">
                          <a:xfrm>
                            <a:off x="4447" y="1608"/>
                            <a:ext cx="117" cy="116"/>
                          </a:xfrm>
                          <a:custGeom>
                            <a:avLst/>
                            <a:gdLst>
                              <a:gd name="T0" fmla="+- 0 4448 4448"/>
                              <a:gd name="T1" fmla="*/ T0 w 117"/>
                              <a:gd name="T2" fmla="+- 0 1666 1608"/>
                              <a:gd name="T3" fmla="*/ 1666 h 116"/>
                              <a:gd name="T4" fmla="+- 0 4452 4448"/>
                              <a:gd name="T5" fmla="*/ T4 w 117"/>
                              <a:gd name="T6" fmla="+- 0 1688 1608"/>
                              <a:gd name="T7" fmla="*/ 1688 h 116"/>
                              <a:gd name="T8" fmla="+- 0 4465 4448"/>
                              <a:gd name="T9" fmla="*/ T8 w 117"/>
                              <a:gd name="T10" fmla="+- 0 1707 1608"/>
                              <a:gd name="T11" fmla="*/ 1707 h 116"/>
                              <a:gd name="T12" fmla="+- 0 4483 4448"/>
                              <a:gd name="T13" fmla="*/ T12 w 117"/>
                              <a:gd name="T14" fmla="+- 0 1720 1608"/>
                              <a:gd name="T15" fmla="*/ 1720 h 116"/>
                              <a:gd name="T16" fmla="+- 0 4506 4448"/>
                              <a:gd name="T17" fmla="*/ T16 w 117"/>
                              <a:gd name="T18" fmla="+- 0 1724 1608"/>
                              <a:gd name="T19" fmla="*/ 1724 h 116"/>
                              <a:gd name="T20" fmla="+- 0 4528 4448"/>
                              <a:gd name="T21" fmla="*/ T20 w 117"/>
                              <a:gd name="T22" fmla="+- 0 1720 1608"/>
                              <a:gd name="T23" fmla="*/ 1720 h 116"/>
                              <a:gd name="T24" fmla="+- 0 4547 4448"/>
                              <a:gd name="T25" fmla="*/ T24 w 117"/>
                              <a:gd name="T26" fmla="+- 0 1707 1608"/>
                              <a:gd name="T27" fmla="*/ 1707 h 116"/>
                              <a:gd name="T28" fmla="+- 0 4560 4448"/>
                              <a:gd name="T29" fmla="*/ T28 w 117"/>
                              <a:gd name="T30" fmla="+- 0 1688 1608"/>
                              <a:gd name="T31" fmla="*/ 1688 h 116"/>
                              <a:gd name="T32" fmla="+- 0 4564 4448"/>
                              <a:gd name="T33" fmla="*/ T32 w 117"/>
                              <a:gd name="T34" fmla="+- 0 1666 1608"/>
                              <a:gd name="T35" fmla="*/ 1666 h 116"/>
                              <a:gd name="T36" fmla="+- 0 4560 4448"/>
                              <a:gd name="T37" fmla="*/ T36 w 117"/>
                              <a:gd name="T38" fmla="+- 0 1643 1608"/>
                              <a:gd name="T39" fmla="*/ 1643 h 116"/>
                              <a:gd name="T40" fmla="+- 0 4547 4448"/>
                              <a:gd name="T41" fmla="*/ T40 w 117"/>
                              <a:gd name="T42" fmla="+- 0 1625 1608"/>
                              <a:gd name="T43" fmla="*/ 1625 h 116"/>
                              <a:gd name="T44" fmla="+- 0 4528 4448"/>
                              <a:gd name="T45" fmla="*/ T44 w 117"/>
                              <a:gd name="T46" fmla="+- 0 1613 1608"/>
                              <a:gd name="T47" fmla="*/ 1613 h 116"/>
                              <a:gd name="T48" fmla="+- 0 4506 4448"/>
                              <a:gd name="T49" fmla="*/ T48 w 117"/>
                              <a:gd name="T50" fmla="+- 0 1608 1608"/>
                              <a:gd name="T51" fmla="*/ 1608 h 116"/>
                              <a:gd name="T52" fmla="+- 0 4483 4448"/>
                              <a:gd name="T53" fmla="*/ T52 w 117"/>
                              <a:gd name="T54" fmla="+- 0 1613 1608"/>
                              <a:gd name="T55" fmla="*/ 1613 h 116"/>
                              <a:gd name="T56" fmla="+- 0 4465 4448"/>
                              <a:gd name="T57" fmla="*/ T56 w 117"/>
                              <a:gd name="T58" fmla="+- 0 1625 1608"/>
                              <a:gd name="T59" fmla="*/ 1625 h 116"/>
                              <a:gd name="T60" fmla="+- 0 4452 4448"/>
                              <a:gd name="T61" fmla="*/ T60 w 117"/>
                              <a:gd name="T62" fmla="+- 0 1643 1608"/>
                              <a:gd name="T63" fmla="*/ 1643 h 116"/>
                              <a:gd name="T64" fmla="+- 0 4448 4448"/>
                              <a:gd name="T65" fmla="*/ T64 w 117"/>
                              <a:gd name="T66" fmla="+- 0 1666 1608"/>
                              <a:gd name="T67" fmla="*/ 166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8"/>
                                </a:move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2"/>
                                </a:lnTo>
                                <a:lnTo>
                                  <a:pt x="58" y="116"/>
                                </a:lnTo>
                                <a:lnTo>
                                  <a:pt x="80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8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90"/>
                        <wps:cNvSpPr>
                          <a:spLocks/>
                        </wps:cNvSpPr>
                        <wps:spPr bwMode="auto">
                          <a:xfrm>
                            <a:off x="5022" y="2089"/>
                            <a:ext cx="117" cy="116"/>
                          </a:xfrm>
                          <a:custGeom>
                            <a:avLst/>
                            <a:gdLst>
                              <a:gd name="T0" fmla="+- 0 5081 5023"/>
                              <a:gd name="T1" fmla="*/ T0 w 117"/>
                              <a:gd name="T2" fmla="+- 0 2090 2090"/>
                              <a:gd name="T3" fmla="*/ 2090 h 116"/>
                              <a:gd name="T4" fmla="+- 0 5058 5023"/>
                              <a:gd name="T5" fmla="*/ T4 w 117"/>
                              <a:gd name="T6" fmla="+- 0 2094 2090"/>
                              <a:gd name="T7" fmla="*/ 2094 h 116"/>
                              <a:gd name="T8" fmla="+- 0 5040 5023"/>
                              <a:gd name="T9" fmla="*/ T8 w 117"/>
                              <a:gd name="T10" fmla="+- 0 2106 2090"/>
                              <a:gd name="T11" fmla="*/ 2106 h 116"/>
                              <a:gd name="T12" fmla="+- 0 5027 5023"/>
                              <a:gd name="T13" fmla="*/ T12 w 117"/>
                              <a:gd name="T14" fmla="+- 0 2125 2090"/>
                              <a:gd name="T15" fmla="*/ 2125 h 116"/>
                              <a:gd name="T16" fmla="+- 0 5023 5023"/>
                              <a:gd name="T17" fmla="*/ T16 w 117"/>
                              <a:gd name="T18" fmla="+- 0 2147 2090"/>
                              <a:gd name="T19" fmla="*/ 2147 h 116"/>
                              <a:gd name="T20" fmla="+- 0 5027 5023"/>
                              <a:gd name="T21" fmla="*/ T20 w 117"/>
                              <a:gd name="T22" fmla="+- 0 2170 2090"/>
                              <a:gd name="T23" fmla="*/ 2170 h 116"/>
                              <a:gd name="T24" fmla="+- 0 5040 5023"/>
                              <a:gd name="T25" fmla="*/ T24 w 117"/>
                              <a:gd name="T26" fmla="+- 0 2188 2090"/>
                              <a:gd name="T27" fmla="*/ 2188 h 116"/>
                              <a:gd name="T28" fmla="+- 0 5058 5023"/>
                              <a:gd name="T29" fmla="*/ T28 w 117"/>
                              <a:gd name="T30" fmla="+- 0 2201 2090"/>
                              <a:gd name="T31" fmla="*/ 2201 h 116"/>
                              <a:gd name="T32" fmla="+- 0 5081 5023"/>
                              <a:gd name="T33" fmla="*/ T32 w 117"/>
                              <a:gd name="T34" fmla="+- 0 2205 2090"/>
                              <a:gd name="T35" fmla="*/ 2205 h 116"/>
                              <a:gd name="T36" fmla="+- 0 5103 5023"/>
                              <a:gd name="T37" fmla="*/ T36 w 117"/>
                              <a:gd name="T38" fmla="+- 0 2201 2090"/>
                              <a:gd name="T39" fmla="*/ 2201 h 116"/>
                              <a:gd name="T40" fmla="+- 0 5122 5023"/>
                              <a:gd name="T41" fmla="*/ T40 w 117"/>
                              <a:gd name="T42" fmla="+- 0 2188 2090"/>
                              <a:gd name="T43" fmla="*/ 2188 h 116"/>
                              <a:gd name="T44" fmla="+- 0 5135 5023"/>
                              <a:gd name="T45" fmla="*/ T44 w 117"/>
                              <a:gd name="T46" fmla="+- 0 2170 2090"/>
                              <a:gd name="T47" fmla="*/ 2170 h 116"/>
                              <a:gd name="T48" fmla="+- 0 5139 5023"/>
                              <a:gd name="T49" fmla="*/ T48 w 117"/>
                              <a:gd name="T50" fmla="+- 0 2147 2090"/>
                              <a:gd name="T51" fmla="*/ 2147 h 116"/>
                              <a:gd name="T52" fmla="+- 0 5135 5023"/>
                              <a:gd name="T53" fmla="*/ T52 w 117"/>
                              <a:gd name="T54" fmla="+- 0 2125 2090"/>
                              <a:gd name="T55" fmla="*/ 2125 h 116"/>
                              <a:gd name="T56" fmla="+- 0 5122 5023"/>
                              <a:gd name="T57" fmla="*/ T56 w 117"/>
                              <a:gd name="T58" fmla="+- 0 2106 2090"/>
                              <a:gd name="T59" fmla="*/ 2106 h 116"/>
                              <a:gd name="T60" fmla="+- 0 5103 5023"/>
                              <a:gd name="T61" fmla="*/ T60 w 117"/>
                              <a:gd name="T62" fmla="+- 0 2094 2090"/>
                              <a:gd name="T63" fmla="*/ 2094 h 116"/>
                              <a:gd name="T64" fmla="+- 0 5081 5023"/>
                              <a:gd name="T65" fmla="*/ T64 w 117"/>
                              <a:gd name="T66" fmla="+- 0 2090 2090"/>
                              <a:gd name="T67" fmla="*/ 209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7" y="98"/>
                                </a:lnTo>
                                <a:lnTo>
                                  <a:pt x="35" y="111"/>
                                </a:lnTo>
                                <a:lnTo>
                                  <a:pt x="58" y="115"/>
                                </a:lnTo>
                                <a:lnTo>
                                  <a:pt x="80" y="111"/>
                                </a:lnTo>
                                <a:lnTo>
                                  <a:pt x="99" y="98"/>
                                </a:lnTo>
                                <a:lnTo>
                                  <a:pt x="112" y="80"/>
                                </a:lnTo>
                                <a:lnTo>
                                  <a:pt x="116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6"/>
                                </a:lnTo>
                                <a:lnTo>
                                  <a:pt x="80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89"/>
                        <wps:cNvSpPr>
                          <a:spLocks/>
                        </wps:cNvSpPr>
                        <wps:spPr bwMode="auto">
                          <a:xfrm>
                            <a:off x="5022" y="2089"/>
                            <a:ext cx="117" cy="116"/>
                          </a:xfrm>
                          <a:custGeom>
                            <a:avLst/>
                            <a:gdLst>
                              <a:gd name="T0" fmla="+- 0 5023 5023"/>
                              <a:gd name="T1" fmla="*/ T0 w 117"/>
                              <a:gd name="T2" fmla="+- 0 2147 2090"/>
                              <a:gd name="T3" fmla="*/ 2147 h 116"/>
                              <a:gd name="T4" fmla="+- 0 5027 5023"/>
                              <a:gd name="T5" fmla="*/ T4 w 117"/>
                              <a:gd name="T6" fmla="+- 0 2170 2090"/>
                              <a:gd name="T7" fmla="*/ 2170 h 116"/>
                              <a:gd name="T8" fmla="+- 0 5040 5023"/>
                              <a:gd name="T9" fmla="*/ T8 w 117"/>
                              <a:gd name="T10" fmla="+- 0 2188 2090"/>
                              <a:gd name="T11" fmla="*/ 2188 h 116"/>
                              <a:gd name="T12" fmla="+- 0 5058 5023"/>
                              <a:gd name="T13" fmla="*/ T12 w 117"/>
                              <a:gd name="T14" fmla="+- 0 2201 2090"/>
                              <a:gd name="T15" fmla="*/ 2201 h 116"/>
                              <a:gd name="T16" fmla="+- 0 5081 5023"/>
                              <a:gd name="T17" fmla="*/ T16 w 117"/>
                              <a:gd name="T18" fmla="+- 0 2205 2090"/>
                              <a:gd name="T19" fmla="*/ 2205 h 116"/>
                              <a:gd name="T20" fmla="+- 0 5103 5023"/>
                              <a:gd name="T21" fmla="*/ T20 w 117"/>
                              <a:gd name="T22" fmla="+- 0 2201 2090"/>
                              <a:gd name="T23" fmla="*/ 2201 h 116"/>
                              <a:gd name="T24" fmla="+- 0 5122 5023"/>
                              <a:gd name="T25" fmla="*/ T24 w 117"/>
                              <a:gd name="T26" fmla="+- 0 2188 2090"/>
                              <a:gd name="T27" fmla="*/ 2188 h 116"/>
                              <a:gd name="T28" fmla="+- 0 5135 5023"/>
                              <a:gd name="T29" fmla="*/ T28 w 117"/>
                              <a:gd name="T30" fmla="+- 0 2170 2090"/>
                              <a:gd name="T31" fmla="*/ 2170 h 116"/>
                              <a:gd name="T32" fmla="+- 0 5139 5023"/>
                              <a:gd name="T33" fmla="*/ T32 w 117"/>
                              <a:gd name="T34" fmla="+- 0 2147 2090"/>
                              <a:gd name="T35" fmla="*/ 2147 h 116"/>
                              <a:gd name="T36" fmla="+- 0 5135 5023"/>
                              <a:gd name="T37" fmla="*/ T36 w 117"/>
                              <a:gd name="T38" fmla="+- 0 2125 2090"/>
                              <a:gd name="T39" fmla="*/ 2125 h 116"/>
                              <a:gd name="T40" fmla="+- 0 5122 5023"/>
                              <a:gd name="T41" fmla="*/ T40 w 117"/>
                              <a:gd name="T42" fmla="+- 0 2106 2090"/>
                              <a:gd name="T43" fmla="*/ 2106 h 116"/>
                              <a:gd name="T44" fmla="+- 0 5103 5023"/>
                              <a:gd name="T45" fmla="*/ T44 w 117"/>
                              <a:gd name="T46" fmla="+- 0 2094 2090"/>
                              <a:gd name="T47" fmla="*/ 2094 h 116"/>
                              <a:gd name="T48" fmla="+- 0 5081 5023"/>
                              <a:gd name="T49" fmla="*/ T48 w 117"/>
                              <a:gd name="T50" fmla="+- 0 2090 2090"/>
                              <a:gd name="T51" fmla="*/ 2090 h 116"/>
                              <a:gd name="T52" fmla="+- 0 5058 5023"/>
                              <a:gd name="T53" fmla="*/ T52 w 117"/>
                              <a:gd name="T54" fmla="+- 0 2094 2090"/>
                              <a:gd name="T55" fmla="*/ 2094 h 116"/>
                              <a:gd name="T56" fmla="+- 0 5040 5023"/>
                              <a:gd name="T57" fmla="*/ T56 w 117"/>
                              <a:gd name="T58" fmla="+- 0 2106 2090"/>
                              <a:gd name="T59" fmla="*/ 2106 h 116"/>
                              <a:gd name="T60" fmla="+- 0 5027 5023"/>
                              <a:gd name="T61" fmla="*/ T60 w 117"/>
                              <a:gd name="T62" fmla="+- 0 2125 2090"/>
                              <a:gd name="T63" fmla="*/ 2125 h 116"/>
                              <a:gd name="T64" fmla="+- 0 5023 5023"/>
                              <a:gd name="T65" fmla="*/ T64 w 117"/>
                              <a:gd name="T66" fmla="+- 0 2147 2090"/>
                              <a:gd name="T67" fmla="*/ 214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4" y="80"/>
                                </a:lnTo>
                                <a:lnTo>
                                  <a:pt x="17" y="98"/>
                                </a:lnTo>
                                <a:lnTo>
                                  <a:pt x="35" y="111"/>
                                </a:lnTo>
                                <a:lnTo>
                                  <a:pt x="58" y="115"/>
                                </a:lnTo>
                                <a:lnTo>
                                  <a:pt x="80" y="111"/>
                                </a:lnTo>
                                <a:lnTo>
                                  <a:pt x="99" y="98"/>
                                </a:lnTo>
                                <a:lnTo>
                                  <a:pt x="112" y="80"/>
                                </a:lnTo>
                                <a:lnTo>
                                  <a:pt x="116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6"/>
                                </a:lnTo>
                                <a:lnTo>
                                  <a:pt x="80" y="4"/>
                                </a:ln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88"/>
                        <wps:cNvSpPr>
                          <a:spLocks/>
                        </wps:cNvSpPr>
                        <wps:spPr bwMode="auto">
                          <a:xfrm>
                            <a:off x="5598" y="2147"/>
                            <a:ext cx="117" cy="116"/>
                          </a:xfrm>
                          <a:custGeom>
                            <a:avLst/>
                            <a:gdLst>
                              <a:gd name="T0" fmla="+- 0 5656 5598"/>
                              <a:gd name="T1" fmla="*/ T0 w 117"/>
                              <a:gd name="T2" fmla="+- 0 2147 2147"/>
                              <a:gd name="T3" fmla="*/ 2147 h 116"/>
                              <a:gd name="T4" fmla="+- 0 5633 5598"/>
                              <a:gd name="T5" fmla="*/ T4 w 117"/>
                              <a:gd name="T6" fmla="+- 0 2152 2147"/>
                              <a:gd name="T7" fmla="*/ 2152 h 116"/>
                              <a:gd name="T8" fmla="+- 0 5615 5598"/>
                              <a:gd name="T9" fmla="*/ T8 w 117"/>
                              <a:gd name="T10" fmla="+- 0 2164 2147"/>
                              <a:gd name="T11" fmla="*/ 2164 h 116"/>
                              <a:gd name="T12" fmla="+- 0 5603 5598"/>
                              <a:gd name="T13" fmla="*/ T12 w 117"/>
                              <a:gd name="T14" fmla="+- 0 2182 2147"/>
                              <a:gd name="T15" fmla="*/ 2182 h 116"/>
                              <a:gd name="T16" fmla="+- 0 5598 5598"/>
                              <a:gd name="T17" fmla="*/ T16 w 117"/>
                              <a:gd name="T18" fmla="+- 0 2204 2147"/>
                              <a:gd name="T19" fmla="*/ 2204 h 116"/>
                              <a:gd name="T20" fmla="+- 0 5603 5598"/>
                              <a:gd name="T21" fmla="*/ T20 w 117"/>
                              <a:gd name="T22" fmla="+- 0 2227 2147"/>
                              <a:gd name="T23" fmla="*/ 2227 h 116"/>
                              <a:gd name="T24" fmla="+- 0 5615 5598"/>
                              <a:gd name="T25" fmla="*/ T24 w 117"/>
                              <a:gd name="T26" fmla="+- 0 2246 2147"/>
                              <a:gd name="T27" fmla="*/ 2246 h 116"/>
                              <a:gd name="T28" fmla="+- 0 5633 5598"/>
                              <a:gd name="T29" fmla="*/ T28 w 117"/>
                              <a:gd name="T30" fmla="+- 0 2258 2147"/>
                              <a:gd name="T31" fmla="*/ 2258 h 116"/>
                              <a:gd name="T32" fmla="+- 0 5656 5598"/>
                              <a:gd name="T33" fmla="*/ T32 w 117"/>
                              <a:gd name="T34" fmla="+- 0 2263 2147"/>
                              <a:gd name="T35" fmla="*/ 2263 h 116"/>
                              <a:gd name="T36" fmla="+- 0 5679 5598"/>
                              <a:gd name="T37" fmla="*/ T36 w 117"/>
                              <a:gd name="T38" fmla="+- 0 2258 2147"/>
                              <a:gd name="T39" fmla="*/ 2258 h 116"/>
                              <a:gd name="T40" fmla="+- 0 5697 5598"/>
                              <a:gd name="T41" fmla="*/ T40 w 117"/>
                              <a:gd name="T42" fmla="+- 0 2246 2147"/>
                              <a:gd name="T43" fmla="*/ 2246 h 116"/>
                              <a:gd name="T44" fmla="+- 0 5710 5598"/>
                              <a:gd name="T45" fmla="*/ T44 w 117"/>
                              <a:gd name="T46" fmla="+- 0 2227 2147"/>
                              <a:gd name="T47" fmla="*/ 2227 h 116"/>
                              <a:gd name="T48" fmla="+- 0 5715 5598"/>
                              <a:gd name="T49" fmla="*/ T48 w 117"/>
                              <a:gd name="T50" fmla="+- 0 2204 2147"/>
                              <a:gd name="T51" fmla="*/ 2204 h 116"/>
                              <a:gd name="T52" fmla="+- 0 5710 5598"/>
                              <a:gd name="T53" fmla="*/ T52 w 117"/>
                              <a:gd name="T54" fmla="+- 0 2182 2147"/>
                              <a:gd name="T55" fmla="*/ 2182 h 116"/>
                              <a:gd name="T56" fmla="+- 0 5697 5598"/>
                              <a:gd name="T57" fmla="*/ T56 w 117"/>
                              <a:gd name="T58" fmla="+- 0 2164 2147"/>
                              <a:gd name="T59" fmla="*/ 2164 h 116"/>
                              <a:gd name="T60" fmla="+- 0 5679 5598"/>
                              <a:gd name="T61" fmla="*/ T60 w 117"/>
                              <a:gd name="T62" fmla="+- 0 2152 2147"/>
                              <a:gd name="T63" fmla="*/ 2152 h 116"/>
                              <a:gd name="T64" fmla="+- 0 5656 5598"/>
                              <a:gd name="T65" fmla="*/ T64 w 117"/>
                              <a:gd name="T66" fmla="+- 0 2147 2147"/>
                              <a:gd name="T67" fmla="*/ 214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87"/>
                        <wps:cNvSpPr>
                          <a:spLocks/>
                        </wps:cNvSpPr>
                        <wps:spPr bwMode="auto">
                          <a:xfrm>
                            <a:off x="5598" y="2147"/>
                            <a:ext cx="117" cy="116"/>
                          </a:xfrm>
                          <a:custGeom>
                            <a:avLst/>
                            <a:gdLst>
                              <a:gd name="T0" fmla="+- 0 5598 5598"/>
                              <a:gd name="T1" fmla="*/ T0 w 117"/>
                              <a:gd name="T2" fmla="+- 0 2204 2147"/>
                              <a:gd name="T3" fmla="*/ 2204 h 116"/>
                              <a:gd name="T4" fmla="+- 0 5603 5598"/>
                              <a:gd name="T5" fmla="*/ T4 w 117"/>
                              <a:gd name="T6" fmla="+- 0 2227 2147"/>
                              <a:gd name="T7" fmla="*/ 2227 h 116"/>
                              <a:gd name="T8" fmla="+- 0 5615 5598"/>
                              <a:gd name="T9" fmla="*/ T8 w 117"/>
                              <a:gd name="T10" fmla="+- 0 2246 2147"/>
                              <a:gd name="T11" fmla="*/ 2246 h 116"/>
                              <a:gd name="T12" fmla="+- 0 5633 5598"/>
                              <a:gd name="T13" fmla="*/ T12 w 117"/>
                              <a:gd name="T14" fmla="+- 0 2258 2147"/>
                              <a:gd name="T15" fmla="*/ 2258 h 116"/>
                              <a:gd name="T16" fmla="+- 0 5656 5598"/>
                              <a:gd name="T17" fmla="*/ T16 w 117"/>
                              <a:gd name="T18" fmla="+- 0 2263 2147"/>
                              <a:gd name="T19" fmla="*/ 2263 h 116"/>
                              <a:gd name="T20" fmla="+- 0 5679 5598"/>
                              <a:gd name="T21" fmla="*/ T20 w 117"/>
                              <a:gd name="T22" fmla="+- 0 2258 2147"/>
                              <a:gd name="T23" fmla="*/ 2258 h 116"/>
                              <a:gd name="T24" fmla="+- 0 5697 5598"/>
                              <a:gd name="T25" fmla="*/ T24 w 117"/>
                              <a:gd name="T26" fmla="+- 0 2246 2147"/>
                              <a:gd name="T27" fmla="*/ 2246 h 116"/>
                              <a:gd name="T28" fmla="+- 0 5710 5598"/>
                              <a:gd name="T29" fmla="*/ T28 w 117"/>
                              <a:gd name="T30" fmla="+- 0 2227 2147"/>
                              <a:gd name="T31" fmla="*/ 2227 h 116"/>
                              <a:gd name="T32" fmla="+- 0 5715 5598"/>
                              <a:gd name="T33" fmla="*/ T32 w 117"/>
                              <a:gd name="T34" fmla="+- 0 2204 2147"/>
                              <a:gd name="T35" fmla="*/ 2204 h 116"/>
                              <a:gd name="T36" fmla="+- 0 5710 5598"/>
                              <a:gd name="T37" fmla="*/ T36 w 117"/>
                              <a:gd name="T38" fmla="+- 0 2182 2147"/>
                              <a:gd name="T39" fmla="*/ 2182 h 116"/>
                              <a:gd name="T40" fmla="+- 0 5697 5598"/>
                              <a:gd name="T41" fmla="*/ T40 w 117"/>
                              <a:gd name="T42" fmla="+- 0 2164 2147"/>
                              <a:gd name="T43" fmla="*/ 2164 h 116"/>
                              <a:gd name="T44" fmla="+- 0 5679 5598"/>
                              <a:gd name="T45" fmla="*/ T44 w 117"/>
                              <a:gd name="T46" fmla="+- 0 2152 2147"/>
                              <a:gd name="T47" fmla="*/ 2152 h 116"/>
                              <a:gd name="T48" fmla="+- 0 5656 5598"/>
                              <a:gd name="T49" fmla="*/ T48 w 117"/>
                              <a:gd name="T50" fmla="+- 0 2147 2147"/>
                              <a:gd name="T51" fmla="*/ 2147 h 116"/>
                              <a:gd name="T52" fmla="+- 0 5633 5598"/>
                              <a:gd name="T53" fmla="*/ T52 w 117"/>
                              <a:gd name="T54" fmla="+- 0 2152 2147"/>
                              <a:gd name="T55" fmla="*/ 2152 h 116"/>
                              <a:gd name="T56" fmla="+- 0 5615 5598"/>
                              <a:gd name="T57" fmla="*/ T56 w 117"/>
                              <a:gd name="T58" fmla="+- 0 2164 2147"/>
                              <a:gd name="T59" fmla="*/ 2164 h 116"/>
                              <a:gd name="T60" fmla="+- 0 5603 5598"/>
                              <a:gd name="T61" fmla="*/ T60 w 117"/>
                              <a:gd name="T62" fmla="+- 0 2182 2147"/>
                              <a:gd name="T63" fmla="*/ 2182 h 116"/>
                              <a:gd name="T64" fmla="+- 0 5598 5598"/>
                              <a:gd name="T65" fmla="*/ T64 w 117"/>
                              <a:gd name="T66" fmla="+- 0 2204 2147"/>
                              <a:gd name="T67" fmla="*/ 220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5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86"/>
                        <wps:cNvSpPr>
                          <a:spLocks/>
                        </wps:cNvSpPr>
                        <wps:spPr bwMode="auto">
                          <a:xfrm>
                            <a:off x="6173" y="2406"/>
                            <a:ext cx="117" cy="116"/>
                          </a:xfrm>
                          <a:custGeom>
                            <a:avLst/>
                            <a:gdLst>
                              <a:gd name="T0" fmla="+- 0 6231 6173"/>
                              <a:gd name="T1" fmla="*/ T0 w 117"/>
                              <a:gd name="T2" fmla="+- 0 2407 2407"/>
                              <a:gd name="T3" fmla="*/ 2407 h 116"/>
                              <a:gd name="T4" fmla="+- 0 6209 6173"/>
                              <a:gd name="T5" fmla="*/ T4 w 117"/>
                              <a:gd name="T6" fmla="+- 0 2411 2407"/>
                              <a:gd name="T7" fmla="*/ 2411 h 116"/>
                              <a:gd name="T8" fmla="+- 0 6190 6173"/>
                              <a:gd name="T9" fmla="*/ T8 w 117"/>
                              <a:gd name="T10" fmla="+- 0 2424 2407"/>
                              <a:gd name="T11" fmla="*/ 2424 h 116"/>
                              <a:gd name="T12" fmla="+- 0 6178 6173"/>
                              <a:gd name="T13" fmla="*/ T12 w 117"/>
                              <a:gd name="T14" fmla="+- 0 2442 2407"/>
                              <a:gd name="T15" fmla="*/ 2442 h 116"/>
                              <a:gd name="T16" fmla="+- 0 6173 6173"/>
                              <a:gd name="T17" fmla="*/ T16 w 117"/>
                              <a:gd name="T18" fmla="+- 0 2464 2407"/>
                              <a:gd name="T19" fmla="*/ 2464 h 116"/>
                              <a:gd name="T20" fmla="+- 0 6178 6173"/>
                              <a:gd name="T21" fmla="*/ T20 w 117"/>
                              <a:gd name="T22" fmla="+- 0 2487 2407"/>
                              <a:gd name="T23" fmla="*/ 2487 h 116"/>
                              <a:gd name="T24" fmla="+- 0 6190 6173"/>
                              <a:gd name="T25" fmla="*/ T24 w 117"/>
                              <a:gd name="T26" fmla="+- 0 2505 2407"/>
                              <a:gd name="T27" fmla="*/ 2505 h 116"/>
                              <a:gd name="T28" fmla="+- 0 6209 6173"/>
                              <a:gd name="T29" fmla="*/ T28 w 117"/>
                              <a:gd name="T30" fmla="+- 0 2518 2407"/>
                              <a:gd name="T31" fmla="*/ 2518 h 116"/>
                              <a:gd name="T32" fmla="+- 0 6231 6173"/>
                              <a:gd name="T33" fmla="*/ T32 w 117"/>
                              <a:gd name="T34" fmla="+- 0 2523 2407"/>
                              <a:gd name="T35" fmla="*/ 2523 h 116"/>
                              <a:gd name="T36" fmla="+- 0 6254 6173"/>
                              <a:gd name="T37" fmla="*/ T36 w 117"/>
                              <a:gd name="T38" fmla="+- 0 2518 2407"/>
                              <a:gd name="T39" fmla="*/ 2518 h 116"/>
                              <a:gd name="T40" fmla="+- 0 6273 6173"/>
                              <a:gd name="T41" fmla="*/ T40 w 117"/>
                              <a:gd name="T42" fmla="+- 0 2505 2407"/>
                              <a:gd name="T43" fmla="*/ 2505 h 116"/>
                              <a:gd name="T44" fmla="+- 0 6285 6173"/>
                              <a:gd name="T45" fmla="*/ T44 w 117"/>
                              <a:gd name="T46" fmla="+- 0 2487 2407"/>
                              <a:gd name="T47" fmla="*/ 2487 h 116"/>
                              <a:gd name="T48" fmla="+- 0 6290 6173"/>
                              <a:gd name="T49" fmla="*/ T48 w 117"/>
                              <a:gd name="T50" fmla="+- 0 2464 2407"/>
                              <a:gd name="T51" fmla="*/ 2464 h 116"/>
                              <a:gd name="T52" fmla="+- 0 6285 6173"/>
                              <a:gd name="T53" fmla="*/ T52 w 117"/>
                              <a:gd name="T54" fmla="+- 0 2442 2407"/>
                              <a:gd name="T55" fmla="*/ 2442 h 116"/>
                              <a:gd name="T56" fmla="+- 0 6273 6173"/>
                              <a:gd name="T57" fmla="*/ T56 w 117"/>
                              <a:gd name="T58" fmla="+- 0 2424 2407"/>
                              <a:gd name="T59" fmla="*/ 2424 h 116"/>
                              <a:gd name="T60" fmla="+- 0 6254 6173"/>
                              <a:gd name="T61" fmla="*/ T60 w 117"/>
                              <a:gd name="T62" fmla="+- 0 2411 2407"/>
                              <a:gd name="T63" fmla="*/ 2411 h 116"/>
                              <a:gd name="T64" fmla="+- 0 6231 6173"/>
                              <a:gd name="T65" fmla="*/ T64 w 117"/>
                              <a:gd name="T66" fmla="+- 0 2407 2407"/>
                              <a:gd name="T67" fmla="*/ 240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6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100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100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85"/>
                        <wps:cNvSpPr>
                          <a:spLocks/>
                        </wps:cNvSpPr>
                        <wps:spPr bwMode="auto">
                          <a:xfrm>
                            <a:off x="6173" y="2406"/>
                            <a:ext cx="117" cy="116"/>
                          </a:xfrm>
                          <a:custGeom>
                            <a:avLst/>
                            <a:gdLst>
                              <a:gd name="T0" fmla="+- 0 6173 6173"/>
                              <a:gd name="T1" fmla="*/ T0 w 117"/>
                              <a:gd name="T2" fmla="+- 0 2464 2407"/>
                              <a:gd name="T3" fmla="*/ 2464 h 116"/>
                              <a:gd name="T4" fmla="+- 0 6178 6173"/>
                              <a:gd name="T5" fmla="*/ T4 w 117"/>
                              <a:gd name="T6" fmla="+- 0 2487 2407"/>
                              <a:gd name="T7" fmla="*/ 2487 h 116"/>
                              <a:gd name="T8" fmla="+- 0 6190 6173"/>
                              <a:gd name="T9" fmla="*/ T8 w 117"/>
                              <a:gd name="T10" fmla="+- 0 2505 2407"/>
                              <a:gd name="T11" fmla="*/ 2505 h 116"/>
                              <a:gd name="T12" fmla="+- 0 6209 6173"/>
                              <a:gd name="T13" fmla="*/ T12 w 117"/>
                              <a:gd name="T14" fmla="+- 0 2518 2407"/>
                              <a:gd name="T15" fmla="*/ 2518 h 116"/>
                              <a:gd name="T16" fmla="+- 0 6231 6173"/>
                              <a:gd name="T17" fmla="*/ T16 w 117"/>
                              <a:gd name="T18" fmla="+- 0 2523 2407"/>
                              <a:gd name="T19" fmla="*/ 2523 h 116"/>
                              <a:gd name="T20" fmla="+- 0 6254 6173"/>
                              <a:gd name="T21" fmla="*/ T20 w 117"/>
                              <a:gd name="T22" fmla="+- 0 2518 2407"/>
                              <a:gd name="T23" fmla="*/ 2518 h 116"/>
                              <a:gd name="T24" fmla="+- 0 6273 6173"/>
                              <a:gd name="T25" fmla="*/ T24 w 117"/>
                              <a:gd name="T26" fmla="+- 0 2505 2407"/>
                              <a:gd name="T27" fmla="*/ 2505 h 116"/>
                              <a:gd name="T28" fmla="+- 0 6285 6173"/>
                              <a:gd name="T29" fmla="*/ T28 w 117"/>
                              <a:gd name="T30" fmla="+- 0 2487 2407"/>
                              <a:gd name="T31" fmla="*/ 2487 h 116"/>
                              <a:gd name="T32" fmla="+- 0 6290 6173"/>
                              <a:gd name="T33" fmla="*/ T32 w 117"/>
                              <a:gd name="T34" fmla="+- 0 2464 2407"/>
                              <a:gd name="T35" fmla="*/ 2464 h 116"/>
                              <a:gd name="T36" fmla="+- 0 6285 6173"/>
                              <a:gd name="T37" fmla="*/ T36 w 117"/>
                              <a:gd name="T38" fmla="+- 0 2442 2407"/>
                              <a:gd name="T39" fmla="*/ 2442 h 116"/>
                              <a:gd name="T40" fmla="+- 0 6273 6173"/>
                              <a:gd name="T41" fmla="*/ T40 w 117"/>
                              <a:gd name="T42" fmla="+- 0 2424 2407"/>
                              <a:gd name="T43" fmla="*/ 2424 h 116"/>
                              <a:gd name="T44" fmla="+- 0 6254 6173"/>
                              <a:gd name="T45" fmla="*/ T44 w 117"/>
                              <a:gd name="T46" fmla="+- 0 2411 2407"/>
                              <a:gd name="T47" fmla="*/ 2411 h 116"/>
                              <a:gd name="T48" fmla="+- 0 6231 6173"/>
                              <a:gd name="T49" fmla="*/ T48 w 117"/>
                              <a:gd name="T50" fmla="+- 0 2407 2407"/>
                              <a:gd name="T51" fmla="*/ 2407 h 116"/>
                              <a:gd name="T52" fmla="+- 0 6209 6173"/>
                              <a:gd name="T53" fmla="*/ T52 w 117"/>
                              <a:gd name="T54" fmla="+- 0 2411 2407"/>
                              <a:gd name="T55" fmla="*/ 2411 h 116"/>
                              <a:gd name="T56" fmla="+- 0 6190 6173"/>
                              <a:gd name="T57" fmla="*/ T56 w 117"/>
                              <a:gd name="T58" fmla="+- 0 2424 2407"/>
                              <a:gd name="T59" fmla="*/ 2424 h 116"/>
                              <a:gd name="T60" fmla="+- 0 6178 6173"/>
                              <a:gd name="T61" fmla="*/ T60 w 117"/>
                              <a:gd name="T62" fmla="+- 0 2442 2407"/>
                              <a:gd name="T63" fmla="*/ 2442 h 116"/>
                              <a:gd name="T64" fmla="+- 0 6173 6173"/>
                              <a:gd name="T65" fmla="*/ T64 w 117"/>
                              <a:gd name="T66" fmla="+- 0 2464 2407"/>
                              <a:gd name="T67" fmla="*/ 246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6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100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100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84"/>
                        <wps:cNvSpPr>
                          <a:spLocks/>
                        </wps:cNvSpPr>
                        <wps:spPr bwMode="auto">
                          <a:xfrm>
                            <a:off x="6748" y="2456"/>
                            <a:ext cx="117" cy="116"/>
                          </a:xfrm>
                          <a:custGeom>
                            <a:avLst/>
                            <a:gdLst>
                              <a:gd name="T0" fmla="+- 0 6807 6749"/>
                              <a:gd name="T1" fmla="*/ T0 w 117"/>
                              <a:gd name="T2" fmla="+- 0 2456 2456"/>
                              <a:gd name="T3" fmla="*/ 2456 h 116"/>
                              <a:gd name="T4" fmla="+- 0 6784 6749"/>
                              <a:gd name="T5" fmla="*/ T4 w 117"/>
                              <a:gd name="T6" fmla="+- 0 2461 2456"/>
                              <a:gd name="T7" fmla="*/ 2461 h 116"/>
                              <a:gd name="T8" fmla="+- 0 6766 6749"/>
                              <a:gd name="T9" fmla="*/ T8 w 117"/>
                              <a:gd name="T10" fmla="+- 0 2473 2456"/>
                              <a:gd name="T11" fmla="*/ 2473 h 116"/>
                              <a:gd name="T12" fmla="+- 0 6753 6749"/>
                              <a:gd name="T13" fmla="*/ T12 w 117"/>
                              <a:gd name="T14" fmla="+- 0 2491 2456"/>
                              <a:gd name="T15" fmla="*/ 2491 h 116"/>
                              <a:gd name="T16" fmla="+- 0 6749 6749"/>
                              <a:gd name="T17" fmla="*/ T16 w 117"/>
                              <a:gd name="T18" fmla="+- 0 2513 2456"/>
                              <a:gd name="T19" fmla="*/ 2513 h 116"/>
                              <a:gd name="T20" fmla="+- 0 6753 6749"/>
                              <a:gd name="T21" fmla="*/ T20 w 117"/>
                              <a:gd name="T22" fmla="+- 0 2536 2456"/>
                              <a:gd name="T23" fmla="*/ 2536 h 116"/>
                              <a:gd name="T24" fmla="+- 0 6766 6749"/>
                              <a:gd name="T25" fmla="*/ T24 w 117"/>
                              <a:gd name="T26" fmla="+- 0 2555 2456"/>
                              <a:gd name="T27" fmla="*/ 2555 h 116"/>
                              <a:gd name="T28" fmla="+- 0 6784 6749"/>
                              <a:gd name="T29" fmla="*/ T28 w 117"/>
                              <a:gd name="T30" fmla="+- 0 2567 2456"/>
                              <a:gd name="T31" fmla="*/ 2567 h 116"/>
                              <a:gd name="T32" fmla="+- 0 6807 6749"/>
                              <a:gd name="T33" fmla="*/ T32 w 117"/>
                              <a:gd name="T34" fmla="+- 0 2572 2456"/>
                              <a:gd name="T35" fmla="*/ 2572 h 116"/>
                              <a:gd name="T36" fmla="+- 0 6829 6749"/>
                              <a:gd name="T37" fmla="*/ T36 w 117"/>
                              <a:gd name="T38" fmla="+- 0 2567 2456"/>
                              <a:gd name="T39" fmla="*/ 2567 h 116"/>
                              <a:gd name="T40" fmla="+- 0 6848 6749"/>
                              <a:gd name="T41" fmla="*/ T40 w 117"/>
                              <a:gd name="T42" fmla="+- 0 2555 2456"/>
                              <a:gd name="T43" fmla="*/ 2555 h 116"/>
                              <a:gd name="T44" fmla="+- 0 6861 6749"/>
                              <a:gd name="T45" fmla="*/ T44 w 117"/>
                              <a:gd name="T46" fmla="+- 0 2536 2456"/>
                              <a:gd name="T47" fmla="*/ 2536 h 116"/>
                              <a:gd name="T48" fmla="+- 0 6865 6749"/>
                              <a:gd name="T49" fmla="*/ T48 w 117"/>
                              <a:gd name="T50" fmla="+- 0 2513 2456"/>
                              <a:gd name="T51" fmla="*/ 2513 h 116"/>
                              <a:gd name="T52" fmla="+- 0 6861 6749"/>
                              <a:gd name="T53" fmla="*/ T52 w 117"/>
                              <a:gd name="T54" fmla="+- 0 2491 2456"/>
                              <a:gd name="T55" fmla="*/ 2491 h 116"/>
                              <a:gd name="T56" fmla="+- 0 6848 6749"/>
                              <a:gd name="T57" fmla="*/ T56 w 117"/>
                              <a:gd name="T58" fmla="+- 0 2473 2456"/>
                              <a:gd name="T59" fmla="*/ 2473 h 116"/>
                              <a:gd name="T60" fmla="+- 0 6829 6749"/>
                              <a:gd name="T61" fmla="*/ T60 w 117"/>
                              <a:gd name="T62" fmla="+- 0 2461 2456"/>
                              <a:gd name="T63" fmla="*/ 2461 h 116"/>
                              <a:gd name="T64" fmla="+- 0 6807 6749"/>
                              <a:gd name="T65" fmla="*/ T64 w 117"/>
                              <a:gd name="T66" fmla="+- 0 2456 2456"/>
                              <a:gd name="T67" fmla="*/ 245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0" y="111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83"/>
                        <wps:cNvSpPr>
                          <a:spLocks/>
                        </wps:cNvSpPr>
                        <wps:spPr bwMode="auto">
                          <a:xfrm>
                            <a:off x="6748" y="2456"/>
                            <a:ext cx="117" cy="116"/>
                          </a:xfrm>
                          <a:custGeom>
                            <a:avLst/>
                            <a:gdLst>
                              <a:gd name="T0" fmla="+- 0 6749 6749"/>
                              <a:gd name="T1" fmla="*/ T0 w 117"/>
                              <a:gd name="T2" fmla="+- 0 2513 2456"/>
                              <a:gd name="T3" fmla="*/ 2513 h 116"/>
                              <a:gd name="T4" fmla="+- 0 6753 6749"/>
                              <a:gd name="T5" fmla="*/ T4 w 117"/>
                              <a:gd name="T6" fmla="+- 0 2536 2456"/>
                              <a:gd name="T7" fmla="*/ 2536 h 116"/>
                              <a:gd name="T8" fmla="+- 0 6766 6749"/>
                              <a:gd name="T9" fmla="*/ T8 w 117"/>
                              <a:gd name="T10" fmla="+- 0 2555 2456"/>
                              <a:gd name="T11" fmla="*/ 2555 h 116"/>
                              <a:gd name="T12" fmla="+- 0 6784 6749"/>
                              <a:gd name="T13" fmla="*/ T12 w 117"/>
                              <a:gd name="T14" fmla="+- 0 2567 2456"/>
                              <a:gd name="T15" fmla="*/ 2567 h 116"/>
                              <a:gd name="T16" fmla="+- 0 6807 6749"/>
                              <a:gd name="T17" fmla="*/ T16 w 117"/>
                              <a:gd name="T18" fmla="+- 0 2572 2456"/>
                              <a:gd name="T19" fmla="*/ 2572 h 116"/>
                              <a:gd name="T20" fmla="+- 0 6829 6749"/>
                              <a:gd name="T21" fmla="*/ T20 w 117"/>
                              <a:gd name="T22" fmla="+- 0 2567 2456"/>
                              <a:gd name="T23" fmla="*/ 2567 h 116"/>
                              <a:gd name="T24" fmla="+- 0 6848 6749"/>
                              <a:gd name="T25" fmla="*/ T24 w 117"/>
                              <a:gd name="T26" fmla="+- 0 2555 2456"/>
                              <a:gd name="T27" fmla="*/ 2555 h 116"/>
                              <a:gd name="T28" fmla="+- 0 6861 6749"/>
                              <a:gd name="T29" fmla="*/ T28 w 117"/>
                              <a:gd name="T30" fmla="+- 0 2536 2456"/>
                              <a:gd name="T31" fmla="*/ 2536 h 116"/>
                              <a:gd name="T32" fmla="+- 0 6865 6749"/>
                              <a:gd name="T33" fmla="*/ T32 w 117"/>
                              <a:gd name="T34" fmla="+- 0 2513 2456"/>
                              <a:gd name="T35" fmla="*/ 2513 h 116"/>
                              <a:gd name="T36" fmla="+- 0 6861 6749"/>
                              <a:gd name="T37" fmla="*/ T36 w 117"/>
                              <a:gd name="T38" fmla="+- 0 2491 2456"/>
                              <a:gd name="T39" fmla="*/ 2491 h 116"/>
                              <a:gd name="T40" fmla="+- 0 6848 6749"/>
                              <a:gd name="T41" fmla="*/ T40 w 117"/>
                              <a:gd name="T42" fmla="+- 0 2473 2456"/>
                              <a:gd name="T43" fmla="*/ 2473 h 116"/>
                              <a:gd name="T44" fmla="+- 0 6829 6749"/>
                              <a:gd name="T45" fmla="*/ T44 w 117"/>
                              <a:gd name="T46" fmla="+- 0 2461 2456"/>
                              <a:gd name="T47" fmla="*/ 2461 h 116"/>
                              <a:gd name="T48" fmla="+- 0 6807 6749"/>
                              <a:gd name="T49" fmla="*/ T48 w 117"/>
                              <a:gd name="T50" fmla="+- 0 2456 2456"/>
                              <a:gd name="T51" fmla="*/ 2456 h 116"/>
                              <a:gd name="T52" fmla="+- 0 6784 6749"/>
                              <a:gd name="T53" fmla="*/ T52 w 117"/>
                              <a:gd name="T54" fmla="+- 0 2461 2456"/>
                              <a:gd name="T55" fmla="*/ 2461 h 116"/>
                              <a:gd name="T56" fmla="+- 0 6766 6749"/>
                              <a:gd name="T57" fmla="*/ T56 w 117"/>
                              <a:gd name="T58" fmla="+- 0 2473 2456"/>
                              <a:gd name="T59" fmla="*/ 2473 h 116"/>
                              <a:gd name="T60" fmla="+- 0 6753 6749"/>
                              <a:gd name="T61" fmla="*/ T60 w 117"/>
                              <a:gd name="T62" fmla="+- 0 2491 2456"/>
                              <a:gd name="T63" fmla="*/ 2491 h 116"/>
                              <a:gd name="T64" fmla="+- 0 6749 6749"/>
                              <a:gd name="T65" fmla="*/ T64 w 117"/>
                              <a:gd name="T66" fmla="+- 0 2513 2456"/>
                              <a:gd name="T67" fmla="*/ 251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0" y="111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82"/>
                        <wps:cNvSpPr>
                          <a:spLocks/>
                        </wps:cNvSpPr>
                        <wps:spPr bwMode="auto">
                          <a:xfrm>
                            <a:off x="7899" y="2837"/>
                            <a:ext cx="117" cy="116"/>
                          </a:xfrm>
                          <a:custGeom>
                            <a:avLst/>
                            <a:gdLst>
                              <a:gd name="T0" fmla="+- 0 7957 7899"/>
                              <a:gd name="T1" fmla="*/ T0 w 117"/>
                              <a:gd name="T2" fmla="+- 0 2838 2838"/>
                              <a:gd name="T3" fmla="*/ 2838 h 116"/>
                              <a:gd name="T4" fmla="+- 0 7934 7899"/>
                              <a:gd name="T5" fmla="*/ T4 w 117"/>
                              <a:gd name="T6" fmla="+- 0 2842 2838"/>
                              <a:gd name="T7" fmla="*/ 2842 h 116"/>
                              <a:gd name="T8" fmla="+- 0 7916 7899"/>
                              <a:gd name="T9" fmla="*/ T8 w 117"/>
                              <a:gd name="T10" fmla="+- 0 2855 2838"/>
                              <a:gd name="T11" fmla="*/ 2855 h 116"/>
                              <a:gd name="T12" fmla="+- 0 7904 7899"/>
                              <a:gd name="T13" fmla="*/ T12 w 117"/>
                              <a:gd name="T14" fmla="+- 0 2873 2838"/>
                              <a:gd name="T15" fmla="*/ 2873 h 116"/>
                              <a:gd name="T16" fmla="+- 0 7899 7899"/>
                              <a:gd name="T17" fmla="*/ T16 w 117"/>
                              <a:gd name="T18" fmla="+- 0 2895 2838"/>
                              <a:gd name="T19" fmla="*/ 2895 h 116"/>
                              <a:gd name="T20" fmla="+- 0 7904 7899"/>
                              <a:gd name="T21" fmla="*/ T20 w 117"/>
                              <a:gd name="T22" fmla="+- 0 2918 2838"/>
                              <a:gd name="T23" fmla="*/ 2918 h 116"/>
                              <a:gd name="T24" fmla="+- 0 7916 7899"/>
                              <a:gd name="T25" fmla="*/ T24 w 117"/>
                              <a:gd name="T26" fmla="+- 0 2936 2838"/>
                              <a:gd name="T27" fmla="*/ 2936 h 116"/>
                              <a:gd name="T28" fmla="+- 0 7934 7899"/>
                              <a:gd name="T29" fmla="*/ T28 w 117"/>
                              <a:gd name="T30" fmla="+- 0 2949 2838"/>
                              <a:gd name="T31" fmla="*/ 2949 h 116"/>
                              <a:gd name="T32" fmla="+- 0 7957 7899"/>
                              <a:gd name="T33" fmla="*/ T32 w 117"/>
                              <a:gd name="T34" fmla="+- 0 2954 2838"/>
                              <a:gd name="T35" fmla="*/ 2954 h 116"/>
                              <a:gd name="T36" fmla="+- 0 7980 7899"/>
                              <a:gd name="T37" fmla="*/ T36 w 117"/>
                              <a:gd name="T38" fmla="+- 0 2949 2838"/>
                              <a:gd name="T39" fmla="*/ 2949 h 116"/>
                              <a:gd name="T40" fmla="+- 0 7998 7899"/>
                              <a:gd name="T41" fmla="*/ T40 w 117"/>
                              <a:gd name="T42" fmla="+- 0 2936 2838"/>
                              <a:gd name="T43" fmla="*/ 2936 h 116"/>
                              <a:gd name="T44" fmla="+- 0 8011 7899"/>
                              <a:gd name="T45" fmla="*/ T44 w 117"/>
                              <a:gd name="T46" fmla="+- 0 2918 2838"/>
                              <a:gd name="T47" fmla="*/ 2918 h 116"/>
                              <a:gd name="T48" fmla="+- 0 8016 7899"/>
                              <a:gd name="T49" fmla="*/ T48 w 117"/>
                              <a:gd name="T50" fmla="+- 0 2895 2838"/>
                              <a:gd name="T51" fmla="*/ 2895 h 116"/>
                              <a:gd name="T52" fmla="+- 0 8011 7899"/>
                              <a:gd name="T53" fmla="*/ T52 w 117"/>
                              <a:gd name="T54" fmla="+- 0 2873 2838"/>
                              <a:gd name="T55" fmla="*/ 2873 h 116"/>
                              <a:gd name="T56" fmla="+- 0 7998 7899"/>
                              <a:gd name="T57" fmla="*/ T56 w 117"/>
                              <a:gd name="T58" fmla="+- 0 2855 2838"/>
                              <a:gd name="T59" fmla="*/ 2855 h 116"/>
                              <a:gd name="T60" fmla="+- 0 7980 7899"/>
                              <a:gd name="T61" fmla="*/ T60 w 117"/>
                              <a:gd name="T62" fmla="+- 0 2842 2838"/>
                              <a:gd name="T63" fmla="*/ 2842 h 116"/>
                              <a:gd name="T64" fmla="+- 0 7957 7899"/>
                              <a:gd name="T65" fmla="*/ T64 w 117"/>
                              <a:gd name="T66" fmla="+- 0 2838 2838"/>
                              <a:gd name="T67" fmla="*/ 283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99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81"/>
                        <wps:cNvSpPr>
                          <a:spLocks/>
                        </wps:cNvSpPr>
                        <wps:spPr bwMode="auto">
                          <a:xfrm>
                            <a:off x="7899" y="2837"/>
                            <a:ext cx="117" cy="116"/>
                          </a:xfrm>
                          <a:custGeom>
                            <a:avLst/>
                            <a:gdLst>
                              <a:gd name="T0" fmla="+- 0 7899 7899"/>
                              <a:gd name="T1" fmla="*/ T0 w 117"/>
                              <a:gd name="T2" fmla="+- 0 2895 2838"/>
                              <a:gd name="T3" fmla="*/ 2895 h 116"/>
                              <a:gd name="T4" fmla="+- 0 7904 7899"/>
                              <a:gd name="T5" fmla="*/ T4 w 117"/>
                              <a:gd name="T6" fmla="+- 0 2918 2838"/>
                              <a:gd name="T7" fmla="*/ 2918 h 116"/>
                              <a:gd name="T8" fmla="+- 0 7916 7899"/>
                              <a:gd name="T9" fmla="*/ T8 w 117"/>
                              <a:gd name="T10" fmla="+- 0 2936 2838"/>
                              <a:gd name="T11" fmla="*/ 2936 h 116"/>
                              <a:gd name="T12" fmla="+- 0 7934 7899"/>
                              <a:gd name="T13" fmla="*/ T12 w 117"/>
                              <a:gd name="T14" fmla="+- 0 2949 2838"/>
                              <a:gd name="T15" fmla="*/ 2949 h 116"/>
                              <a:gd name="T16" fmla="+- 0 7957 7899"/>
                              <a:gd name="T17" fmla="*/ T16 w 117"/>
                              <a:gd name="T18" fmla="+- 0 2954 2838"/>
                              <a:gd name="T19" fmla="*/ 2954 h 116"/>
                              <a:gd name="T20" fmla="+- 0 7980 7899"/>
                              <a:gd name="T21" fmla="*/ T20 w 117"/>
                              <a:gd name="T22" fmla="+- 0 2949 2838"/>
                              <a:gd name="T23" fmla="*/ 2949 h 116"/>
                              <a:gd name="T24" fmla="+- 0 7998 7899"/>
                              <a:gd name="T25" fmla="*/ T24 w 117"/>
                              <a:gd name="T26" fmla="+- 0 2936 2838"/>
                              <a:gd name="T27" fmla="*/ 2936 h 116"/>
                              <a:gd name="T28" fmla="+- 0 8011 7899"/>
                              <a:gd name="T29" fmla="*/ T28 w 117"/>
                              <a:gd name="T30" fmla="+- 0 2918 2838"/>
                              <a:gd name="T31" fmla="*/ 2918 h 116"/>
                              <a:gd name="T32" fmla="+- 0 8016 7899"/>
                              <a:gd name="T33" fmla="*/ T32 w 117"/>
                              <a:gd name="T34" fmla="+- 0 2895 2838"/>
                              <a:gd name="T35" fmla="*/ 2895 h 116"/>
                              <a:gd name="T36" fmla="+- 0 8011 7899"/>
                              <a:gd name="T37" fmla="*/ T36 w 117"/>
                              <a:gd name="T38" fmla="+- 0 2873 2838"/>
                              <a:gd name="T39" fmla="*/ 2873 h 116"/>
                              <a:gd name="T40" fmla="+- 0 7998 7899"/>
                              <a:gd name="T41" fmla="*/ T40 w 117"/>
                              <a:gd name="T42" fmla="+- 0 2855 2838"/>
                              <a:gd name="T43" fmla="*/ 2855 h 116"/>
                              <a:gd name="T44" fmla="+- 0 7980 7899"/>
                              <a:gd name="T45" fmla="*/ T44 w 117"/>
                              <a:gd name="T46" fmla="+- 0 2842 2838"/>
                              <a:gd name="T47" fmla="*/ 2842 h 116"/>
                              <a:gd name="T48" fmla="+- 0 7957 7899"/>
                              <a:gd name="T49" fmla="*/ T48 w 117"/>
                              <a:gd name="T50" fmla="+- 0 2838 2838"/>
                              <a:gd name="T51" fmla="*/ 2838 h 116"/>
                              <a:gd name="T52" fmla="+- 0 7934 7899"/>
                              <a:gd name="T53" fmla="*/ T52 w 117"/>
                              <a:gd name="T54" fmla="+- 0 2842 2838"/>
                              <a:gd name="T55" fmla="*/ 2842 h 116"/>
                              <a:gd name="T56" fmla="+- 0 7916 7899"/>
                              <a:gd name="T57" fmla="*/ T56 w 117"/>
                              <a:gd name="T58" fmla="+- 0 2855 2838"/>
                              <a:gd name="T59" fmla="*/ 2855 h 116"/>
                              <a:gd name="T60" fmla="+- 0 7904 7899"/>
                              <a:gd name="T61" fmla="*/ T60 w 117"/>
                              <a:gd name="T62" fmla="+- 0 2873 2838"/>
                              <a:gd name="T63" fmla="*/ 2873 h 116"/>
                              <a:gd name="T64" fmla="+- 0 7899 7899"/>
                              <a:gd name="T65" fmla="*/ T64 w 117"/>
                              <a:gd name="T66" fmla="+- 0 2895 2838"/>
                              <a:gd name="T67" fmla="*/ 289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99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80"/>
                        <wps:cNvSpPr>
                          <a:spLocks/>
                        </wps:cNvSpPr>
                        <wps:spPr bwMode="auto">
                          <a:xfrm>
                            <a:off x="21108" y="-32612"/>
                            <a:ext cx="58104" cy="24350"/>
                          </a:xfrm>
                          <a:custGeom>
                            <a:avLst/>
                            <a:gdLst>
                              <a:gd name="T0" fmla="+- 0 4459 21109"/>
                              <a:gd name="T1" fmla="*/ T0 w 58104"/>
                              <a:gd name="T2" fmla="+- 0 1414 -32612"/>
                              <a:gd name="T3" fmla="*/ 1414 h 24350"/>
                              <a:gd name="T4" fmla="+- 0 4486 21109"/>
                              <a:gd name="T5" fmla="*/ T4 w 58104"/>
                              <a:gd name="T6" fmla="+- 0 1441 -32612"/>
                              <a:gd name="T7" fmla="*/ 1441 h 24350"/>
                              <a:gd name="T8" fmla="+- 0 4526 21109"/>
                              <a:gd name="T9" fmla="*/ T8 w 58104"/>
                              <a:gd name="T10" fmla="+- 0 1441 -32612"/>
                              <a:gd name="T11" fmla="*/ 1441 h 24350"/>
                              <a:gd name="T12" fmla="+- 0 4553 21109"/>
                              <a:gd name="T13" fmla="*/ T12 w 58104"/>
                              <a:gd name="T14" fmla="+- 0 1414 -32612"/>
                              <a:gd name="T15" fmla="*/ 1414 h 24350"/>
                              <a:gd name="T16" fmla="+- 0 4553 21109"/>
                              <a:gd name="T17" fmla="*/ T16 w 58104"/>
                              <a:gd name="T18" fmla="+- 0 1375 -32612"/>
                              <a:gd name="T19" fmla="*/ 1375 h 24350"/>
                              <a:gd name="T20" fmla="+- 0 4526 21109"/>
                              <a:gd name="T21" fmla="*/ T20 w 58104"/>
                              <a:gd name="T22" fmla="+- 0 1348 -32612"/>
                              <a:gd name="T23" fmla="*/ 1348 h 24350"/>
                              <a:gd name="T24" fmla="+- 0 4486 21109"/>
                              <a:gd name="T25" fmla="*/ T24 w 58104"/>
                              <a:gd name="T26" fmla="+- 0 1348 -32612"/>
                              <a:gd name="T27" fmla="*/ 1348 h 24350"/>
                              <a:gd name="T28" fmla="+- 0 4459 21109"/>
                              <a:gd name="T29" fmla="*/ T28 w 58104"/>
                              <a:gd name="T30" fmla="+- 0 1375 -32612"/>
                              <a:gd name="T31" fmla="*/ 1375 h 24350"/>
                              <a:gd name="T32" fmla="+- 0 5030 21109"/>
                              <a:gd name="T33" fmla="*/ T32 w 58104"/>
                              <a:gd name="T34" fmla="+- 0 1887 -32612"/>
                              <a:gd name="T35" fmla="*/ 1887 h 24350"/>
                              <a:gd name="T36" fmla="+- 0 5045 21109"/>
                              <a:gd name="T37" fmla="*/ T36 w 58104"/>
                              <a:gd name="T38" fmla="+- 0 1923 -32612"/>
                              <a:gd name="T39" fmla="*/ 1923 h 24350"/>
                              <a:gd name="T40" fmla="+- 0 5081 21109"/>
                              <a:gd name="T41" fmla="*/ T40 w 58104"/>
                              <a:gd name="T42" fmla="+- 0 1938 -32612"/>
                              <a:gd name="T43" fmla="*/ 1938 h 24350"/>
                              <a:gd name="T44" fmla="+- 0 5117 21109"/>
                              <a:gd name="T45" fmla="*/ T44 w 58104"/>
                              <a:gd name="T46" fmla="+- 0 1923 -32612"/>
                              <a:gd name="T47" fmla="*/ 1923 h 24350"/>
                              <a:gd name="T48" fmla="+- 0 5132 21109"/>
                              <a:gd name="T49" fmla="*/ T48 w 58104"/>
                              <a:gd name="T50" fmla="+- 0 1887 -32612"/>
                              <a:gd name="T51" fmla="*/ 1887 h 24350"/>
                              <a:gd name="T52" fmla="+- 0 5117 21109"/>
                              <a:gd name="T53" fmla="*/ T52 w 58104"/>
                              <a:gd name="T54" fmla="+- 0 1852 -32612"/>
                              <a:gd name="T55" fmla="*/ 1852 h 24350"/>
                              <a:gd name="T56" fmla="+- 0 5081 21109"/>
                              <a:gd name="T57" fmla="*/ T56 w 58104"/>
                              <a:gd name="T58" fmla="+- 0 1837 -32612"/>
                              <a:gd name="T59" fmla="*/ 1837 h 24350"/>
                              <a:gd name="T60" fmla="+- 0 5045 21109"/>
                              <a:gd name="T61" fmla="*/ T60 w 58104"/>
                              <a:gd name="T62" fmla="+- 0 1852 -32612"/>
                              <a:gd name="T63" fmla="*/ 1852 h 24350"/>
                              <a:gd name="T64" fmla="+- 0 5030 21109"/>
                              <a:gd name="T65" fmla="*/ T64 w 58104"/>
                              <a:gd name="T66" fmla="+- 0 1887 -32612"/>
                              <a:gd name="T67" fmla="*/ 1887 h 24350"/>
                              <a:gd name="T68" fmla="+- 0 5610 21109"/>
                              <a:gd name="T69" fmla="*/ T68 w 58104"/>
                              <a:gd name="T70" fmla="+- 0 2076 -32612"/>
                              <a:gd name="T71" fmla="*/ 2076 h 24350"/>
                              <a:gd name="T72" fmla="+- 0 5637 21109"/>
                              <a:gd name="T73" fmla="*/ T72 w 58104"/>
                              <a:gd name="T74" fmla="+- 0 2103 -32612"/>
                              <a:gd name="T75" fmla="*/ 2103 h 24350"/>
                              <a:gd name="T76" fmla="+- 0 5676 21109"/>
                              <a:gd name="T77" fmla="*/ T76 w 58104"/>
                              <a:gd name="T78" fmla="+- 0 2103 -32612"/>
                              <a:gd name="T79" fmla="*/ 2103 h 24350"/>
                              <a:gd name="T80" fmla="+- 0 5703 21109"/>
                              <a:gd name="T81" fmla="*/ T80 w 58104"/>
                              <a:gd name="T82" fmla="+- 0 2076 -32612"/>
                              <a:gd name="T83" fmla="*/ 2076 h 24350"/>
                              <a:gd name="T84" fmla="+- 0 5703 21109"/>
                              <a:gd name="T85" fmla="*/ T84 w 58104"/>
                              <a:gd name="T86" fmla="+- 0 2037 -32612"/>
                              <a:gd name="T87" fmla="*/ 2037 h 24350"/>
                              <a:gd name="T88" fmla="+- 0 5676 21109"/>
                              <a:gd name="T89" fmla="*/ T88 w 58104"/>
                              <a:gd name="T90" fmla="+- 0 2010 -32612"/>
                              <a:gd name="T91" fmla="*/ 2010 h 24350"/>
                              <a:gd name="T92" fmla="+- 0 5637 21109"/>
                              <a:gd name="T93" fmla="*/ T92 w 58104"/>
                              <a:gd name="T94" fmla="+- 0 2010 -32612"/>
                              <a:gd name="T95" fmla="*/ 2010 h 24350"/>
                              <a:gd name="T96" fmla="+- 0 5610 21109"/>
                              <a:gd name="T97" fmla="*/ T96 w 58104"/>
                              <a:gd name="T98" fmla="+- 0 2037 -32612"/>
                              <a:gd name="T99" fmla="*/ 2037 h 24350"/>
                              <a:gd name="T100" fmla="+- 0 6181 21109"/>
                              <a:gd name="T101" fmla="*/ T100 w 58104"/>
                              <a:gd name="T102" fmla="+- 0 2346 -32612"/>
                              <a:gd name="T103" fmla="*/ 2346 h 24350"/>
                              <a:gd name="T104" fmla="+- 0 6196 21109"/>
                              <a:gd name="T105" fmla="*/ T104 w 58104"/>
                              <a:gd name="T106" fmla="+- 0 2382 -32612"/>
                              <a:gd name="T107" fmla="*/ 2382 h 24350"/>
                              <a:gd name="T108" fmla="+- 0 6231 21109"/>
                              <a:gd name="T109" fmla="*/ T108 w 58104"/>
                              <a:gd name="T110" fmla="+- 0 2397 -32612"/>
                              <a:gd name="T111" fmla="*/ 2397 h 24350"/>
                              <a:gd name="T112" fmla="+- 0 6268 21109"/>
                              <a:gd name="T113" fmla="*/ T112 w 58104"/>
                              <a:gd name="T114" fmla="+- 0 2382 -32612"/>
                              <a:gd name="T115" fmla="*/ 2382 h 24350"/>
                              <a:gd name="T116" fmla="+- 0 6283 21109"/>
                              <a:gd name="T117" fmla="*/ T116 w 58104"/>
                              <a:gd name="T118" fmla="+- 0 2346 -32612"/>
                              <a:gd name="T119" fmla="*/ 2346 h 24350"/>
                              <a:gd name="T120" fmla="+- 0 6268 21109"/>
                              <a:gd name="T121" fmla="*/ T120 w 58104"/>
                              <a:gd name="T122" fmla="+- 0 2310 -32612"/>
                              <a:gd name="T123" fmla="*/ 2310 h 24350"/>
                              <a:gd name="T124" fmla="+- 0 6231 21109"/>
                              <a:gd name="T125" fmla="*/ T124 w 58104"/>
                              <a:gd name="T126" fmla="+- 0 2296 -32612"/>
                              <a:gd name="T127" fmla="*/ 2296 h 24350"/>
                              <a:gd name="T128" fmla="+- 0 6196 21109"/>
                              <a:gd name="T129" fmla="*/ T128 w 58104"/>
                              <a:gd name="T130" fmla="+- 0 2310 -32612"/>
                              <a:gd name="T131" fmla="*/ 2310 h 24350"/>
                              <a:gd name="T132" fmla="+- 0 6181 21109"/>
                              <a:gd name="T133" fmla="*/ T132 w 58104"/>
                              <a:gd name="T134" fmla="+- 0 2346 -32612"/>
                              <a:gd name="T135" fmla="*/ 2346 h 24350"/>
                              <a:gd name="T136" fmla="+- 0 6760 21109"/>
                              <a:gd name="T137" fmla="*/ T136 w 58104"/>
                              <a:gd name="T138" fmla="+- 0 2406 -32612"/>
                              <a:gd name="T139" fmla="*/ 2406 h 24350"/>
                              <a:gd name="T140" fmla="+- 0 6787 21109"/>
                              <a:gd name="T141" fmla="*/ T140 w 58104"/>
                              <a:gd name="T142" fmla="+- 0 2433 -32612"/>
                              <a:gd name="T143" fmla="*/ 2433 h 24350"/>
                              <a:gd name="T144" fmla="+- 0 6827 21109"/>
                              <a:gd name="T145" fmla="*/ T144 w 58104"/>
                              <a:gd name="T146" fmla="+- 0 2433 -32612"/>
                              <a:gd name="T147" fmla="*/ 2433 h 24350"/>
                              <a:gd name="T148" fmla="+- 0 6854 21109"/>
                              <a:gd name="T149" fmla="*/ T148 w 58104"/>
                              <a:gd name="T150" fmla="+- 0 2406 -32612"/>
                              <a:gd name="T151" fmla="*/ 2406 h 24350"/>
                              <a:gd name="T152" fmla="+- 0 6854 21109"/>
                              <a:gd name="T153" fmla="*/ T152 w 58104"/>
                              <a:gd name="T154" fmla="+- 0 2366 -32612"/>
                              <a:gd name="T155" fmla="*/ 2366 h 24350"/>
                              <a:gd name="T156" fmla="+- 0 6827 21109"/>
                              <a:gd name="T157" fmla="*/ T156 w 58104"/>
                              <a:gd name="T158" fmla="+- 0 2340 -32612"/>
                              <a:gd name="T159" fmla="*/ 2340 h 24350"/>
                              <a:gd name="T160" fmla="+- 0 6787 21109"/>
                              <a:gd name="T161" fmla="*/ T160 w 58104"/>
                              <a:gd name="T162" fmla="+- 0 2340 -32612"/>
                              <a:gd name="T163" fmla="*/ 2340 h 24350"/>
                              <a:gd name="T164" fmla="+- 0 6760 21109"/>
                              <a:gd name="T165" fmla="*/ T164 w 58104"/>
                              <a:gd name="T166" fmla="+- 0 2366 -32612"/>
                              <a:gd name="T167" fmla="*/ 2366 h 24350"/>
                              <a:gd name="T168" fmla="+- 0 7907 21109"/>
                              <a:gd name="T169" fmla="*/ T168 w 58104"/>
                              <a:gd name="T170" fmla="+- 0 2772 -32612"/>
                              <a:gd name="T171" fmla="*/ 2772 h 24350"/>
                              <a:gd name="T172" fmla="+- 0 7921 21109"/>
                              <a:gd name="T173" fmla="*/ T172 w 58104"/>
                              <a:gd name="T174" fmla="+- 0 2808 -32612"/>
                              <a:gd name="T175" fmla="*/ 2808 h 24350"/>
                              <a:gd name="T176" fmla="+- 0 7957 21109"/>
                              <a:gd name="T177" fmla="*/ T176 w 58104"/>
                              <a:gd name="T178" fmla="+- 0 2823 -32612"/>
                              <a:gd name="T179" fmla="*/ 2823 h 24350"/>
                              <a:gd name="T180" fmla="+- 0 7993 21109"/>
                              <a:gd name="T181" fmla="*/ T180 w 58104"/>
                              <a:gd name="T182" fmla="+- 0 2808 -32612"/>
                              <a:gd name="T183" fmla="*/ 2808 h 24350"/>
                              <a:gd name="T184" fmla="+- 0 8008 21109"/>
                              <a:gd name="T185" fmla="*/ T184 w 58104"/>
                              <a:gd name="T186" fmla="+- 0 2772 -32612"/>
                              <a:gd name="T187" fmla="*/ 2772 h 24350"/>
                              <a:gd name="T188" fmla="+- 0 7993 21109"/>
                              <a:gd name="T189" fmla="*/ T188 w 58104"/>
                              <a:gd name="T190" fmla="+- 0 2737 -32612"/>
                              <a:gd name="T191" fmla="*/ 2737 h 24350"/>
                              <a:gd name="T192" fmla="+- 0 7957 21109"/>
                              <a:gd name="T193" fmla="*/ T192 w 58104"/>
                              <a:gd name="T194" fmla="+- 0 2722 -32612"/>
                              <a:gd name="T195" fmla="*/ 2722 h 24350"/>
                              <a:gd name="T196" fmla="+- 0 7921 21109"/>
                              <a:gd name="T197" fmla="*/ T196 w 58104"/>
                              <a:gd name="T198" fmla="+- 0 2737 -32612"/>
                              <a:gd name="T199" fmla="*/ 2737 h 24350"/>
                              <a:gd name="T200" fmla="+- 0 7907 21109"/>
                              <a:gd name="T201" fmla="*/ T200 w 58104"/>
                              <a:gd name="T202" fmla="+- 0 2772 -32612"/>
                              <a:gd name="T203" fmla="*/ 2772 h 24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8104" h="24350">
                                <a:moveTo>
                                  <a:pt x="-16654" y="34006"/>
                                </a:moveTo>
                                <a:lnTo>
                                  <a:pt x="-16650" y="34026"/>
                                </a:lnTo>
                                <a:lnTo>
                                  <a:pt x="-16639" y="34042"/>
                                </a:lnTo>
                                <a:lnTo>
                                  <a:pt x="-16623" y="34053"/>
                                </a:lnTo>
                                <a:lnTo>
                                  <a:pt x="-16603" y="34057"/>
                                </a:lnTo>
                                <a:lnTo>
                                  <a:pt x="-16583" y="34053"/>
                                </a:lnTo>
                                <a:lnTo>
                                  <a:pt x="-16567" y="34042"/>
                                </a:lnTo>
                                <a:lnTo>
                                  <a:pt x="-16556" y="34026"/>
                                </a:lnTo>
                                <a:lnTo>
                                  <a:pt x="-16552" y="34006"/>
                                </a:lnTo>
                                <a:lnTo>
                                  <a:pt x="-16556" y="33987"/>
                                </a:lnTo>
                                <a:lnTo>
                                  <a:pt x="-16567" y="33971"/>
                                </a:lnTo>
                                <a:lnTo>
                                  <a:pt x="-16583" y="33960"/>
                                </a:lnTo>
                                <a:lnTo>
                                  <a:pt x="-16603" y="33956"/>
                                </a:lnTo>
                                <a:lnTo>
                                  <a:pt x="-16623" y="33960"/>
                                </a:lnTo>
                                <a:lnTo>
                                  <a:pt x="-16639" y="33971"/>
                                </a:lnTo>
                                <a:lnTo>
                                  <a:pt x="-16650" y="33987"/>
                                </a:lnTo>
                                <a:lnTo>
                                  <a:pt x="-16654" y="34006"/>
                                </a:lnTo>
                                <a:close/>
                                <a:moveTo>
                                  <a:pt x="-16079" y="34499"/>
                                </a:moveTo>
                                <a:lnTo>
                                  <a:pt x="-16075" y="34519"/>
                                </a:lnTo>
                                <a:lnTo>
                                  <a:pt x="-16064" y="34535"/>
                                </a:lnTo>
                                <a:lnTo>
                                  <a:pt x="-16048" y="34546"/>
                                </a:lnTo>
                                <a:lnTo>
                                  <a:pt x="-16028" y="34550"/>
                                </a:lnTo>
                                <a:lnTo>
                                  <a:pt x="-16008" y="34546"/>
                                </a:lnTo>
                                <a:lnTo>
                                  <a:pt x="-15992" y="34535"/>
                                </a:lnTo>
                                <a:lnTo>
                                  <a:pt x="-15981" y="34519"/>
                                </a:lnTo>
                                <a:lnTo>
                                  <a:pt x="-15977" y="34499"/>
                                </a:lnTo>
                                <a:lnTo>
                                  <a:pt x="-15981" y="34480"/>
                                </a:lnTo>
                                <a:lnTo>
                                  <a:pt x="-15992" y="34464"/>
                                </a:lnTo>
                                <a:lnTo>
                                  <a:pt x="-16008" y="34453"/>
                                </a:lnTo>
                                <a:lnTo>
                                  <a:pt x="-16028" y="34449"/>
                                </a:lnTo>
                                <a:lnTo>
                                  <a:pt x="-16048" y="34453"/>
                                </a:lnTo>
                                <a:lnTo>
                                  <a:pt x="-16064" y="34464"/>
                                </a:lnTo>
                                <a:lnTo>
                                  <a:pt x="-16075" y="34480"/>
                                </a:lnTo>
                                <a:lnTo>
                                  <a:pt x="-16079" y="34499"/>
                                </a:lnTo>
                                <a:close/>
                                <a:moveTo>
                                  <a:pt x="-15503" y="34668"/>
                                </a:moveTo>
                                <a:lnTo>
                                  <a:pt x="-15499" y="34688"/>
                                </a:lnTo>
                                <a:lnTo>
                                  <a:pt x="-15489" y="34704"/>
                                </a:lnTo>
                                <a:lnTo>
                                  <a:pt x="-15472" y="34715"/>
                                </a:lnTo>
                                <a:lnTo>
                                  <a:pt x="-15453" y="34719"/>
                                </a:lnTo>
                                <a:lnTo>
                                  <a:pt x="-15433" y="34715"/>
                                </a:lnTo>
                                <a:lnTo>
                                  <a:pt x="-15417" y="34704"/>
                                </a:lnTo>
                                <a:lnTo>
                                  <a:pt x="-15406" y="34688"/>
                                </a:lnTo>
                                <a:lnTo>
                                  <a:pt x="-15402" y="34668"/>
                                </a:lnTo>
                                <a:lnTo>
                                  <a:pt x="-15406" y="34649"/>
                                </a:lnTo>
                                <a:lnTo>
                                  <a:pt x="-15417" y="34633"/>
                                </a:lnTo>
                                <a:lnTo>
                                  <a:pt x="-15433" y="34622"/>
                                </a:lnTo>
                                <a:lnTo>
                                  <a:pt x="-15453" y="34618"/>
                                </a:lnTo>
                                <a:lnTo>
                                  <a:pt x="-15472" y="34622"/>
                                </a:lnTo>
                                <a:lnTo>
                                  <a:pt x="-15489" y="34633"/>
                                </a:lnTo>
                                <a:lnTo>
                                  <a:pt x="-15499" y="34649"/>
                                </a:lnTo>
                                <a:lnTo>
                                  <a:pt x="-15503" y="34668"/>
                                </a:lnTo>
                                <a:close/>
                                <a:moveTo>
                                  <a:pt x="-14928" y="34958"/>
                                </a:moveTo>
                                <a:lnTo>
                                  <a:pt x="-14924" y="34978"/>
                                </a:lnTo>
                                <a:lnTo>
                                  <a:pt x="-14913" y="34994"/>
                                </a:lnTo>
                                <a:lnTo>
                                  <a:pt x="-14897" y="35005"/>
                                </a:lnTo>
                                <a:lnTo>
                                  <a:pt x="-14878" y="35009"/>
                                </a:lnTo>
                                <a:lnTo>
                                  <a:pt x="-14858" y="35005"/>
                                </a:lnTo>
                                <a:lnTo>
                                  <a:pt x="-14841" y="34994"/>
                                </a:lnTo>
                                <a:lnTo>
                                  <a:pt x="-14830" y="34978"/>
                                </a:lnTo>
                                <a:lnTo>
                                  <a:pt x="-14826" y="34958"/>
                                </a:lnTo>
                                <a:lnTo>
                                  <a:pt x="-14830" y="34938"/>
                                </a:lnTo>
                                <a:lnTo>
                                  <a:pt x="-14841" y="34922"/>
                                </a:lnTo>
                                <a:lnTo>
                                  <a:pt x="-14858" y="34912"/>
                                </a:lnTo>
                                <a:lnTo>
                                  <a:pt x="-14878" y="34908"/>
                                </a:lnTo>
                                <a:lnTo>
                                  <a:pt x="-14897" y="34912"/>
                                </a:lnTo>
                                <a:lnTo>
                                  <a:pt x="-14913" y="34922"/>
                                </a:lnTo>
                                <a:lnTo>
                                  <a:pt x="-14924" y="34938"/>
                                </a:lnTo>
                                <a:lnTo>
                                  <a:pt x="-14928" y="34958"/>
                                </a:lnTo>
                                <a:close/>
                                <a:moveTo>
                                  <a:pt x="-14353" y="34998"/>
                                </a:moveTo>
                                <a:lnTo>
                                  <a:pt x="-14349" y="35018"/>
                                </a:lnTo>
                                <a:lnTo>
                                  <a:pt x="-14338" y="35034"/>
                                </a:lnTo>
                                <a:lnTo>
                                  <a:pt x="-14322" y="35045"/>
                                </a:lnTo>
                                <a:lnTo>
                                  <a:pt x="-14303" y="35049"/>
                                </a:lnTo>
                                <a:lnTo>
                                  <a:pt x="-14282" y="35045"/>
                                </a:lnTo>
                                <a:lnTo>
                                  <a:pt x="-14266" y="35034"/>
                                </a:lnTo>
                                <a:lnTo>
                                  <a:pt x="-14255" y="35018"/>
                                </a:lnTo>
                                <a:lnTo>
                                  <a:pt x="-14251" y="34998"/>
                                </a:lnTo>
                                <a:lnTo>
                                  <a:pt x="-14255" y="34978"/>
                                </a:lnTo>
                                <a:lnTo>
                                  <a:pt x="-14266" y="34963"/>
                                </a:lnTo>
                                <a:lnTo>
                                  <a:pt x="-14282" y="34952"/>
                                </a:lnTo>
                                <a:lnTo>
                                  <a:pt x="-14303" y="34948"/>
                                </a:lnTo>
                                <a:lnTo>
                                  <a:pt x="-14322" y="34952"/>
                                </a:lnTo>
                                <a:lnTo>
                                  <a:pt x="-14338" y="34963"/>
                                </a:lnTo>
                                <a:lnTo>
                                  <a:pt x="-14349" y="34978"/>
                                </a:lnTo>
                                <a:lnTo>
                                  <a:pt x="-14353" y="34998"/>
                                </a:lnTo>
                                <a:close/>
                                <a:moveTo>
                                  <a:pt x="-13202" y="35384"/>
                                </a:moveTo>
                                <a:lnTo>
                                  <a:pt x="-13198" y="35404"/>
                                </a:lnTo>
                                <a:lnTo>
                                  <a:pt x="-13188" y="35420"/>
                                </a:lnTo>
                                <a:lnTo>
                                  <a:pt x="-13172" y="35431"/>
                                </a:lnTo>
                                <a:lnTo>
                                  <a:pt x="-13152" y="35435"/>
                                </a:lnTo>
                                <a:lnTo>
                                  <a:pt x="-13132" y="35431"/>
                                </a:lnTo>
                                <a:lnTo>
                                  <a:pt x="-13116" y="35420"/>
                                </a:lnTo>
                                <a:lnTo>
                                  <a:pt x="-13105" y="35404"/>
                                </a:lnTo>
                                <a:lnTo>
                                  <a:pt x="-13101" y="35384"/>
                                </a:lnTo>
                                <a:lnTo>
                                  <a:pt x="-13105" y="35365"/>
                                </a:lnTo>
                                <a:lnTo>
                                  <a:pt x="-13116" y="35349"/>
                                </a:lnTo>
                                <a:lnTo>
                                  <a:pt x="-13132" y="35338"/>
                                </a:lnTo>
                                <a:lnTo>
                                  <a:pt x="-13152" y="35334"/>
                                </a:lnTo>
                                <a:lnTo>
                                  <a:pt x="-13172" y="35338"/>
                                </a:lnTo>
                                <a:lnTo>
                                  <a:pt x="-13188" y="35349"/>
                                </a:lnTo>
                                <a:lnTo>
                                  <a:pt x="-13198" y="35365"/>
                                </a:lnTo>
                                <a:lnTo>
                                  <a:pt x="-13202" y="353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34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79"/>
                        <wps:cNvSpPr>
                          <a:spLocks/>
                        </wps:cNvSpPr>
                        <wps:spPr bwMode="auto">
                          <a:xfrm>
                            <a:off x="27679" y="-49941"/>
                            <a:ext cx="41182" cy="18619"/>
                          </a:xfrm>
                          <a:custGeom>
                            <a:avLst/>
                            <a:gdLst>
                              <a:gd name="T0" fmla="+- 0 4861 27679"/>
                              <a:gd name="T1" fmla="*/ T0 w 41182"/>
                              <a:gd name="T2" fmla="+- 0 1391 -49940"/>
                              <a:gd name="T3" fmla="*/ 1391 h 18619"/>
                              <a:gd name="T4" fmla="+- 0 4888 27679"/>
                              <a:gd name="T5" fmla="*/ T4 w 41182"/>
                              <a:gd name="T6" fmla="+- 0 1418 -49940"/>
                              <a:gd name="T7" fmla="*/ 1418 h 18619"/>
                              <a:gd name="T8" fmla="+- 0 4927 27679"/>
                              <a:gd name="T9" fmla="*/ T8 w 41182"/>
                              <a:gd name="T10" fmla="+- 0 1418 -49940"/>
                              <a:gd name="T11" fmla="*/ 1418 h 18619"/>
                              <a:gd name="T12" fmla="+- 0 4955 27679"/>
                              <a:gd name="T13" fmla="*/ T12 w 41182"/>
                              <a:gd name="T14" fmla="+- 0 1391 -49940"/>
                              <a:gd name="T15" fmla="*/ 1391 h 18619"/>
                              <a:gd name="T16" fmla="+- 0 4955 27679"/>
                              <a:gd name="T17" fmla="*/ T16 w 41182"/>
                              <a:gd name="T18" fmla="+- 0 1352 -49940"/>
                              <a:gd name="T19" fmla="*/ 1352 h 18619"/>
                              <a:gd name="T20" fmla="+- 0 4927 27679"/>
                              <a:gd name="T21" fmla="*/ T20 w 41182"/>
                              <a:gd name="T22" fmla="+- 0 1325 -49940"/>
                              <a:gd name="T23" fmla="*/ 1325 h 18619"/>
                              <a:gd name="T24" fmla="+- 0 4888 27679"/>
                              <a:gd name="T25" fmla="*/ T24 w 41182"/>
                              <a:gd name="T26" fmla="+- 0 1325 -49940"/>
                              <a:gd name="T27" fmla="*/ 1325 h 18619"/>
                              <a:gd name="T28" fmla="+- 0 4861 27679"/>
                              <a:gd name="T29" fmla="*/ T28 w 41182"/>
                              <a:gd name="T30" fmla="+- 0 1352 -49940"/>
                              <a:gd name="T31" fmla="*/ 1352 h 18619"/>
                              <a:gd name="T32" fmla="+- 0 5203 27679"/>
                              <a:gd name="T33" fmla="*/ T32 w 41182"/>
                              <a:gd name="T34" fmla="+- 0 1123 -49940"/>
                              <a:gd name="T35" fmla="*/ 1123 h 18619"/>
                              <a:gd name="T36" fmla="+- 0 5218 27679"/>
                              <a:gd name="T37" fmla="*/ T36 w 41182"/>
                              <a:gd name="T38" fmla="+- 0 1159 -49940"/>
                              <a:gd name="T39" fmla="*/ 1159 h 18619"/>
                              <a:gd name="T40" fmla="+- 0 5253 27679"/>
                              <a:gd name="T41" fmla="*/ T40 w 41182"/>
                              <a:gd name="T42" fmla="+- 0 1174 -49940"/>
                              <a:gd name="T43" fmla="*/ 1174 h 18619"/>
                              <a:gd name="T44" fmla="+- 0 5290 27679"/>
                              <a:gd name="T45" fmla="*/ T44 w 41182"/>
                              <a:gd name="T46" fmla="+- 0 1159 -49940"/>
                              <a:gd name="T47" fmla="*/ 1159 h 18619"/>
                              <a:gd name="T48" fmla="+- 0 5305 27679"/>
                              <a:gd name="T49" fmla="*/ T48 w 41182"/>
                              <a:gd name="T50" fmla="+- 0 1123 -49940"/>
                              <a:gd name="T51" fmla="*/ 1123 h 18619"/>
                              <a:gd name="T52" fmla="+- 0 5290 27679"/>
                              <a:gd name="T53" fmla="*/ T52 w 41182"/>
                              <a:gd name="T54" fmla="+- 0 1087 -49940"/>
                              <a:gd name="T55" fmla="*/ 1087 h 18619"/>
                              <a:gd name="T56" fmla="+- 0 5253 27679"/>
                              <a:gd name="T57" fmla="*/ T56 w 41182"/>
                              <a:gd name="T58" fmla="+- 0 1072 -49940"/>
                              <a:gd name="T59" fmla="*/ 1072 h 18619"/>
                              <a:gd name="T60" fmla="+- 0 5218 27679"/>
                              <a:gd name="T61" fmla="*/ T60 w 41182"/>
                              <a:gd name="T62" fmla="+- 0 1087 -49940"/>
                              <a:gd name="T63" fmla="*/ 1087 h 18619"/>
                              <a:gd name="T64" fmla="+- 0 5203 27679"/>
                              <a:gd name="T65" fmla="*/ T64 w 41182"/>
                              <a:gd name="T66" fmla="+- 0 1123 -49940"/>
                              <a:gd name="T67" fmla="*/ 1123 h 18619"/>
                              <a:gd name="T68" fmla="+- 0 5724 27679"/>
                              <a:gd name="T69" fmla="*/ T68 w 41182"/>
                              <a:gd name="T70" fmla="+- 0 925 -49940"/>
                              <a:gd name="T71" fmla="*/ 925 h 18619"/>
                              <a:gd name="T72" fmla="+- 0 5751 27679"/>
                              <a:gd name="T73" fmla="*/ T72 w 41182"/>
                              <a:gd name="T74" fmla="+- 0 952 -49940"/>
                              <a:gd name="T75" fmla="*/ 952 h 18619"/>
                              <a:gd name="T76" fmla="+- 0 5791 27679"/>
                              <a:gd name="T77" fmla="*/ T76 w 41182"/>
                              <a:gd name="T78" fmla="+- 0 952 -49940"/>
                              <a:gd name="T79" fmla="*/ 952 h 18619"/>
                              <a:gd name="T80" fmla="+- 0 5818 27679"/>
                              <a:gd name="T81" fmla="*/ T80 w 41182"/>
                              <a:gd name="T82" fmla="+- 0 925 -49940"/>
                              <a:gd name="T83" fmla="*/ 925 h 18619"/>
                              <a:gd name="T84" fmla="+- 0 5818 27679"/>
                              <a:gd name="T85" fmla="*/ T84 w 41182"/>
                              <a:gd name="T86" fmla="+- 0 885 -49940"/>
                              <a:gd name="T87" fmla="*/ 885 h 18619"/>
                              <a:gd name="T88" fmla="+- 0 5791 27679"/>
                              <a:gd name="T89" fmla="*/ T88 w 41182"/>
                              <a:gd name="T90" fmla="+- 0 859 -49940"/>
                              <a:gd name="T91" fmla="*/ 859 h 18619"/>
                              <a:gd name="T92" fmla="+- 0 5751 27679"/>
                              <a:gd name="T93" fmla="*/ T92 w 41182"/>
                              <a:gd name="T94" fmla="+- 0 859 -49940"/>
                              <a:gd name="T95" fmla="*/ 859 h 18619"/>
                              <a:gd name="T96" fmla="+- 0 5724 27679"/>
                              <a:gd name="T97" fmla="*/ T96 w 41182"/>
                              <a:gd name="T98" fmla="+- 0 885 -49940"/>
                              <a:gd name="T99" fmla="*/ 885 h 18619"/>
                              <a:gd name="T100" fmla="+- 0 7043 27679"/>
                              <a:gd name="T101" fmla="*/ T100 w 41182"/>
                              <a:gd name="T102" fmla="+- 0 341 -49940"/>
                              <a:gd name="T103" fmla="*/ 341 h 18619"/>
                              <a:gd name="T104" fmla="+- 0 7058 27679"/>
                              <a:gd name="T105" fmla="*/ T104 w 41182"/>
                              <a:gd name="T106" fmla="+- 0 378 -49940"/>
                              <a:gd name="T107" fmla="*/ 378 h 18619"/>
                              <a:gd name="T108" fmla="+- 0 7094 27679"/>
                              <a:gd name="T109" fmla="*/ T108 w 41182"/>
                              <a:gd name="T110" fmla="+- 0 393 -49940"/>
                              <a:gd name="T111" fmla="*/ 393 h 18619"/>
                              <a:gd name="T112" fmla="+- 0 7130 27679"/>
                              <a:gd name="T113" fmla="*/ T112 w 41182"/>
                              <a:gd name="T114" fmla="+- 0 378 -49940"/>
                              <a:gd name="T115" fmla="*/ 378 h 18619"/>
                              <a:gd name="T116" fmla="+- 0 7145 27679"/>
                              <a:gd name="T117" fmla="*/ T116 w 41182"/>
                              <a:gd name="T118" fmla="+- 0 341 -49940"/>
                              <a:gd name="T119" fmla="*/ 341 h 18619"/>
                              <a:gd name="T120" fmla="+- 0 7130 27679"/>
                              <a:gd name="T121" fmla="*/ T120 w 41182"/>
                              <a:gd name="T122" fmla="+- 0 306 -49940"/>
                              <a:gd name="T123" fmla="*/ 306 h 18619"/>
                              <a:gd name="T124" fmla="+- 0 7094 27679"/>
                              <a:gd name="T125" fmla="*/ T124 w 41182"/>
                              <a:gd name="T126" fmla="+- 0 291 -49940"/>
                              <a:gd name="T127" fmla="*/ 291 h 18619"/>
                              <a:gd name="T128" fmla="+- 0 7058 27679"/>
                              <a:gd name="T129" fmla="*/ T128 w 41182"/>
                              <a:gd name="T130" fmla="+- 0 306 -49940"/>
                              <a:gd name="T131" fmla="*/ 306 h 18619"/>
                              <a:gd name="T132" fmla="+- 0 7043 27679"/>
                              <a:gd name="T133" fmla="*/ T132 w 41182"/>
                              <a:gd name="T134" fmla="+- 0 341 -49940"/>
                              <a:gd name="T135" fmla="*/ 341 h 18619"/>
                              <a:gd name="T136" fmla="+- 0 7277 27679"/>
                              <a:gd name="T137" fmla="*/ T136 w 41182"/>
                              <a:gd name="T138" fmla="+- 0 1005 -49940"/>
                              <a:gd name="T139" fmla="*/ 1005 h 18619"/>
                              <a:gd name="T140" fmla="+- 0 7304 27679"/>
                              <a:gd name="T141" fmla="*/ T140 w 41182"/>
                              <a:gd name="T142" fmla="+- 0 1032 -49940"/>
                              <a:gd name="T143" fmla="*/ 1032 h 18619"/>
                              <a:gd name="T144" fmla="+- 0 7344 27679"/>
                              <a:gd name="T145" fmla="*/ T144 w 41182"/>
                              <a:gd name="T146" fmla="+- 0 1032 -49940"/>
                              <a:gd name="T147" fmla="*/ 1032 h 18619"/>
                              <a:gd name="T148" fmla="+- 0 7371 27679"/>
                              <a:gd name="T149" fmla="*/ T148 w 41182"/>
                              <a:gd name="T150" fmla="+- 0 1005 -49940"/>
                              <a:gd name="T151" fmla="*/ 1005 h 18619"/>
                              <a:gd name="T152" fmla="+- 0 7371 27679"/>
                              <a:gd name="T153" fmla="*/ T152 w 41182"/>
                              <a:gd name="T154" fmla="+- 0 966 -49940"/>
                              <a:gd name="T155" fmla="*/ 966 h 18619"/>
                              <a:gd name="T156" fmla="+- 0 7344 27679"/>
                              <a:gd name="T157" fmla="*/ T156 w 41182"/>
                              <a:gd name="T158" fmla="+- 0 939 -49940"/>
                              <a:gd name="T159" fmla="*/ 939 h 18619"/>
                              <a:gd name="T160" fmla="+- 0 7304 27679"/>
                              <a:gd name="T161" fmla="*/ T160 w 41182"/>
                              <a:gd name="T162" fmla="+- 0 939 -49940"/>
                              <a:gd name="T163" fmla="*/ 939 h 18619"/>
                              <a:gd name="T164" fmla="+- 0 7277 27679"/>
                              <a:gd name="T165" fmla="*/ T164 w 41182"/>
                              <a:gd name="T166" fmla="+- 0 966 -49940"/>
                              <a:gd name="T167" fmla="*/ 966 h 18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1182" h="18619">
                                <a:moveTo>
                                  <a:pt x="-22822" y="51311"/>
                                </a:moveTo>
                                <a:lnTo>
                                  <a:pt x="-22818" y="51331"/>
                                </a:lnTo>
                                <a:lnTo>
                                  <a:pt x="-22807" y="51348"/>
                                </a:lnTo>
                                <a:lnTo>
                                  <a:pt x="-22791" y="51358"/>
                                </a:lnTo>
                                <a:lnTo>
                                  <a:pt x="-22772" y="51362"/>
                                </a:lnTo>
                                <a:lnTo>
                                  <a:pt x="-22752" y="51358"/>
                                </a:lnTo>
                                <a:lnTo>
                                  <a:pt x="-22735" y="51348"/>
                                </a:lnTo>
                                <a:lnTo>
                                  <a:pt x="-22724" y="51331"/>
                                </a:lnTo>
                                <a:lnTo>
                                  <a:pt x="-22720" y="51311"/>
                                </a:lnTo>
                                <a:lnTo>
                                  <a:pt x="-22724" y="51292"/>
                                </a:lnTo>
                                <a:lnTo>
                                  <a:pt x="-22735" y="51276"/>
                                </a:lnTo>
                                <a:lnTo>
                                  <a:pt x="-22752" y="51265"/>
                                </a:lnTo>
                                <a:lnTo>
                                  <a:pt x="-22772" y="51261"/>
                                </a:lnTo>
                                <a:lnTo>
                                  <a:pt x="-22791" y="51265"/>
                                </a:lnTo>
                                <a:lnTo>
                                  <a:pt x="-22807" y="51276"/>
                                </a:lnTo>
                                <a:lnTo>
                                  <a:pt x="-22818" y="51292"/>
                                </a:lnTo>
                                <a:lnTo>
                                  <a:pt x="-22822" y="51311"/>
                                </a:lnTo>
                                <a:close/>
                                <a:moveTo>
                                  <a:pt x="-22476" y="51063"/>
                                </a:moveTo>
                                <a:lnTo>
                                  <a:pt x="-22472" y="51082"/>
                                </a:lnTo>
                                <a:lnTo>
                                  <a:pt x="-22461" y="51099"/>
                                </a:lnTo>
                                <a:lnTo>
                                  <a:pt x="-22445" y="51110"/>
                                </a:lnTo>
                                <a:lnTo>
                                  <a:pt x="-22426" y="51114"/>
                                </a:lnTo>
                                <a:lnTo>
                                  <a:pt x="-22406" y="51110"/>
                                </a:lnTo>
                                <a:lnTo>
                                  <a:pt x="-22389" y="51099"/>
                                </a:lnTo>
                                <a:lnTo>
                                  <a:pt x="-22378" y="51082"/>
                                </a:lnTo>
                                <a:lnTo>
                                  <a:pt x="-22374" y="51063"/>
                                </a:lnTo>
                                <a:lnTo>
                                  <a:pt x="-22378" y="51043"/>
                                </a:lnTo>
                                <a:lnTo>
                                  <a:pt x="-22389" y="51027"/>
                                </a:lnTo>
                                <a:lnTo>
                                  <a:pt x="-22406" y="51016"/>
                                </a:lnTo>
                                <a:lnTo>
                                  <a:pt x="-22426" y="51012"/>
                                </a:lnTo>
                                <a:lnTo>
                                  <a:pt x="-22445" y="51016"/>
                                </a:lnTo>
                                <a:lnTo>
                                  <a:pt x="-22461" y="51027"/>
                                </a:lnTo>
                                <a:lnTo>
                                  <a:pt x="-22472" y="51043"/>
                                </a:lnTo>
                                <a:lnTo>
                                  <a:pt x="-22476" y="51063"/>
                                </a:lnTo>
                                <a:close/>
                                <a:moveTo>
                                  <a:pt x="-21959" y="50845"/>
                                </a:moveTo>
                                <a:lnTo>
                                  <a:pt x="-21955" y="50865"/>
                                </a:lnTo>
                                <a:lnTo>
                                  <a:pt x="-21944" y="50881"/>
                                </a:lnTo>
                                <a:lnTo>
                                  <a:pt x="-21928" y="50892"/>
                                </a:lnTo>
                                <a:lnTo>
                                  <a:pt x="-21908" y="50896"/>
                                </a:lnTo>
                                <a:lnTo>
                                  <a:pt x="-21888" y="50892"/>
                                </a:lnTo>
                                <a:lnTo>
                                  <a:pt x="-21872" y="50881"/>
                                </a:lnTo>
                                <a:lnTo>
                                  <a:pt x="-21861" y="50865"/>
                                </a:lnTo>
                                <a:lnTo>
                                  <a:pt x="-21857" y="50845"/>
                                </a:lnTo>
                                <a:lnTo>
                                  <a:pt x="-21861" y="50825"/>
                                </a:lnTo>
                                <a:lnTo>
                                  <a:pt x="-21872" y="50809"/>
                                </a:lnTo>
                                <a:lnTo>
                                  <a:pt x="-21888" y="50799"/>
                                </a:lnTo>
                                <a:lnTo>
                                  <a:pt x="-21908" y="50795"/>
                                </a:lnTo>
                                <a:lnTo>
                                  <a:pt x="-21928" y="50799"/>
                                </a:lnTo>
                                <a:lnTo>
                                  <a:pt x="-21944" y="50809"/>
                                </a:lnTo>
                                <a:lnTo>
                                  <a:pt x="-21955" y="50825"/>
                                </a:lnTo>
                                <a:lnTo>
                                  <a:pt x="-21959" y="50845"/>
                                </a:lnTo>
                                <a:close/>
                                <a:moveTo>
                                  <a:pt x="-20636" y="50281"/>
                                </a:moveTo>
                                <a:lnTo>
                                  <a:pt x="-20632" y="50301"/>
                                </a:lnTo>
                                <a:lnTo>
                                  <a:pt x="-20621" y="50318"/>
                                </a:lnTo>
                                <a:lnTo>
                                  <a:pt x="-20605" y="50329"/>
                                </a:lnTo>
                                <a:lnTo>
                                  <a:pt x="-20585" y="50333"/>
                                </a:lnTo>
                                <a:lnTo>
                                  <a:pt x="-20565" y="50329"/>
                                </a:lnTo>
                                <a:lnTo>
                                  <a:pt x="-20549" y="50318"/>
                                </a:lnTo>
                                <a:lnTo>
                                  <a:pt x="-20538" y="50301"/>
                                </a:lnTo>
                                <a:lnTo>
                                  <a:pt x="-20534" y="50281"/>
                                </a:lnTo>
                                <a:lnTo>
                                  <a:pt x="-20538" y="50262"/>
                                </a:lnTo>
                                <a:lnTo>
                                  <a:pt x="-20549" y="50246"/>
                                </a:lnTo>
                                <a:lnTo>
                                  <a:pt x="-20565" y="50235"/>
                                </a:lnTo>
                                <a:lnTo>
                                  <a:pt x="-20585" y="50231"/>
                                </a:lnTo>
                                <a:lnTo>
                                  <a:pt x="-20605" y="50235"/>
                                </a:lnTo>
                                <a:lnTo>
                                  <a:pt x="-20621" y="50246"/>
                                </a:lnTo>
                                <a:lnTo>
                                  <a:pt x="-20632" y="50262"/>
                                </a:lnTo>
                                <a:lnTo>
                                  <a:pt x="-20636" y="50281"/>
                                </a:lnTo>
                                <a:close/>
                                <a:moveTo>
                                  <a:pt x="-20406" y="50925"/>
                                </a:moveTo>
                                <a:lnTo>
                                  <a:pt x="-20402" y="50945"/>
                                </a:lnTo>
                                <a:lnTo>
                                  <a:pt x="-20391" y="50961"/>
                                </a:lnTo>
                                <a:lnTo>
                                  <a:pt x="-20375" y="50972"/>
                                </a:lnTo>
                                <a:lnTo>
                                  <a:pt x="-20355" y="50976"/>
                                </a:lnTo>
                                <a:lnTo>
                                  <a:pt x="-20335" y="50972"/>
                                </a:lnTo>
                                <a:lnTo>
                                  <a:pt x="-20319" y="50961"/>
                                </a:lnTo>
                                <a:lnTo>
                                  <a:pt x="-20308" y="50945"/>
                                </a:lnTo>
                                <a:lnTo>
                                  <a:pt x="-20304" y="50925"/>
                                </a:lnTo>
                                <a:lnTo>
                                  <a:pt x="-20308" y="50906"/>
                                </a:lnTo>
                                <a:lnTo>
                                  <a:pt x="-20319" y="50890"/>
                                </a:lnTo>
                                <a:lnTo>
                                  <a:pt x="-20335" y="50879"/>
                                </a:lnTo>
                                <a:lnTo>
                                  <a:pt x="-20355" y="50875"/>
                                </a:lnTo>
                                <a:lnTo>
                                  <a:pt x="-20375" y="50879"/>
                                </a:lnTo>
                                <a:lnTo>
                                  <a:pt x="-20391" y="50890"/>
                                </a:lnTo>
                                <a:lnTo>
                                  <a:pt x="-20402" y="50906"/>
                                </a:lnTo>
                                <a:lnTo>
                                  <a:pt x="-20406" y="509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34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78"/>
                        <wps:cNvSpPr>
                          <a:spLocks/>
                        </wps:cNvSpPr>
                        <wps:spPr bwMode="auto">
                          <a:xfrm>
                            <a:off x="4849" y="1910"/>
                            <a:ext cx="117" cy="116"/>
                          </a:xfrm>
                          <a:custGeom>
                            <a:avLst/>
                            <a:gdLst>
                              <a:gd name="T0" fmla="+- 0 4907 4850"/>
                              <a:gd name="T1" fmla="*/ T0 w 117"/>
                              <a:gd name="T2" fmla="+- 0 1910 1910"/>
                              <a:gd name="T3" fmla="*/ 1910 h 116"/>
                              <a:gd name="T4" fmla="+- 0 4885 4850"/>
                              <a:gd name="T5" fmla="*/ T4 w 117"/>
                              <a:gd name="T6" fmla="+- 0 1915 1910"/>
                              <a:gd name="T7" fmla="*/ 1915 h 116"/>
                              <a:gd name="T8" fmla="+- 0 4866 4850"/>
                              <a:gd name="T9" fmla="*/ T8 w 117"/>
                              <a:gd name="T10" fmla="+- 0 1927 1910"/>
                              <a:gd name="T11" fmla="*/ 1927 h 116"/>
                              <a:gd name="T12" fmla="+- 0 4854 4850"/>
                              <a:gd name="T13" fmla="*/ T12 w 117"/>
                              <a:gd name="T14" fmla="+- 0 1945 1910"/>
                              <a:gd name="T15" fmla="*/ 1945 h 116"/>
                              <a:gd name="T16" fmla="+- 0 4850 4850"/>
                              <a:gd name="T17" fmla="*/ T16 w 117"/>
                              <a:gd name="T18" fmla="+- 0 1967 1910"/>
                              <a:gd name="T19" fmla="*/ 1967 h 116"/>
                              <a:gd name="T20" fmla="+- 0 4854 4850"/>
                              <a:gd name="T21" fmla="*/ T20 w 117"/>
                              <a:gd name="T22" fmla="+- 0 1990 1910"/>
                              <a:gd name="T23" fmla="*/ 1990 h 116"/>
                              <a:gd name="T24" fmla="+- 0 4866 4850"/>
                              <a:gd name="T25" fmla="*/ T24 w 117"/>
                              <a:gd name="T26" fmla="+- 0 2009 1910"/>
                              <a:gd name="T27" fmla="*/ 2009 h 116"/>
                              <a:gd name="T28" fmla="+- 0 4885 4850"/>
                              <a:gd name="T29" fmla="*/ T28 w 117"/>
                              <a:gd name="T30" fmla="+- 0 2021 1910"/>
                              <a:gd name="T31" fmla="*/ 2021 h 116"/>
                              <a:gd name="T32" fmla="+- 0 4907 4850"/>
                              <a:gd name="T33" fmla="*/ T32 w 117"/>
                              <a:gd name="T34" fmla="+- 0 2026 1910"/>
                              <a:gd name="T35" fmla="*/ 2026 h 116"/>
                              <a:gd name="T36" fmla="+- 0 4930 4850"/>
                              <a:gd name="T37" fmla="*/ T36 w 117"/>
                              <a:gd name="T38" fmla="+- 0 2021 1910"/>
                              <a:gd name="T39" fmla="*/ 2021 h 116"/>
                              <a:gd name="T40" fmla="+- 0 4949 4850"/>
                              <a:gd name="T41" fmla="*/ T40 w 117"/>
                              <a:gd name="T42" fmla="+- 0 2009 1910"/>
                              <a:gd name="T43" fmla="*/ 2009 h 116"/>
                              <a:gd name="T44" fmla="+- 0 4961 4850"/>
                              <a:gd name="T45" fmla="*/ T44 w 117"/>
                              <a:gd name="T46" fmla="+- 0 1990 1910"/>
                              <a:gd name="T47" fmla="*/ 1990 h 116"/>
                              <a:gd name="T48" fmla="+- 0 4966 4850"/>
                              <a:gd name="T49" fmla="*/ T48 w 117"/>
                              <a:gd name="T50" fmla="+- 0 1967 1910"/>
                              <a:gd name="T51" fmla="*/ 1967 h 116"/>
                              <a:gd name="T52" fmla="+- 0 4961 4850"/>
                              <a:gd name="T53" fmla="*/ T52 w 117"/>
                              <a:gd name="T54" fmla="+- 0 1945 1910"/>
                              <a:gd name="T55" fmla="*/ 1945 h 116"/>
                              <a:gd name="T56" fmla="+- 0 4949 4850"/>
                              <a:gd name="T57" fmla="*/ T56 w 117"/>
                              <a:gd name="T58" fmla="+- 0 1927 1910"/>
                              <a:gd name="T59" fmla="*/ 1927 h 116"/>
                              <a:gd name="T60" fmla="+- 0 4930 4850"/>
                              <a:gd name="T61" fmla="*/ T60 w 117"/>
                              <a:gd name="T62" fmla="+- 0 1915 1910"/>
                              <a:gd name="T63" fmla="*/ 1915 h 116"/>
                              <a:gd name="T64" fmla="+- 0 4907 4850"/>
                              <a:gd name="T65" fmla="*/ T64 w 117"/>
                              <a:gd name="T66" fmla="+- 0 1910 1910"/>
                              <a:gd name="T67" fmla="*/ 191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7" y="0"/>
                                </a:moveTo>
                                <a:lnTo>
                                  <a:pt x="35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4" y="80"/>
                                </a:lnTo>
                                <a:lnTo>
                                  <a:pt x="16" y="99"/>
                                </a:lnTo>
                                <a:lnTo>
                                  <a:pt x="35" y="111"/>
                                </a:lnTo>
                                <a:lnTo>
                                  <a:pt x="57" y="116"/>
                                </a:lnTo>
                                <a:lnTo>
                                  <a:pt x="80" y="111"/>
                                </a:lnTo>
                                <a:lnTo>
                                  <a:pt x="99" y="99"/>
                                </a:lnTo>
                                <a:lnTo>
                                  <a:pt x="111" y="80"/>
                                </a:lnTo>
                                <a:lnTo>
                                  <a:pt x="116" y="57"/>
                                </a:lnTo>
                                <a:lnTo>
                                  <a:pt x="111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77"/>
                        <wps:cNvSpPr>
                          <a:spLocks/>
                        </wps:cNvSpPr>
                        <wps:spPr bwMode="auto">
                          <a:xfrm>
                            <a:off x="4849" y="1910"/>
                            <a:ext cx="117" cy="116"/>
                          </a:xfrm>
                          <a:custGeom>
                            <a:avLst/>
                            <a:gdLst>
                              <a:gd name="T0" fmla="+- 0 4850 4850"/>
                              <a:gd name="T1" fmla="*/ T0 w 117"/>
                              <a:gd name="T2" fmla="+- 0 1967 1910"/>
                              <a:gd name="T3" fmla="*/ 1967 h 116"/>
                              <a:gd name="T4" fmla="+- 0 4854 4850"/>
                              <a:gd name="T5" fmla="*/ T4 w 117"/>
                              <a:gd name="T6" fmla="+- 0 1990 1910"/>
                              <a:gd name="T7" fmla="*/ 1990 h 116"/>
                              <a:gd name="T8" fmla="+- 0 4866 4850"/>
                              <a:gd name="T9" fmla="*/ T8 w 117"/>
                              <a:gd name="T10" fmla="+- 0 2009 1910"/>
                              <a:gd name="T11" fmla="*/ 2009 h 116"/>
                              <a:gd name="T12" fmla="+- 0 4885 4850"/>
                              <a:gd name="T13" fmla="*/ T12 w 117"/>
                              <a:gd name="T14" fmla="+- 0 2021 1910"/>
                              <a:gd name="T15" fmla="*/ 2021 h 116"/>
                              <a:gd name="T16" fmla="+- 0 4907 4850"/>
                              <a:gd name="T17" fmla="*/ T16 w 117"/>
                              <a:gd name="T18" fmla="+- 0 2026 1910"/>
                              <a:gd name="T19" fmla="*/ 2026 h 116"/>
                              <a:gd name="T20" fmla="+- 0 4930 4850"/>
                              <a:gd name="T21" fmla="*/ T20 w 117"/>
                              <a:gd name="T22" fmla="+- 0 2021 1910"/>
                              <a:gd name="T23" fmla="*/ 2021 h 116"/>
                              <a:gd name="T24" fmla="+- 0 4949 4850"/>
                              <a:gd name="T25" fmla="*/ T24 w 117"/>
                              <a:gd name="T26" fmla="+- 0 2009 1910"/>
                              <a:gd name="T27" fmla="*/ 2009 h 116"/>
                              <a:gd name="T28" fmla="+- 0 4961 4850"/>
                              <a:gd name="T29" fmla="*/ T28 w 117"/>
                              <a:gd name="T30" fmla="+- 0 1990 1910"/>
                              <a:gd name="T31" fmla="*/ 1990 h 116"/>
                              <a:gd name="T32" fmla="+- 0 4966 4850"/>
                              <a:gd name="T33" fmla="*/ T32 w 117"/>
                              <a:gd name="T34" fmla="+- 0 1967 1910"/>
                              <a:gd name="T35" fmla="*/ 1967 h 116"/>
                              <a:gd name="T36" fmla="+- 0 4961 4850"/>
                              <a:gd name="T37" fmla="*/ T36 w 117"/>
                              <a:gd name="T38" fmla="+- 0 1945 1910"/>
                              <a:gd name="T39" fmla="*/ 1945 h 116"/>
                              <a:gd name="T40" fmla="+- 0 4949 4850"/>
                              <a:gd name="T41" fmla="*/ T40 w 117"/>
                              <a:gd name="T42" fmla="+- 0 1927 1910"/>
                              <a:gd name="T43" fmla="*/ 1927 h 116"/>
                              <a:gd name="T44" fmla="+- 0 4930 4850"/>
                              <a:gd name="T45" fmla="*/ T44 w 117"/>
                              <a:gd name="T46" fmla="+- 0 1915 1910"/>
                              <a:gd name="T47" fmla="*/ 1915 h 116"/>
                              <a:gd name="T48" fmla="+- 0 4907 4850"/>
                              <a:gd name="T49" fmla="*/ T48 w 117"/>
                              <a:gd name="T50" fmla="+- 0 1910 1910"/>
                              <a:gd name="T51" fmla="*/ 1910 h 116"/>
                              <a:gd name="T52" fmla="+- 0 4885 4850"/>
                              <a:gd name="T53" fmla="*/ T52 w 117"/>
                              <a:gd name="T54" fmla="+- 0 1915 1910"/>
                              <a:gd name="T55" fmla="*/ 1915 h 116"/>
                              <a:gd name="T56" fmla="+- 0 4866 4850"/>
                              <a:gd name="T57" fmla="*/ T56 w 117"/>
                              <a:gd name="T58" fmla="+- 0 1927 1910"/>
                              <a:gd name="T59" fmla="*/ 1927 h 116"/>
                              <a:gd name="T60" fmla="+- 0 4854 4850"/>
                              <a:gd name="T61" fmla="*/ T60 w 117"/>
                              <a:gd name="T62" fmla="+- 0 1945 1910"/>
                              <a:gd name="T63" fmla="*/ 1945 h 116"/>
                              <a:gd name="T64" fmla="+- 0 4850 4850"/>
                              <a:gd name="T65" fmla="*/ T64 w 117"/>
                              <a:gd name="T66" fmla="+- 0 1967 1910"/>
                              <a:gd name="T67" fmla="*/ 196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4" y="80"/>
                                </a:lnTo>
                                <a:lnTo>
                                  <a:pt x="16" y="99"/>
                                </a:lnTo>
                                <a:lnTo>
                                  <a:pt x="35" y="111"/>
                                </a:lnTo>
                                <a:lnTo>
                                  <a:pt x="57" y="116"/>
                                </a:lnTo>
                                <a:lnTo>
                                  <a:pt x="80" y="111"/>
                                </a:lnTo>
                                <a:lnTo>
                                  <a:pt x="99" y="99"/>
                                </a:lnTo>
                                <a:lnTo>
                                  <a:pt x="111" y="80"/>
                                </a:lnTo>
                                <a:lnTo>
                                  <a:pt x="116" y="57"/>
                                </a:lnTo>
                                <a:lnTo>
                                  <a:pt x="111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76"/>
                        <wps:cNvSpPr>
                          <a:spLocks/>
                        </wps:cNvSpPr>
                        <wps:spPr bwMode="auto">
                          <a:xfrm>
                            <a:off x="5195" y="1893"/>
                            <a:ext cx="117" cy="116"/>
                          </a:xfrm>
                          <a:custGeom>
                            <a:avLst/>
                            <a:gdLst>
                              <a:gd name="T0" fmla="+- 0 5253 5195"/>
                              <a:gd name="T1" fmla="*/ T0 w 117"/>
                              <a:gd name="T2" fmla="+- 0 1894 1894"/>
                              <a:gd name="T3" fmla="*/ 1894 h 116"/>
                              <a:gd name="T4" fmla="+- 0 5231 5195"/>
                              <a:gd name="T5" fmla="*/ T4 w 117"/>
                              <a:gd name="T6" fmla="+- 0 1898 1894"/>
                              <a:gd name="T7" fmla="*/ 1898 h 116"/>
                              <a:gd name="T8" fmla="+- 0 5212 5195"/>
                              <a:gd name="T9" fmla="*/ T8 w 117"/>
                              <a:gd name="T10" fmla="+- 0 1910 1894"/>
                              <a:gd name="T11" fmla="*/ 1910 h 116"/>
                              <a:gd name="T12" fmla="+- 0 5200 5195"/>
                              <a:gd name="T13" fmla="*/ T12 w 117"/>
                              <a:gd name="T14" fmla="+- 0 1929 1894"/>
                              <a:gd name="T15" fmla="*/ 1929 h 116"/>
                              <a:gd name="T16" fmla="+- 0 5195 5195"/>
                              <a:gd name="T17" fmla="*/ T16 w 117"/>
                              <a:gd name="T18" fmla="+- 0 1951 1894"/>
                              <a:gd name="T19" fmla="*/ 1951 h 116"/>
                              <a:gd name="T20" fmla="+- 0 5200 5195"/>
                              <a:gd name="T21" fmla="*/ T20 w 117"/>
                              <a:gd name="T22" fmla="+- 0 1974 1894"/>
                              <a:gd name="T23" fmla="*/ 1974 h 116"/>
                              <a:gd name="T24" fmla="+- 0 5212 5195"/>
                              <a:gd name="T25" fmla="*/ T24 w 117"/>
                              <a:gd name="T26" fmla="+- 0 1992 1894"/>
                              <a:gd name="T27" fmla="*/ 1992 h 116"/>
                              <a:gd name="T28" fmla="+- 0 5231 5195"/>
                              <a:gd name="T29" fmla="*/ T28 w 117"/>
                              <a:gd name="T30" fmla="+- 0 2005 1894"/>
                              <a:gd name="T31" fmla="*/ 2005 h 116"/>
                              <a:gd name="T32" fmla="+- 0 5253 5195"/>
                              <a:gd name="T33" fmla="*/ T32 w 117"/>
                              <a:gd name="T34" fmla="+- 0 2009 1894"/>
                              <a:gd name="T35" fmla="*/ 2009 h 116"/>
                              <a:gd name="T36" fmla="+- 0 5276 5195"/>
                              <a:gd name="T37" fmla="*/ T36 w 117"/>
                              <a:gd name="T38" fmla="+- 0 2005 1894"/>
                              <a:gd name="T39" fmla="*/ 2005 h 116"/>
                              <a:gd name="T40" fmla="+- 0 5295 5195"/>
                              <a:gd name="T41" fmla="*/ T40 w 117"/>
                              <a:gd name="T42" fmla="+- 0 1992 1894"/>
                              <a:gd name="T43" fmla="*/ 1992 h 116"/>
                              <a:gd name="T44" fmla="+- 0 5307 5195"/>
                              <a:gd name="T45" fmla="*/ T44 w 117"/>
                              <a:gd name="T46" fmla="+- 0 1974 1894"/>
                              <a:gd name="T47" fmla="*/ 1974 h 116"/>
                              <a:gd name="T48" fmla="+- 0 5312 5195"/>
                              <a:gd name="T49" fmla="*/ T48 w 117"/>
                              <a:gd name="T50" fmla="+- 0 1951 1894"/>
                              <a:gd name="T51" fmla="*/ 1951 h 116"/>
                              <a:gd name="T52" fmla="+- 0 5307 5195"/>
                              <a:gd name="T53" fmla="*/ T52 w 117"/>
                              <a:gd name="T54" fmla="+- 0 1929 1894"/>
                              <a:gd name="T55" fmla="*/ 1929 h 116"/>
                              <a:gd name="T56" fmla="+- 0 5295 5195"/>
                              <a:gd name="T57" fmla="*/ T56 w 117"/>
                              <a:gd name="T58" fmla="+- 0 1910 1894"/>
                              <a:gd name="T59" fmla="*/ 1910 h 116"/>
                              <a:gd name="T60" fmla="+- 0 5276 5195"/>
                              <a:gd name="T61" fmla="*/ T60 w 117"/>
                              <a:gd name="T62" fmla="+- 0 1898 1894"/>
                              <a:gd name="T63" fmla="*/ 1898 h 116"/>
                              <a:gd name="T64" fmla="+- 0 5253 5195"/>
                              <a:gd name="T65" fmla="*/ T64 w 117"/>
                              <a:gd name="T66" fmla="+- 0 1894 1894"/>
                              <a:gd name="T67" fmla="*/ 189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6" y="111"/>
                                </a:lnTo>
                                <a:lnTo>
                                  <a:pt x="58" y="115"/>
                                </a:lnTo>
                                <a:lnTo>
                                  <a:pt x="81" y="111"/>
                                </a:lnTo>
                                <a:lnTo>
                                  <a:pt x="100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100" y="16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75"/>
                        <wps:cNvSpPr>
                          <a:spLocks/>
                        </wps:cNvSpPr>
                        <wps:spPr bwMode="auto">
                          <a:xfrm>
                            <a:off x="5195" y="1893"/>
                            <a:ext cx="117" cy="116"/>
                          </a:xfrm>
                          <a:custGeom>
                            <a:avLst/>
                            <a:gdLst>
                              <a:gd name="T0" fmla="+- 0 5195 5195"/>
                              <a:gd name="T1" fmla="*/ T0 w 117"/>
                              <a:gd name="T2" fmla="+- 0 1951 1894"/>
                              <a:gd name="T3" fmla="*/ 1951 h 116"/>
                              <a:gd name="T4" fmla="+- 0 5200 5195"/>
                              <a:gd name="T5" fmla="*/ T4 w 117"/>
                              <a:gd name="T6" fmla="+- 0 1974 1894"/>
                              <a:gd name="T7" fmla="*/ 1974 h 116"/>
                              <a:gd name="T8" fmla="+- 0 5212 5195"/>
                              <a:gd name="T9" fmla="*/ T8 w 117"/>
                              <a:gd name="T10" fmla="+- 0 1992 1894"/>
                              <a:gd name="T11" fmla="*/ 1992 h 116"/>
                              <a:gd name="T12" fmla="+- 0 5231 5195"/>
                              <a:gd name="T13" fmla="*/ T12 w 117"/>
                              <a:gd name="T14" fmla="+- 0 2005 1894"/>
                              <a:gd name="T15" fmla="*/ 2005 h 116"/>
                              <a:gd name="T16" fmla="+- 0 5253 5195"/>
                              <a:gd name="T17" fmla="*/ T16 w 117"/>
                              <a:gd name="T18" fmla="+- 0 2009 1894"/>
                              <a:gd name="T19" fmla="*/ 2009 h 116"/>
                              <a:gd name="T20" fmla="+- 0 5276 5195"/>
                              <a:gd name="T21" fmla="*/ T20 w 117"/>
                              <a:gd name="T22" fmla="+- 0 2005 1894"/>
                              <a:gd name="T23" fmla="*/ 2005 h 116"/>
                              <a:gd name="T24" fmla="+- 0 5295 5195"/>
                              <a:gd name="T25" fmla="*/ T24 w 117"/>
                              <a:gd name="T26" fmla="+- 0 1992 1894"/>
                              <a:gd name="T27" fmla="*/ 1992 h 116"/>
                              <a:gd name="T28" fmla="+- 0 5307 5195"/>
                              <a:gd name="T29" fmla="*/ T28 w 117"/>
                              <a:gd name="T30" fmla="+- 0 1974 1894"/>
                              <a:gd name="T31" fmla="*/ 1974 h 116"/>
                              <a:gd name="T32" fmla="+- 0 5312 5195"/>
                              <a:gd name="T33" fmla="*/ T32 w 117"/>
                              <a:gd name="T34" fmla="+- 0 1951 1894"/>
                              <a:gd name="T35" fmla="*/ 1951 h 116"/>
                              <a:gd name="T36" fmla="+- 0 5307 5195"/>
                              <a:gd name="T37" fmla="*/ T36 w 117"/>
                              <a:gd name="T38" fmla="+- 0 1929 1894"/>
                              <a:gd name="T39" fmla="*/ 1929 h 116"/>
                              <a:gd name="T40" fmla="+- 0 5295 5195"/>
                              <a:gd name="T41" fmla="*/ T40 w 117"/>
                              <a:gd name="T42" fmla="+- 0 1910 1894"/>
                              <a:gd name="T43" fmla="*/ 1910 h 116"/>
                              <a:gd name="T44" fmla="+- 0 5276 5195"/>
                              <a:gd name="T45" fmla="*/ T44 w 117"/>
                              <a:gd name="T46" fmla="+- 0 1898 1894"/>
                              <a:gd name="T47" fmla="*/ 1898 h 116"/>
                              <a:gd name="T48" fmla="+- 0 5253 5195"/>
                              <a:gd name="T49" fmla="*/ T48 w 117"/>
                              <a:gd name="T50" fmla="+- 0 1894 1894"/>
                              <a:gd name="T51" fmla="*/ 1894 h 116"/>
                              <a:gd name="T52" fmla="+- 0 5231 5195"/>
                              <a:gd name="T53" fmla="*/ T52 w 117"/>
                              <a:gd name="T54" fmla="+- 0 1898 1894"/>
                              <a:gd name="T55" fmla="*/ 1898 h 116"/>
                              <a:gd name="T56" fmla="+- 0 5212 5195"/>
                              <a:gd name="T57" fmla="*/ T56 w 117"/>
                              <a:gd name="T58" fmla="+- 0 1910 1894"/>
                              <a:gd name="T59" fmla="*/ 1910 h 116"/>
                              <a:gd name="T60" fmla="+- 0 5200 5195"/>
                              <a:gd name="T61" fmla="*/ T60 w 117"/>
                              <a:gd name="T62" fmla="+- 0 1929 1894"/>
                              <a:gd name="T63" fmla="*/ 1929 h 116"/>
                              <a:gd name="T64" fmla="+- 0 5195 5195"/>
                              <a:gd name="T65" fmla="*/ T64 w 117"/>
                              <a:gd name="T66" fmla="+- 0 1951 1894"/>
                              <a:gd name="T67" fmla="*/ 195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6" y="111"/>
                                </a:lnTo>
                                <a:lnTo>
                                  <a:pt x="58" y="115"/>
                                </a:lnTo>
                                <a:lnTo>
                                  <a:pt x="81" y="111"/>
                                </a:lnTo>
                                <a:lnTo>
                                  <a:pt x="100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100" y="16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74"/>
                        <wps:cNvSpPr>
                          <a:spLocks/>
                        </wps:cNvSpPr>
                        <wps:spPr bwMode="auto">
                          <a:xfrm>
                            <a:off x="5712" y="2071"/>
                            <a:ext cx="117" cy="116"/>
                          </a:xfrm>
                          <a:custGeom>
                            <a:avLst/>
                            <a:gdLst>
                              <a:gd name="T0" fmla="+- 0 5771 5713"/>
                              <a:gd name="T1" fmla="*/ T0 w 117"/>
                              <a:gd name="T2" fmla="+- 0 2071 2071"/>
                              <a:gd name="T3" fmla="*/ 2071 h 116"/>
                              <a:gd name="T4" fmla="+- 0 5748 5713"/>
                              <a:gd name="T5" fmla="*/ T4 w 117"/>
                              <a:gd name="T6" fmla="+- 0 2076 2071"/>
                              <a:gd name="T7" fmla="*/ 2076 h 116"/>
                              <a:gd name="T8" fmla="+- 0 5730 5713"/>
                              <a:gd name="T9" fmla="*/ T8 w 117"/>
                              <a:gd name="T10" fmla="+- 0 2088 2071"/>
                              <a:gd name="T11" fmla="*/ 2088 h 116"/>
                              <a:gd name="T12" fmla="+- 0 5717 5713"/>
                              <a:gd name="T13" fmla="*/ T12 w 117"/>
                              <a:gd name="T14" fmla="+- 0 2106 2071"/>
                              <a:gd name="T15" fmla="*/ 2106 h 116"/>
                              <a:gd name="T16" fmla="+- 0 5713 5713"/>
                              <a:gd name="T17" fmla="*/ T16 w 117"/>
                              <a:gd name="T18" fmla="+- 0 2129 2071"/>
                              <a:gd name="T19" fmla="*/ 2129 h 116"/>
                              <a:gd name="T20" fmla="+- 0 5717 5713"/>
                              <a:gd name="T21" fmla="*/ T20 w 117"/>
                              <a:gd name="T22" fmla="+- 0 2151 2071"/>
                              <a:gd name="T23" fmla="*/ 2151 h 116"/>
                              <a:gd name="T24" fmla="+- 0 5730 5713"/>
                              <a:gd name="T25" fmla="*/ T24 w 117"/>
                              <a:gd name="T26" fmla="+- 0 2170 2071"/>
                              <a:gd name="T27" fmla="*/ 2170 h 116"/>
                              <a:gd name="T28" fmla="+- 0 5748 5713"/>
                              <a:gd name="T29" fmla="*/ T28 w 117"/>
                              <a:gd name="T30" fmla="+- 0 2183 2071"/>
                              <a:gd name="T31" fmla="*/ 2183 h 116"/>
                              <a:gd name="T32" fmla="+- 0 5771 5713"/>
                              <a:gd name="T33" fmla="*/ T32 w 117"/>
                              <a:gd name="T34" fmla="+- 0 2187 2071"/>
                              <a:gd name="T35" fmla="*/ 2187 h 116"/>
                              <a:gd name="T36" fmla="+- 0 5793 5713"/>
                              <a:gd name="T37" fmla="*/ T36 w 117"/>
                              <a:gd name="T38" fmla="+- 0 2183 2071"/>
                              <a:gd name="T39" fmla="*/ 2183 h 116"/>
                              <a:gd name="T40" fmla="+- 0 5812 5713"/>
                              <a:gd name="T41" fmla="*/ T40 w 117"/>
                              <a:gd name="T42" fmla="+- 0 2170 2071"/>
                              <a:gd name="T43" fmla="*/ 2170 h 116"/>
                              <a:gd name="T44" fmla="+- 0 5825 5713"/>
                              <a:gd name="T45" fmla="*/ T44 w 117"/>
                              <a:gd name="T46" fmla="+- 0 2151 2071"/>
                              <a:gd name="T47" fmla="*/ 2151 h 116"/>
                              <a:gd name="T48" fmla="+- 0 5829 5713"/>
                              <a:gd name="T49" fmla="*/ T48 w 117"/>
                              <a:gd name="T50" fmla="+- 0 2129 2071"/>
                              <a:gd name="T51" fmla="*/ 2129 h 116"/>
                              <a:gd name="T52" fmla="+- 0 5825 5713"/>
                              <a:gd name="T53" fmla="*/ T52 w 117"/>
                              <a:gd name="T54" fmla="+- 0 2106 2071"/>
                              <a:gd name="T55" fmla="*/ 2106 h 116"/>
                              <a:gd name="T56" fmla="+- 0 5812 5713"/>
                              <a:gd name="T57" fmla="*/ T56 w 117"/>
                              <a:gd name="T58" fmla="+- 0 2088 2071"/>
                              <a:gd name="T59" fmla="*/ 2088 h 116"/>
                              <a:gd name="T60" fmla="+- 0 5793 5713"/>
                              <a:gd name="T61" fmla="*/ T60 w 117"/>
                              <a:gd name="T62" fmla="+- 0 2076 2071"/>
                              <a:gd name="T63" fmla="*/ 2076 h 116"/>
                              <a:gd name="T64" fmla="+- 0 5771 5713"/>
                              <a:gd name="T65" fmla="*/ T64 w 117"/>
                              <a:gd name="T66" fmla="+- 0 2071 2071"/>
                              <a:gd name="T67" fmla="*/ 207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2"/>
                                </a:lnTo>
                                <a:lnTo>
                                  <a:pt x="58" y="116"/>
                                </a:lnTo>
                                <a:lnTo>
                                  <a:pt x="80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8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73"/>
                        <wps:cNvSpPr>
                          <a:spLocks/>
                        </wps:cNvSpPr>
                        <wps:spPr bwMode="auto">
                          <a:xfrm>
                            <a:off x="5712" y="2071"/>
                            <a:ext cx="117" cy="116"/>
                          </a:xfrm>
                          <a:custGeom>
                            <a:avLst/>
                            <a:gdLst>
                              <a:gd name="T0" fmla="+- 0 5713 5713"/>
                              <a:gd name="T1" fmla="*/ T0 w 117"/>
                              <a:gd name="T2" fmla="+- 0 2129 2071"/>
                              <a:gd name="T3" fmla="*/ 2129 h 116"/>
                              <a:gd name="T4" fmla="+- 0 5717 5713"/>
                              <a:gd name="T5" fmla="*/ T4 w 117"/>
                              <a:gd name="T6" fmla="+- 0 2151 2071"/>
                              <a:gd name="T7" fmla="*/ 2151 h 116"/>
                              <a:gd name="T8" fmla="+- 0 5730 5713"/>
                              <a:gd name="T9" fmla="*/ T8 w 117"/>
                              <a:gd name="T10" fmla="+- 0 2170 2071"/>
                              <a:gd name="T11" fmla="*/ 2170 h 116"/>
                              <a:gd name="T12" fmla="+- 0 5748 5713"/>
                              <a:gd name="T13" fmla="*/ T12 w 117"/>
                              <a:gd name="T14" fmla="+- 0 2183 2071"/>
                              <a:gd name="T15" fmla="*/ 2183 h 116"/>
                              <a:gd name="T16" fmla="+- 0 5771 5713"/>
                              <a:gd name="T17" fmla="*/ T16 w 117"/>
                              <a:gd name="T18" fmla="+- 0 2187 2071"/>
                              <a:gd name="T19" fmla="*/ 2187 h 116"/>
                              <a:gd name="T20" fmla="+- 0 5793 5713"/>
                              <a:gd name="T21" fmla="*/ T20 w 117"/>
                              <a:gd name="T22" fmla="+- 0 2183 2071"/>
                              <a:gd name="T23" fmla="*/ 2183 h 116"/>
                              <a:gd name="T24" fmla="+- 0 5812 5713"/>
                              <a:gd name="T25" fmla="*/ T24 w 117"/>
                              <a:gd name="T26" fmla="+- 0 2170 2071"/>
                              <a:gd name="T27" fmla="*/ 2170 h 116"/>
                              <a:gd name="T28" fmla="+- 0 5825 5713"/>
                              <a:gd name="T29" fmla="*/ T28 w 117"/>
                              <a:gd name="T30" fmla="+- 0 2151 2071"/>
                              <a:gd name="T31" fmla="*/ 2151 h 116"/>
                              <a:gd name="T32" fmla="+- 0 5829 5713"/>
                              <a:gd name="T33" fmla="*/ T32 w 117"/>
                              <a:gd name="T34" fmla="+- 0 2129 2071"/>
                              <a:gd name="T35" fmla="*/ 2129 h 116"/>
                              <a:gd name="T36" fmla="+- 0 5825 5713"/>
                              <a:gd name="T37" fmla="*/ T36 w 117"/>
                              <a:gd name="T38" fmla="+- 0 2106 2071"/>
                              <a:gd name="T39" fmla="*/ 2106 h 116"/>
                              <a:gd name="T40" fmla="+- 0 5812 5713"/>
                              <a:gd name="T41" fmla="*/ T40 w 117"/>
                              <a:gd name="T42" fmla="+- 0 2088 2071"/>
                              <a:gd name="T43" fmla="*/ 2088 h 116"/>
                              <a:gd name="T44" fmla="+- 0 5793 5713"/>
                              <a:gd name="T45" fmla="*/ T44 w 117"/>
                              <a:gd name="T46" fmla="+- 0 2076 2071"/>
                              <a:gd name="T47" fmla="*/ 2076 h 116"/>
                              <a:gd name="T48" fmla="+- 0 5771 5713"/>
                              <a:gd name="T49" fmla="*/ T48 w 117"/>
                              <a:gd name="T50" fmla="+- 0 2071 2071"/>
                              <a:gd name="T51" fmla="*/ 2071 h 116"/>
                              <a:gd name="T52" fmla="+- 0 5748 5713"/>
                              <a:gd name="T53" fmla="*/ T52 w 117"/>
                              <a:gd name="T54" fmla="+- 0 2076 2071"/>
                              <a:gd name="T55" fmla="*/ 2076 h 116"/>
                              <a:gd name="T56" fmla="+- 0 5730 5713"/>
                              <a:gd name="T57" fmla="*/ T56 w 117"/>
                              <a:gd name="T58" fmla="+- 0 2088 2071"/>
                              <a:gd name="T59" fmla="*/ 2088 h 116"/>
                              <a:gd name="T60" fmla="+- 0 5717 5713"/>
                              <a:gd name="T61" fmla="*/ T60 w 117"/>
                              <a:gd name="T62" fmla="+- 0 2106 2071"/>
                              <a:gd name="T63" fmla="*/ 2106 h 116"/>
                              <a:gd name="T64" fmla="+- 0 5713 5713"/>
                              <a:gd name="T65" fmla="*/ T64 w 117"/>
                              <a:gd name="T66" fmla="+- 0 2129 2071"/>
                              <a:gd name="T67" fmla="*/ 212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8"/>
                                </a:move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2"/>
                                </a:lnTo>
                                <a:lnTo>
                                  <a:pt x="58" y="116"/>
                                </a:lnTo>
                                <a:lnTo>
                                  <a:pt x="80" y="112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8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72"/>
                        <wps:cNvSpPr>
                          <a:spLocks/>
                        </wps:cNvSpPr>
                        <wps:spPr bwMode="auto">
                          <a:xfrm>
                            <a:off x="7035" y="1990"/>
                            <a:ext cx="117" cy="116"/>
                          </a:xfrm>
                          <a:custGeom>
                            <a:avLst/>
                            <a:gdLst>
                              <a:gd name="T0" fmla="+- 0 7094 7036"/>
                              <a:gd name="T1" fmla="*/ T0 w 117"/>
                              <a:gd name="T2" fmla="+- 0 1990 1990"/>
                              <a:gd name="T3" fmla="*/ 1990 h 116"/>
                              <a:gd name="T4" fmla="+- 0 7071 7036"/>
                              <a:gd name="T5" fmla="*/ T4 w 117"/>
                              <a:gd name="T6" fmla="+- 0 1995 1990"/>
                              <a:gd name="T7" fmla="*/ 1995 h 116"/>
                              <a:gd name="T8" fmla="+- 0 7053 7036"/>
                              <a:gd name="T9" fmla="*/ T8 w 117"/>
                              <a:gd name="T10" fmla="+- 0 2007 1990"/>
                              <a:gd name="T11" fmla="*/ 2007 h 116"/>
                              <a:gd name="T12" fmla="+- 0 7040 7036"/>
                              <a:gd name="T13" fmla="*/ T12 w 117"/>
                              <a:gd name="T14" fmla="+- 0 2025 1990"/>
                              <a:gd name="T15" fmla="*/ 2025 h 116"/>
                              <a:gd name="T16" fmla="+- 0 7036 7036"/>
                              <a:gd name="T17" fmla="*/ T16 w 117"/>
                              <a:gd name="T18" fmla="+- 0 2048 1990"/>
                              <a:gd name="T19" fmla="*/ 2048 h 116"/>
                              <a:gd name="T20" fmla="+- 0 7040 7036"/>
                              <a:gd name="T21" fmla="*/ T20 w 117"/>
                              <a:gd name="T22" fmla="+- 0 2070 1990"/>
                              <a:gd name="T23" fmla="*/ 2070 h 116"/>
                              <a:gd name="T24" fmla="+- 0 7053 7036"/>
                              <a:gd name="T25" fmla="*/ T24 w 117"/>
                              <a:gd name="T26" fmla="+- 0 2089 1990"/>
                              <a:gd name="T27" fmla="*/ 2089 h 116"/>
                              <a:gd name="T28" fmla="+- 0 7071 7036"/>
                              <a:gd name="T29" fmla="*/ T28 w 117"/>
                              <a:gd name="T30" fmla="+- 0 2101 1990"/>
                              <a:gd name="T31" fmla="*/ 2101 h 116"/>
                              <a:gd name="T32" fmla="+- 0 7094 7036"/>
                              <a:gd name="T33" fmla="*/ T32 w 117"/>
                              <a:gd name="T34" fmla="+- 0 2106 1990"/>
                              <a:gd name="T35" fmla="*/ 2106 h 116"/>
                              <a:gd name="T36" fmla="+- 0 7116 7036"/>
                              <a:gd name="T37" fmla="*/ T36 w 117"/>
                              <a:gd name="T38" fmla="+- 0 2101 1990"/>
                              <a:gd name="T39" fmla="*/ 2101 h 116"/>
                              <a:gd name="T40" fmla="+- 0 7135 7036"/>
                              <a:gd name="T41" fmla="*/ T40 w 117"/>
                              <a:gd name="T42" fmla="+- 0 2089 1990"/>
                              <a:gd name="T43" fmla="*/ 2089 h 116"/>
                              <a:gd name="T44" fmla="+- 0 7148 7036"/>
                              <a:gd name="T45" fmla="*/ T44 w 117"/>
                              <a:gd name="T46" fmla="+- 0 2070 1990"/>
                              <a:gd name="T47" fmla="*/ 2070 h 116"/>
                              <a:gd name="T48" fmla="+- 0 7152 7036"/>
                              <a:gd name="T49" fmla="*/ T48 w 117"/>
                              <a:gd name="T50" fmla="+- 0 2048 1990"/>
                              <a:gd name="T51" fmla="*/ 2048 h 116"/>
                              <a:gd name="T52" fmla="+- 0 7148 7036"/>
                              <a:gd name="T53" fmla="*/ T52 w 117"/>
                              <a:gd name="T54" fmla="+- 0 2025 1990"/>
                              <a:gd name="T55" fmla="*/ 2025 h 116"/>
                              <a:gd name="T56" fmla="+- 0 7135 7036"/>
                              <a:gd name="T57" fmla="*/ T56 w 117"/>
                              <a:gd name="T58" fmla="+- 0 2007 1990"/>
                              <a:gd name="T59" fmla="*/ 2007 h 116"/>
                              <a:gd name="T60" fmla="+- 0 7116 7036"/>
                              <a:gd name="T61" fmla="*/ T60 w 117"/>
                              <a:gd name="T62" fmla="+- 0 1995 1990"/>
                              <a:gd name="T63" fmla="*/ 1995 h 116"/>
                              <a:gd name="T64" fmla="+- 0 7094 7036"/>
                              <a:gd name="T65" fmla="*/ T64 w 117"/>
                              <a:gd name="T66" fmla="+- 0 1990 1990"/>
                              <a:gd name="T67" fmla="*/ 199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0" y="111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8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71"/>
                        <wps:cNvSpPr>
                          <a:spLocks/>
                        </wps:cNvSpPr>
                        <wps:spPr bwMode="auto">
                          <a:xfrm>
                            <a:off x="7035" y="1990"/>
                            <a:ext cx="117" cy="116"/>
                          </a:xfrm>
                          <a:custGeom>
                            <a:avLst/>
                            <a:gdLst>
                              <a:gd name="T0" fmla="+- 0 7036 7036"/>
                              <a:gd name="T1" fmla="*/ T0 w 117"/>
                              <a:gd name="T2" fmla="+- 0 2048 1990"/>
                              <a:gd name="T3" fmla="*/ 2048 h 116"/>
                              <a:gd name="T4" fmla="+- 0 7040 7036"/>
                              <a:gd name="T5" fmla="*/ T4 w 117"/>
                              <a:gd name="T6" fmla="+- 0 2070 1990"/>
                              <a:gd name="T7" fmla="*/ 2070 h 116"/>
                              <a:gd name="T8" fmla="+- 0 7053 7036"/>
                              <a:gd name="T9" fmla="*/ T8 w 117"/>
                              <a:gd name="T10" fmla="+- 0 2089 1990"/>
                              <a:gd name="T11" fmla="*/ 2089 h 116"/>
                              <a:gd name="T12" fmla="+- 0 7071 7036"/>
                              <a:gd name="T13" fmla="*/ T12 w 117"/>
                              <a:gd name="T14" fmla="+- 0 2101 1990"/>
                              <a:gd name="T15" fmla="*/ 2101 h 116"/>
                              <a:gd name="T16" fmla="+- 0 7094 7036"/>
                              <a:gd name="T17" fmla="*/ T16 w 117"/>
                              <a:gd name="T18" fmla="+- 0 2106 1990"/>
                              <a:gd name="T19" fmla="*/ 2106 h 116"/>
                              <a:gd name="T20" fmla="+- 0 7116 7036"/>
                              <a:gd name="T21" fmla="*/ T20 w 117"/>
                              <a:gd name="T22" fmla="+- 0 2101 1990"/>
                              <a:gd name="T23" fmla="*/ 2101 h 116"/>
                              <a:gd name="T24" fmla="+- 0 7135 7036"/>
                              <a:gd name="T25" fmla="*/ T24 w 117"/>
                              <a:gd name="T26" fmla="+- 0 2089 1990"/>
                              <a:gd name="T27" fmla="*/ 2089 h 116"/>
                              <a:gd name="T28" fmla="+- 0 7148 7036"/>
                              <a:gd name="T29" fmla="*/ T28 w 117"/>
                              <a:gd name="T30" fmla="+- 0 2070 1990"/>
                              <a:gd name="T31" fmla="*/ 2070 h 116"/>
                              <a:gd name="T32" fmla="+- 0 7152 7036"/>
                              <a:gd name="T33" fmla="*/ T32 w 117"/>
                              <a:gd name="T34" fmla="+- 0 2048 1990"/>
                              <a:gd name="T35" fmla="*/ 2048 h 116"/>
                              <a:gd name="T36" fmla="+- 0 7148 7036"/>
                              <a:gd name="T37" fmla="*/ T36 w 117"/>
                              <a:gd name="T38" fmla="+- 0 2025 1990"/>
                              <a:gd name="T39" fmla="*/ 2025 h 116"/>
                              <a:gd name="T40" fmla="+- 0 7135 7036"/>
                              <a:gd name="T41" fmla="*/ T40 w 117"/>
                              <a:gd name="T42" fmla="+- 0 2007 1990"/>
                              <a:gd name="T43" fmla="*/ 2007 h 116"/>
                              <a:gd name="T44" fmla="+- 0 7116 7036"/>
                              <a:gd name="T45" fmla="*/ T44 w 117"/>
                              <a:gd name="T46" fmla="+- 0 1995 1990"/>
                              <a:gd name="T47" fmla="*/ 1995 h 116"/>
                              <a:gd name="T48" fmla="+- 0 7094 7036"/>
                              <a:gd name="T49" fmla="*/ T48 w 117"/>
                              <a:gd name="T50" fmla="+- 0 1990 1990"/>
                              <a:gd name="T51" fmla="*/ 1990 h 116"/>
                              <a:gd name="T52" fmla="+- 0 7071 7036"/>
                              <a:gd name="T53" fmla="*/ T52 w 117"/>
                              <a:gd name="T54" fmla="+- 0 1995 1990"/>
                              <a:gd name="T55" fmla="*/ 1995 h 116"/>
                              <a:gd name="T56" fmla="+- 0 7053 7036"/>
                              <a:gd name="T57" fmla="*/ T56 w 117"/>
                              <a:gd name="T58" fmla="+- 0 2007 1990"/>
                              <a:gd name="T59" fmla="*/ 2007 h 116"/>
                              <a:gd name="T60" fmla="+- 0 7040 7036"/>
                              <a:gd name="T61" fmla="*/ T60 w 117"/>
                              <a:gd name="T62" fmla="+- 0 2025 1990"/>
                              <a:gd name="T63" fmla="*/ 2025 h 116"/>
                              <a:gd name="T64" fmla="+- 0 7036 7036"/>
                              <a:gd name="T65" fmla="*/ T64 w 117"/>
                              <a:gd name="T66" fmla="+- 0 2048 1990"/>
                              <a:gd name="T67" fmla="*/ 204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8"/>
                                </a:moveTo>
                                <a:lnTo>
                                  <a:pt x="4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0" y="111"/>
                                </a:lnTo>
                                <a:lnTo>
                                  <a:pt x="99" y="99"/>
                                </a:lnTo>
                                <a:lnTo>
                                  <a:pt x="112" y="80"/>
                                </a:lnTo>
                                <a:lnTo>
                                  <a:pt x="116" y="58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0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70"/>
                        <wps:cNvSpPr>
                          <a:spLocks/>
                        </wps:cNvSpPr>
                        <wps:spPr bwMode="auto">
                          <a:xfrm>
                            <a:off x="7266" y="2231"/>
                            <a:ext cx="117" cy="116"/>
                          </a:xfrm>
                          <a:custGeom>
                            <a:avLst/>
                            <a:gdLst>
                              <a:gd name="T0" fmla="+- 0 7324 7266"/>
                              <a:gd name="T1" fmla="*/ T0 w 117"/>
                              <a:gd name="T2" fmla="+- 0 2232 2232"/>
                              <a:gd name="T3" fmla="*/ 2232 h 116"/>
                              <a:gd name="T4" fmla="+- 0 7301 7266"/>
                              <a:gd name="T5" fmla="*/ T4 w 117"/>
                              <a:gd name="T6" fmla="+- 0 2236 2232"/>
                              <a:gd name="T7" fmla="*/ 2236 h 116"/>
                              <a:gd name="T8" fmla="+- 0 7283 7266"/>
                              <a:gd name="T9" fmla="*/ T8 w 117"/>
                              <a:gd name="T10" fmla="+- 0 2249 2232"/>
                              <a:gd name="T11" fmla="*/ 2249 h 116"/>
                              <a:gd name="T12" fmla="+- 0 7271 7266"/>
                              <a:gd name="T13" fmla="*/ T12 w 117"/>
                              <a:gd name="T14" fmla="+- 0 2267 2232"/>
                              <a:gd name="T15" fmla="*/ 2267 h 116"/>
                              <a:gd name="T16" fmla="+- 0 7266 7266"/>
                              <a:gd name="T17" fmla="*/ T16 w 117"/>
                              <a:gd name="T18" fmla="+- 0 2289 2232"/>
                              <a:gd name="T19" fmla="*/ 2289 h 116"/>
                              <a:gd name="T20" fmla="+- 0 7271 7266"/>
                              <a:gd name="T21" fmla="*/ T20 w 117"/>
                              <a:gd name="T22" fmla="+- 0 2312 2232"/>
                              <a:gd name="T23" fmla="*/ 2312 h 116"/>
                              <a:gd name="T24" fmla="+- 0 7283 7266"/>
                              <a:gd name="T25" fmla="*/ T24 w 117"/>
                              <a:gd name="T26" fmla="+- 0 2330 2232"/>
                              <a:gd name="T27" fmla="*/ 2330 h 116"/>
                              <a:gd name="T28" fmla="+- 0 7301 7266"/>
                              <a:gd name="T29" fmla="*/ T28 w 117"/>
                              <a:gd name="T30" fmla="+- 0 2343 2232"/>
                              <a:gd name="T31" fmla="*/ 2343 h 116"/>
                              <a:gd name="T32" fmla="+- 0 7324 7266"/>
                              <a:gd name="T33" fmla="*/ T32 w 117"/>
                              <a:gd name="T34" fmla="+- 0 2348 2232"/>
                              <a:gd name="T35" fmla="*/ 2348 h 116"/>
                              <a:gd name="T36" fmla="+- 0 7347 7266"/>
                              <a:gd name="T37" fmla="*/ T36 w 117"/>
                              <a:gd name="T38" fmla="+- 0 2343 2232"/>
                              <a:gd name="T39" fmla="*/ 2343 h 116"/>
                              <a:gd name="T40" fmla="+- 0 7365 7266"/>
                              <a:gd name="T41" fmla="*/ T40 w 117"/>
                              <a:gd name="T42" fmla="+- 0 2330 2232"/>
                              <a:gd name="T43" fmla="*/ 2330 h 116"/>
                              <a:gd name="T44" fmla="+- 0 7378 7266"/>
                              <a:gd name="T45" fmla="*/ T44 w 117"/>
                              <a:gd name="T46" fmla="+- 0 2312 2232"/>
                              <a:gd name="T47" fmla="*/ 2312 h 116"/>
                              <a:gd name="T48" fmla="+- 0 7383 7266"/>
                              <a:gd name="T49" fmla="*/ T48 w 117"/>
                              <a:gd name="T50" fmla="+- 0 2289 2232"/>
                              <a:gd name="T51" fmla="*/ 2289 h 116"/>
                              <a:gd name="T52" fmla="+- 0 7378 7266"/>
                              <a:gd name="T53" fmla="*/ T52 w 117"/>
                              <a:gd name="T54" fmla="+- 0 2267 2232"/>
                              <a:gd name="T55" fmla="*/ 2267 h 116"/>
                              <a:gd name="T56" fmla="+- 0 7365 7266"/>
                              <a:gd name="T57" fmla="*/ T56 w 117"/>
                              <a:gd name="T58" fmla="+- 0 2249 2232"/>
                              <a:gd name="T59" fmla="*/ 2249 h 116"/>
                              <a:gd name="T60" fmla="+- 0 7347 7266"/>
                              <a:gd name="T61" fmla="*/ T60 w 117"/>
                              <a:gd name="T62" fmla="+- 0 2236 2232"/>
                              <a:gd name="T63" fmla="*/ 2236 h 116"/>
                              <a:gd name="T64" fmla="+- 0 7324 7266"/>
                              <a:gd name="T65" fmla="*/ T64 w 117"/>
                              <a:gd name="T66" fmla="+- 0 2232 2232"/>
                              <a:gd name="T67" fmla="*/ 22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58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99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9"/>
                        <wps:cNvSpPr>
                          <a:spLocks/>
                        </wps:cNvSpPr>
                        <wps:spPr bwMode="auto">
                          <a:xfrm>
                            <a:off x="7266" y="2231"/>
                            <a:ext cx="117" cy="116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117"/>
                              <a:gd name="T2" fmla="+- 0 2289 2232"/>
                              <a:gd name="T3" fmla="*/ 2289 h 116"/>
                              <a:gd name="T4" fmla="+- 0 7271 7266"/>
                              <a:gd name="T5" fmla="*/ T4 w 117"/>
                              <a:gd name="T6" fmla="+- 0 2312 2232"/>
                              <a:gd name="T7" fmla="*/ 2312 h 116"/>
                              <a:gd name="T8" fmla="+- 0 7283 7266"/>
                              <a:gd name="T9" fmla="*/ T8 w 117"/>
                              <a:gd name="T10" fmla="+- 0 2330 2232"/>
                              <a:gd name="T11" fmla="*/ 2330 h 116"/>
                              <a:gd name="T12" fmla="+- 0 7301 7266"/>
                              <a:gd name="T13" fmla="*/ T12 w 117"/>
                              <a:gd name="T14" fmla="+- 0 2343 2232"/>
                              <a:gd name="T15" fmla="*/ 2343 h 116"/>
                              <a:gd name="T16" fmla="+- 0 7324 7266"/>
                              <a:gd name="T17" fmla="*/ T16 w 117"/>
                              <a:gd name="T18" fmla="+- 0 2348 2232"/>
                              <a:gd name="T19" fmla="*/ 2348 h 116"/>
                              <a:gd name="T20" fmla="+- 0 7347 7266"/>
                              <a:gd name="T21" fmla="*/ T20 w 117"/>
                              <a:gd name="T22" fmla="+- 0 2343 2232"/>
                              <a:gd name="T23" fmla="*/ 2343 h 116"/>
                              <a:gd name="T24" fmla="+- 0 7365 7266"/>
                              <a:gd name="T25" fmla="*/ T24 w 117"/>
                              <a:gd name="T26" fmla="+- 0 2330 2232"/>
                              <a:gd name="T27" fmla="*/ 2330 h 116"/>
                              <a:gd name="T28" fmla="+- 0 7378 7266"/>
                              <a:gd name="T29" fmla="*/ T28 w 117"/>
                              <a:gd name="T30" fmla="+- 0 2312 2232"/>
                              <a:gd name="T31" fmla="*/ 2312 h 116"/>
                              <a:gd name="T32" fmla="+- 0 7383 7266"/>
                              <a:gd name="T33" fmla="*/ T32 w 117"/>
                              <a:gd name="T34" fmla="+- 0 2289 2232"/>
                              <a:gd name="T35" fmla="*/ 2289 h 116"/>
                              <a:gd name="T36" fmla="+- 0 7378 7266"/>
                              <a:gd name="T37" fmla="*/ T36 w 117"/>
                              <a:gd name="T38" fmla="+- 0 2267 2232"/>
                              <a:gd name="T39" fmla="*/ 2267 h 116"/>
                              <a:gd name="T40" fmla="+- 0 7365 7266"/>
                              <a:gd name="T41" fmla="*/ T40 w 117"/>
                              <a:gd name="T42" fmla="+- 0 2249 2232"/>
                              <a:gd name="T43" fmla="*/ 2249 h 116"/>
                              <a:gd name="T44" fmla="+- 0 7347 7266"/>
                              <a:gd name="T45" fmla="*/ T44 w 117"/>
                              <a:gd name="T46" fmla="+- 0 2236 2232"/>
                              <a:gd name="T47" fmla="*/ 2236 h 116"/>
                              <a:gd name="T48" fmla="+- 0 7324 7266"/>
                              <a:gd name="T49" fmla="*/ T48 w 117"/>
                              <a:gd name="T50" fmla="+- 0 2232 2232"/>
                              <a:gd name="T51" fmla="*/ 2232 h 116"/>
                              <a:gd name="T52" fmla="+- 0 7301 7266"/>
                              <a:gd name="T53" fmla="*/ T52 w 117"/>
                              <a:gd name="T54" fmla="+- 0 2236 2232"/>
                              <a:gd name="T55" fmla="*/ 2236 h 116"/>
                              <a:gd name="T56" fmla="+- 0 7283 7266"/>
                              <a:gd name="T57" fmla="*/ T56 w 117"/>
                              <a:gd name="T58" fmla="+- 0 2249 2232"/>
                              <a:gd name="T59" fmla="*/ 2249 h 116"/>
                              <a:gd name="T60" fmla="+- 0 7271 7266"/>
                              <a:gd name="T61" fmla="*/ T60 w 117"/>
                              <a:gd name="T62" fmla="+- 0 2267 2232"/>
                              <a:gd name="T63" fmla="*/ 2267 h 116"/>
                              <a:gd name="T64" fmla="+- 0 7266 7266"/>
                              <a:gd name="T65" fmla="*/ T64 w 117"/>
                              <a:gd name="T66" fmla="+- 0 2289 2232"/>
                              <a:gd name="T67" fmla="*/ 228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6">
                                <a:moveTo>
                                  <a:pt x="0" y="57"/>
                                </a:move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99" y="98"/>
                                </a:lnTo>
                                <a:lnTo>
                                  <a:pt x="112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5"/>
                                </a:lnTo>
                                <a:lnTo>
                                  <a:pt x="99" y="17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2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368"/>
                        <wps:cNvSpPr>
                          <a:spLocks/>
                        </wps:cNvSpPr>
                        <wps:spPr bwMode="auto">
                          <a:xfrm>
                            <a:off x="21048" y="-30032"/>
                            <a:ext cx="20613" cy="12738"/>
                          </a:xfrm>
                          <a:custGeom>
                            <a:avLst/>
                            <a:gdLst>
                              <a:gd name="T0" fmla="+- 0 4506 21049"/>
                              <a:gd name="T1" fmla="*/ T0 w 20613"/>
                              <a:gd name="T2" fmla="+- 0 1501 -30031"/>
                              <a:gd name="T3" fmla="*/ 1501 h 12738"/>
                              <a:gd name="T4" fmla="+- 0 4506 21049"/>
                              <a:gd name="T5" fmla="*/ T4 w 20613"/>
                              <a:gd name="T6" fmla="+- 0 1609 -30031"/>
                              <a:gd name="T7" fmla="*/ 1609 h 12738"/>
                              <a:gd name="T8" fmla="+- 0 4451 21049"/>
                              <a:gd name="T9" fmla="*/ T8 w 20613"/>
                              <a:gd name="T10" fmla="+- 0 1501 -30031"/>
                              <a:gd name="T11" fmla="*/ 1501 h 12738"/>
                              <a:gd name="T12" fmla="+- 0 4561 21049"/>
                              <a:gd name="T13" fmla="*/ T12 w 20613"/>
                              <a:gd name="T14" fmla="+- 0 1501 -30031"/>
                              <a:gd name="T15" fmla="*/ 1501 h 12738"/>
                              <a:gd name="T16" fmla="+- 0 4506 21049"/>
                              <a:gd name="T17" fmla="*/ T16 w 20613"/>
                              <a:gd name="T18" fmla="+- 0 1832 -30031"/>
                              <a:gd name="T19" fmla="*/ 1832 h 12738"/>
                              <a:gd name="T20" fmla="+- 0 4506 21049"/>
                              <a:gd name="T21" fmla="*/ T20 w 20613"/>
                              <a:gd name="T22" fmla="+- 0 1724 -30031"/>
                              <a:gd name="T23" fmla="*/ 1724 h 12738"/>
                              <a:gd name="T24" fmla="+- 0 4451 21049"/>
                              <a:gd name="T25" fmla="*/ T24 w 20613"/>
                              <a:gd name="T26" fmla="+- 0 1832 -30031"/>
                              <a:gd name="T27" fmla="*/ 1832 h 12738"/>
                              <a:gd name="T28" fmla="+- 0 4561 21049"/>
                              <a:gd name="T29" fmla="*/ T28 w 20613"/>
                              <a:gd name="T30" fmla="+- 0 1832 -30031"/>
                              <a:gd name="T31" fmla="*/ 1832 h 12738"/>
                              <a:gd name="T32" fmla="+- 0 5082 21049"/>
                              <a:gd name="T33" fmla="*/ T32 w 20613"/>
                              <a:gd name="T34" fmla="+- 0 2022 -30031"/>
                              <a:gd name="T35" fmla="*/ 2022 h 12738"/>
                              <a:gd name="T36" fmla="+- 0 5082 21049"/>
                              <a:gd name="T37" fmla="*/ T36 w 20613"/>
                              <a:gd name="T38" fmla="+- 0 2091 -30031"/>
                              <a:gd name="T39" fmla="*/ 2091 h 12738"/>
                              <a:gd name="T40" fmla="+- 0 5027 21049"/>
                              <a:gd name="T41" fmla="*/ T40 w 20613"/>
                              <a:gd name="T42" fmla="+- 0 2022 -30031"/>
                              <a:gd name="T43" fmla="*/ 2022 h 12738"/>
                              <a:gd name="T44" fmla="+- 0 5137 21049"/>
                              <a:gd name="T45" fmla="*/ T44 w 20613"/>
                              <a:gd name="T46" fmla="+- 0 2022 -30031"/>
                              <a:gd name="T47" fmla="*/ 2022 h 12738"/>
                              <a:gd name="T48" fmla="+- 0 5082 21049"/>
                              <a:gd name="T49" fmla="*/ T48 w 20613"/>
                              <a:gd name="T50" fmla="+- 0 2275 -30031"/>
                              <a:gd name="T51" fmla="*/ 2275 h 12738"/>
                              <a:gd name="T52" fmla="+- 0 5082 21049"/>
                              <a:gd name="T53" fmla="*/ T52 w 20613"/>
                              <a:gd name="T54" fmla="+- 0 2205 -30031"/>
                              <a:gd name="T55" fmla="*/ 2205 h 12738"/>
                              <a:gd name="T56" fmla="+- 0 5027 21049"/>
                              <a:gd name="T57" fmla="*/ T56 w 20613"/>
                              <a:gd name="T58" fmla="+- 0 2275 -30031"/>
                              <a:gd name="T59" fmla="*/ 2275 h 12738"/>
                              <a:gd name="T60" fmla="+- 0 5137 21049"/>
                              <a:gd name="T61" fmla="*/ T60 w 20613"/>
                              <a:gd name="T62" fmla="+- 0 2275 -30031"/>
                              <a:gd name="T63" fmla="*/ 2275 h 12738"/>
                              <a:gd name="T64" fmla="+- 0 5602 21049"/>
                              <a:gd name="T65" fmla="*/ T64 w 20613"/>
                              <a:gd name="T66" fmla="+- 0 2163 -30031"/>
                              <a:gd name="T67" fmla="*/ 2163 h 12738"/>
                              <a:gd name="T68" fmla="+- 0 5712 21049"/>
                              <a:gd name="T69" fmla="*/ T68 w 20613"/>
                              <a:gd name="T70" fmla="+- 0 2163 -30031"/>
                              <a:gd name="T71" fmla="*/ 2163 h 12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613" h="12738">
                                <a:moveTo>
                                  <a:pt x="-16543" y="31532"/>
                                </a:moveTo>
                                <a:lnTo>
                                  <a:pt x="-16543" y="31640"/>
                                </a:lnTo>
                                <a:moveTo>
                                  <a:pt x="-16598" y="31532"/>
                                </a:moveTo>
                                <a:lnTo>
                                  <a:pt x="-16488" y="31532"/>
                                </a:lnTo>
                                <a:moveTo>
                                  <a:pt x="-16543" y="31863"/>
                                </a:moveTo>
                                <a:lnTo>
                                  <a:pt x="-16543" y="31755"/>
                                </a:lnTo>
                                <a:moveTo>
                                  <a:pt x="-16598" y="31863"/>
                                </a:moveTo>
                                <a:lnTo>
                                  <a:pt x="-16488" y="31863"/>
                                </a:lnTo>
                                <a:moveTo>
                                  <a:pt x="-15967" y="32053"/>
                                </a:moveTo>
                                <a:lnTo>
                                  <a:pt x="-15967" y="32122"/>
                                </a:lnTo>
                                <a:moveTo>
                                  <a:pt x="-16022" y="32053"/>
                                </a:moveTo>
                                <a:lnTo>
                                  <a:pt x="-15912" y="32053"/>
                                </a:lnTo>
                                <a:moveTo>
                                  <a:pt x="-15967" y="32306"/>
                                </a:moveTo>
                                <a:lnTo>
                                  <a:pt x="-15967" y="32236"/>
                                </a:lnTo>
                                <a:moveTo>
                                  <a:pt x="-16022" y="32306"/>
                                </a:moveTo>
                                <a:lnTo>
                                  <a:pt x="-15912" y="32306"/>
                                </a:lnTo>
                                <a:moveTo>
                                  <a:pt x="-15447" y="32194"/>
                                </a:moveTo>
                                <a:lnTo>
                                  <a:pt x="-15337" y="32194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5649" y="225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868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5602" y="224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6224" y="24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3309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6177" y="2429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6224" y="25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6177" y="2501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6799" y="246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6752" y="247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6799" y="2565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868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6752" y="255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7950" y="28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5623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903" y="286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7950" y="294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5623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54"/>
                        <wps:cNvSpPr>
                          <a:spLocks/>
                        </wps:cNvSpPr>
                        <wps:spPr bwMode="auto">
                          <a:xfrm>
                            <a:off x="21048" y="-36138"/>
                            <a:ext cx="58239" cy="29616"/>
                          </a:xfrm>
                          <a:custGeom>
                            <a:avLst/>
                            <a:gdLst>
                              <a:gd name="T0" fmla="+- 0 7903 21049"/>
                              <a:gd name="T1" fmla="*/ T0 w 58239"/>
                              <a:gd name="T2" fmla="+- 0 2929 -36137"/>
                              <a:gd name="T3" fmla="*/ 2929 h 29616"/>
                              <a:gd name="T4" fmla="+- 0 8013 21049"/>
                              <a:gd name="T5" fmla="*/ T4 w 58239"/>
                              <a:gd name="T6" fmla="+- 0 2929 -36137"/>
                              <a:gd name="T7" fmla="*/ 2929 h 29616"/>
                              <a:gd name="T8" fmla="+- 0 4506 21049"/>
                              <a:gd name="T9" fmla="*/ T8 w 58239"/>
                              <a:gd name="T10" fmla="+- 0 1130 -36137"/>
                              <a:gd name="T11" fmla="*/ 1130 h 29616"/>
                              <a:gd name="T12" fmla="+- 0 4506 21049"/>
                              <a:gd name="T13" fmla="*/ T12 w 58239"/>
                              <a:gd name="T14" fmla="+- 0 1345 -36137"/>
                              <a:gd name="T15" fmla="*/ 1345 h 29616"/>
                              <a:gd name="T16" fmla="+- 0 4451 21049"/>
                              <a:gd name="T17" fmla="*/ T16 w 58239"/>
                              <a:gd name="T18" fmla="+- 0 1130 -36137"/>
                              <a:gd name="T19" fmla="*/ 1130 h 29616"/>
                              <a:gd name="T20" fmla="+- 0 4561 21049"/>
                              <a:gd name="T21" fmla="*/ T20 w 58239"/>
                              <a:gd name="T22" fmla="+- 0 1130 -36137"/>
                              <a:gd name="T23" fmla="*/ 1130 h 29616"/>
                              <a:gd name="T24" fmla="+- 0 4506 21049"/>
                              <a:gd name="T25" fmla="*/ T24 w 58239"/>
                              <a:gd name="T26" fmla="+- 0 1661 -36137"/>
                              <a:gd name="T27" fmla="*/ 1661 h 29616"/>
                              <a:gd name="T28" fmla="+- 0 4506 21049"/>
                              <a:gd name="T29" fmla="*/ T28 w 58239"/>
                              <a:gd name="T30" fmla="+- 0 1445 -36137"/>
                              <a:gd name="T31" fmla="*/ 1445 h 29616"/>
                              <a:gd name="T32" fmla="+- 0 4451 21049"/>
                              <a:gd name="T33" fmla="*/ T32 w 58239"/>
                              <a:gd name="T34" fmla="+- 0 1661 -36137"/>
                              <a:gd name="T35" fmla="*/ 1661 h 29616"/>
                              <a:gd name="T36" fmla="+- 0 4561 21049"/>
                              <a:gd name="T37" fmla="*/ T36 w 58239"/>
                              <a:gd name="T38" fmla="+- 0 1661 -36137"/>
                              <a:gd name="T39" fmla="*/ 1661 h 29616"/>
                              <a:gd name="T40" fmla="+- 0 5082 21049"/>
                              <a:gd name="T41" fmla="*/ T40 w 58239"/>
                              <a:gd name="T42" fmla="+- 0 1727 -36137"/>
                              <a:gd name="T43" fmla="*/ 1727 h 29616"/>
                              <a:gd name="T44" fmla="+- 0 5082 21049"/>
                              <a:gd name="T45" fmla="*/ T44 w 58239"/>
                              <a:gd name="T46" fmla="+- 0 1838 -36137"/>
                              <a:gd name="T47" fmla="*/ 1838 h 29616"/>
                              <a:gd name="T48" fmla="+- 0 5027 21049"/>
                              <a:gd name="T49" fmla="*/ T48 w 58239"/>
                              <a:gd name="T50" fmla="+- 0 1727 -36137"/>
                              <a:gd name="T51" fmla="*/ 1727 h 29616"/>
                              <a:gd name="T52" fmla="+- 0 5137 21049"/>
                              <a:gd name="T53" fmla="*/ T52 w 58239"/>
                              <a:gd name="T54" fmla="+- 0 1727 -36137"/>
                              <a:gd name="T55" fmla="*/ 1727 h 29616"/>
                              <a:gd name="T56" fmla="+- 0 5082 21049"/>
                              <a:gd name="T57" fmla="*/ T56 w 58239"/>
                              <a:gd name="T58" fmla="+- 0 2049 -36137"/>
                              <a:gd name="T59" fmla="*/ 2049 h 29616"/>
                              <a:gd name="T60" fmla="+- 0 5082 21049"/>
                              <a:gd name="T61" fmla="*/ T60 w 58239"/>
                              <a:gd name="T62" fmla="+- 0 1938 -36137"/>
                              <a:gd name="T63" fmla="*/ 1938 h 29616"/>
                              <a:gd name="T64" fmla="+- 0 5027 21049"/>
                              <a:gd name="T65" fmla="*/ T64 w 58239"/>
                              <a:gd name="T66" fmla="+- 0 2049 -36137"/>
                              <a:gd name="T67" fmla="*/ 2049 h 29616"/>
                              <a:gd name="T68" fmla="+- 0 5137 21049"/>
                              <a:gd name="T69" fmla="*/ T68 w 58239"/>
                              <a:gd name="T70" fmla="+- 0 2049 -36137"/>
                              <a:gd name="T71" fmla="*/ 2049 h 29616"/>
                              <a:gd name="T72" fmla="+- 0 5657 21049"/>
                              <a:gd name="T73" fmla="*/ T72 w 58239"/>
                              <a:gd name="T74" fmla="+- 0 1952 -36137"/>
                              <a:gd name="T75" fmla="*/ 1952 h 29616"/>
                              <a:gd name="T76" fmla="+- 0 5657 21049"/>
                              <a:gd name="T77" fmla="*/ T76 w 58239"/>
                              <a:gd name="T78" fmla="+- 0 2007 -36137"/>
                              <a:gd name="T79" fmla="*/ 2007 h 29616"/>
                              <a:gd name="T80" fmla="+- 0 5602 21049"/>
                              <a:gd name="T81" fmla="*/ T80 w 58239"/>
                              <a:gd name="T82" fmla="+- 0 1952 -36137"/>
                              <a:gd name="T83" fmla="*/ 1952 h 29616"/>
                              <a:gd name="T84" fmla="+- 0 5712 21049"/>
                              <a:gd name="T85" fmla="*/ T84 w 58239"/>
                              <a:gd name="T86" fmla="+- 0 1952 -36137"/>
                              <a:gd name="T87" fmla="*/ 1952 h 29616"/>
                              <a:gd name="T88" fmla="+- 0 5657 21049"/>
                              <a:gd name="T89" fmla="*/ T88 w 58239"/>
                              <a:gd name="T90" fmla="+- 0 2107 -36137"/>
                              <a:gd name="T91" fmla="*/ 2107 h 29616"/>
                              <a:gd name="T92" fmla="+- 0 5657 21049"/>
                              <a:gd name="T93" fmla="*/ T92 w 58239"/>
                              <a:gd name="T94" fmla="+- 0 2163 -36137"/>
                              <a:gd name="T95" fmla="*/ 2163 h 29616"/>
                              <a:gd name="T96" fmla="+- 0 5602 21049"/>
                              <a:gd name="T97" fmla="*/ T96 w 58239"/>
                              <a:gd name="T98" fmla="+- 0 2162 -36137"/>
                              <a:gd name="T99" fmla="*/ 2162 h 29616"/>
                              <a:gd name="T100" fmla="+- 0 5712 21049"/>
                              <a:gd name="T101" fmla="*/ T100 w 58239"/>
                              <a:gd name="T102" fmla="+- 0 2162 -36137"/>
                              <a:gd name="T103" fmla="*/ 2162 h 29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239" h="29616">
                                <a:moveTo>
                                  <a:pt x="-13146" y="39066"/>
                                </a:moveTo>
                                <a:lnTo>
                                  <a:pt x="-13036" y="39066"/>
                                </a:lnTo>
                                <a:moveTo>
                                  <a:pt x="-16543" y="37267"/>
                                </a:moveTo>
                                <a:lnTo>
                                  <a:pt x="-16543" y="37482"/>
                                </a:lnTo>
                                <a:moveTo>
                                  <a:pt x="-16598" y="37267"/>
                                </a:moveTo>
                                <a:lnTo>
                                  <a:pt x="-16488" y="37267"/>
                                </a:lnTo>
                                <a:moveTo>
                                  <a:pt x="-16543" y="37798"/>
                                </a:moveTo>
                                <a:lnTo>
                                  <a:pt x="-16543" y="37582"/>
                                </a:lnTo>
                                <a:moveTo>
                                  <a:pt x="-16598" y="37798"/>
                                </a:moveTo>
                                <a:lnTo>
                                  <a:pt x="-16488" y="37798"/>
                                </a:lnTo>
                                <a:moveTo>
                                  <a:pt x="-15967" y="37864"/>
                                </a:moveTo>
                                <a:lnTo>
                                  <a:pt x="-15967" y="37975"/>
                                </a:lnTo>
                                <a:moveTo>
                                  <a:pt x="-16022" y="37864"/>
                                </a:moveTo>
                                <a:lnTo>
                                  <a:pt x="-15912" y="37864"/>
                                </a:lnTo>
                                <a:moveTo>
                                  <a:pt x="-15967" y="38186"/>
                                </a:moveTo>
                                <a:lnTo>
                                  <a:pt x="-15967" y="38075"/>
                                </a:lnTo>
                                <a:moveTo>
                                  <a:pt x="-16022" y="38186"/>
                                </a:moveTo>
                                <a:lnTo>
                                  <a:pt x="-15912" y="38186"/>
                                </a:lnTo>
                                <a:moveTo>
                                  <a:pt x="-15392" y="38089"/>
                                </a:moveTo>
                                <a:lnTo>
                                  <a:pt x="-15392" y="38144"/>
                                </a:lnTo>
                                <a:moveTo>
                                  <a:pt x="-15447" y="38089"/>
                                </a:moveTo>
                                <a:lnTo>
                                  <a:pt x="-15337" y="38089"/>
                                </a:lnTo>
                                <a:moveTo>
                                  <a:pt x="-15392" y="38244"/>
                                </a:moveTo>
                                <a:lnTo>
                                  <a:pt x="-15392" y="38300"/>
                                </a:lnTo>
                                <a:moveTo>
                                  <a:pt x="-15447" y="38299"/>
                                </a:moveTo>
                                <a:lnTo>
                                  <a:pt x="-15337" y="38299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6224" y="22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274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6177" y="228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6224" y="240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258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177" y="2411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6799" y="2350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6781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6752" y="236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6799" y="2424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620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346"/>
                        <wps:cNvSpPr>
                          <a:spLocks/>
                        </wps:cNvSpPr>
                        <wps:spPr bwMode="auto">
                          <a:xfrm>
                            <a:off x="58674" y="-15044"/>
                            <a:ext cx="20614" cy="6782"/>
                          </a:xfrm>
                          <a:custGeom>
                            <a:avLst/>
                            <a:gdLst>
                              <a:gd name="T0" fmla="+- 0 6752 58674"/>
                              <a:gd name="T1" fmla="*/ T0 w 20614"/>
                              <a:gd name="T2" fmla="+- 0 2411 -15043"/>
                              <a:gd name="T3" fmla="*/ 2411 h 6782"/>
                              <a:gd name="T4" fmla="+- 0 6862 58674"/>
                              <a:gd name="T5" fmla="*/ T4 w 20614"/>
                              <a:gd name="T6" fmla="+- 0 2411 -15043"/>
                              <a:gd name="T7" fmla="*/ 2411 h 6782"/>
                              <a:gd name="T8" fmla="+- 0 7958 58674"/>
                              <a:gd name="T9" fmla="*/ T8 w 20614"/>
                              <a:gd name="T10" fmla="+- 0 2758 -15043"/>
                              <a:gd name="T11" fmla="*/ 2758 h 6782"/>
                              <a:gd name="T12" fmla="+- 0 7958 58674"/>
                              <a:gd name="T13" fmla="*/ T12 w 20614"/>
                              <a:gd name="T14" fmla="+- 0 2723 -15043"/>
                              <a:gd name="T15" fmla="*/ 2723 h 6782"/>
                              <a:gd name="T16" fmla="+- 0 7903 58674"/>
                              <a:gd name="T17" fmla="*/ T16 w 20614"/>
                              <a:gd name="T18" fmla="+- 0 2758 -15043"/>
                              <a:gd name="T19" fmla="*/ 2758 h 6782"/>
                              <a:gd name="T20" fmla="+- 0 8013 58674"/>
                              <a:gd name="T21" fmla="*/ T20 w 20614"/>
                              <a:gd name="T22" fmla="+- 0 2758 -15043"/>
                              <a:gd name="T23" fmla="*/ 2758 h 6782"/>
                              <a:gd name="T24" fmla="+- 0 7958 58674"/>
                              <a:gd name="T25" fmla="*/ T24 w 20614"/>
                              <a:gd name="T26" fmla="+- 0 2790 -15043"/>
                              <a:gd name="T27" fmla="*/ 2790 h 6782"/>
                              <a:gd name="T28" fmla="+- 0 7958 58674"/>
                              <a:gd name="T29" fmla="*/ T28 w 20614"/>
                              <a:gd name="T30" fmla="+- 0 2823 -15043"/>
                              <a:gd name="T31" fmla="*/ 2823 h 6782"/>
                              <a:gd name="T32" fmla="+- 0 7903 58674"/>
                              <a:gd name="T33" fmla="*/ T32 w 20614"/>
                              <a:gd name="T34" fmla="+- 0 2790 -15043"/>
                              <a:gd name="T35" fmla="*/ 2790 h 6782"/>
                              <a:gd name="T36" fmla="+- 0 8013 58674"/>
                              <a:gd name="T37" fmla="*/ T36 w 20614"/>
                              <a:gd name="T38" fmla="+- 0 2790 -15043"/>
                              <a:gd name="T39" fmla="*/ 2790 h 6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14" h="6782">
                                <a:moveTo>
                                  <a:pt x="-51922" y="17454"/>
                                </a:moveTo>
                                <a:lnTo>
                                  <a:pt x="-51812" y="17454"/>
                                </a:lnTo>
                                <a:moveTo>
                                  <a:pt x="-50716" y="17801"/>
                                </a:moveTo>
                                <a:lnTo>
                                  <a:pt x="-50716" y="17766"/>
                                </a:lnTo>
                                <a:moveTo>
                                  <a:pt x="-50771" y="17801"/>
                                </a:moveTo>
                                <a:lnTo>
                                  <a:pt x="-50661" y="17801"/>
                                </a:lnTo>
                                <a:moveTo>
                                  <a:pt x="-50716" y="17833"/>
                                </a:moveTo>
                                <a:lnTo>
                                  <a:pt x="-50716" y="17866"/>
                                </a:lnTo>
                                <a:moveTo>
                                  <a:pt x="-50771" y="17833"/>
                                </a:moveTo>
                                <a:lnTo>
                                  <a:pt x="-50661" y="17833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45"/>
                        <wps:cNvSpPr>
                          <a:spLocks/>
                        </wps:cNvSpPr>
                        <wps:spPr bwMode="auto">
                          <a:xfrm>
                            <a:off x="27619" y="-52551"/>
                            <a:ext cx="37551" cy="23990"/>
                          </a:xfrm>
                          <a:custGeom>
                            <a:avLst/>
                            <a:gdLst>
                              <a:gd name="T0" fmla="+- 0 4908 27619"/>
                              <a:gd name="T1" fmla="*/ T0 w 37551"/>
                              <a:gd name="T2" fmla="+- 0 1155 -52551"/>
                              <a:gd name="T3" fmla="*/ 1155 h 23990"/>
                              <a:gd name="T4" fmla="+- 0 4908 27619"/>
                              <a:gd name="T5" fmla="*/ T4 w 37551"/>
                              <a:gd name="T6" fmla="+- 0 1322 -52551"/>
                              <a:gd name="T7" fmla="*/ 1322 h 23990"/>
                              <a:gd name="T8" fmla="+- 0 4853 27619"/>
                              <a:gd name="T9" fmla="*/ T8 w 37551"/>
                              <a:gd name="T10" fmla="+- 0 1155 -52551"/>
                              <a:gd name="T11" fmla="*/ 1155 h 23990"/>
                              <a:gd name="T12" fmla="+- 0 4963 27619"/>
                              <a:gd name="T13" fmla="*/ T12 w 37551"/>
                              <a:gd name="T14" fmla="+- 0 1155 -52551"/>
                              <a:gd name="T15" fmla="*/ 1155 h 23990"/>
                              <a:gd name="T16" fmla="+- 0 4908 27619"/>
                              <a:gd name="T17" fmla="*/ T16 w 37551"/>
                              <a:gd name="T18" fmla="+- 0 1590 -52551"/>
                              <a:gd name="T19" fmla="*/ 1590 h 23990"/>
                              <a:gd name="T20" fmla="+- 0 4908 27619"/>
                              <a:gd name="T21" fmla="*/ T20 w 37551"/>
                              <a:gd name="T22" fmla="+- 0 1422 -52551"/>
                              <a:gd name="T23" fmla="*/ 1422 h 23990"/>
                              <a:gd name="T24" fmla="+- 0 4853 27619"/>
                              <a:gd name="T25" fmla="*/ T24 w 37551"/>
                              <a:gd name="T26" fmla="+- 0 1590 -52551"/>
                              <a:gd name="T27" fmla="*/ 1590 h 23990"/>
                              <a:gd name="T28" fmla="+- 0 4963 27619"/>
                              <a:gd name="T29" fmla="*/ T28 w 37551"/>
                              <a:gd name="T30" fmla="+- 0 1590 -52551"/>
                              <a:gd name="T31" fmla="*/ 1590 h 23990"/>
                              <a:gd name="T32" fmla="+- 0 5254 27619"/>
                              <a:gd name="T33" fmla="*/ T32 w 37551"/>
                              <a:gd name="T34" fmla="+- 0 994 -52551"/>
                              <a:gd name="T35" fmla="*/ 994 h 23990"/>
                              <a:gd name="T36" fmla="+- 0 5254 27619"/>
                              <a:gd name="T37" fmla="*/ T36 w 37551"/>
                              <a:gd name="T38" fmla="+- 0 1073 -52551"/>
                              <a:gd name="T39" fmla="*/ 1073 h 23990"/>
                              <a:gd name="T40" fmla="+- 0 5199 27619"/>
                              <a:gd name="T41" fmla="*/ T40 w 37551"/>
                              <a:gd name="T42" fmla="+- 0 994 -52551"/>
                              <a:gd name="T43" fmla="*/ 994 h 23990"/>
                              <a:gd name="T44" fmla="+- 0 5309 27619"/>
                              <a:gd name="T45" fmla="*/ T44 w 37551"/>
                              <a:gd name="T46" fmla="+- 0 994 -52551"/>
                              <a:gd name="T47" fmla="*/ 994 h 23990"/>
                              <a:gd name="T48" fmla="+- 0 5254 27619"/>
                              <a:gd name="T49" fmla="*/ T48 w 37551"/>
                              <a:gd name="T50" fmla="+- 0 1252 -52551"/>
                              <a:gd name="T51" fmla="*/ 1252 h 23990"/>
                              <a:gd name="T52" fmla="+- 0 5254 27619"/>
                              <a:gd name="T53" fmla="*/ T52 w 37551"/>
                              <a:gd name="T54" fmla="+- 0 1174 -52551"/>
                              <a:gd name="T55" fmla="*/ 1174 h 23990"/>
                              <a:gd name="T56" fmla="+- 0 5199 27619"/>
                              <a:gd name="T57" fmla="*/ T56 w 37551"/>
                              <a:gd name="T58" fmla="+- 0 1252 -52551"/>
                              <a:gd name="T59" fmla="*/ 1252 h 23990"/>
                              <a:gd name="T60" fmla="+- 0 5309 27619"/>
                              <a:gd name="T61" fmla="*/ T60 w 37551"/>
                              <a:gd name="T62" fmla="+- 0 1252 -52551"/>
                              <a:gd name="T63" fmla="*/ 1252 h 23990"/>
                              <a:gd name="T64" fmla="+- 0 5772 27619"/>
                              <a:gd name="T65" fmla="*/ T64 w 37551"/>
                              <a:gd name="T66" fmla="+- 0 761 -52551"/>
                              <a:gd name="T67" fmla="*/ 761 h 23990"/>
                              <a:gd name="T68" fmla="+- 0 5772 27619"/>
                              <a:gd name="T69" fmla="*/ T68 w 37551"/>
                              <a:gd name="T70" fmla="+- 0 856 -52551"/>
                              <a:gd name="T71" fmla="*/ 856 h 23990"/>
                              <a:gd name="T72" fmla="+- 0 5717 27619"/>
                              <a:gd name="T73" fmla="*/ T72 w 37551"/>
                              <a:gd name="T74" fmla="+- 0 761 -52551"/>
                              <a:gd name="T75" fmla="*/ 761 h 23990"/>
                              <a:gd name="T76" fmla="+- 0 5827 27619"/>
                              <a:gd name="T77" fmla="*/ T76 w 37551"/>
                              <a:gd name="T78" fmla="+- 0 761 -52551"/>
                              <a:gd name="T79" fmla="*/ 761 h 23990"/>
                              <a:gd name="T80" fmla="+- 0 5772 27619"/>
                              <a:gd name="T81" fmla="*/ T80 w 37551"/>
                              <a:gd name="T82" fmla="+- 0 1051 -52551"/>
                              <a:gd name="T83" fmla="*/ 1051 h 23990"/>
                              <a:gd name="T84" fmla="+- 0 5772 27619"/>
                              <a:gd name="T85" fmla="*/ T84 w 37551"/>
                              <a:gd name="T86" fmla="+- 0 956 -52551"/>
                              <a:gd name="T87" fmla="*/ 956 h 23990"/>
                              <a:gd name="T88" fmla="+- 0 5717 27619"/>
                              <a:gd name="T89" fmla="*/ T88 w 37551"/>
                              <a:gd name="T90" fmla="+- 0 1051 -52551"/>
                              <a:gd name="T91" fmla="*/ 1051 h 23990"/>
                              <a:gd name="T92" fmla="+- 0 5827 27619"/>
                              <a:gd name="T93" fmla="*/ T92 w 37551"/>
                              <a:gd name="T94" fmla="+- 0 1051 -52551"/>
                              <a:gd name="T95" fmla="*/ 1051 h 23990"/>
                              <a:gd name="T96" fmla="+- 0 7095 27619"/>
                              <a:gd name="T97" fmla="*/ T96 w 37551"/>
                              <a:gd name="T98" fmla="+- 0 133 -52551"/>
                              <a:gd name="T99" fmla="*/ 133 h 23990"/>
                              <a:gd name="T100" fmla="+- 0 7095 27619"/>
                              <a:gd name="T101" fmla="*/ T100 w 37551"/>
                              <a:gd name="T102" fmla="+- 0 292 -52551"/>
                              <a:gd name="T103" fmla="*/ 292 h 23990"/>
                              <a:gd name="T104" fmla="+- 0 7040 27619"/>
                              <a:gd name="T105" fmla="*/ T104 w 37551"/>
                              <a:gd name="T106" fmla="+- 0 133 -52551"/>
                              <a:gd name="T107" fmla="*/ 133 h 23990"/>
                              <a:gd name="T108" fmla="+- 0 7150 27619"/>
                              <a:gd name="T109" fmla="*/ T108 w 37551"/>
                              <a:gd name="T110" fmla="+- 0 133 -52551"/>
                              <a:gd name="T111" fmla="*/ 133 h 23990"/>
                              <a:gd name="T112" fmla="+- 0 7095 27619"/>
                              <a:gd name="T113" fmla="*/ T112 w 37551"/>
                              <a:gd name="T114" fmla="+- 0 551 -52551"/>
                              <a:gd name="T115" fmla="*/ 551 h 23990"/>
                              <a:gd name="T116" fmla="+- 0 7095 27619"/>
                              <a:gd name="T117" fmla="*/ T116 w 37551"/>
                              <a:gd name="T118" fmla="+- 0 393 -52551"/>
                              <a:gd name="T119" fmla="*/ 393 h 23990"/>
                              <a:gd name="T120" fmla="+- 0 7040 27619"/>
                              <a:gd name="T121" fmla="*/ T120 w 37551"/>
                              <a:gd name="T122" fmla="+- 0 551 -52551"/>
                              <a:gd name="T123" fmla="*/ 551 h 23990"/>
                              <a:gd name="T124" fmla="+- 0 7150 27619"/>
                              <a:gd name="T125" fmla="*/ T124 w 37551"/>
                              <a:gd name="T126" fmla="+- 0 551 -52551"/>
                              <a:gd name="T127" fmla="*/ 551 h 23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551" h="23990">
                                <a:moveTo>
                                  <a:pt x="-22711" y="53706"/>
                                </a:moveTo>
                                <a:lnTo>
                                  <a:pt x="-22711" y="53873"/>
                                </a:lnTo>
                                <a:moveTo>
                                  <a:pt x="-22766" y="53706"/>
                                </a:moveTo>
                                <a:lnTo>
                                  <a:pt x="-22656" y="53706"/>
                                </a:lnTo>
                                <a:moveTo>
                                  <a:pt x="-22711" y="54141"/>
                                </a:moveTo>
                                <a:lnTo>
                                  <a:pt x="-22711" y="53973"/>
                                </a:lnTo>
                                <a:moveTo>
                                  <a:pt x="-22766" y="54141"/>
                                </a:moveTo>
                                <a:lnTo>
                                  <a:pt x="-22656" y="54141"/>
                                </a:lnTo>
                                <a:moveTo>
                                  <a:pt x="-22365" y="53545"/>
                                </a:moveTo>
                                <a:lnTo>
                                  <a:pt x="-22365" y="53624"/>
                                </a:lnTo>
                                <a:moveTo>
                                  <a:pt x="-22420" y="53545"/>
                                </a:moveTo>
                                <a:lnTo>
                                  <a:pt x="-22310" y="53545"/>
                                </a:lnTo>
                                <a:moveTo>
                                  <a:pt x="-22365" y="53803"/>
                                </a:moveTo>
                                <a:lnTo>
                                  <a:pt x="-22365" y="53725"/>
                                </a:lnTo>
                                <a:moveTo>
                                  <a:pt x="-22420" y="53803"/>
                                </a:moveTo>
                                <a:lnTo>
                                  <a:pt x="-22310" y="53803"/>
                                </a:lnTo>
                                <a:moveTo>
                                  <a:pt x="-21847" y="53312"/>
                                </a:moveTo>
                                <a:lnTo>
                                  <a:pt x="-21847" y="53407"/>
                                </a:lnTo>
                                <a:moveTo>
                                  <a:pt x="-21902" y="53312"/>
                                </a:moveTo>
                                <a:lnTo>
                                  <a:pt x="-21792" y="53312"/>
                                </a:lnTo>
                                <a:moveTo>
                                  <a:pt x="-21847" y="53602"/>
                                </a:moveTo>
                                <a:lnTo>
                                  <a:pt x="-21847" y="53507"/>
                                </a:lnTo>
                                <a:moveTo>
                                  <a:pt x="-21902" y="53602"/>
                                </a:moveTo>
                                <a:lnTo>
                                  <a:pt x="-21792" y="53602"/>
                                </a:lnTo>
                                <a:moveTo>
                                  <a:pt x="-20524" y="52684"/>
                                </a:moveTo>
                                <a:lnTo>
                                  <a:pt x="-20524" y="52843"/>
                                </a:lnTo>
                                <a:moveTo>
                                  <a:pt x="-20579" y="52684"/>
                                </a:moveTo>
                                <a:lnTo>
                                  <a:pt x="-20469" y="52684"/>
                                </a:lnTo>
                                <a:moveTo>
                                  <a:pt x="-20524" y="53102"/>
                                </a:moveTo>
                                <a:lnTo>
                                  <a:pt x="-20524" y="52944"/>
                                </a:lnTo>
                                <a:moveTo>
                                  <a:pt x="-20579" y="53102"/>
                                </a:moveTo>
                                <a:lnTo>
                                  <a:pt x="-20469" y="53102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7317" y="9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7270" y="914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7317" y="10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446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AutoShape 341"/>
                        <wps:cNvSpPr>
                          <a:spLocks/>
                        </wps:cNvSpPr>
                        <wps:spPr bwMode="auto">
                          <a:xfrm>
                            <a:off x="27619" y="-37308"/>
                            <a:ext cx="41317" cy="17359"/>
                          </a:xfrm>
                          <a:custGeom>
                            <a:avLst/>
                            <a:gdLst>
                              <a:gd name="T0" fmla="+- 0 7270 27619"/>
                              <a:gd name="T1" fmla="*/ T0 w 41317"/>
                              <a:gd name="T2" fmla="+- 0 1059 -37308"/>
                              <a:gd name="T3" fmla="*/ 1059 h 17359"/>
                              <a:gd name="T4" fmla="+- 0 7380 27619"/>
                              <a:gd name="T5" fmla="*/ T4 w 41317"/>
                              <a:gd name="T6" fmla="+- 0 1059 -37308"/>
                              <a:gd name="T7" fmla="*/ 1059 h 17359"/>
                              <a:gd name="T8" fmla="+- 0 4908 27619"/>
                              <a:gd name="T9" fmla="*/ T8 w 41317"/>
                              <a:gd name="T10" fmla="+- 0 1823 -37308"/>
                              <a:gd name="T11" fmla="*/ 1823 h 17359"/>
                              <a:gd name="T12" fmla="+- 0 4908 27619"/>
                              <a:gd name="T13" fmla="*/ T12 w 41317"/>
                              <a:gd name="T14" fmla="+- 0 1911 -37308"/>
                              <a:gd name="T15" fmla="*/ 1911 h 17359"/>
                              <a:gd name="T16" fmla="+- 0 4853 27619"/>
                              <a:gd name="T17" fmla="*/ T16 w 41317"/>
                              <a:gd name="T18" fmla="+- 0 1823 -37308"/>
                              <a:gd name="T19" fmla="*/ 1823 h 17359"/>
                              <a:gd name="T20" fmla="+- 0 4963 27619"/>
                              <a:gd name="T21" fmla="*/ T20 w 41317"/>
                              <a:gd name="T22" fmla="+- 0 1823 -37308"/>
                              <a:gd name="T23" fmla="*/ 1823 h 17359"/>
                              <a:gd name="T24" fmla="+- 0 4908 27619"/>
                              <a:gd name="T25" fmla="*/ T24 w 41317"/>
                              <a:gd name="T26" fmla="+- 0 2113 -37308"/>
                              <a:gd name="T27" fmla="*/ 2113 h 17359"/>
                              <a:gd name="T28" fmla="+- 0 4908 27619"/>
                              <a:gd name="T29" fmla="*/ T28 w 41317"/>
                              <a:gd name="T30" fmla="+- 0 2026 -37308"/>
                              <a:gd name="T31" fmla="*/ 2026 h 17359"/>
                              <a:gd name="T32" fmla="+- 0 4853 27619"/>
                              <a:gd name="T33" fmla="*/ T32 w 41317"/>
                              <a:gd name="T34" fmla="+- 0 2113 -37308"/>
                              <a:gd name="T35" fmla="*/ 2113 h 17359"/>
                              <a:gd name="T36" fmla="+- 0 4963 27619"/>
                              <a:gd name="T37" fmla="*/ T36 w 41317"/>
                              <a:gd name="T38" fmla="+- 0 2113 -37308"/>
                              <a:gd name="T39" fmla="*/ 2113 h 17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317" h="17359">
                                <a:moveTo>
                                  <a:pt x="-20349" y="38367"/>
                                </a:moveTo>
                                <a:lnTo>
                                  <a:pt x="-20239" y="38367"/>
                                </a:lnTo>
                                <a:moveTo>
                                  <a:pt x="-22711" y="39131"/>
                                </a:moveTo>
                                <a:lnTo>
                                  <a:pt x="-22711" y="39219"/>
                                </a:lnTo>
                                <a:moveTo>
                                  <a:pt x="-22766" y="39131"/>
                                </a:moveTo>
                                <a:lnTo>
                                  <a:pt x="-22656" y="39131"/>
                                </a:lnTo>
                                <a:moveTo>
                                  <a:pt x="-22711" y="39421"/>
                                </a:moveTo>
                                <a:lnTo>
                                  <a:pt x="-22711" y="39334"/>
                                </a:lnTo>
                                <a:moveTo>
                                  <a:pt x="-22766" y="39421"/>
                                </a:moveTo>
                                <a:lnTo>
                                  <a:pt x="-22656" y="39421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246" y="18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446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5199" y="1872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246" y="20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504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199" y="203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763" y="2069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629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717" y="2065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763" y="2190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4051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333"/>
                        <wps:cNvSpPr>
                          <a:spLocks/>
                        </wps:cNvSpPr>
                        <wps:spPr bwMode="auto">
                          <a:xfrm>
                            <a:off x="41736" y="-21960"/>
                            <a:ext cx="23434" cy="3331"/>
                          </a:xfrm>
                          <a:custGeom>
                            <a:avLst/>
                            <a:gdLst>
                              <a:gd name="T0" fmla="+- 0 5717 41736"/>
                              <a:gd name="T1" fmla="*/ T0 w 23434"/>
                              <a:gd name="T2" fmla="+- 0 2194 -21960"/>
                              <a:gd name="T3" fmla="*/ 2194 h 3331"/>
                              <a:gd name="T4" fmla="+- 0 5827 41736"/>
                              <a:gd name="T5" fmla="*/ T4 w 23434"/>
                              <a:gd name="T6" fmla="+- 0 2194 -21960"/>
                              <a:gd name="T7" fmla="*/ 2194 h 3331"/>
                              <a:gd name="T8" fmla="+- 0 7095 41736"/>
                              <a:gd name="T9" fmla="*/ T8 w 23434"/>
                              <a:gd name="T10" fmla="+- 0 2025 -21960"/>
                              <a:gd name="T11" fmla="*/ 2025 h 3331"/>
                              <a:gd name="T12" fmla="+- 0 7095 41736"/>
                              <a:gd name="T13" fmla="*/ T12 w 23434"/>
                              <a:gd name="T14" fmla="+- 0 1991 -21960"/>
                              <a:gd name="T15" fmla="*/ 1991 h 3331"/>
                              <a:gd name="T16" fmla="+- 0 7040 41736"/>
                              <a:gd name="T17" fmla="*/ T16 w 23434"/>
                              <a:gd name="T18" fmla="+- 0 2025 -21960"/>
                              <a:gd name="T19" fmla="*/ 2025 h 3331"/>
                              <a:gd name="T20" fmla="+- 0 7150 41736"/>
                              <a:gd name="T21" fmla="*/ T20 w 23434"/>
                              <a:gd name="T22" fmla="+- 0 2025 -21960"/>
                              <a:gd name="T23" fmla="*/ 2025 h 3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434" h="3331">
                                <a:moveTo>
                                  <a:pt x="-36019" y="24154"/>
                                </a:moveTo>
                                <a:lnTo>
                                  <a:pt x="-35909" y="24154"/>
                                </a:lnTo>
                                <a:moveTo>
                                  <a:pt x="-34641" y="23985"/>
                                </a:moveTo>
                                <a:lnTo>
                                  <a:pt x="-34641" y="23951"/>
                                </a:lnTo>
                                <a:moveTo>
                                  <a:pt x="-34696" y="23985"/>
                                </a:moveTo>
                                <a:lnTo>
                                  <a:pt x="-34586" y="23985"/>
                                </a:lnTo>
                              </a:path>
                            </a:pathLst>
                          </a:custGeom>
                          <a:noFill/>
                          <a:ln w="10450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7086" y="2090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20831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040" y="207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317" y="224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6202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7270" y="2258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7317" y="233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5623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270" y="2323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10416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5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7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239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40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577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-109"/>
                            <a:ext cx="4044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D63E71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:rsidR="00D63E71" w:rsidRDefault="00F24EAC">
                              <w:pPr>
                                <w:spacing w:line="292" w:lineRule="auto"/>
                                <w:ind w:left="435" w:right="235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N sample 0 mM Ca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 xml:space="preserve"> N sample 10 mM Ca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 xml:space="preserve"> M sample 0 mM Ca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 xml:space="preserve"> M sample 10 mM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77" style="position:absolute;left:0;text-align:left;margin-left:210.5pt;margin-top:-5.45pt;width:202.2pt;height:161.85pt;z-index:251644416;mso-position-horizontal-relative:page" coordorigin="4210,-109" coordsize="4044,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">
                <v:line id="Line 402" o:spid="_x0000_s1078" style="position:absolute;visibility:visible;mso-wrap-style:square" from="4218,3120" to="8245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" strokeweight=".28933mm"/>
                <v:shape id="AutoShape 401" o:spid="_x0000_s1079" style="position:absolute;left:4785;top:3104;width:2893;height:2;visibility:visible;mso-wrap-style:square;v-text-anchor:top" coordsize="28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" path="m,l17,m576,r16,m1151,r16,m1726,r17,m2301,r17,m2877,r16,e" filled="f" strokeweight=".5465mm">
                  <v:path arrowok="t" o:connecttype="custom" o:connectlocs="0,0;17,0;576,0;592,0;1151,0;1167,0;1726,0;1743,0;2301,0;2318,0;2877,0;2893,0" o:connectangles="0,0,0,0,0,0,0,0,0,0,0,0"/>
                </v:shape>
                <v:shape id="AutoShape 400" o:spid="_x0000_s1080" style="position:absolute;left:21948;top:-4421;width:56439;height:1035;visibility:visible;mso-wrap-style:square;v-text-anchor:top" coordsize="5643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" path="m-17443,7541r,-63m-16867,7541r,-63m-16292,7541r,-63m-15717,7541r,-63m-15142,7541r,-63m-14566,7541r,-63m-13991,7541r,-63e" filled="f" strokeweight=".29028mm">
                  <v:path arrowok="t" o:connecttype="custom" o:connectlocs="-17443,3120;-17443,3057;-16867,3120;-16867,3057;-16292,3120;-16292,3057;-15717,3120;-15717,3057;-15142,3120;-15142,3057;-14566,3120;-14566,3057;-13991,3120;-13991,3057" o:connectangles="0,0,0,0,0,0,0,0,0,0,0,0,0,0"/>
                </v:shape>
                <v:line id="Line 399" o:spid="_x0000_s1081" style="position:absolute;visibility:visible;mso-wrap-style:square" from="4218,-101" to="8245,-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" strokeweight=".28933mm"/>
                <v:shape id="AutoShape 398" o:spid="_x0000_s1082" style="position:absolute;left:4785;top:-86;width:2893;height:2;visibility:visible;mso-wrap-style:square;v-text-anchor:top" coordsize="28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" path="m,l17,m576,r16,m1151,r16,m1726,r17,m2301,r17,m2877,r16,e" filled="f" strokeweight=".54692mm">
                  <v:path arrowok="t" o:connecttype="custom" o:connectlocs="0,0;17,0;576,0;592,0;1151,0;1167,0;1726,0;1743,0;2301,0;2318,0;2877,0;2893,0" o:connectangles="0,0,0,0,0,0,0,0,0,0,0,0"/>
                </v:shape>
                <v:shape id="AutoShape 397" o:spid="_x0000_s1083" style="position:absolute;left:21948;top:-56392;width:56439;height:1036;visibility:visible;mso-wrap-style:square;v-text-anchor:top" coordsize="5643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" path="m-17443,56291r,63m-16867,56291r,63m-16292,56291r,63m-15717,56291r,63m-15142,56291r,63m-14566,56291r,63m-13991,56291r,63e" filled="f" strokeweight=".29028mm">
                  <v:path arrowok="t" o:connecttype="custom" o:connectlocs="-17443,-101;-17443,-38;-16867,-101;-16867,-38;-16292,-101;-16292,-38;-15717,-101;-15717,-38;-15142,-101;-15142,-38;-14566,-101;-14566,-38;-13991,-101;-13991,-38" o:connectangles="0,0,0,0,0,0,0,0,0,0,0,0,0,0"/>
                </v:shape>
                <v:line id="Line 396" o:spid="_x0000_s1084" style="position:absolute;visibility:visible;mso-wrap-style:square" from="4218,-101" to="4218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" strokeweight=".29125mm"/>
                <v:shape id="AutoShape 395" o:spid="_x0000_s1085" style="position:absolute;left:17237;top:-56392;width:1036;height:53006;visibility:visible;mso-wrap-style:square;v-text-anchor:top" coordsize="1036,5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" path="m-13020,59512r32,m-13020,59109r32,m-13020,58707r32,m-13020,58304r32,m-13020,57902r32,m-13020,57499r32,m-13020,57096r32,m-13020,56694r32,m-13020,56291r32,m-13020,59310r64,m-13020,58908r64,m-13020,58505r64,m-13020,58102r64,m-13020,57701r64,m-13020,57298r64,m-13020,56895r64,m-13020,56493r64,e" filled="f" strokeweight=".29028mm">
                  <v:path arrowok="t" o:connecttype="custom" o:connectlocs="-13020,3120;-12988,3120;-13020,2717;-12988,2717;-13020,2315;-12988,2315;-13020,1912;-12988,1912;-13020,1510;-12988,1510;-13020,1107;-12988,1107;-13020,704;-12988,704;-13020,302;-12988,302;-13020,-101;-12988,-101;-13020,2918;-12956,2918;-13020,2516;-12956,2516;-13020,2113;-12956,2113;-13020,1710;-12956,1710;-13020,1309;-12956,1309;-13020,906;-12956,906;-13020,503;-12956,503;-13020,101;-12956,101" o:connectangles="0,0,0,0,0,0,0,0,0,0,0,0,0,0,0,0,0,0,0,0,0,0,0,0,0,0,0,0,0,0,0,0,0,0"/>
                </v:shape>
                <v:line id="Line 394" o:spid="_x0000_s1086" style="position:absolute;visibility:visible;mso-wrap-style:square" from="8245,-101" to="8245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" strokeweight=".29125mm"/>
                <v:shape id="AutoShape 393" o:spid="_x0000_s1087" style="position:absolute;left:82048;top:-56392;width:1035;height:53006;visibility:visible;mso-wrap-style:square;v-text-anchor:top" coordsize="1035,5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" path="m-73803,59512r-31,m-73803,59109r-31,m-73803,58707r-31,m-73803,58304r-31,m-73803,57902r-31,m-73803,57499r-31,m-73803,57096r-31,m-73803,56694r-31,m-73803,56291r-31,m-73803,59310r-63,m-73803,58908r-63,m-73803,58505r-63,m-73803,58102r-63,m-73803,57701r-63,m-73803,57298r-63,m-73803,56895r-63,m-73803,56493r-63,e" filled="f" strokeweight=".29028mm">
                  <v:path arrowok="t" o:connecttype="custom" o:connectlocs="-73803,3120;-73834,3120;-73803,2717;-73834,2717;-73803,2315;-73834,2315;-73803,1912;-73834,1912;-73803,1510;-73834,1510;-73803,1107;-73834,1107;-73803,704;-73834,704;-73803,302;-73834,302;-73803,-101;-73834,-101;-73803,2918;-73866,2918;-73803,2516;-73866,2516;-73803,2113;-73866,2113;-73803,1710;-73866,1710;-73803,1309;-73866,1309;-73803,906;-73866,906;-73803,503;-73866,503;-73803,101;-73866,101" o:connectangles="0,0,0,0,0,0,0,0,0,0,0,0,0,0,0,0,0,0,0,0,0,0,0,0,0,0,0,0,0,0,0,0,0,0"/>
                </v:shape>
                <v:shape id="Freeform 392" o:spid="_x0000_s1088" style="position:absolute;left:4447;top:1608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" path="m58,l35,5,17,17,4,35,,58,4,80,17,99r18,13l58,116r22,-4l99,99,112,80r4,-22l112,35,99,17,80,5,58,xe" fillcolor="#f4864a" stroked="f">
                  <v:path arrowok="t" o:connecttype="custom" o:connectlocs="58,1608;35,1613;17,1625;4,1643;0,1666;4,1688;17,1707;35,1720;58,1724;80,1720;99,1707;112,1688;116,1666;112,1643;99,1625;80,1613;58,1608" o:connectangles="0,0,0,0,0,0,0,0,0,0,0,0,0,0,0,0,0"/>
                </v:shape>
                <v:shape id="Freeform 391" o:spid="_x0000_s1089" style="position:absolute;left:4447;top:1608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" path="m,58l4,80,17,99r18,13l58,116r22,-4l99,99,112,80r4,-22l112,35,99,17,80,5,58,,35,5,17,17,4,35,,58xe" filled="f" strokecolor="#f4864a" strokeweight=".14514mm">
                  <v:path arrowok="t" o:connecttype="custom" o:connectlocs="0,1666;4,1688;17,1707;35,1720;58,1724;80,1720;99,1707;112,1688;116,1666;112,1643;99,1625;80,1613;58,1608;35,1613;17,1625;4,1643;0,1666" o:connectangles="0,0,0,0,0,0,0,0,0,0,0,0,0,0,0,0,0"/>
                </v:shape>
                <v:shape id="Freeform 390" o:spid="_x0000_s1090" style="position:absolute;left:5022;top:2089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" path="m58,l35,4,17,16,4,35,,57,4,80,17,98r18,13l58,115r22,-4l99,98,112,80r4,-23l112,35,99,16,80,4,58,xe" fillcolor="#f4864a" stroked="f">
                  <v:path arrowok="t" o:connecttype="custom" o:connectlocs="58,2090;35,2094;17,2106;4,2125;0,2147;4,2170;17,2188;35,2201;58,2205;80,2201;99,2188;112,2170;116,2147;112,2125;99,2106;80,2094;58,2090" o:connectangles="0,0,0,0,0,0,0,0,0,0,0,0,0,0,0,0,0"/>
                </v:shape>
                <v:shape id="Freeform 389" o:spid="_x0000_s1091" style="position:absolute;left:5022;top:2089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" path="m,57l4,80,17,98r18,13l58,115r22,-4l99,98,112,80r4,-23l112,35,99,16,80,4,58,,35,4,17,16,4,35,,57xe" filled="f" strokecolor="#f4864a" strokeweight=".14514mm">
                  <v:path arrowok="t" o:connecttype="custom" o:connectlocs="0,2147;4,2170;17,2188;35,2201;58,2205;80,2201;99,2188;112,2170;116,2147;112,2125;99,2106;80,2094;58,2090;35,2094;17,2106;4,2125;0,2147" o:connectangles="0,0,0,0,0,0,0,0,0,0,0,0,0,0,0,0,0"/>
                </v:shape>
                <v:shape id="Freeform 388" o:spid="_x0000_s1092" style="position:absolute;left:5598;top:2147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" path="m58,l35,5,17,17,5,35,,57,5,80,17,99r18,12l58,116r23,-5l99,99,112,80r5,-23l112,35,99,17,81,5,58,xe" fillcolor="#f4864a" stroked="f">
                  <v:path arrowok="t" o:connecttype="custom" o:connectlocs="58,2147;35,2152;17,2164;5,2182;0,2204;5,2227;17,2246;35,2258;58,2263;81,2258;99,2246;112,2227;117,2204;112,2182;99,2164;81,2152;58,2147" o:connectangles="0,0,0,0,0,0,0,0,0,0,0,0,0,0,0,0,0"/>
                </v:shape>
                <v:shape id="Freeform 387" o:spid="_x0000_s1093" style="position:absolute;left:5598;top:2147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" path="m,57l5,80,17,99r18,12l58,116r23,-5l99,99,112,80r5,-23l112,35,99,17,81,5,58,,35,5,17,17,5,35,,57xe" filled="f" strokecolor="#f4864a" strokeweight=".14514mm">
                  <v:path arrowok="t" o:connecttype="custom" o:connectlocs="0,2204;5,2227;17,2246;35,2258;58,2263;81,2258;99,2246;112,2227;117,2204;112,2182;99,2164;81,2152;58,2147;35,2152;17,2164;5,2182;0,2204" o:connectangles="0,0,0,0,0,0,0,0,0,0,0,0,0,0,0,0,0"/>
                </v:shape>
                <v:shape id="Freeform 386" o:spid="_x0000_s1094" style="position:absolute;left:6173;top:2406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" path="m58,l36,4,17,17,5,35,,57,5,80,17,98r19,13l58,116r23,-5l100,98,112,80r5,-23l112,35,100,17,81,4,58,xe" fillcolor="#f4864a" stroked="f">
                  <v:path arrowok="t" o:connecttype="custom" o:connectlocs="58,2407;36,2411;17,2424;5,2442;0,2464;5,2487;17,2505;36,2518;58,2523;81,2518;100,2505;112,2487;117,2464;112,2442;100,2424;81,2411;58,2407" o:connectangles="0,0,0,0,0,0,0,0,0,0,0,0,0,0,0,0,0"/>
                </v:shape>
                <v:shape id="Freeform 385" o:spid="_x0000_s1095" style="position:absolute;left:6173;top:2406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" path="m,57l5,80,17,98r19,13l58,116r23,-5l100,98,112,80r5,-23l112,35,100,17,81,4,58,,36,4,17,17,5,35,,57xe" filled="f" strokecolor="#f4864a" strokeweight=".14514mm">
                  <v:path arrowok="t" o:connecttype="custom" o:connectlocs="0,2464;5,2487;17,2505;36,2518;58,2523;81,2518;100,2505;112,2487;117,2464;112,2442;100,2424;81,2411;58,2407;36,2411;17,2424;5,2442;0,2464" o:connectangles="0,0,0,0,0,0,0,0,0,0,0,0,0,0,0,0,0"/>
                </v:shape>
                <v:shape id="Freeform 384" o:spid="_x0000_s1096" style="position:absolute;left:6748;top:2456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" path="m58,l35,5,17,17,4,35,,57,4,80,17,99r18,12l58,116r22,-5l99,99,112,80r4,-23l112,35,99,17,80,5,58,xe" fillcolor="#f4864a" stroked="f">
                  <v:path arrowok="t" o:connecttype="custom" o:connectlocs="58,2456;35,2461;17,2473;4,2491;0,2513;4,2536;17,2555;35,2567;58,2572;80,2567;99,2555;112,2536;116,2513;112,2491;99,2473;80,2461;58,2456" o:connectangles="0,0,0,0,0,0,0,0,0,0,0,0,0,0,0,0,0"/>
                </v:shape>
                <v:shape id="Freeform 383" o:spid="_x0000_s1097" style="position:absolute;left:6748;top:2456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" path="m,57l4,80,17,99r18,12l58,116r22,-5l99,99,112,80r4,-23l112,35,99,17,80,5,58,,35,5,17,17,4,35,,57xe" filled="f" strokecolor="#f4864a" strokeweight=".14514mm">
                  <v:path arrowok="t" o:connecttype="custom" o:connectlocs="0,2513;4,2536;17,2555;35,2567;58,2572;80,2567;99,2555;112,2536;116,2513;112,2491;99,2473;80,2461;58,2456;35,2461;17,2473;4,2491;0,2513" o:connectangles="0,0,0,0,0,0,0,0,0,0,0,0,0,0,0,0,0"/>
                </v:shape>
                <v:shape id="Freeform 382" o:spid="_x0000_s1098" style="position:absolute;left:7899;top:2837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" path="m58,l35,4,17,17,5,35,,57,5,80,17,98r18,13l58,116r23,-5l99,98,112,80r5,-23l112,35,99,17,81,4,58,xe" fillcolor="#f4864a" stroked="f">
                  <v:path arrowok="t" o:connecttype="custom" o:connectlocs="58,2838;35,2842;17,2855;5,2873;0,2895;5,2918;17,2936;35,2949;58,2954;81,2949;99,2936;112,2918;117,2895;112,2873;99,2855;81,2842;58,2838" o:connectangles="0,0,0,0,0,0,0,0,0,0,0,0,0,0,0,0,0"/>
                </v:shape>
                <v:shape id="Freeform 381" o:spid="_x0000_s1099" style="position:absolute;left:7899;top:2837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" path="m,57l5,80,17,98r18,13l58,116r23,-5l99,98,112,80r5,-23l112,35,99,17,81,4,58,,35,4,17,17,5,35,,57xe" filled="f" strokecolor="#f4864a" strokeweight=".14514mm">
                  <v:path arrowok="t" o:connecttype="custom" o:connectlocs="0,2895;5,2918;17,2936;35,2949;58,2954;81,2949;99,2936;112,2918;117,2895;112,2873;99,2855;81,2842;58,2838;35,2842;17,2855;5,2873;0,2895" o:connectangles="0,0,0,0,0,0,0,0,0,0,0,0,0,0,0,0,0"/>
                </v:shape>
                <v:shape id="AutoShape 380" o:spid="_x0000_s1100" style="position:absolute;left:21108;top:-32612;width:58104;height:24350;visibility:visible;mso-wrap-style:square;v-text-anchor:top" coordsize="58104,2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" path="m-16654,34006r4,20l-16639,34042r16,11l-16603,34057r20,-4l-16567,34042r11,-16l-16552,34006r-4,-19l-16567,33971r-16,-11l-16603,33956r-20,4l-16639,33971r-11,16l-16654,34006xm-16079,34499r4,20l-16064,34535r16,11l-16028,34550r20,-4l-15992,34535r11,-16l-15977,34499r-4,-19l-15992,34464r-16,-11l-16028,34449r-20,4l-16064,34464r-11,16l-16079,34499xm-15503,34668r4,20l-15489,34704r17,11l-15453,34719r20,-4l-15417,34704r11,-16l-15402,34668r-4,-19l-15417,34633r-16,-11l-15453,34618r-19,4l-15489,34633r-10,16l-15503,34668xm-14928,34958r4,20l-14913,34994r16,11l-14878,35009r20,-4l-14841,34994r11,-16l-14826,34958r-4,-20l-14841,34922r-17,-10l-14878,34908r-19,4l-14913,34922r-11,16l-14928,34958xm-14353,34998r4,20l-14338,35034r16,11l-14303,35049r21,-4l-14266,35034r11,-16l-14251,34998r-4,-20l-14266,34963r-16,-11l-14303,34948r-19,4l-14338,34963r-11,15l-14353,34998xm-13202,35384r4,20l-13188,35420r16,11l-13152,35435r20,-4l-13116,35420r11,-16l-13101,35384r-4,-19l-13116,35349r-16,-11l-13152,35334r-20,4l-13188,35349r-10,16l-13202,35384xe" filled="f" strokecolor="#f4864a" strokeweight=".38706mm">
                  <v:path arrowok="t" o:connecttype="custom" o:connectlocs="-16650,1414;-16623,1441;-16583,1441;-16556,1414;-16556,1375;-16583,1348;-16623,1348;-16650,1375;-16079,1887;-16064,1923;-16028,1938;-15992,1923;-15977,1887;-15992,1852;-16028,1837;-16064,1852;-16079,1887;-15499,2076;-15472,2103;-15433,2103;-15406,2076;-15406,2037;-15433,2010;-15472,2010;-15499,2037;-14928,2346;-14913,2382;-14878,2397;-14841,2382;-14826,2346;-14841,2310;-14878,2296;-14913,2310;-14928,2346;-14349,2406;-14322,2433;-14282,2433;-14255,2406;-14255,2366;-14282,2340;-14322,2340;-14349,2366;-13202,2772;-13188,2808;-13152,2823;-13116,2808;-13101,2772;-13116,2737;-13152,2722;-13188,2737;-13202,2772" o:connectangles="0,0,0,0,0,0,0,0,0,0,0,0,0,0,0,0,0,0,0,0,0,0,0,0,0,0,0,0,0,0,0,0,0,0,0,0,0,0,0,0,0,0,0,0,0,0,0,0,0,0,0"/>
                </v:shape>
                <v:shape id="AutoShape 379" o:spid="_x0000_s1101" style="position:absolute;left:27679;top:-49941;width:41182;height:18619;visibility:visible;mso-wrap-style:square;v-text-anchor:top" coordsize="41182,1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" path="m-22822,51311r4,20l-22807,51348r16,10l-22772,51362r20,-4l-22735,51348r11,-17l-22720,51311r-4,-19l-22735,51276r-17,-11l-22772,51261r-19,4l-22807,51276r-11,16l-22822,51311xm-22476,51063r4,19l-22461,51099r16,11l-22426,51114r20,-4l-22389,51099r11,-17l-22374,51063r-4,-20l-22389,51027r-17,-11l-22426,51012r-19,4l-22461,51027r-11,16l-22476,51063xm-21959,50845r4,20l-21944,50881r16,11l-21908,50896r20,-4l-21872,50881r11,-16l-21857,50845r-4,-20l-21872,50809r-16,-10l-21908,50795r-20,4l-21944,50809r-11,16l-21959,50845xm-20636,50281r4,20l-20621,50318r16,11l-20585,50333r20,-4l-20549,50318r11,-17l-20534,50281r-4,-19l-20549,50246r-16,-11l-20585,50231r-20,4l-20621,50246r-11,16l-20636,50281xm-20406,50925r4,20l-20391,50961r16,11l-20355,50976r20,-4l-20319,50961r11,-16l-20304,50925r-4,-19l-20319,50890r-16,-11l-20355,50875r-20,4l-20391,50890r-11,16l-20406,50925xe" filled="f" strokecolor="#5c4971" strokeweight=".38706mm">
                  <v:path arrowok="t" o:connecttype="custom" o:connectlocs="-22818,1391;-22791,1418;-22752,1418;-22724,1391;-22724,1352;-22752,1325;-22791,1325;-22818,1352;-22476,1123;-22461,1159;-22426,1174;-22389,1159;-22374,1123;-22389,1087;-22426,1072;-22461,1087;-22476,1123;-21955,925;-21928,952;-21888,952;-21861,925;-21861,885;-21888,859;-21928,859;-21955,885;-20636,341;-20621,378;-20585,393;-20549,378;-20534,341;-20549,306;-20585,291;-20621,306;-20636,341;-20402,1005;-20375,1032;-20335,1032;-20308,1005;-20308,966;-20335,939;-20375,939;-20402,966" o:connectangles="0,0,0,0,0,0,0,0,0,0,0,0,0,0,0,0,0,0,0,0,0,0,0,0,0,0,0,0,0,0,0,0,0,0,0,0,0,0,0,0,0,0"/>
                </v:shape>
                <v:shape id="Freeform 378" o:spid="_x0000_s1102" style="position:absolute;left:4849;top:1910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" path="m57,l35,5,16,17,4,35,,57,4,80,16,99r19,12l57,116r23,-5l99,99,111,80r5,-23l111,35,99,17,80,5,57,xe" fillcolor="#5c4971" stroked="f">
                  <v:path arrowok="t" o:connecttype="custom" o:connectlocs="57,1910;35,1915;16,1927;4,1945;0,1967;4,1990;16,2009;35,2021;57,2026;80,2021;99,2009;111,1990;116,1967;111,1945;99,1927;80,1915;57,1910" o:connectangles="0,0,0,0,0,0,0,0,0,0,0,0,0,0,0,0,0"/>
                </v:shape>
                <v:shape id="Freeform 377" o:spid="_x0000_s1103" style="position:absolute;left:4849;top:1910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" path="m,57l4,80,16,99r19,12l57,116r23,-5l99,99,111,80r5,-23l111,35,99,17,80,5,57,,35,5,16,17,4,35,,57xe" filled="f" strokecolor="#5c4971" strokeweight=".14514mm">
                  <v:path arrowok="t" o:connecttype="custom" o:connectlocs="0,1967;4,1990;16,2009;35,2021;57,2026;80,2021;99,2009;111,1990;116,1967;111,1945;99,1927;80,1915;57,1910;35,1915;16,1927;4,1945;0,1967" o:connectangles="0,0,0,0,0,0,0,0,0,0,0,0,0,0,0,0,0"/>
                </v:shape>
                <v:shape id="Freeform 376" o:spid="_x0000_s1104" style="position:absolute;left:5195;top:1893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" path="m58,l36,4,17,16,5,35,,57,5,80,17,98r19,13l58,115r23,-4l100,98,112,80r5,-23l112,35,100,16,81,4,58,xe" fillcolor="#5c4971" stroked="f">
                  <v:path arrowok="t" o:connecttype="custom" o:connectlocs="58,1894;36,1898;17,1910;5,1929;0,1951;5,1974;17,1992;36,2005;58,2009;81,2005;100,1992;112,1974;117,1951;112,1929;100,1910;81,1898;58,1894" o:connectangles="0,0,0,0,0,0,0,0,0,0,0,0,0,0,0,0,0"/>
                </v:shape>
                <v:shape id="Freeform 375" o:spid="_x0000_s1105" style="position:absolute;left:5195;top:1893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" path="m,57l5,80,17,98r19,13l58,115r23,-4l100,98,112,80r5,-23l112,35,100,16,81,4,58,,36,4,17,16,5,35,,57xe" filled="f" strokecolor="#5c4971" strokeweight=".14514mm">
                  <v:path arrowok="t" o:connecttype="custom" o:connectlocs="0,1951;5,1974;17,1992;36,2005;58,2009;81,2005;100,1992;112,1974;117,1951;112,1929;100,1910;81,1898;58,1894;36,1898;17,1910;5,1929;0,1951" o:connectangles="0,0,0,0,0,0,0,0,0,0,0,0,0,0,0,0,0"/>
                </v:shape>
                <v:shape id="Freeform 374" o:spid="_x0000_s1106" style="position:absolute;left:5712;top:2071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" path="m58,l35,5,17,17,4,35,,58,4,80,17,99r18,13l58,116r22,-4l99,99,112,80r4,-22l112,35,99,17,80,5,58,xe" fillcolor="#5c4971" stroked="f">
                  <v:path arrowok="t" o:connecttype="custom" o:connectlocs="58,2071;35,2076;17,2088;4,2106;0,2129;4,2151;17,2170;35,2183;58,2187;80,2183;99,2170;112,2151;116,2129;112,2106;99,2088;80,2076;58,2071" o:connectangles="0,0,0,0,0,0,0,0,0,0,0,0,0,0,0,0,0"/>
                </v:shape>
                <v:shape id="Freeform 373" o:spid="_x0000_s1107" style="position:absolute;left:5712;top:2071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" path="m,58l4,80,17,99r18,13l58,116r22,-4l99,99,112,80r4,-22l112,35,99,17,80,5,58,,35,5,17,17,4,35,,58xe" filled="f" strokecolor="#5c4971" strokeweight=".14514mm">
                  <v:path arrowok="t" o:connecttype="custom" o:connectlocs="0,2129;4,2151;17,2170;35,2183;58,2187;80,2183;99,2170;112,2151;116,2129;112,2106;99,2088;80,2076;58,2071;35,2076;17,2088;4,2106;0,2129" o:connectangles="0,0,0,0,0,0,0,0,0,0,0,0,0,0,0,0,0"/>
                </v:shape>
                <v:shape id="Freeform 372" o:spid="_x0000_s1108" style="position:absolute;left:7035;top:1990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" path="m58,l35,5,17,17,4,35,,58,4,80,17,99r18,12l58,116r22,-5l99,99,112,80r4,-22l112,35,99,17,80,5,58,xe" fillcolor="#5c4971" stroked="f">
                  <v:path arrowok="t" o:connecttype="custom" o:connectlocs="58,1990;35,1995;17,2007;4,2025;0,2048;4,2070;17,2089;35,2101;58,2106;80,2101;99,2089;112,2070;116,2048;112,2025;99,2007;80,1995;58,1990" o:connectangles="0,0,0,0,0,0,0,0,0,0,0,0,0,0,0,0,0"/>
                </v:shape>
                <v:shape id="Freeform 371" o:spid="_x0000_s1109" style="position:absolute;left:7035;top:1990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" path="m,58l4,80,17,99r18,12l58,116r22,-5l99,99,112,80r4,-22l112,35,99,17,80,5,58,,35,5,17,17,4,35,,58xe" filled="f" strokecolor="#5c4971" strokeweight=".14514mm">
                  <v:path arrowok="t" o:connecttype="custom" o:connectlocs="0,2048;4,2070;17,2089;35,2101;58,2106;80,2101;99,2089;112,2070;116,2048;112,2025;99,2007;80,1995;58,1990;35,1995;17,2007;4,2025;0,2048" o:connectangles="0,0,0,0,0,0,0,0,0,0,0,0,0,0,0,0,0"/>
                </v:shape>
                <v:shape id="Freeform 370" o:spid="_x0000_s1110" style="position:absolute;left:7266;top:2231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" path="m58,l35,4,17,17,5,35,,57,5,80,17,98r18,13l58,116r23,-5l99,98,112,80r5,-23l112,35,99,17,81,4,58,xe" fillcolor="#5c4971" stroked="f">
                  <v:path arrowok="t" o:connecttype="custom" o:connectlocs="58,2232;35,2236;17,2249;5,2267;0,2289;5,2312;17,2330;35,2343;58,2348;81,2343;99,2330;112,2312;117,2289;112,2267;99,2249;81,2236;58,2232" o:connectangles="0,0,0,0,0,0,0,0,0,0,0,0,0,0,0,0,0"/>
                </v:shape>
                <v:shape id="Freeform 369" o:spid="_x0000_s1111" style="position:absolute;left:7266;top:2231;width:117;height:116;visibility:visible;mso-wrap-style:square;v-text-anchor:top" coordsize="11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" path="m,57l5,80,17,98r18,13l58,116r23,-5l99,98,112,80r5,-23l112,35,99,17,81,4,58,,35,4,17,17,5,35,,57xe" filled="f" strokecolor="#5c4971" strokeweight=".14514mm">
                  <v:path arrowok="t" o:connecttype="custom" o:connectlocs="0,2289;5,2312;17,2330;35,2343;58,2348;81,2343;99,2330;112,2312;117,2289;112,2267;99,2249;81,2236;58,2232;35,2236;17,2249;5,2267;0,2289" o:connectangles="0,0,0,0,0,0,0,0,0,0,0,0,0,0,0,0,0"/>
                </v:shape>
                <v:shape id="AutoShape 368" o:spid="_x0000_s1112" style="position:absolute;left:21048;top:-30032;width:20613;height:12738;visibility:visible;mso-wrap-style:square;v-text-anchor:top" coordsize="20613,12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" path="m-16543,31532r,108m-16598,31532r110,m-16543,31863r,-108m-16598,31863r110,m-15967,32053r,69m-16022,32053r110,m-15967,32306r,-70m-16022,32306r110,m-15447,32194r110,e" filled="f" strokecolor="#f4864a" strokeweight=".29028mm">
                  <v:path arrowok="t" o:connecttype="custom" o:connectlocs="-16543,1501;-16543,1609;-16598,1501;-16488,1501;-16543,1832;-16543,1724;-16598,1832;-16488,1832;-15967,2022;-15967,2091;-16022,2022;-15912,2022;-15967,2275;-15967,2205;-16022,2275;-15912,2275;-15447,2163;-15337,2163" o:connectangles="0,0,0,0,0,0,0,0,0,0,0,0,0,0,0,0,0,0"/>
                </v:shape>
                <v:line id="Line 367" o:spid="_x0000_s1113" style="position:absolute;visibility:visible;mso-wrap-style:square" from="5649,2256" to="5665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" strokecolor="#f4864a" strokeweight=".24111mm"/>
                <v:line id="Line 366" o:spid="_x0000_s1114" style="position:absolute;visibility:visible;mso-wrap-style:square" from="5602,2249" to="5712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" strokecolor="#f4864a" strokeweight=".28933mm"/>
                <v:line id="Line 365" o:spid="_x0000_s1115" style="position:absolute;visibility:visible;mso-wrap-style:square" from="6224,2418" to="6240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" strokecolor="#f4864a" strokeweight=".36969mm"/>
                <v:line id="Line 364" o:spid="_x0000_s1116" style="position:absolute;visibility:visible;mso-wrap-style:square" from="6177,2429" to="6287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" strokecolor="#f4864a" strokeweight=".28933mm"/>
                <v:line id="Line 363" o:spid="_x0000_s1117" style="position:absolute;visibility:visible;mso-wrap-style:square" from="6224,2512" to="6240,2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" strokecolor="#f4864a" strokeweight=".38578mm"/>
                <v:line id="Line 362" o:spid="_x0000_s1118" style="position:absolute;visibility:visible;mso-wrap-style:square" from="6177,2501" to="6287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" strokecolor="#f4864a" strokeweight=".28933mm"/>
                <v:line id="Line 361" o:spid="_x0000_s1119" style="position:absolute;visibility:visible;mso-wrap-style:square" from="6799,2464" to="6816,2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" strokecolor="#f4864a" strokeweight=".25717mm"/>
                <v:line id="Line 360" o:spid="_x0000_s1120" style="position:absolute;visibility:visible;mso-wrap-style:square" from="6752,2472" to="6862,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" strokecolor="#f4864a" strokeweight=".28933mm"/>
                <v:line id="Line 359" o:spid="_x0000_s1121" style="position:absolute;visibility:visible;mso-wrap-style:square" from="6799,2565" to="6816,2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" strokecolor="#f4864a" strokeweight=".24111mm"/>
                <v:line id="Line 358" o:spid="_x0000_s1122" style="position:absolute;visibility:visible;mso-wrap-style:square" from="6752,2558" to="6862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" strokecolor="#f4864a" strokeweight=".28933mm"/>
                <v:line id="Line 357" o:spid="_x0000_s1123" style="position:absolute;visibility:visible;mso-wrap-style:square" from="7950,2851" to="7966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" strokecolor="#f4864a" strokeweight=".43397mm"/>
                <v:line id="Line 356" o:spid="_x0000_s1124" style="position:absolute;visibility:visible;mso-wrap-style:square" from="7903,2863" to="8013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" strokecolor="#f4864a" strokeweight=".28933mm"/>
                <v:line id="Line 355" o:spid="_x0000_s1125" style="position:absolute;visibility:visible;mso-wrap-style:square" from="7950,2941" to="7966,2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" strokecolor="#f4864a" strokeweight=".43397mm"/>
                <v:shape id="AutoShape 354" o:spid="_x0000_s1126" style="position:absolute;left:21048;top:-36138;width:58239;height:29616;visibility:visible;mso-wrap-style:square;v-text-anchor:top" coordsize="58239,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" path="m-13146,39066r110,m-16543,37267r,215m-16598,37267r110,m-16543,37798r,-216m-16598,37798r110,m-15967,37864r,111m-16022,37864r110,m-15967,38186r,-111m-16022,38186r110,m-15392,38089r,55m-15447,38089r110,m-15392,38244r,56m-15447,38299r110,e" filled="f" strokecolor="#f4864a" strokeweight=".29028mm">
                  <v:path arrowok="t" o:connecttype="custom" o:connectlocs="-13146,2929;-13036,2929;-16543,1130;-16543,1345;-16598,1130;-16488,1130;-16543,1661;-16543,1445;-16598,1661;-16488,1661;-15967,1727;-15967,1838;-16022,1727;-15912,1727;-15967,2049;-15967,1938;-16022,2049;-15912,2049;-15392,1952;-15392,2007;-15447,1952;-15337,1952;-15392,2107;-15392,2163;-15447,2162;-15337,2162" o:connectangles="0,0,0,0,0,0,0,0,0,0,0,0,0,0,0,0,0,0,0,0,0,0,0,0,0,0"/>
                </v:shape>
                <v:line id="Line 353" o:spid="_x0000_s1127" style="position:absolute;visibility:visible;mso-wrap-style:square" from="6224,2289" to="6240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" strokecolor="#f4864a" strokeweight=".25761mm"/>
                <v:line id="Line 352" o:spid="_x0000_s1128" style="position:absolute;visibility:visible;mso-wrap-style:square" from="6177,2282" to="6287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" strokecolor="#f4864a" strokeweight=".28933mm"/>
                <v:line id="Line 351" o:spid="_x0000_s1129" style="position:absolute;visibility:visible;mso-wrap-style:square" from="6224,2404" to="6240,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" strokecolor="#f4864a" strokeweight=".25717mm"/>
                <v:line id="Line 350" o:spid="_x0000_s1130" style="position:absolute;visibility:visible;mso-wrap-style:square" from="6177,2411" to="6287,2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" strokecolor="#f4864a" strokeweight=".28933mm"/>
                <v:line id="Line 349" o:spid="_x0000_s1131" style="position:absolute;visibility:visible;mso-wrap-style:square" from="6799,2350" to="6816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" strokecolor="#f4864a" strokeweight=".46614mm"/>
                <v:line id="Line 348" o:spid="_x0000_s1132" style="position:absolute;visibility:visible;mso-wrap-style:square" from="6752,2363" to="6862,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" strokecolor="#f4864a" strokeweight=".28933mm"/>
                <v:line id="Line 347" o:spid="_x0000_s1133" style="position:absolute;visibility:visible;mso-wrap-style:square" from="6799,2424" to="6816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" strokecolor="#f4864a" strokeweight=".45006mm"/>
                <v:shape id="AutoShape 346" o:spid="_x0000_s1134" style="position:absolute;left:58674;top:-15044;width:20614;height:6782;visibility:visible;mso-wrap-style:square;v-text-anchor:top" coordsize="20614,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" path="m-51922,17454r110,m-50716,17801r,-35m-50771,17801r110,m-50716,17833r,33m-50771,17833r110,e" filled="f" strokecolor="#f4864a" strokeweight=".29028mm">
                  <v:path arrowok="t" o:connecttype="custom" o:connectlocs="-51922,2411;-51812,2411;-50716,2758;-50716,2723;-50771,2758;-50661,2758;-50716,2790;-50716,2823;-50771,2790;-50661,2790" o:connectangles="0,0,0,0,0,0,0,0,0,0"/>
                </v:shape>
                <v:shape id="AutoShape 345" o:spid="_x0000_s1135" style="position:absolute;left:27619;top:-52551;width:37551;height:23990;visibility:visible;mso-wrap-style:square;v-text-anchor:top" coordsize="37551,2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" path="m-22711,53706r,167m-22766,53706r110,m-22711,54141r,-168m-22766,54141r110,m-22365,53545r,79m-22420,53545r110,m-22365,53803r,-78m-22420,53803r110,m-21847,53312r,95m-21902,53312r110,m-21847,53602r,-95m-21902,53602r110,m-20524,52684r,159m-20579,52684r110,m-20524,53102r,-158m-20579,53102r110,e" filled="f" strokecolor="#5c4971" strokeweight=".29028mm">
                  <v:path arrowok="t" o:connecttype="custom" o:connectlocs="-22711,1155;-22711,1322;-22766,1155;-22656,1155;-22711,1590;-22711,1422;-22766,1590;-22656,1590;-22365,994;-22365,1073;-22420,994;-22310,994;-22365,1252;-22365,1174;-22420,1252;-22310,1252;-21847,761;-21847,856;-21902,761;-21792,761;-21847,1051;-21847,956;-21902,1051;-21792,1051;-20524,133;-20524,292;-20579,133;-20469,133;-20524,551;-20524,393;-20579,551;-20469,551" o:connectangles="0,0,0,0,0,0,0,0,0,0,0,0,0,0,0,0,0,0,0,0,0,0,0,0,0,0,0,0,0,0,0,0"/>
                </v:shape>
                <v:line id="Line 344" o:spid="_x0000_s1136" style="position:absolute;visibility:visible;mso-wrap-style:square" from="7317,925" to="7333,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" strokecolor="#5c4971" strokeweight=".38578mm"/>
                <v:line id="Line 343" o:spid="_x0000_s1137" style="position:absolute;visibility:visible;mso-wrap-style:square" from="7270,914" to="7380,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" strokecolor="#5c4971" strokeweight=".28933mm"/>
                <v:line id="Line 342" o:spid="_x0000_s1138" style="position:absolute;visibility:visible;mso-wrap-style:square" from="7317,1047" to="733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" strokecolor="#5c4971" strokeweight=".40183mm"/>
                <v:shape id="AutoShape 341" o:spid="_x0000_s1139" style="position:absolute;left:27619;top:-37308;width:41317;height:17359;visibility:visible;mso-wrap-style:square;v-text-anchor:top" coordsize="41317,1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" path="m-20349,38367r110,m-22711,39131r,88m-22766,39131r110,m-22711,39421r,-87m-22766,39421r110,e" filled="f" strokecolor="#5c4971" strokeweight=".29028mm">
                  <v:path arrowok="t" o:connecttype="custom" o:connectlocs="-20349,1059;-20239,1059;-22711,1823;-22711,1911;-22766,1823;-22656,1823;-22711,2113;-22711,2026;-22766,2113;-22656,2113" o:connectangles="0,0,0,0,0,0,0,0,0,0"/>
                </v:shape>
                <v:line id="Line 340" o:spid="_x0000_s1140" style="position:absolute;visibility:visible;mso-wrap-style:square" from="5246,1883" to="5262,1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" strokecolor="#5c4971" strokeweight=".40183mm"/>
                <v:line id="Line 339" o:spid="_x0000_s1141" style="position:absolute;visibility:visible;mso-wrap-style:square" from="5199,1872" to="530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" strokecolor="#5c4971" strokeweight=".28933mm"/>
                <v:line id="Line 338" o:spid="_x0000_s1142" style="position:absolute;visibility:visible;mso-wrap-style:square" from="5246,2021" to="5262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" strokecolor="#5c4971" strokeweight=".41792mm"/>
                <v:line id="Line 337" o:spid="_x0000_s1143" style="position:absolute;visibility:visible;mso-wrap-style:square" from="5199,2033" to="5309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" strokecolor="#5c4971" strokeweight=".28933mm"/>
                <v:line id="Line 336" o:spid="_x0000_s1144" style="position:absolute;visibility:visible;mso-wrap-style:square" from="5763,2069" to="5780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" strokecolor="#5c4971" strokeweight=".1286mm"/>
                <v:line id="Line 335" o:spid="_x0000_s1145" style="position:absolute;visibility:visible;mso-wrap-style:square" from="5717,2065" to="5827,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" strokecolor="#5c4971" strokeweight=".28933mm"/>
                <v:line id="Line 334" o:spid="_x0000_s1146" style="position:absolute;visibility:visible;mso-wrap-style:square" from="5763,2190" to="5780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" strokecolor="#5c4971" strokeweight=".1125mm"/>
                <v:shape id="AutoShape 333" o:spid="_x0000_s1147" style="position:absolute;left:41736;top:-21960;width:23434;height:3331;visibility:visible;mso-wrap-style:square;v-text-anchor:top" coordsize="23434,3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" path="m-36019,24154r110,m-34641,23985r,-34m-34696,23985r110,e" filled="f" strokecolor="#5c4971" strokeweight=".29028mm">
                  <v:path arrowok="t" o:connecttype="custom" o:connectlocs="-36019,2194;-35909,2194;-34641,2025;-34641,1991;-34696,2025;-34586,2025" o:connectangles="0,0,0,0,0,0"/>
                </v:shape>
                <v:line id="Line 332" o:spid="_x0000_s1148" style="position:absolute;visibility:visible;mso-wrap-style:square" from="7086,2090" to="7103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" strokecolor="#5c4971" strokeweight=".57864mm"/>
                <v:line id="Line 331" o:spid="_x0000_s1149" style="position:absolute;visibility:visible;mso-wrap-style:square" from="7040,2073" to="7150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" strokecolor="#5c4971" strokeweight=".28933mm"/>
                <v:line id="Line 330" o:spid="_x0000_s1150" style="position:absolute;visibility:visible;mso-wrap-style:square" from="7317,2245" to="7333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" strokecolor="#5c4971" strokeweight=".45006mm"/>
                <v:line id="Line 329" o:spid="_x0000_s1151" style="position:absolute;visibility:visible;mso-wrap-style:square" from="7270,2258" to="7380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" strokecolor="#5c4971" strokeweight=".28933mm"/>
                <v:line id="Line 328" o:spid="_x0000_s1152" style="position:absolute;visibility:visible;mso-wrap-style:square" from="7317,2335" to="7333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" strokecolor="#5c4971" strokeweight=".43397mm"/>
                <v:line id="Line 327" o:spid="_x0000_s1153" style="position:absolute;visibility:visible;mso-wrap-style:square" from="7270,2323" to="7380,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" strokecolor="#5c4971" strokeweight=".28933mm"/>
                <v:shape id="Picture 326" o:spid="_x0000_s1154" type="#_x0000_t75" style="position:absolute;left:4413;top:71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">
                  <v:imagedata r:id="rId26" o:title=""/>
                </v:shape>
                <v:shape id="Picture 325" o:spid="_x0000_s1155" type="#_x0000_t75" style="position:absolute;left:4413;top:239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">
                  <v:imagedata r:id="rId27" o:title=""/>
                </v:shape>
                <v:shape id="Picture 324" o:spid="_x0000_s1156" type="#_x0000_t75" style="position:absolute;left:4413;top:408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">
                  <v:imagedata r:id="rId28" o:title=""/>
                </v:shape>
                <v:shape id="Picture 323" o:spid="_x0000_s1157" type="#_x0000_t75" style="position:absolute;left:4413;top:577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">
                  <v:imagedata r:id="rId29" o:title=""/>
                </v:shape>
                <v:shape id="Text Box 322" o:spid="_x0000_s1158" type="#_x0000_t202" style="position:absolute;left:4210;top:-109;width:4044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D63E71" w:rsidRDefault="00D63E71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:rsidR="00D63E71" w:rsidRDefault="00F24EAC">
                        <w:pPr>
                          <w:spacing w:line="292" w:lineRule="auto"/>
                          <w:ind w:left="435" w:right="235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N sample 0 mM Ca</w:t>
                        </w:r>
                        <w:r>
                          <w:rPr>
                            <w:rFonts w:ascii="Arial"/>
                            <w:b/>
                            <w:sz w:val="12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 xml:space="preserve"> N sample 10 mM Ca</w:t>
                        </w:r>
                        <w:r>
                          <w:rPr>
                            <w:rFonts w:ascii="Arial"/>
                            <w:b/>
                            <w:sz w:val="12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 xml:space="preserve"> M sample 0 mM Ca</w:t>
                        </w:r>
                        <w:r>
                          <w:rPr>
                            <w:rFonts w:ascii="Arial"/>
                            <w:b/>
                            <w:sz w:val="12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 xml:space="preserve"> M sample 10 mM</w:t>
                        </w:r>
                        <w:r>
                          <w:rPr>
                            <w:rFonts w:ascii="Arial"/>
                            <w:b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sz w:val="12"/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6"/>
        </w:rPr>
        <w:t>550</w:t>
      </w:r>
    </w:p>
    <w:p w:rsidR="00D63E71" w:rsidRDefault="00D63E71">
      <w:pPr>
        <w:pStyle w:val="Textkrper"/>
        <w:spacing w:before="11"/>
        <w:rPr>
          <w:rFonts w:ascii="Arial"/>
          <w:b/>
        </w:rPr>
      </w:pPr>
    </w:p>
    <w:p w:rsidR="00D63E71" w:rsidRDefault="00F24EAC">
      <w:pPr>
        <w:ind w:left="3128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500</w:t>
      </w:r>
    </w:p>
    <w:p w:rsidR="00D63E71" w:rsidRDefault="00D63E71">
      <w:pPr>
        <w:pStyle w:val="Textkrper"/>
        <w:spacing w:before="2"/>
        <w:rPr>
          <w:rFonts w:ascii="Arial"/>
          <w:b/>
          <w:sz w:val="10"/>
        </w:rPr>
      </w:pPr>
    </w:p>
    <w:p w:rsidR="00D63E71" w:rsidRDefault="00F24EAC">
      <w:pPr>
        <w:spacing w:before="102"/>
        <w:ind w:left="3128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450</w:t>
      </w:r>
    </w:p>
    <w:p w:rsidR="00D63E71" w:rsidRDefault="00D63E71">
      <w:pPr>
        <w:pStyle w:val="Textkrper"/>
        <w:spacing w:before="2"/>
        <w:rPr>
          <w:rFonts w:ascii="Arial"/>
          <w:b/>
          <w:sz w:val="10"/>
        </w:rPr>
      </w:pPr>
    </w:p>
    <w:p w:rsidR="00D63E71" w:rsidRDefault="00F24EAC">
      <w:pPr>
        <w:spacing w:before="102"/>
        <w:ind w:left="3128"/>
        <w:rPr>
          <w:rFonts w:ascii="Arial"/>
          <w:b/>
          <w:sz w:val="16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2217420</wp:posOffset>
                </wp:positionH>
                <wp:positionV relativeFrom="paragraph">
                  <wp:posOffset>-31115</wp:posOffset>
                </wp:positionV>
                <wp:extent cx="230505" cy="575310"/>
                <wp:effectExtent l="0" t="0" r="0" b="0"/>
                <wp:wrapNone/>
                <wp:docPr id="32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position w:val="-6"/>
                                <w:sz w:val="16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(nm)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59" type="#_x0000_t202" style="position:absolute;left:0;text-align:left;margin-left:174.6pt;margin-top:-2.45pt;width:18.15pt;height:45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b/>
                          <w:position w:val="-6"/>
                          <w:sz w:val="16"/>
                        </w:rPr>
                        <w:t xml:space="preserve">H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(nm)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05"/>
          <w:sz w:val="16"/>
        </w:rPr>
        <w:t>400</w:t>
      </w:r>
    </w:p>
    <w:p w:rsidR="00D63E71" w:rsidRDefault="00D63E71">
      <w:pPr>
        <w:pStyle w:val="Textkrper"/>
        <w:spacing w:before="1"/>
        <w:rPr>
          <w:rFonts w:ascii="Arial"/>
          <w:b/>
          <w:sz w:val="10"/>
        </w:rPr>
      </w:pPr>
    </w:p>
    <w:p w:rsidR="00D63E71" w:rsidRDefault="00F24EAC">
      <w:pPr>
        <w:spacing w:before="102"/>
        <w:ind w:left="3128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350</w:t>
      </w:r>
    </w:p>
    <w:p w:rsidR="00D63E71" w:rsidRDefault="00D63E71">
      <w:pPr>
        <w:pStyle w:val="Textkrper"/>
        <w:spacing w:before="2"/>
        <w:rPr>
          <w:rFonts w:ascii="Arial"/>
          <w:b/>
          <w:sz w:val="10"/>
        </w:rPr>
      </w:pPr>
    </w:p>
    <w:p w:rsidR="00D63E71" w:rsidRDefault="00F24EAC">
      <w:pPr>
        <w:spacing w:before="102"/>
        <w:ind w:left="3128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300</w:t>
      </w:r>
    </w:p>
    <w:p w:rsidR="00D63E71" w:rsidRDefault="00D63E71">
      <w:pPr>
        <w:pStyle w:val="Textkrper"/>
        <w:spacing w:before="2"/>
        <w:rPr>
          <w:rFonts w:ascii="Arial"/>
          <w:b/>
          <w:sz w:val="10"/>
        </w:rPr>
      </w:pPr>
    </w:p>
    <w:p w:rsidR="00D63E71" w:rsidRDefault="00F24EAC">
      <w:pPr>
        <w:spacing w:before="102"/>
        <w:ind w:left="3128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250</w:t>
      </w:r>
    </w:p>
    <w:p w:rsidR="00D63E71" w:rsidRDefault="00D63E71">
      <w:pPr>
        <w:pStyle w:val="Textkrper"/>
        <w:spacing w:before="1"/>
        <w:rPr>
          <w:rFonts w:ascii="Arial"/>
          <w:b/>
          <w:sz w:val="10"/>
        </w:rPr>
      </w:pPr>
    </w:p>
    <w:p w:rsidR="00D63E71" w:rsidRDefault="00F24EAC">
      <w:pPr>
        <w:spacing w:before="102"/>
        <w:ind w:left="3128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200</w:t>
      </w:r>
    </w:p>
    <w:p w:rsidR="00D63E71" w:rsidRDefault="00D63E71">
      <w:pPr>
        <w:pStyle w:val="Textkrper"/>
        <w:spacing w:before="7"/>
        <w:rPr>
          <w:rFonts w:ascii="Arial"/>
          <w:b/>
          <w:sz w:val="14"/>
        </w:rPr>
      </w:pPr>
    </w:p>
    <w:p w:rsidR="00D63E71" w:rsidRDefault="00F24EAC">
      <w:pPr>
        <w:tabs>
          <w:tab w:val="left" w:pos="575"/>
          <w:tab w:val="left" w:pos="1103"/>
          <w:tab w:val="left" w:pos="1678"/>
          <w:tab w:val="left" w:pos="2254"/>
          <w:tab w:val="left" w:pos="2829"/>
          <w:tab w:val="left" w:pos="3404"/>
        </w:tabs>
        <w:ind w:right="466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0</w:t>
      </w:r>
      <w:r>
        <w:rPr>
          <w:rFonts w:ascii="Arial"/>
          <w:b/>
          <w:w w:val="105"/>
          <w:sz w:val="16"/>
        </w:rPr>
        <w:tab/>
        <w:t>5</w:t>
      </w:r>
      <w:r>
        <w:rPr>
          <w:rFonts w:ascii="Arial"/>
          <w:b/>
          <w:w w:val="105"/>
          <w:sz w:val="16"/>
        </w:rPr>
        <w:tab/>
        <w:t>10</w:t>
      </w:r>
      <w:r>
        <w:rPr>
          <w:rFonts w:ascii="Arial"/>
          <w:b/>
          <w:w w:val="105"/>
          <w:sz w:val="16"/>
        </w:rPr>
        <w:tab/>
        <w:t>15</w:t>
      </w:r>
      <w:r>
        <w:rPr>
          <w:rFonts w:ascii="Arial"/>
          <w:b/>
          <w:w w:val="105"/>
          <w:sz w:val="16"/>
        </w:rPr>
        <w:tab/>
        <w:t>20</w:t>
      </w:r>
      <w:r>
        <w:rPr>
          <w:rFonts w:ascii="Arial"/>
          <w:b/>
          <w:w w:val="105"/>
          <w:sz w:val="16"/>
        </w:rPr>
        <w:tab/>
        <w:t>25</w:t>
      </w:r>
      <w:r>
        <w:rPr>
          <w:rFonts w:ascii="Arial"/>
          <w:b/>
          <w:w w:val="105"/>
          <w:sz w:val="16"/>
        </w:rPr>
        <w:tab/>
        <w:t>30</w:t>
      </w:r>
    </w:p>
    <w:p w:rsidR="00D63E71" w:rsidRDefault="00F24EAC">
      <w:pPr>
        <w:pStyle w:val="berschrift2"/>
        <w:spacing w:before="107"/>
        <w:ind w:right="516"/>
      </w:pPr>
      <w:r>
        <w:t>COO</w:t>
      </w:r>
      <w:r>
        <w:rPr>
          <w:vertAlign w:val="superscript"/>
        </w:rPr>
        <w:t>-</w:t>
      </w:r>
      <w:r>
        <w:rPr>
          <w:spacing w:val="19"/>
        </w:rPr>
        <w:t xml:space="preserve"> </w:t>
      </w:r>
      <w:r>
        <w:t>mol%</w:t>
      </w:r>
    </w:p>
    <w:p w:rsidR="00D63E71" w:rsidRDefault="00D63E71">
      <w:pPr>
        <w:pStyle w:val="Textkrper"/>
        <w:spacing w:before="7"/>
        <w:rPr>
          <w:rFonts w:ascii="Arial"/>
          <w:b/>
          <w:sz w:val="24"/>
        </w:rPr>
      </w:pPr>
    </w:p>
    <w:p w:rsidR="00D63E71" w:rsidRDefault="00F24EAC">
      <w:pPr>
        <w:pStyle w:val="Textkrper"/>
        <w:spacing w:before="65" w:line="237" w:lineRule="auto"/>
        <w:ind w:left="354" w:right="1075"/>
      </w:pPr>
      <w:r>
        <w:rPr>
          <w:b/>
          <w:position w:val="2"/>
        </w:rPr>
        <w:t>Figure S6</w:t>
      </w:r>
      <w:r>
        <w:rPr>
          <w:position w:val="2"/>
        </w:rPr>
        <w:t xml:space="preserve">. </w:t>
      </w:r>
      <w:r>
        <w:rPr>
          <w:i/>
          <w:position w:val="2"/>
        </w:rPr>
        <w:t>D</w:t>
      </w:r>
      <w:r>
        <w:rPr>
          <w:sz w:val="12"/>
        </w:rPr>
        <w:t xml:space="preserve">H </w:t>
      </w:r>
      <w:r>
        <w:rPr>
          <w:position w:val="2"/>
        </w:rPr>
        <w:t>of P(VCL-</w:t>
      </w:r>
      <w:r>
        <w:rPr>
          <w:i/>
          <w:position w:val="2"/>
        </w:rPr>
        <w:t>co</w:t>
      </w:r>
      <w:r>
        <w:rPr>
          <w:position w:val="2"/>
        </w:rPr>
        <w:t>-IADME) (</w:t>
      </w:r>
      <w:r>
        <w:rPr>
          <w:b/>
          <w:position w:val="2"/>
        </w:rPr>
        <w:t>N</w:t>
      </w:r>
      <w:r>
        <w:rPr>
          <w:i/>
          <w:position w:val="2"/>
        </w:rPr>
        <w:t>n</w:t>
      </w:r>
      <w:r>
        <w:rPr>
          <w:position w:val="2"/>
        </w:rPr>
        <w:t>) microgels (orange) and P(VCL-</w:t>
      </w:r>
      <w:r>
        <w:rPr>
          <w:i/>
          <w:position w:val="2"/>
        </w:rPr>
        <w:t>co</w:t>
      </w:r>
      <w:r>
        <w:rPr>
          <w:position w:val="2"/>
        </w:rPr>
        <w:t>-IA) (</w:t>
      </w:r>
      <w:r>
        <w:rPr>
          <w:b/>
          <w:position w:val="2"/>
        </w:rPr>
        <w:t>M</w:t>
      </w:r>
      <w:r>
        <w:rPr>
          <w:i/>
          <w:position w:val="2"/>
        </w:rPr>
        <w:t>n</w:t>
      </w:r>
      <w:r>
        <w:rPr>
          <w:position w:val="2"/>
        </w:rPr>
        <w:t xml:space="preserve">) microgels (purple) recorded in pure water </w:t>
      </w:r>
      <w:r>
        <w:t>at pH=7 (hollow symbols) and in 10 mM Ca</w:t>
      </w:r>
      <w:r>
        <w:rPr>
          <w:position w:val="5"/>
          <w:sz w:val="12"/>
        </w:rPr>
        <w:t xml:space="preserve">2+ </w:t>
      </w:r>
      <w:r>
        <w:t>solution, recorded at T=</w:t>
      </w:r>
      <w:r>
        <w:rPr>
          <w:spacing w:val="-23"/>
        </w:rPr>
        <w:t xml:space="preserve"> </w:t>
      </w:r>
      <w:r>
        <w:t>10°C.</w:t>
      </w:r>
    </w:p>
    <w:p w:rsidR="00D63E71" w:rsidRDefault="00D63E71">
      <w:pPr>
        <w:spacing w:line="237" w:lineRule="auto"/>
        <w:sectPr w:rsidR="00D63E71">
          <w:pgSz w:w="12240" w:h="15840"/>
          <w:pgMar w:top="720" w:right="0" w:bottom="920" w:left="740" w:header="0" w:footer="739" w:gutter="0"/>
          <w:cols w:space="720"/>
        </w:sectPr>
      </w:pPr>
    </w:p>
    <w:p w:rsidR="00D63E71" w:rsidRDefault="00F24EAC">
      <w:pPr>
        <w:spacing w:before="76"/>
        <w:ind w:left="3123"/>
        <w:rPr>
          <w:rFonts w:ascii="Arial"/>
          <w:b/>
          <w:sz w:val="17"/>
        </w:rPr>
      </w:pPr>
      <w:r>
        <w:rPr>
          <w:noProof/>
          <w:lang w:val="de-CH" w:eastAsia="de-CH" w:bidi="ar-SA"/>
        </w:rPr>
        <w:lastRenderedPageBreak/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2670549</wp:posOffset>
            </wp:positionH>
            <wp:positionV relativeFrom="paragraph">
              <wp:posOffset>112697</wp:posOffset>
            </wp:positionV>
            <wp:extent cx="2573575" cy="2074783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75" cy="2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7"/>
        </w:rPr>
        <w:t>340</w:t>
      </w:r>
    </w:p>
    <w:p w:rsidR="00D63E71" w:rsidRDefault="00F24EAC">
      <w:pPr>
        <w:tabs>
          <w:tab w:val="left" w:pos="662"/>
        </w:tabs>
        <w:spacing w:before="16"/>
        <w:ind w:right="2492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M4</w:t>
      </w:r>
      <w:r>
        <w:rPr>
          <w:rFonts w:ascii="Arial"/>
          <w:b/>
          <w:sz w:val="15"/>
        </w:rPr>
        <w:tab/>
        <w:t>M13</w:t>
      </w:r>
    </w:p>
    <w:p w:rsidR="00D63E71" w:rsidRDefault="00F24EAC">
      <w:pPr>
        <w:tabs>
          <w:tab w:val="left" w:pos="662"/>
        </w:tabs>
        <w:spacing w:before="17"/>
        <w:ind w:right="2492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M7</w:t>
      </w:r>
      <w:r>
        <w:rPr>
          <w:rFonts w:ascii="Arial"/>
          <w:b/>
          <w:sz w:val="15"/>
        </w:rPr>
        <w:tab/>
        <w:t>M15</w:t>
      </w:r>
    </w:p>
    <w:p w:rsidR="00D63E71" w:rsidRDefault="00F24EAC">
      <w:pPr>
        <w:tabs>
          <w:tab w:val="left" w:pos="4026"/>
        </w:tabs>
        <w:spacing w:before="16"/>
        <w:ind w:left="3123"/>
        <w:rPr>
          <w:rFonts w:ascii="Arial"/>
          <w:b/>
          <w:sz w:val="15"/>
        </w:rPr>
      </w:pPr>
      <w:r>
        <w:rPr>
          <w:rFonts w:ascii="Arial"/>
          <w:b/>
          <w:position w:val="-1"/>
          <w:sz w:val="17"/>
        </w:rPr>
        <w:t>320</w:t>
      </w:r>
      <w:r>
        <w:rPr>
          <w:rFonts w:ascii="Arial"/>
          <w:b/>
          <w:position w:val="-1"/>
          <w:sz w:val="17"/>
        </w:rPr>
        <w:tab/>
      </w:r>
      <w:r>
        <w:rPr>
          <w:rFonts w:ascii="Arial"/>
          <w:b/>
          <w:sz w:val="15"/>
        </w:rPr>
        <w:t>M11</w:t>
      </w:r>
    </w:p>
    <w:p w:rsidR="00D63E71" w:rsidRDefault="00D63E71">
      <w:pPr>
        <w:pStyle w:val="Textkrper"/>
        <w:spacing w:before="3"/>
        <w:rPr>
          <w:rFonts w:ascii="Arial"/>
          <w:b/>
          <w:sz w:val="26"/>
        </w:rPr>
      </w:pPr>
    </w:p>
    <w:p w:rsidR="00D63E71" w:rsidRDefault="00F24EAC">
      <w:pPr>
        <w:spacing w:before="94"/>
        <w:ind w:left="3123"/>
        <w:rPr>
          <w:rFonts w:ascii="Arial"/>
          <w:b/>
          <w:sz w:val="17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2213610</wp:posOffset>
                </wp:positionH>
                <wp:positionV relativeFrom="paragraph">
                  <wp:posOffset>113665</wp:posOffset>
                </wp:positionV>
                <wp:extent cx="230505" cy="594360"/>
                <wp:effectExtent l="3810" t="1270" r="3810" b="4445"/>
                <wp:wrapNone/>
                <wp:docPr id="326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position w:val="-6"/>
                                <w:sz w:val="16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(nm)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160" type="#_x0000_t202" style="position:absolute;left:0;text-align:left;margin-left:174.3pt;margin-top:8.95pt;width:18.15pt;height:46.8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b/>
                          <w:position w:val="-6"/>
                          <w:sz w:val="16"/>
                        </w:rPr>
                        <w:t xml:space="preserve">H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(nm)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7"/>
        </w:rPr>
        <w:t>300</w:t>
      </w:r>
    </w:p>
    <w:p w:rsidR="00D63E71" w:rsidRDefault="00D63E71">
      <w:pPr>
        <w:pStyle w:val="Textkrper"/>
        <w:spacing w:before="2"/>
        <w:rPr>
          <w:rFonts w:ascii="Arial"/>
          <w:b/>
          <w:sz w:val="26"/>
        </w:rPr>
      </w:pPr>
    </w:p>
    <w:p w:rsidR="00D63E71" w:rsidRDefault="00F24EAC">
      <w:pPr>
        <w:spacing w:before="94"/>
        <w:ind w:left="3123"/>
        <w:rPr>
          <w:rFonts w:ascii="Arial"/>
          <w:b/>
          <w:sz w:val="17"/>
        </w:rPr>
      </w:pPr>
      <w:r>
        <w:rPr>
          <w:rFonts w:ascii="Arial"/>
          <w:b/>
          <w:sz w:val="17"/>
        </w:rPr>
        <w:t>280</w:t>
      </w:r>
    </w:p>
    <w:p w:rsidR="00D63E71" w:rsidRDefault="00D63E71">
      <w:pPr>
        <w:pStyle w:val="Textkrper"/>
        <w:spacing w:before="3"/>
        <w:rPr>
          <w:rFonts w:ascii="Arial"/>
          <w:b/>
          <w:sz w:val="26"/>
        </w:rPr>
      </w:pPr>
    </w:p>
    <w:p w:rsidR="00D63E71" w:rsidRDefault="00F24EAC">
      <w:pPr>
        <w:spacing w:before="94"/>
        <w:ind w:left="3123"/>
        <w:rPr>
          <w:rFonts w:ascii="Arial"/>
          <w:b/>
          <w:sz w:val="17"/>
        </w:rPr>
      </w:pPr>
      <w:r>
        <w:rPr>
          <w:rFonts w:ascii="Arial"/>
          <w:b/>
          <w:sz w:val="17"/>
        </w:rPr>
        <w:t>260</w:t>
      </w:r>
    </w:p>
    <w:p w:rsidR="00D63E71" w:rsidRDefault="00D63E71">
      <w:pPr>
        <w:pStyle w:val="Textkrper"/>
        <w:spacing w:before="3"/>
        <w:rPr>
          <w:rFonts w:ascii="Arial"/>
          <w:b/>
          <w:sz w:val="26"/>
        </w:rPr>
      </w:pPr>
    </w:p>
    <w:p w:rsidR="00D63E71" w:rsidRDefault="00F24EAC">
      <w:pPr>
        <w:spacing w:before="94"/>
        <w:ind w:left="3123"/>
        <w:rPr>
          <w:rFonts w:ascii="Arial"/>
          <w:b/>
          <w:sz w:val="17"/>
        </w:rPr>
      </w:pPr>
      <w:r>
        <w:rPr>
          <w:rFonts w:ascii="Arial"/>
          <w:b/>
          <w:sz w:val="17"/>
        </w:rPr>
        <w:t>240</w:t>
      </w:r>
    </w:p>
    <w:p w:rsidR="00D63E71" w:rsidRDefault="00D63E71">
      <w:pPr>
        <w:pStyle w:val="Textkrper"/>
        <w:spacing w:before="9"/>
        <w:rPr>
          <w:rFonts w:ascii="Arial"/>
          <w:b/>
          <w:sz w:val="13"/>
        </w:rPr>
      </w:pPr>
    </w:p>
    <w:p w:rsidR="00D63E71" w:rsidRDefault="00F24EAC">
      <w:pPr>
        <w:tabs>
          <w:tab w:val="left" w:pos="523"/>
          <w:tab w:val="left" w:pos="924"/>
          <w:tab w:val="left" w:pos="1326"/>
        </w:tabs>
        <w:spacing w:before="94"/>
        <w:ind w:right="494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-50</w:t>
      </w:r>
      <w:r>
        <w:rPr>
          <w:rFonts w:ascii="Arial"/>
          <w:b/>
          <w:sz w:val="17"/>
        </w:rPr>
        <w:tab/>
        <w:t>0</w:t>
      </w:r>
      <w:r>
        <w:rPr>
          <w:rFonts w:ascii="Arial"/>
          <w:b/>
          <w:sz w:val="17"/>
        </w:rPr>
        <w:tab/>
        <w:t>50</w:t>
      </w:r>
      <w:r>
        <w:rPr>
          <w:rFonts w:ascii="Arial"/>
          <w:b/>
          <w:sz w:val="17"/>
        </w:rPr>
        <w:tab/>
        <w:t xml:space="preserve">100    150   200    250    300   350  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z w:val="17"/>
        </w:rPr>
        <w:t>400</w:t>
      </w:r>
    </w:p>
    <w:p w:rsidR="00D63E71" w:rsidRDefault="00F24EAC">
      <w:pPr>
        <w:pStyle w:val="berschrift2"/>
        <w:ind w:right="514"/>
      </w:pPr>
      <w:r>
        <w:t>t (s)</w:t>
      </w:r>
    </w:p>
    <w:p w:rsidR="00D63E71" w:rsidRDefault="00D63E71">
      <w:pPr>
        <w:pStyle w:val="Textkrper"/>
        <w:rPr>
          <w:rFonts w:ascii="Arial"/>
          <w:b/>
          <w:sz w:val="34"/>
        </w:rPr>
      </w:pPr>
    </w:p>
    <w:p w:rsidR="00D63E71" w:rsidRDefault="00F24EAC">
      <w:pPr>
        <w:pStyle w:val="Textkrper"/>
        <w:ind w:left="354"/>
      </w:pPr>
      <w:r>
        <w:rPr>
          <w:b/>
          <w:position w:val="2"/>
        </w:rPr>
        <w:t>Figure S7</w:t>
      </w:r>
      <w:r>
        <w:rPr>
          <w:position w:val="2"/>
        </w:rPr>
        <w:t xml:space="preserve">. </w:t>
      </w:r>
      <w:r>
        <w:rPr>
          <w:i/>
          <w:position w:val="2"/>
        </w:rPr>
        <w:t>D</w:t>
      </w:r>
      <w:r>
        <w:rPr>
          <w:sz w:val="12"/>
        </w:rPr>
        <w:t xml:space="preserve">H </w:t>
      </w:r>
      <w:r>
        <w:rPr>
          <w:position w:val="2"/>
        </w:rPr>
        <w:t>of P(VCL-</w:t>
      </w:r>
      <w:r>
        <w:rPr>
          <w:i/>
          <w:position w:val="2"/>
        </w:rPr>
        <w:t>co</w:t>
      </w:r>
      <w:r>
        <w:rPr>
          <w:position w:val="2"/>
        </w:rPr>
        <w:t>-IA) (</w:t>
      </w:r>
      <w:r>
        <w:rPr>
          <w:b/>
          <w:position w:val="2"/>
        </w:rPr>
        <w:t>M</w:t>
      </w:r>
      <w:r>
        <w:rPr>
          <w:i/>
          <w:position w:val="2"/>
        </w:rPr>
        <w:t>n</w:t>
      </w:r>
      <w:r>
        <w:rPr>
          <w:position w:val="2"/>
        </w:rPr>
        <w:t>) microgel samples against time, at a Ca</w:t>
      </w:r>
      <w:r>
        <w:rPr>
          <w:position w:val="2"/>
          <w:vertAlign w:val="superscript"/>
        </w:rPr>
        <w:t>2+</w:t>
      </w:r>
      <w:r>
        <w:rPr>
          <w:position w:val="2"/>
        </w:rPr>
        <w:t xml:space="preserve"> concentration of 10 mM and T= 32 °C.</w:t>
      </w: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9"/>
        </w:rPr>
      </w:pPr>
    </w:p>
    <w:p w:rsidR="00D63E71" w:rsidRDefault="00D63E71">
      <w:pPr>
        <w:rPr>
          <w:sz w:val="29"/>
        </w:rPr>
        <w:sectPr w:rsidR="00D63E71">
          <w:pgSz w:w="12240" w:h="15840"/>
          <w:pgMar w:top="1060" w:right="0" w:bottom="920" w:left="740" w:header="0" w:footer="739" w:gutter="0"/>
          <w:cols w:space="720"/>
        </w:sectPr>
      </w:pPr>
    </w:p>
    <w:p w:rsidR="00D63E71" w:rsidRDefault="00F24EAC">
      <w:pPr>
        <w:pStyle w:val="berschrift5"/>
        <w:spacing w:before="174"/>
        <w:jc w:val="right"/>
      </w:pPr>
      <w:r>
        <w:t>(a)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spacing w:before="3"/>
        <w:rPr>
          <w:rFonts w:ascii="Arial"/>
          <w:b/>
        </w:rPr>
      </w:pPr>
    </w:p>
    <w:p w:rsidR="00D63E71" w:rsidRDefault="00F24EAC">
      <w:pPr>
        <w:ind w:left="141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1526732</wp:posOffset>
            </wp:positionH>
            <wp:positionV relativeFrom="paragraph">
              <wp:posOffset>44124</wp:posOffset>
            </wp:positionV>
            <wp:extent cx="1922351" cy="1541250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351" cy="154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  <w:sz w:val="12"/>
        </w:rPr>
        <w:t>450</w:t>
      </w:r>
    </w:p>
    <w:p w:rsidR="00D63E71" w:rsidRDefault="00D63E71">
      <w:pPr>
        <w:pStyle w:val="Textkrper"/>
        <w:spacing w:before="4"/>
        <w:rPr>
          <w:rFonts w:ascii="Arial"/>
          <w:b/>
          <w:sz w:val="20"/>
        </w:rPr>
      </w:pPr>
    </w:p>
    <w:p w:rsidR="00D63E71" w:rsidRDefault="00F24EAC">
      <w:pPr>
        <w:ind w:left="141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400</w:t>
      </w:r>
    </w:p>
    <w:p w:rsidR="00D63E71" w:rsidRDefault="00D63E71">
      <w:pPr>
        <w:pStyle w:val="Textkrper"/>
        <w:spacing w:before="3"/>
        <w:rPr>
          <w:rFonts w:ascii="Arial"/>
          <w:b/>
          <w:sz w:val="20"/>
        </w:rPr>
      </w:pPr>
    </w:p>
    <w:p w:rsidR="00D63E71" w:rsidRDefault="00F24EAC">
      <w:pPr>
        <w:ind w:left="141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107950</wp:posOffset>
                </wp:positionV>
                <wp:extent cx="179070" cy="469900"/>
                <wp:effectExtent l="1270" t="0" r="635" b="0"/>
                <wp:wrapNone/>
                <wp:docPr id="32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position w:val="-4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(nm)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61" type="#_x0000_t202" style="position:absolute;left:0;text-align:left;margin-left:93.1pt;margin-top:8.5pt;width:14.1pt;height:3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TMtAIAALY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position w:val="-4"/>
                          <w:sz w:val="12"/>
                        </w:rPr>
                        <w:t xml:space="preserve">H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(nm)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05"/>
          <w:sz w:val="12"/>
        </w:rPr>
        <w:t>350</w:t>
      </w:r>
    </w:p>
    <w:p w:rsidR="00D63E71" w:rsidRDefault="00D63E71">
      <w:pPr>
        <w:pStyle w:val="Textkrper"/>
        <w:spacing w:before="4"/>
        <w:rPr>
          <w:rFonts w:ascii="Arial"/>
          <w:b/>
          <w:sz w:val="20"/>
        </w:rPr>
      </w:pPr>
    </w:p>
    <w:p w:rsidR="00D63E71" w:rsidRDefault="00F24EAC">
      <w:pPr>
        <w:ind w:left="141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300</w:t>
      </w:r>
    </w:p>
    <w:p w:rsidR="00D63E71" w:rsidRDefault="00D63E71">
      <w:pPr>
        <w:pStyle w:val="Textkrper"/>
        <w:spacing w:before="3"/>
        <w:rPr>
          <w:rFonts w:ascii="Arial"/>
          <w:b/>
          <w:sz w:val="20"/>
        </w:rPr>
      </w:pPr>
    </w:p>
    <w:p w:rsidR="00D63E71" w:rsidRDefault="00F24EAC">
      <w:pPr>
        <w:tabs>
          <w:tab w:val="left" w:pos="1627"/>
        </w:tabs>
        <w:ind w:left="141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250</w:t>
      </w:r>
      <w:r>
        <w:rPr>
          <w:rFonts w:ascii="Arial"/>
          <w:b/>
          <w:sz w:val="12"/>
        </w:rPr>
        <w:tab/>
      </w:r>
      <w:r>
        <w:rPr>
          <w:rFonts w:ascii="Arial"/>
          <w:b/>
          <w:w w:val="105"/>
          <w:sz w:val="12"/>
          <w:u w:val="single" w:color="F46A4E"/>
        </w:rPr>
        <w:t xml:space="preserve"> </w:t>
      </w:r>
      <w:r>
        <w:rPr>
          <w:rFonts w:ascii="Arial"/>
          <w:b/>
          <w:spacing w:val="15"/>
          <w:sz w:val="12"/>
          <w:u w:val="single" w:color="F46A4E"/>
        </w:rPr>
        <w:t xml:space="preserve"> </w:t>
      </w:r>
    </w:p>
    <w:p w:rsidR="00D63E71" w:rsidRDefault="00D63E71">
      <w:pPr>
        <w:pStyle w:val="Textkrper"/>
        <w:spacing w:before="4"/>
        <w:rPr>
          <w:rFonts w:ascii="Arial"/>
          <w:b/>
          <w:sz w:val="20"/>
        </w:rPr>
      </w:pPr>
    </w:p>
    <w:p w:rsidR="00D63E71" w:rsidRDefault="00F24EAC">
      <w:pPr>
        <w:ind w:left="141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200</w:t>
      </w:r>
    </w:p>
    <w:p w:rsidR="00D63E71" w:rsidRDefault="00D63E71">
      <w:pPr>
        <w:pStyle w:val="Textkrper"/>
        <w:spacing w:before="3"/>
        <w:rPr>
          <w:rFonts w:ascii="Arial"/>
          <w:b/>
          <w:sz w:val="20"/>
        </w:rPr>
      </w:pPr>
    </w:p>
    <w:p w:rsidR="00D63E71" w:rsidRDefault="00F24EAC">
      <w:pPr>
        <w:ind w:left="141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150</w:t>
      </w:r>
    </w:p>
    <w:p w:rsidR="00D63E71" w:rsidRDefault="00F24EAC">
      <w:pPr>
        <w:pStyle w:val="Textkrper"/>
        <w:rPr>
          <w:rFonts w:ascii="Arial"/>
          <w:b/>
          <w:sz w:val="16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spacing w:before="3"/>
        <w:rPr>
          <w:rFonts w:ascii="Arial"/>
          <w:b/>
          <w:sz w:val="17"/>
        </w:rPr>
      </w:pPr>
    </w:p>
    <w:p w:rsidR="00D63E71" w:rsidRDefault="00F24EAC">
      <w:pPr>
        <w:spacing w:line="273" w:lineRule="auto"/>
        <w:ind w:left="1003" w:right="-7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 xml:space="preserve">N0 N5 </w:t>
      </w:r>
      <w:r>
        <w:rPr>
          <w:rFonts w:ascii="Arial"/>
          <w:b/>
          <w:sz w:val="15"/>
        </w:rPr>
        <w:t>N10 N15 N20 N30</w:t>
      </w:r>
    </w:p>
    <w:p w:rsidR="00D63E71" w:rsidRDefault="00F24EAC">
      <w:pPr>
        <w:spacing w:before="100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(b)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D63E71">
      <w:pPr>
        <w:pStyle w:val="Textkrper"/>
        <w:spacing w:before="2"/>
        <w:rPr>
          <w:rFonts w:ascii="Arial"/>
          <w:b/>
          <w:sz w:val="12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550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500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4030980</wp:posOffset>
                </wp:positionH>
                <wp:positionV relativeFrom="paragraph">
                  <wp:posOffset>85725</wp:posOffset>
                </wp:positionV>
                <wp:extent cx="182245" cy="457835"/>
                <wp:effectExtent l="1905" t="0" r="0" b="1905"/>
                <wp:wrapNone/>
                <wp:docPr id="32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position w:val="-4"/>
                                <w:sz w:val="12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(nm)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62" type="#_x0000_t202" style="position:absolute;left:0;text-align:left;margin-left:317.4pt;margin-top:6.75pt;width:14.35pt;height:36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FuswIAALY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w w:val="105"/>
                          <w:position w:val="-4"/>
                          <w:sz w:val="12"/>
                        </w:rPr>
                        <w:t xml:space="preserve">H </w:t>
                      </w: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(nm)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1"/>
          <w:sz w:val="13"/>
        </w:rPr>
        <w:t>450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400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350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300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250</w:t>
      </w:r>
    </w:p>
    <w:p w:rsidR="00D63E71" w:rsidRDefault="00D63E71">
      <w:pPr>
        <w:pStyle w:val="Textkrper"/>
        <w:spacing w:before="7"/>
        <w:rPr>
          <w:rFonts w:ascii="Arial"/>
          <w:b/>
          <w:sz w:val="15"/>
        </w:rPr>
      </w:pPr>
    </w:p>
    <w:p w:rsidR="00D63E71" w:rsidRDefault="00F24EAC">
      <w:pPr>
        <w:spacing w:line="121" w:lineRule="exact"/>
        <w:ind w:left="133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200</w:t>
      </w:r>
    </w:p>
    <w:p w:rsidR="00D63E71" w:rsidRDefault="00F24EAC">
      <w:pPr>
        <w:pStyle w:val="Textkrper"/>
        <w:rPr>
          <w:rFonts w:ascii="Arial"/>
          <w:b/>
          <w:sz w:val="16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rPr>
          <w:rFonts w:ascii="Arial"/>
          <w:b/>
          <w:sz w:val="16"/>
        </w:rPr>
      </w:pPr>
    </w:p>
    <w:p w:rsidR="00D63E71" w:rsidRDefault="00D63E71">
      <w:pPr>
        <w:pStyle w:val="Textkrper"/>
        <w:spacing w:before="5"/>
        <w:rPr>
          <w:rFonts w:ascii="Arial"/>
          <w:b/>
        </w:rPr>
      </w:pPr>
    </w:p>
    <w:p w:rsidR="00D63E71" w:rsidRDefault="00F24EAC">
      <w:pPr>
        <w:spacing w:line="271" w:lineRule="auto"/>
        <w:ind w:left="475" w:right="457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 xml:space="preserve">M4 M7 </w:t>
      </w:r>
      <w:r>
        <w:rPr>
          <w:rFonts w:ascii="Arial"/>
          <w:b/>
          <w:sz w:val="14"/>
        </w:rPr>
        <w:t>M11 M13 M15</w:t>
      </w:r>
    </w:p>
    <w:p w:rsidR="00D63E71" w:rsidRDefault="00D63E71">
      <w:pPr>
        <w:spacing w:line="271" w:lineRule="auto"/>
        <w:rPr>
          <w:rFonts w:ascii="Arial"/>
          <w:sz w:val="14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6" w:space="720" w:equalWidth="0">
            <w:col w:w="1228" w:space="40"/>
            <w:col w:w="1785" w:space="264"/>
            <w:col w:w="1292" w:space="40"/>
            <w:col w:w="1078" w:space="40"/>
            <w:col w:w="348" w:space="40"/>
            <w:col w:w="5345"/>
          </w:cols>
        </w:sectPr>
      </w:pPr>
    </w:p>
    <w:p w:rsidR="00D63E71" w:rsidRPr="00F24EAC" w:rsidRDefault="00F24EAC">
      <w:pPr>
        <w:tabs>
          <w:tab w:val="left" w:pos="603"/>
        </w:tabs>
        <w:spacing w:before="2"/>
        <w:jc w:val="right"/>
        <w:rPr>
          <w:rFonts w:ascii="Arial"/>
          <w:b/>
          <w:sz w:val="12"/>
          <w:lang w:val="fr-CH"/>
        </w:rPr>
      </w:pPr>
      <w:r>
        <w:rPr>
          <w:noProof/>
          <w:lang w:val="de-CH" w:eastAsia="de-CH" w:bidi="ar-SA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4382387</wp:posOffset>
            </wp:positionH>
            <wp:positionV relativeFrom="paragraph">
              <wp:posOffset>-1593929</wp:posOffset>
            </wp:positionV>
            <wp:extent cx="1961861" cy="1575032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861" cy="157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4EAC">
        <w:rPr>
          <w:rFonts w:ascii="Arial"/>
          <w:b/>
          <w:w w:val="105"/>
          <w:sz w:val="12"/>
          <w:lang w:val="fr-CH"/>
        </w:rPr>
        <w:t>10</w:t>
      </w:r>
      <w:r w:rsidRPr="00F24EAC">
        <w:rPr>
          <w:rFonts w:ascii="Arial"/>
          <w:b/>
          <w:w w:val="105"/>
          <w:sz w:val="12"/>
          <w:lang w:val="fr-CH"/>
        </w:rPr>
        <w:tab/>
      </w:r>
      <w:r w:rsidRPr="00F24EAC">
        <w:rPr>
          <w:rFonts w:ascii="Arial"/>
          <w:b/>
          <w:spacing w:val="-1"/>
          <w:w w:val="105"/>
          <w:sz w:val="12"/>
          <w:lang w:val="fr-CH"/>
        </w:rPr>
        <w:t>20</w:t>
      </w:r>
    </w:p>
    <w:p w:rsidR="00D63E71" w:rsidRPr="00F24EAC" w:rsidRDefault="00F24EAC">
      <w:pPr>
        <w:tabs>
          <w:tab w:val="left" w:pos="1025"/>
          <w:tab w:val="left" w:pos="1628"/>
        </w:tabs>
        <w:spacing w:before="2"/>
        <w:ind w:left="423"/>
        <w:rPr>
          <w:rFonts w:ascii="Arial"/>
          <w:b/>
          <w:sz w:val="12"/>
          <w:lang w:val="fr-CH"/>
        </w:rPr>
      </w:pPr>
      <w:r w:rsidRPr="00F24EAC">
        <w:rPr>
          <w:lang w:val="fr-CH"/>
        </w:rPr>
        <w:br w:type="column"/>
      </w:r>
      <w:r w:rsidRPr="00F24EAC">
        <w:rPr>
          <w:rFonts w:ascii="Arial"/>
          <w:b/>
          <w:w w:val="105"/>
          <w:sz w:val="12"/>
          <w:lang w:val="fr-CH"/>
        </w:rPr>
        <w:t>30</w:t>
      </w:r>
      <w:r w:rsidRPr="00F24EAC">
        <w:rPr>
          <w:rFonts w:ascii="Arial"/>
          <w:b/>
          <w:w w:val="105"/>
          <w:sz w:val="12"/>
          <w:lang w:val="fr-CH"/>
        </w:rPr>
        <w:tab/>
        <w:t>40</w:t>
      </w:r>
      <w:r w:rsidRPr="00F24EAC">
        <w:rPr>
          <w:rFonts w:ascii="Arial"/>
          <w:b/>
          <w:w w:val="105"/>
          <w:sz w:val="12"/>
          <w:lang w:val="fr-CH"/>
        </w:rPr>
        <w:tab/>
      </w:r>
      <w:r w:rsidRPr="00F24EAC">
        <w:rPr>
          <w:rFonts w:ascii="Arial"/>
          <w:b/>
          <w:spacing w:val="-10"/>
          <w:w w:val="105"/>
          <w:sz w:val="12"/>
          <w:lang w:val="fr-CH"/>
        </w:rPr>
        <w:t>50</w:t>
      </w:r>
    </w:p>
    <w:p w:rsidR="00D63E71" w:rsidRPr="00F24EAC" w:rsidRDefault="00F24EAC">
      <w:pPr>
        <w:pStyle w:val="berschrift5"/>
        <w:spacing w:before="49"/>
        <w:ind w:left="228"/>
        <w:rPr>
          <w:lang w:val="fr-CH"/>
        </w:rPr>
      </w:pPr>
      <w:r w:rsidRPr="00F24EAC">
        <w:rPr>
          <w:lang w:val="fr-CH"/>
        </w:rPr>
        <w:t>T (°C)</w:t>
      </w:r>
    </w:p>
    <w:p w:rsidR="00D63E71" w:rsidRPr="00F24EAC" w:rsidRDefault="00F24EAC">
      <w:pPr>
        <w:tabs>
          <w:tab w:val="left" w:pos="615"/>
          <w:tab w:val="left" w:pos="1230"/>
          <w:tab w:val="left" w:pos="1845"/>
          <w:tab w:val="left" w:pos="2461"/>
        </w:tabs>
        <w:spacing w:line="145" w:lineRule="exact"/>
        <w:ind w:right="598"/>
        <w:jc w:val="center"/>
        <w:rPr>
          <w:rFonts w:ascii="Arial"/>
          <w:b/>
          <w:sz w:val="13"/>
          <w:lang w:val="fr-CH"/>
        </w:rPr>
      </w:pPr>
      <w:r w:rsidRPr="00F24EAC">
        <w:rPr>
          <w:lang w:val="fr-CH"/>
        </w:rPr>
        <w:br w:type="column"/>
      </w:r>
      <w:r w:rsidRPr="00F24EAC">
        <w:rPr>
          <w:rFonts w:ascii="Arial"/>
          <w:b/>
          <w:sz w:val="13"/>
          <w:lang w:val="fr-CH"/>
        </w:rPr>
        <w:t>10</w:t>
      </w:r>
      <w:r w:rsidRPr="00F24EAC">
        <w:rPr>
          <w:rFonts w:ascii="Arial"/>
          <w:b/>
          <w:sz w:val="13"/>
          <w:lang w:val="fr-CH"/>
        </w:rPr>
        <w:tab/>
        <w:t>20</w:t>
      </w:r>
      <w:r w:rsidRPr="00F24EAC">
        <w:rPr>
          <w:rFonts w:ascii="Arial"/>
          <w:b/>
          <w:sz w:val="13"/>
          <w:lang w:val="fr-CH"/>
        </w:rPr>
        <w:tab/>
        <w:t>30</w:t>
      </w:r>
      <w:r w:rsidRPr="00F24EAC">
        <w:rPr>
          <w:rFonts w:ascii="Arial"/>
          <w:b/>
          <w:sz w:val="13"/>
          <w:lang w:val="fr-CH"/>
        </w:rPr>
        <w:tab/>
        <w:t>40</w:t>
      </w:r>
      <w:r w:rsidRPr="00F24EAC">
        <w:rPr>
          <w:rFonts w:ascii="Arial"/>
          <w:b/>
          <w:sz w:val="13"/>
          <w:lang w:val="fr-CH"/>
        </w:rPr>
        <w:tab/>
        <w:t>50</w:t>
      </w:r>
    </w:p>
    <w:p w:rsidR="00D63E71" w:rsidRPr="00F24EAC" w:rsidRDefault="00F24EAC">
      <w:pPr>
        <w:pStyle w:val="berschrift5"/>
        <w:spacing w:before="50"/>
        <w:ind w:right="599"/>
        <w:jc w:val="center"/>
        <w:rPr>
          <w:lang w:val="fr-CH"/>
        </w:rPr>
      </w:pPr>
      <w:r w:rsidRPr="00F24EAC">
        <w:rPr>
          <w:w w:val="105"/>
          <w:lang w:val="fr-CH"/>
        </w:rPr>
        <w:t>T (°C)</w:t>
      </w:r>
    </w:p>
    <w:p w:rsidR="00D63E71" w:rsidRPr="00F24EAC" w:rsidRDefault="00D63E71">
      <w:pPr>
        <w:jc w:val="center"/>
        <w:rPr>
          <w:lang w:val="fr-CH"/>
        </w:rPr>
        <w:sectPr w:rsidR="00D63E71" w:rsidRPr="00F24EAC">
          <w:type w:val="continuous"/>
          <w:pgSz w:w="12240" w:h="15840"/>
          <w:pgMar w:top="1500" w:right="0" w:bottom="920" w:left="740" w:header="720" w:footer="720" w:gutter="0"/>
          <w:cols w:num="3" w:space="720" w:equalWidth="0">
            <w:col w:w="2665" w:space="40"/>
            <w:col w:w="1769" w:space="39"/>
            <w:col w:w="6987"/>
          </w:cols>
        </w:sectPr>
      </w:pPr>
    </w:p>
    <w:p w:rsidR="00D63E71" w:rsidRPr="00F24EAC" w:rsidRDefault="00D63E71">
      <w:pPr>
        <w:pStyle w:val="Textkrper"/>
        <w:spacing w:before="7"/>
        <w:rPr>
          <w:rFonts w:ascii="Arial"/>
          <w:b/>
          <w:sz w:val="24"/>
          <w:lang w:val="fr-CH"/>
        </w:rPr>
      </w:pPr>
    </w:p>
    <w:p w:rsidR="00D63E71" w:rsidRDefault="00F24EAC">
      <w:pPr>
        <w:pStyle w:val="Textkrper"/>
        <w:spacing w:before="65" w:line="237" w:lineRule="auto"/>
        <w:ind w:left="354" w:right="765"/>
      </w:pPr>
      <w:r w:rsidRPr="00F24EAC">
        <w:rPr>
          <w:b/>
          <w:position w:val="2"/>
          <w:lang w:val="fr-CH"/>
        </w:rPr>
        <w:t>Figure S7</w:t>
      </w:r>
      <w:r w:rsidRPr="00F24EAC">
        <w:rPr>
          <w:position w:val="2"/>
          <w:lang w:val="fr-CH"/>
        </w:rPr>
        <w:t xml:space="preserve">. </w:t>
      </w:r>
      <w:r>
        <w:rPr>
          <w:i/>
          <w:position w:val="2"/>
        </w:rPr>
        <w:t>D</w:t>
      </w:r>
      <w:r>
        <w:rPr>
          <w:sz w:val="12"/>
        </w:rPr>
        <w:t xml:space="preserve">H </w:t>
      </w:r>
      <w:r>
        <w:rPr>
          <w:position w:val="2"/>
        </w:rPr>
        <w:t>of P(VCL-</w:t>
      </w:r>
      <w:r>
        <w:rPr>
          <w:i/>
          <w:position w:val="2"/>
        </w:rPr>
        <w:t>co</w:t>
      </w:r>
      <w:r>
        <w:rPr>
          <w:position w:val="2"/>
        </w:rPr>
        <w:t>-IADME) (</w:t>
      </w:r>
      <w:r>
        <w:rPr>
          <w:b/>
          <w:position w:val="2"/>
        </w:rPr>
        <w:t>N</w:t>
      </w:r>
      <w:r>
        <w:rPr>
          <w:i/>
          <w:position w:val="2"/>
        </w:rPr>
        <w:t xml:space="preserve">n </w:t>
      </w:r>
      <w:r>
        <w:rPr>
          <w:position w:val="2"/>
        </w:rPr>
        <w:t xml:space="preserve">samples) against temperature measured in pure water and (b) </w:t>
      </w:r>
      <w:r>
        <w:rPr>
          <w:i/>
          <w:position w:val="2"/>
        </w:rPr>
        <w:t>D</w:t>
      </w:r>
      <w:r>
        <w:rPr>
          <w:sz w:val="12"/>
        </w:rPr>
        <w:t xml:space="preserve">H </w:t>
      </w:r>
      <w:r>
        <w:rPr>
          <w:position w:val="2"/>
        </w:rPr>
        <w:t>of P(VCL-</w:t>
      </w:r>
      <w:r>
        <w:rPr>
          <w:i/>
          <w:position w:val="2"/>
        </w:rPr>
        <w:t>co</w:t>
      </w:r>
      <w:r>
        <w:rPr>
          <w:position w:val="2"/>
        </w:rPr>
        <w:t>-IA) (</w:t>
      </w:r>
      <w:r>
        <w:rPr>
          <w:b/>
          <w:position w:val="2"/>
        </w:rPr>
        <w:t>M</w:t>
      </w:r>
      <w:r>
        <w:rPr>
          <w:i/>
          <w:position w:val="2"/>
        </w:rPr>
        <w:t xml:space="preserve">n </w:t>
      </w:r>
      <w:r>
        <w:t>samples) against temperature measured in pure water at pH=7.</w:t>
      </w:r>
    </w:p>
    <w:p w:rsidR="00D63E71" w:rsidRDefault="00D63E71">
      <w:pPr>
        <w:spacing w:line="237" w:lineRule="auto"/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spacing w:before="104"/>
        <w:ind w:left="3329"/>
        <w:rPr>
          <w:rFonts w:ascii="Arial"/>
          <w:b/>
          <w:sz w:val="16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2733675</wp:posOffset>
                </wp:positionH>
                <wp:positionV relativeFrom="paragraph">
                  <wp:posOffset>-4445</wp:posOffset>
                </wp:positionV>
                <wp:extent cx="2440940" cy="1972310"/>
                <wp:effectExtent l="9525" t="8255" r="6985" b="635"/>
                <wp:wrapNone/>
                <wp:docPr id="24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0940" cy="1972310"/>
                          <a:chOff x="4305" y="-7"/>
                          <a:chExt cx="3844" cy="3106"/>
                        </a:xfrm>
                      </wpg:grpSpPr>
                      <wps:wsp>
                        <wps:cNvPr id="24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313" y="3091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99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315"/>
                        <wps:cNvSpPr>
                          <a:spLocks/>
                        </wps:cNvSpPr>
                        <wps:spPr bwMode="auto">
                          <a:xfrm>
                            <a:off x="4530" y="3075"/>
                            <a:ext cx="3169" cy="2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3169"/>
                              <a:gd name="T2" fmla="+- 0 4546 4530"/>
                              <a:gd name="T3" fmla="*/ T2 w 3169"/>
                              <a:gd name="T4" fmla="+- 0 4980 4530"/>
                              <a:gd name="T5" fmla="*/ T4 w 3169"/>
                              <a:gd name="T6" fmla="+- 0 4996 4530"/>
                              <a:gd name="T7" fmla="*/ T6 w 3169"/>
                              <a:gd name="T8" fmla="+- 0 5431 4530"/>
                              <a:gd name="T9" fmla="*/ T8 w 3169"/>
                              <a:gd name="T10" fmla="+- 0 5447 4530"/>
                              <a:gd name="T11" fmla="*/ T10 w 3169"/>
                              <a:gd name="T12" fmla="+- 0 5881 4530"/>
                              <a:gd name="T13" fmla="*/ T12 w 3169"/>
                              <a:gd name="T14" fmla="+- 0 5897 4530"/>
                              <a:gd name="T15" fmla="*/ T14 w 3169"/>
                              <a:gd name="T16" fmla="+- 0 6331 4530"/>
                              <a:gd name="T17" fmla="*/ T16 w 3169"/>
                              <a:gd name="T18" fmla="+- 0 6347 4530"/>
                              <a:gd name="T19" fmla="*/ T18 w 3169"/>
                              <a:gd name="T20" fmla="+- 0 6782 4530"/>
                              <a:gd name="T21" fmla="*/ T20 w 3169"/>
                              <a:gd name="T22" fmla="+- 0 6798 4530"/>
                              <a:gd name="T23" fmla="*/ T22 w 3169"/>
                              <a:gd name="T24" fmla="+- 0 7232 4530"/>
                              <a:gd name="T25" fmla="*/ T24 w 3169"/>
                              <a:gd name="T26" fmla="+- 0 7248 4530"/>
                              <a:gd name="T27" fmla="*/ T26 w 3169"/>
                              <a:gd name="T28" fmla="+- 0 7683 4530"/>
                              <a:gd name="T29" fmla="*/ T28 w 3169"/>
                              <a:gd name="T30" fmla="+- 0 7698 4530"/>
                              <a:gd name="T31" fmla="*/ T30 w 31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3169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moveTo>
                                  <a:pt x="450" y="0"/>
                                </a:moveTo>
                                <a:lnTo>
                                  <a:pt x="466" y="0"/>
                                </a:lnTo>
                                <a:moveTo>
                                  <a:pt x="901" y="0"/>
                                </a:moveTo>
                                <a:lnTo>
                                  <a:pt x="917" y="0"/>
                                </a:lnTo>
                                <a:moveTo>
                                  <a:pt x="1351" y="0"/>
                                </a:moveTo>
                                <a:lnTo>
                                  <a:pt x="1367" y="0"/>
                                </a:lnTo>
                                <a:moveTo>
                                  <a:pt x="1801" y="0"/>
                                </a:moveTo>
                                <a:lnTo>
                                  <a:pt x="1817" y="0"/>
                                </a:lnTo>
                                <a:moveTo>
                                  <a:pt x="2252" y="0"/>
                                </a:moveTo>
                                <a:lnTo>
                                  <a:pt x="2268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2718" y="0"/>
                                </a:lnTo>
                                <a:moveTo>
                                  <a:pt x="3153" y="0"/>
                                </a:moveTo>
                                <a:lnTo>
                                  <a:pt x="3168" y="0"/>
                                </a:lnTo>
                              </a:path>
                            </a:pathLst>
                          </a:custGeom>
                          <a:noFill/>
                          <a:ln w="188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314"/>
                        <wps:cNvSpPr>
                          <a:spLocks/>
                        </wps:cNvSpPr>
                        <wps:spPr bwMode="auto">
                          <a:xfrm>
                            <a:off x="17267" y="1312"/>
                            <a:ext cx="61930" cy="1035"/>
                          </a:xfrm>
                          <a:custGeom>
                            <a:avLst/>
                            <a:gdLst>
                              <a:gd name="T0" fmla="+- 0 4313 17268"/>
                              <a:gd name="T1" fmla="*/ T0 w 61930"/>
                              <a:gd name="T2" fmla="+- 0 3091 1312"/>
                              <a:gd name="T3" fmla="*/ 3091 h 1035"/>
                              <a:gd name="T4" fmla="+- 0 4313 17268"/>
                              <a:gd name="T5" fmla="*/ T4 w 61930"/>
                              <a:gd name="T6" fmla="+- 0 3030 1312"/>
                              <a:gd name="T7" fmla="*/ 3030 h 1035"/>
                              <a:gd name="T8" fmla="+- 0 4763 17268"/>
                              <a:gd name="T9" fmla="*/ T8 w 61930"/>
                              <a:gd name="T10" fmla="+- 0 3091 1312"/>
                              <a:gd name="T11" fmla="*/ 3091 h 1035"/>
                              <a:gd name="T12" fmla="+- 0 4763 17268"/>
                              <a:gd name="T13" fmla="*/ T12 w 61930"/>
                              <a:gd name="T14" fmla="+- 0 3030 1312"/>
                              <a:gd name="T15" fmla="*/ 3030 h 1035"/>
                              <a:gd name="T16" fmla="+- 0 5213 17268"/>
                              <a:gd name="T17" fmla="*/ T16 w 61930"/>
                              <a:gd name="T18" fmla="+- 0 3091 1312"/>
                              <a:gd name="T19" fmla="*/ 3091 h 1035"/>
                              <a:gd name="T20" fmla="+- 0 5213 17268"/>
                              <a:gd name="T21" fmla="*/ T20 w 61930"/>
                              <a:gd name="T22" fmla="+- 0 3030 1312"/>
                              <a:gd name="T23" fmla="*/ 3030 h 1035"/>
                              <a:gd name="T24" fmla="+- 0 5664 17268"/>
                              <a:gd name="T25" fmla="*/ T24 w 61930"/>
                              <a:gd name="T26" fmla="+- 0 3091 1312"/>
                              <a:gd name="T27" fmla="*/ 3091 h 1035"/>
                              <a:gd name="T28" fmla="+- 0 5664 17268"/>
                              <a:gd name="T29" fmla="*/ T28 w 61930"/>
                              <a:gd name="T30" fmla="+- 0 3030 1312"/>
                              <a:gd name="T31" fmla="*/ 3030 h 1035"/>
                              <a:gd name="T32" fmla="+- 0 6114 17268"/>
                              <a:gd name="T33" fmla="*/ T32 w 61930"/>
                              <a:gd name="T34" fmla="+- 0 3091 1312"/>
                              <a:gd name="T35" fmla="*/ 3091 h 1035"/>
                              <a:gd name="T36" fmla="+- 0 6114 17268"/>
                              <a:gd name="T37" fmla="*/ T36 w 61930"/>
                              <a:gd name="T38" fmla="+- 0 3030 1312"/>
                              <a:gd name="T39" fmla="*/ 3030 h 1035"/>
                              <a:gd name="T40" fmla="+- 0 6565 17268"/>
                              <a:gd name="T41" fmla="*/ T40 w 61930"/>
                              <a:gd name="T42" fmla="+- 0 3091 1312"/>
                              <a:gd name="T43" fmla="*/ 3091 h 1035"/>
                              <a:gd name="T44" fmla="+- 0 6565 17268"/>
                              <a:gd name="T45" fmla="*/ T44 w 61930"/>
                              <a:gd name="T46" fmla="+- 0 3030 1312"/>
                              <a:gd name="T47" fmla="*/ 3030 h 1035"/>
                              <a:gd name="T48" fmla="+- 0 7015 17268"/>
                              <a:gd name="T49" fmla="*/ T48 w 61930"/>
                              <a:gd name="T50" fmla="+- 0 3091 1312"/>
                              <a:gd name="T51" fmla="*/ 3091 h 1035"/>
                              <a:gd name="T52" fmla="+- 0 7015 17268"/>
                              <a:gd name="T53" fmla="*/ T52 w 61930"/>
                              <a:gd name="T54" fmla="+- 0 3030 1312"/>
                              <a:gd name="T55" fmla="*/ 3030 h 1035"/>
                              <a:gd name="T56" fmla="+- 0 7465 17268"/>
                              <a:gd name="T57" fmla="*/ T56 w 61930"/>
                              <a:gd name="T58" fmla="+- 0 3091 1312"/>
                              <a:gd name="T59" fmla="*/ 3091 h 1035"/>
                              <a:gd name="T60" fmla="+- 0 7465 17268"/>
                              <a:gd name="T61" fmla="*/ T60 w 61930"/>
                              <a:gd name="T62" fmla="+- 0 3030 1312"/>
                              <a:gd name="T63" fmla="*/ 3030 h 1035"/>
                              <a:gd name="T64" fmla="+- 0 7916 17268"/>
                              <a:gd name="T65" fmla="*/ T64 w 61930"/>
                              <a:gd name="T66" fmla="+- 0 3091 1312"/>
                              <a:gd name="T67" fmla="*/ 3091 h 1035"/>
                              <a:gd name="T68" fmla="+- 0 7916 17268"/>
                              <a:gd name="T69" fmla="*/ T68 w 61930"/>
                              <a:gd name="T70" fmla="+- 0 3030 1312"/>
                              <a:gd name="T71" fmla="*/ 3030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930" h="1035">
                                <a:moveTo>
                                  <a:pt x="-12955" y="1779"/>
                                </a:moveTo>
                                <a:lnTo>
                                  <a:pt x="-12955" y="1718"/>
                                </a:lnTo>
                                <a:moveTo>
                                  <a:pt x="-12505" y="1779"/>
                                </a:moveTo>
                                <a:lnTo>
                                  <a:pt x="-12505" y="1718"/>
                                </a:lnTo>
                                <a:moveTo>
                                  <a:pt x="-12055" y="1779"/>
                                </a:moveTo>
                                <a:lnTo>
                                  <a:pt x="-12055" y="1718"/>
                                </a:lnTo>
                                <a:moveTo>
                                  <a:pt x="-11604" y="1779"/>
                                </a:moveTo>
                                <a:lnTo>
                                  <a:pt x="-11604" y="1718"/>
                                </a:lnTo>
                                <a:moveTo>
                                  <a:pt x="-11154" y="1779"/>
                                </a:moveTo>
                                <a:lnTo>
                                  <a:pt x="-11154" y="1718"/>
                                </a:lnTo>
                                <a:moveTo>
                                  <a:pt x="-10703" y="1779"/>
                                </a:moveTo>
                                <a:lnTo>
                                  <a:pt x="-10703" y="1718"/>
                                </a:lnTo>
                                <a:moveTo>
                                  <a:pt x="-10253" y="1779"/>
                                </a:moveTo>
                                <a:lnTo>
                                  <a:pt x="-10253" y="1718"/>
                                </a:lnTo>
                                <a:moveTo>
                                  <a:pt x="-9803" y="1779"/>
                                </a:moveTo>
                                <a:lnTo>
                                  <a:pt x="-9803" y="1718"/>
                                </a:lnTo>
                                <a:moveTo>
                                  <a:pt x="-9352" y="1779"/>
                                </a:moveTo>
                                <a:lnTo>
                                  <a:pt x="-9352" y="1718"/>
                                </a:lnTo>
                              </a:path>
                            </a:pathLst>
                          </a:custGeom>
                          <a:noFill/>
                          <a:ln w="99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313" y="0"/>
                            <a:ext cx="3828" cy="0"/>
                          </a:xfrm>
                          <a:prstGeom prst="line">
                            <a:avLst/>
                          </a:prstGeom>
                          <a:noFill/>
                          <a:ln w="99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12"/>
                        <wps:cNvSpPr>
                          <a:spLocks/>
                        </wps:cNvSpPr>
                        <wps:spPr bwMode="auto">
                          <a:xfrm>
                            <a:off x="4530" y="15"/>
                            <a:ext cx="3169" cy="2"/>
                          </a:xfrm>
                          <a:custGeom>
                            <a:avLst/>
                            <a:gdLst>
                              <a:gd name="T0" fmla="+- 0 4530 4530"/>
                              <a:gd name="T1" fmla="*/ T0 w 3169"/>
                              <a:gd name="T2" fmla="+- 0 4546 4530"/>
                              <a:gd name="T3" fmla="*/ T2 w 3169"/>
                              <a:gd name="T4" fmla="+- 0 4980 4530"/>
                              <a:gd name="T5" fmla="*/ T4 w 3169"/>
                              <a:gd name="T6" fmla="+- 0 4996 4530"/>
                              <a:gd name="T7" fmla="*/ T6 w 3169"/>
                              <a:gd name="T8" fmla="+- 0 5431 4530"/>
                              <a:gd name="T9" fmla="*/ T8 w 3169"/>
                              <a:gd name="T10" fmla="+- 0 5447 4530"/>
                              <a:gd name="T11" fmla="*/ T10 w 3169"/>
                              <a:gd name="T12" fmla="+- 0 5881 4530"/>
                              <a:gd name="T13" fmla="*/ T12 w 3169"/>
                              <a:gd name="T14" fmla="+- 0 5897 4530"/>
                              <a:gd name="T15" fmla="*/ T14 w 3169"/>
                              <a:gd name="T16" fmla="+- 0 6331 4530"/>
                              <a:gd name="T17" fmla="*/ T16 w 3169"/>
                              <a:gd name="T18" fmla="+- 0 6347 4530"/>
                              <a:gd name="T19" fmla="*/ T18 w 3169"/>
                              <a:gd name="T20" fmla="+- 0 6782 4530"/>
                              <a:gd name="T21" fmla="*/ T20 w 3169"/>
                              <a:gd name="T22" fmla="+- 0 6798 4530"/>
                              <a:gd name="T23" fmla="*/ T22 w 3169"/>
                              <a:gd name="T24" fmla="+- 0 7232 4530"/>
                              <a:gd name="T25" fmla="*/ T24 w 3169"/>
                              <a:gd name="T26" fmla="+- 0 7248 4530"/>
                              <a:gd name="T27" fmla="*/ T26 w 3169"/>
                              <a:gd name="T28" fmla="+- 0 7683 4530"/>
                              <a:gd name="T29" fmla="*/ T28 w 3169"/>
                              <a:gd name="T30" fmla="+- 0 7698 4530"/>
                              <a:gd name="T31" fmla="*/ T30 w 31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3169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moveTo>
                                  <a:pt x="450" y="0"/>
                                </a:moveTo>
                                <a:lnTo>
                                  <a:pt x="466" y="0"/>
                                </a:lnTo>
                                <a:moveTo>
                                  <a:pt x="901" y="0"/>
                                </a:moveTo>
                                <a:lnTo>
                                  <a:pt x="917" y="0"/>
                                </a:lnTo>
                                <a:moveTo>
                                  <a:pt x="1351" y="0"/>
                                </a:moveTo>
                                <a:lnTo>
                                  <a:pt x="1367" y="0"/>
                                </a:lnTo>
                                <a:moveTo>
                                  <a:pt x="1801" y="0"/>
                                </a:moveTo>
                                <a:lnTo>
                                  <a:pt x="1817" y="0"/>
                                </a:lnTo>
                                <a:moveTo>
                                  <a:pt x="2252" y="0"/>
                                </a:moveTo>
                                <a:lnTo>
                                  <a:pt x="2268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2718" y="0"/>
                                </a:lnTo>
                                <a:moveTo>
                                  <a:pt x="3153" y="0"/>
                                </a:moveTo>
                                <a:lnTo>
                                  <a:pt x="3168" y="0"/>
                                </a:lnTo>
                              </a:path>
                            </a:pathLst>
                          </a:custGeom>
                          <a:noFill/>
                          <a:ln w="18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311"/>
                        <wps:cNvSpPr>
                          <a:spLocks/>
                        </wps:cNvSpPr>
                        <wps:spPr bwMode="auto">
                          <a:xfrm>
                            <a:off x="17267" y="-50674"/>
                            <a:ext cx="61930" cy="1036"/>
                          </a:xfrm>
                          <a:custGeom>
                            <a:avLst/>
                            <a:gdLst>
                              <a:gd name="T0" fmla="+- 0 4313 17268"/>
                              <a:gd name="T1" fmla="*/ T0 w 61930"/>
                              <a:gd name="T2" fmla="+- 0 0 -50674"/>
                              <a:gd name="T3" fmla="*/ 0 h 1036"/>
                              <a:gd name="T4" fmla="+- 0 4313 17268"/>
                              <a:gd name="T5" fmla="*/ T4 w 61930"/>
                              <a:gd name="T6" fmla="+- 0 61 -50674"/>
                              <a:gd name="T7" fmla="*/ 61 h 1036"/>
                              <a:gd name="T8" fmla="+- 0 4763 17268"/>
                              <a:gd name="T9" fmla="*/ T8 w 61930"/>
                              <a:gd name="T10" fmla="+- 0 0 -50674"/>
                              <a:gd name="T11" fmla="*/ 0 h 1036"/>
                              <a:gd name="T12" fmla="+- 0 4763 17268"/>
                              <a:gd name="T13" fmla="*/ T12 w 61930"/>
                              <a:gd name="T14" fmla="+- 0 61 -50674"/>
                              <a:gd name="T15" fmla="*/ 61 h 1036"/>
                              <a:gd name="T16" fmla="+- 0 5213 17268"/>
                              <a:gd name="T17" fmla="*/ T16 w 61930"/>
                              <a:gd name="T18" fmla="+- 0 0 -50674"/>
                              <a:gd name="T19" fmla="*/ 0 h 1036"/>
                              <a:gd name="T20" fmla="+- 0 5213 17268"/>
                              <a:gd name="T21" fmla="*/ T20 w 61930"/>
                              <a:gd name="T22" fmla="+- 0 61 -50674"/>
                              <a:gd name="T23" fmla="*/ 61 h 1036"/>
                              <a:gd name="T24" fmla="+- 0 5664 17268"/>
                              <a:gd name="T25" fmla="*/ T24 w 61930"/>
                              <a:gd name="T26" fmla="+- 0 0 -50674"/>
                              <a:gd name="T27" fmla="*/ 0 h 1036"/>
                              <a:gd name="T28" fmla="+- 0 5664 17268"/>
                              <a:gd name="T29" fmla="*/ T28 w 61930"/>
                              <a:gd name="T30" fmla="+- 0 61 -50674"/>
                              <a:gd name="T31" fmla="*/ 61 h 1036"/>
                              <a:gd name="T32" fmla="+- 0 6114 17268"/>
                              <a:gd name="T33" fmla="*/ T32 w 61930"/>
                              <a:gd name="T34" fmla="+- 0 0 -50674"/>
                              <a:gd name="T35" fmla="*/ 0 h 1036"/>
                              <a:gd name="T36" fmla="+- 0 6114 17268"/>
                              <a:gd name="T37" fmla="*/ T36 w 61930"/>
                              <a:gd name="T38" fmla="+- 0 61 -50674"/>
                              <a:gd name="T39" fmla="*/ 61 h 1036"/>
                              <a:gd name="T40" fmla="+- 0 6565 17268"/>
                              <a:gd name="T41" fmla="*/ T40 w 61930"/>
                              <a:gd name="T42" fmla="+- 0 0 -50674"/>
                              <a:gd name="T43" fmla="*/ 0 h 1036"/>
                              <a:gd name="T44" fmla="+- 0 6565 17268"/>
                              <a:gd name="T45" fmla="*/ T44 w 61930"/>
                              <a:gd name="T46" fmla="+- 0 61 -50674"/>
                              <a:gd name="T47" fmla="*/ 61 h 1036"/>
                              <a:gd name="T48" fmla="+- 0 7015 17268"/>
                              <a:gd name="T49" fmla="*/ T48 w 61930"/>
                              <a:gd name="T50" fmla="+- 0 0 -50674"/>
                              <a:gd name="T51" fmla="*/ 0 h 1036"/>
                              <a:gd name="T52" fmla="+- 0 7015 17268"/>
                              <a:gd name="T53" fmla="*/ T52 w 61930"/>
                              <a:gd name="T54" fmla="+- 0 61 -50674"/>
                              <a:gd name="T55" fmla="*/ 61 h 1036"/>
                              <a:gd name="T56" fmla="+- 0 7465 17268"/>
                              <a:gd name="T57" fmla="*/ T56 w 61930"/>
                              <a:gd name="T58" fmla="+- 0 0 -50674"/>
                              <a:gd name="T59" fmla="*/ 0 h 1036"/>
                              <a:gd name="T60" fmla="+- 0 7465 17268"/>
                              <a:gd name="T61" fmla="*/ T60 w 61930"/>
                              <a:gd name="T62" fmla="+- 0 61 -50674"/>
                              <a:gd name="T63" fmla="*/ 61 h 1036"/>
                              <a:gd name="T64" fmla="+- 0 7916 17268"/>
                              <a:gd name="T65" fmla="*/ T64 w 61930"/>
                              <a:gd name="T66" fmla="+- 0 0 -50674"/>
                              <a:gd name="T67" fmla="*/ 0 h 1036"/>
                              <a:gd name="T68" fmla="+- 0 7916 17268"/>
                              <a:gd name="T69" fmla="*/ T68 w 61930"/>
                              <a:gd name="T70" fmla="+- 0 61 -50674"/>
                              <a:gd name="T71" fmla="*/ 61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930" h="1036">
                                <a:moveTo>
                                  <a:pt x="-12955" y="50674"/>
                                </a:moveTo>
                                <a:lnTo>
                                  <a:pt x="-12955" y="50735"/>
                                </a:lnTo>
                                <a:moveTo>
                                  <a:pt x="-12505" y="50674"/>
                                </a:moveTo>
                                <a:lnTo>
                                  <a:pt x="-12505" y="50735"/>
                                </a:lnTo>
                                <a:moveTo>
                                  <a:pt x="-12055" y="50674"/>
                                </a:moveTo>
                                <a:lnTo>
                                  <a:pt x="-12055" y="50735"/>
                                </a:lnTo>
                                <a:moveTo>
                                  <a:pt x="-11604" y="50674"/>
                                </a:moveTo>
                                <a:lnTo>
                                  <a:pt x="-11604" y="50735"/>
                                </a:lnTo>
                                <a:moveTo>
                                  <a:pt x="-11154" y="50674"/>
                                </a:moveTo>
                                <a:lnTo>
                                  <a:pt x="-11154" y="50735"/>
                                </a:lnTo>
                                <a:moveTo>
                                  <a:pt x="-10703" y="50674"/>
                                </a:moveTo>
                                <a:lnTo>
                                  <a:pt x="-10703" y="50735"/>
                                </a:lnTo>
                                <a:moveTo>
                                  <a:pt x="-10253" y="50674"/>
                                </a:moveTo>
                                <a:lnTo>
                                  <a:pt x="-10253" y="50735"/>
                                </a:lnTo>
                                <a:moveTo>
                                  <a:pt x="-9803" y="50674"/>
                                </a:moveTo>
                                <a:lnTo>
                                  <a:pt x="-9803" y="50735"/>
                                </a:lnTo>
                                <a:moveTo>
                                  <a:pt x="-9352" y="50674"/>
                                </a:moveTo>
                                <a:lnTo>
                                  <a:pt x="-9352" y="50735"/>
                                </a:lnTo>
                              </a:path>
                            </a:pathLst>
                          </a:custGeom>
                          <a:noFill/>
                          <a:ln w="99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4313" y="3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9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09"/>
                        <wps:cNvSpPr>
                          <a:spLocks/>
                        </wps:cNvSpPr>
                        <wps:spPr bwMode="auto">
                          <a:xfrm>
                            <a:off x="17267" y="-50674"/>
                            <a:ext cx="1036" cy="53021"/>
                          </a:xfrm>
                          <a:custGeom>
                            <a:avLst/>
                            <a:gdLst>
                              <a:gd name="T0" fmla="+- 0 4313 17268"/>
                              <a:gd name="T1" fmla="*/ T0 w 1036"/>
                              <a:gd name="T2" fmla="+- 0 2884 -50674"/>
                              <a:gd name="T3" fmla="*/ 2884 h 53021"/>
                              <a:gd name="T4" fmla="+- 0 4342 17268"/>
                              <a:gd name="T5" fmla="*/ T4 w 1036"/>
                              <a:gd name="T6" fmla="+- 0 2884 -50674"/>
                              <a:gd name="T7" fmla="*/ 2884 h 53021"/>
                              <a:gd name="T8" fmla="+- 0 4313 17268"/>
                              <a:gd name="T9" fmla="*/ T8 w 1036"/>
                              <a:gd name="T10" fmla="+- 0 2472 -50674"/>
                              <a:gd name="T11" fmla="*/ 2472 h 53021"/>
                              <a:gd name="T12" fmla="+- 0 4342 17268"/>
                              <a:gd name="T13" fmla="*/ T12 w 1036"/>
                              <a:gd name="T14" fmla="+- 0 2472 -50674"/>
                              <a:gd name="T15" fmla="*/ 2472 h 53021"/>
                              <a:gd name="T16" fmla="+- 0 4313 17268"/>
                              <a:gd name="T17" fmla="*/ T16 w 1036"/>
                              <a:gd name="T18" fmla="+- 0 2061 -50674"/>
                              <a:gd name="T19" fmla="*/ 2061 h 53021"/>
                              <a:gd name="T20" fmla="+- 0 4342 17268"/>
                              <a:gd name="T21" fmla="*/ T20 w 1036"/>
                              <a:gd name="T22" fmla="+- 0 2061 -50674"/>
                              <a:gd name="T23" fmla="*/ 2061 h 53021"/>
                              <a:gd name="T24" fmla="+- 0 4313 17268"/>
                              <a:gd name="T25" fmla="*/ T24 w 1036"/>
                              <a:gd name="T26" fmla="+- 0 1649 -50674"/>
                              <a:gd name="T27" fmla="*/ 1649 h 53021"/>
                              <a:gd name="T28" fmla="+- 0 4342 17268"/>
                              <a:gd name="T29" fmla="*/ T28 w 1036"/>
                              <a:gd name="T30" fmla="+- 0 1649 -50674"/>
                              <a:gd name="T31" fmla="*/ 1649 h 53021"/>
                              <a:gd name="T32" fmla="+- 0 4313 17268"/>
                              <a:gd name="T33" fmla="*/ T32 w 1036"/>
                              <a:gd name="T34" fmla="+- 0 1237 -50674"/>
                              <a:gd name="T35" fmla="*/ 1237 h 53021"/>
                              <a:gd name="T36" fmla="+- 0 4342 17268"/>
                              <a:gd name="T37" fmla="*/ T36 w 1036"/>
                              <a:gd name="T38" fmla="+- 0 1237 -50674"/>
                              <a:gd name="T39" fmla="*/ 1237 h 53021"/>
                              <a:gd name="T40" fmla="+- 0 4313 17268"/>
                              <a:gd name="T41" fmla="*/ T40 w 1036"/>
                              <a:gd name="T42" fmla="+- 0 824 -50674"/>
                              <a:gd name="T43" fmla="*/ 824 h 53021"/>
                              <a:gd name="T44" fmla="+- 0 4342 17268"/>
                              <a:gd name="T45" fmla="*/ T44 w 1036"/>
                              <a:gd name="T46" fmla="+- 0 824 -50674"/>
                              <a:gd name="T47" fmla="*/ 824 h 53021"/>
                              <a:gd name="T48" fmla="+- 0 4313 17268"/>
                              <a:gd name="T49" fmla="*/ T48 w 1036"/>
                              <a:gd name="T50" fmla="+- 0 412 -50674"/>
                              <a:gd name="T51" fmla="*/ 412 h 53021"/>
                              <a:gd name="T52" fmla="+- 0 4342 17268"/>
                              <a:gd name="T53" fmla="*/ T52 w 1036"/>
                              <a:gd name="T54" fmla="+- 0 412 -50674"/>
                              <a:gd name="T55" fmla="*/ 412 h 53021"/>
                              <a:gd name="T56" fmla="+- 0 4313 17268"/>
                              <a:gd name="T57" fmla="*/ T56 w 1036"/>
                              <a:gd name="T58" fmla="+- 0 0 -50674"/>
                              <a:gd name="T59" fmla="*/ 0 h 53021"/>
                              <a:gd name="T60" fmla="+- 0 4342 17268"/>
                              <a:gd name="T61" fmla="*/ T60 w 1036"/>
                              <a:gd name="T62" fmla="+- 0 0 -50674"/>
                              <a:gd name="T63" fmla="*/ 0 h 53021"/>
                              <a:gd name="T64" fmla="+- 0 4313 17268"/>
                              <a:gd name="T65" fmla="*/ T64 w 1036"/>
                              <a:gd name="T66" fmla="+- 0 3091 -50674"/>
                              <a:gd name="T67" fmla="*/ 3091 h 53021"/>
                              <a:gd name="T68" fmla="+- 0 4373 17268"/>
                              <a:gd name="T69" fmla="*/ T68 w 1036"/>
                              <a:gd name="T70" fmla="+- 0 3091 -50674"/>
                              <a:gd name="T71" fmla="*/ 3091 h 53021"/>
                              <a:gd name="T72" fmla="+- 0 4313 17268"/>
                              <a:gd name="T73" fmla="*/ T72 w 1036"/>
                              <a:gd name="T74" fmla="+- 0 2679 -50674"/>
                              <a:gd name="T75" fmla="*/ 2679 h 53021"/>
                              <a:gd name="T76" fmla="+- 0 4373 17268"/>
                              <a:gd name="T77" fmla="*/ T76 w 1036"/>
                              <a:gd name="T78" fmla="+- 0 2679 -50674"/>
                              <a:gd name="T79" fmla="*/ 2679 h 53021"/>
                              <a:gd name="T80" fmla="+- 0 4313 17268"/>
                              <a:gd name="T81" fmla="*/ T80 w 1036"/>
                              <a:gd name="T82" fmla="+- 0 2267 -50674"/>
                              <a:gd name="T83" fmla="*/ 2267 h 53021"/>
                              <a:gd name="T84" fmla="+- 0 4373 17268"/>
                              <a:gd name="T85" fmla="*/ T84 w 1036"/>
                              <a:gd name="T86" fmla="+- 0 2267 -50674"/>
                              <a:gd name="T87" fmla="*/ 2267 h 53021"/>
                              <a:gd name="T88" fmla="+- 0 4313 17268"/>
                              <a:gd name="T89" fmla="*/ T88 w 1036"/>
                              <a:gd name="T90" fmla="+- 0 1854 -50674"/>
                              <a:gd name="T91" fmla="*/ 1854 h 53021"/>
                              <a:gd name="T92" fmla="+- 0 4373 17268"/>
                              <a:gd name="T93" fmla="*/ T92 w 1036"/>
                              <a:gd name="T94" fmla="+- 0 1854 -50674"/>
                              <a:gd name="T95" fmla="*/ 1854 h 53021"/>
                              <a:gd name="T96" fmla="+- 0 4313 17268"/>
                              <a:gd name="T97" fmla="*/ T96 w 1036"/>
                              <a:gd name="T98" fmla="+- 0 1442 -50674"/>
                              <a:gd name="T99" fmla="*/ 1442 h 53021"/>
                              <a:gd name="T100" fmla="+- 0 4373 17268"/>
                              <a:gd name="T101" fmla="*/ T100 w 1036"/>
                              <a:gd name="T102" fmla="+- 0 1442 -50674"/>
                              <a:gd name="T103" fmla="*/ 1442 h 53021"/>
                              <a:gd name="T104" fmla="+- 0 4313 17268"/>
                              <a:gd name="T105" fmla="*/ T104 w 1036"/>
                              <a:gd name="T106" fmla="+- 0 1031 -50674"/>
                              <a:gd name="T107" fmla="*/ 1031 h 53021"/>
                              <a:gd name="T108" fmla="+- 0 4373 17268"/>
                              <a:gd name="T109" fmla="*/ T108 w 1036"/>
                              <a:gd name="T110" fmla="+- 0 1031 -50674"/>
                              <a:gd name="T111" fmla="*/ 1031 h 53021"/>
                              <a:gd name="T112" fmla="+- 0 4313 17268"/>
                              <a:gd name="T113" fmla="*/ T112 w 1036"/>
                              <a:gd name="T114" fmla="+- 0 619 -50674"/>
                              <a:gd name="T115" fmla="*/ 619 h 53021"/>
                              <a:gd name="T116" fmla="+- 0 4373 17268"/>
                              <a:gd name="T117" fmla="*/ T116 w 1036"/>
                              <a:gd name="T118" fmla="+- 0 619 -50674"/>
                              <a:gd name="T119" fmla="*/ 619 h 53021"/>
                              <a:gd name="T120" fmla="+- 0 4313 17268"/>
                              <a:gd name="T121" fmla="*/ T120 w 1036"/>
                              <a:gd name="T122" fmla="+- 0 207 -50674"/>
                              <a:gd name="T123" fmla="*/ 207 h 53021"/>
                              <a:gd name="T124" fmla="+- 0 4373 17268"/>
                              <a:gd name="T125" fmla="*/ T124 w 1036"/>
                              <a:gd name="T126" fmla="+- 0 207 -50674"/>
                              <a:gd name="T127" fmla="*/ 207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2955" y="53558"/>
                                </a:moveTo>
                                <a:lnTo>
                                  <a:pt x="-12926" y="53558"/>
                                </a:lnTo>
                                <a:moveTo>
                                  <a:pt x="-12955" y="53146"/>
                                </a:moveTo>
                                <a:lnTo>
                                  <a:pt x="-12926" y="53146"/>
                                </a:lnTo>
                                <a:moveTo>
                                  <a:pt x="-12955" y="52735"/>
                                </a:moveTo>
                                <a:lnTo>
                                  <a:pt x="-12926" y="52735"/>
                                </a:lnTo>
                                <a:moveTo>
                                  <a:pt x="-12955" y="52323"/>
                                </a:moveTo>
                                <a:lnTo>
                                  <a:pt x="-12926" y="52323"/>
                                </a:lnTo>
                                <a:moveTo>
                                  <a:pt x="-12955" y="51911"/>
                                </a:moveTo>
                                <a:lnTo>
                                  <a:pt x="-12926" y="51911"/>
                                </a:lnTo>
                                <a:moveTo>
                                  <a:pt x="-12955" y="51498"/>
                                </a:moveTo>
                                <a:lnTo>
                                  <a:pt x="-12926" y="51498"/>
                                </a:lnTo>
                                <a:moveTo>
                                  <a:pt x="-12955" y="51086"/>
                                </a:moveTo>
                                <a:lnTo>
                                  <a:pt x="-12926" y="51086"/>
                                </a:lnTo>
                                <a:moveTo>
                                  <a:pt x="-12955" y="50674"/>
                                </a:moveTo>
                                <a:lnTo>
                                  <a:pt x="-12926" y="50674"/>
                                </a:lnTo>
                                <a:moveTo>
                                  <a:pt x="-12955" y="53765"/>
                                </a:moveTo>
                                <a:lnTo>
                                  <a:pt x="-12895" y="53765"/>
                                </a:lnTo>
                                <a:moveTo>
                                  <a:pt x="-12955" y="53353"/>
                                </a:moveTo>
                                <a:lnTo>
                                  <a:pt x="-12895" y="53353"/>
                                </a:lnTo>
                                <a:moveTo>
                                  <a:pt x="-12955" y="52941"/>
                                </a:moveTo>
                                <a:lnTo>
                                  <a:pt x="-12895" y="52941"/>
                                </a:lnTo>
                                <a:moveTo>
                                  <a:pt x="-12955" y="52528"/>
                                </a:moveTo>
                                <a:lnTo>
                                  <a:pt x="-12895" y="52528"/>
                                </a:lnTo>
                                <a:moveTo>
                                  <a:pt x="-12955" y="52116"/>
                                </a:moveTo>
                                <a:lnTo>
                                  <a:pt x="-12895" y="52116"/>
                                </a:lnTo>
                                <a:moveTo>
                                  <a:pt x="-12955" y="51705"/>
                                </a:moveTo>
                                <a:lnTo>
                                  <a:pt x="-12895" y="51705"/>
                                </a:lnTo>
                                <a:moveTo>
                                  <a:pt x="-12955" y="51293"/>
                                </a:moveTo>
                                <a:lnTo>
                                  <a:pt x="-12895" y="51293"/>
                                </a:lnTo>
                                <a:moveTo>
                                  <a:pt x="-12955" y="50881"/>
                                </a:moveTo>
                                <a:lnTo>
                                  <a:pt x="-12895" y="50881"/>
                                </a:lnTo>
                              </a:path>
                            </a:pathLst>
                          </a:custGeom>
                          <a:noFill/>
                          <a:ln w="99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8141" y="0"/>
                            <a:ext cx="0" cy="3091"/>
                          </a:xfrm>
                          <a:prstGeom prst="line">
                            <a:avLst/>
                          </a:prstGeom>
                          <a:noFill/>
                          <a:ln w="99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307"/>
                        <wps:cNvSpPr>
                          <a:spLocks/>
                        </wps:cNvSpPr>
                        <wps:spPr bwMode="auto">
                          <a:xfrm>
                            <a:off x="82033" y="-50674"/>
                            <a:ext cx="1035" cy="53021"/>
                          </a:xfrm>
                          <a:custGeom>
                            <a:avLst/>
                            <a:gdLst>
                              <a:gd name="T0" fmla="+- 0 8141 82033"/>
                              <a:gd name="T1" fmla="*/ T0 w 1035"/>
                              <a:gd name="T2" fmla="+- 0 2884 -50674"/>
                              <a:gd name="T3" fmla="*/ 2884 h 53021"/>
                              <a:gd name="T4" fmla="+- 0 8111 82033"/>
                              <a:gd name="T5" fmla="*/ T4 w 1035"/>
                              <a:gd name="T6" fmla="+- 0 2884 -50674"/>
                              <a:gd name="T7" fmla="*/ 2884 h 53021"/>
                              <a:gd name="T8" fmla="+- 0 8141 82033"/>
                              <a:gd name="T9" fmla="*/ T8 w 1035"/>
                              <a:gd name="T10" fmla="+- 0 2472 -50674"/>
                              <a:gd name="T11" fmla="*/ 2472 h 53021"/>
                              <a:gd name="T12" fmla="+- 0 8111 82033"/>
                              <a:gd name="T13" fmla="*/ T12 w 1035"/>
                              <a:gd name="T14" fmla="+- 0 2472 -50674"/>
                              <a:gd name="T15" fmla="*/ 2472 h 53021"/>
                              <a:gd name="T16" fmla="+- 0 8141 82033"/>
                              <a:gd name="T17" fmla="*/ T16 w 1035"/>
                              <a:gd name="T18" fmla="+- 0 2061 -50674"/>
                              <a:gd name="T19" fmla="*/ 2061 h 53021"/>
                              <a:gd name="T20" fmla="+- 0 8111 82033"/>
                              <a:gd name="T21" fmla="*/ T20 w 1035"/>
                              <a:gd name="T22" fmla="+- 0 2061 -50674"/>
                              <a:gd name="T23" fmla="*/ 2061 h 53021"/>
                              <a:gd name="T24" fmla="+- 0 8141 82033"/>
                              <a:gd name="T25" fmla="*/ T24 w 1035"/>
                              <a:gd name="T26" fmla="+- 0 1649 -50674"/>
                              <a:gd name="T27" fmla="*/ 1649 h 53021"/>
                              <a:gd name="T28" fmla="+- 0 8111 82033"/>
                              <a:gd name="T29" fmla="*/ T28 w 1035"/>
                              <a:gd name="T30" fmla="+- 0 1649 -50674"/>
                              <a:gd name="T31" fmla="*/ 1649 h 53021"/>
                              <a:gd name="T32" fmla="+- 0 8141 82033"/>
                              <a:gd name="T33" fmla="*/ T32 w 1035"/>
                              <a:gd name="T34" fmla="+- 0 1237 -50674"/>
                              <a:gd name="T35" fmla="*/ 1237 h 53021"/>
                              <a:gd name="T36" fmla="+- 0 8111 82033"/>
                              <a:gd name="T37" fmla="*/ T36 w 1035"/>
                              <a:gd name="T38" fmla="+- 0 1237 -50674"/>
                              <a:gd name="T39" fmla="*/ 1237 h 53021"/>
                              <a:gd name="T40" fmla="+- 0 8141 82033"/>
                              <a:gd name="T41" fmla="*/ T40 w 1035"/>
                              <a:gd name="T42" fmla="+- 0 824 -50674"/>
                              <a:gd name="T43" fmla="*/ 824 h 53021"/>
                              <a:gd name="T44" fmla="+- 0 8111 82033"/>
                              <a:gd name="T45" fmla="*/ T44 w 1035"/>
                              <a:gd name="T46" fmla="+- 0 824 -50674"/>
                              <a:gd name="T47" fmla="*/ 824 h 53021"/>
                              <a:gd name="T48" fmla="+- 0 8141 82033"/>
                              <a:gd name="T49" fmla="*/ T48 w 1035"/>
                              <a:gd name="T50" fmla="+- 0 412 -50674"/>
                              <a:gd name="T51" fmla="*/ 412 h 53021"/>
                              <a:gd name="T52" fmla="+- 0 8111 82033"/>
                              <a:gd name="T53" fmla="*/ T52 w 1035"/>
                              <a:gd name="T54" fmla="+- 0 412 -50674"/>
                              <a:gd name="T55" fmla="*/ 412 h 53021"/>
                              <a:gd name="T56" fmla="+- 0 8141 82033"/>
                              <a:gd name="T57" fmla="*/ T56 w 1035"/>
                              <a:gd name="T58" fmla="+- 0 0 -50674"/>
                              <a:gd name="T59" fmla="*/ 0 h 53021"/>
                              <a:gd name="T60" fmla="+- 0 8111 82033"/>
                              <a:gd name="T61" fmla="*/ T60 w 1035"/>
                              <a:gd name="T62" fmla="+- 0 0 -50674"/>
                              <a:gd name="T63" fmla="*/ 0 h 53021"/>
                              <a:gd name="T64" fmla="+- 0 8141 82033"/>
                              <a:gd name="T65" fmla="*/ T64 w 1035"/>
                              <a:gd name="T66" fmla="+- 0 3091 -50674"/>
                              <a:gd name="T67" fmla="*/ 3091 h 53021"/>
                              <a:gd name="T68" fmla="+- 0 8081 82033"/>
                              <a:gd name="T69" fmla="*/ T68 w 1035"/>
                              <a:gd name="T70" fmla="+- 0 3091 -50674"/>
                              <a:gd name="T71" fmla="*/ 3091 h 53021"/>
                              <a:gd name="T72" fmla="+- 0 8141 82033"/>
                              <a:gd name="T73" fmla="*/ T72 w 1035"/>
                              <a:gd name="T74" fmla="+- 0 2679 -50674"/>
                              <a:gd name="T75" fmla="*/ 2679 h 53021"/>
                              <a:gd name="T76" fmla="+- 0 8081 82033"/>
                              <a:gd name="T77" fmla="*/ T76 w 1035"/>
                              <a:gd name="T78" fmla="+- 0 2679 -50674"/>
                              <a:gd name="T79" fmla="*/ 2679 h 53021"/>
                              <a:gd name="T80" fmla="+- 0 8141 82033"/>
                              <a:gd name="T81" fmla="*/ T80 w 1035"/>
                              <a:gd name="T82" fmla="+- 0 2267 -50674"/>
                              <a:gd name="T83" fmla="*/ 2267 h 53021"/>
                              <a:gd name="T84" fmla="+- 0 8081 82033"/>
                              <a:gd name="T85" fmla="*/ T84 w 1035"/>
                              <a:gd name="T86" fmla="+- 0 2267 -50674"/>
                              <a:gd name="T87" fmla="*/ 2267 h 53021"/>
                              <a:gd name="T88" fmla="+- 0 8141 82033"/>
                              <a:gd name="T89" fmla="*/ T88 w 1035"/>
                              <a:gd name="T90" fmla="+- 0 1854 -50674"/>
                              <a:gd name="T91" fmla="*/ 1854 h 53021"/>
                              <a:gd name="T92" fmla="+- 0 8081 82033"/>
                              <a:gd name="T93" fmla="*/ T92 w 1035"/>
                              <a:gd name="T94" fmla="+- 0 1854 -50674"/>
                              <a:gd name="T95" fmla="*/ 1854 h 53021"/>
                              <a:gd name="T96" fmla="+- 0 8141 82033"/>
                              <a:gd name="T97" fmla="*/ T96 w 1035"/>
                              <a:gd name="T98" fmla="+- 0 1442 -50674"/>
                              <a:gd name="T99" fmla="*/ 1442 h 53021"/>
                              <a:gd name="T100" fmla="+- 0 8081 82033"/>
                              <a:gd name="T101" fmla="*/ T100 w 1035"/>
                              <a:gd name="T102" fmla="+- 0 1442 -50674"/>
                              <a:gd name="T103" fmla="*/ 1442 h 53021"/>
                              <a:gd name="T104" fmla="+- 0 8141 82033"/>
                              <a:gd name="T105" fmla="*/ T104 w 1035"/>
                              <a:gd name="T106" fmla="+- 0 1031 -50674"/>
                              <a:gd name="T107" fmla="*/ 1031 h 53021"/>
                              <a:gd name="T108" fmla="+- 0 8081 82033"/>
                              <a:gd name="T109" fmla="*/ T108 w 1035"/>
                              <a:gd name="T110" fmla="+- 0 1031 -50674"/>
                              <a:gd name="T111" fmla="*/ 1031 h 53021"/>
                              <a:gd name="T112" fmla="+- 0 8141 82033"/>
                              <a:gd name="T113" fmla="*/ T112 w 1035"/>
                              <a:gd name="T114" fmla="+- 0 619 -50674"/>
                              <a:gd name="T115" fmla="*/ 619 h 53021"/>
                              <a:gd name="T116" fmla="+- 0 8081 82033"/>
                              <a:gd name="T117" fmla="*/ T116 w 1035"/>
                              <a:gd name="T118" fmla="+- 0 619 -50674"/>
                              <a:gd name="T119" fmla="*/ 619 h 53021"/>
                              <a:gd name="T120" fmla="+- 0 8141 82033"/>
                              <a:gd name="T121" fmla="*/ T120 w 1035"/>
                              <a:gd name="T122" fmla="+- 0 207 -50674"/>
                              <a:gd name="T123" fmla="*/ 207 h 53021"/>
                              <a:gd name="T124" fmla="+- 0 8081 82033"/>
                              <a:gd name="T125" fmla="*/ T124 w 1035"/>
                              <a:gd name="T126" fmla="+- 0 207 -50674"/>
                              <a:gd name="T127" fmla="*/ 207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3892" y="53558"/>
                                </a:moveTo>
                                <a:lnTo>
                                  <a:pt x="-73922" y="53558"/>
                                </a:lnTo>
                                <a:moveTo>
                                  <a:pt x="-73892" y="53146"/>
                                </a:moveTo>
                                <a:lnTo>
                                  <a:pt x="-73922" y="53146"/>
                                </a:lnTo>
                                <a:moveTo>
                                  <a:pt x="-73892" y="52735"/>
                                </a:moveTo>
                                <a:lnTo>
                                  <a:pt x="-73922" y="52735"/>
                                </a:lnTo>
                                <a:moveTo>
                                  <a:pt x="-73892" y="52323"/>
                                </a:moveTo>
                                <a:lnTo>
                                  <a:pt x="-73922" y="52323"/>
                                </a:lnTo>
                                <a:moveTo>
                                  <a:pt x="-73892" y="51911"/>
                                </a:moveTo>
                                <a:lnTo>
                                  <a:pt x="-73922" y="51911"/>
                                </a:lnTo>
                                <a:moveTo>
                                  <a:pt x="-73892" y="51498"/>
                                </a:moveTo>
                                <a:lnTo>
                                  <a:pt x="-73922" y="51498"/>
                                </a:lnTo>
                                <a:moveTo>
                                  <a:pt x="-73892" y="51086"/>
                                </a:moveTo>
                                <a:lnTo>
                                  <a:pt x="-73922" y="51086"/>
                                </a:lnTo>
                                <a:moveTo>
                                  <a:pt x="-73892" y="50674"/>
                                </a:moveTo>
                                <a:lnTo>
                                  <a:pt x="-73922" y="50674"/>
                                </a:lnTo>
                                <a:moveTo>
                                  <a:pt x="-73892" y="53765"/>
                                </a:moveTo>
                                <a:lnTo>
                                  <a:pt x="-73952" y="53765"/>
                                </a:lnTo>
                                <a:moveTo>
                                  <a:pt x="-73892" y="53353"/>
                                </a:moveTo>
                                <a:lnTo>
                                  <a:pt x="-73952" y="53353"/>
                                </a:lnTo>
                                <a:moveTo>
                                  <a:pt x="-73892" y="52941"/>
                                </a:moveTo>
                                <a:lnTo>
                                  <a:pt x="-73952" y="52941"/>
                                </a:lnTo>
                                <a:moveTo>
                                  <a:pt x="-73892" y="52528"/>
                                </a:moveTo>
                                <a:lnTo>
                                  <a:pt x="-73952" y="52528"/>
                                </a:lnTo>
                                <a:moveTo>
                                  <a:pt x="-73892" y="52116"/>
                                </a:moveTo>
                                <a:lnTo>
                                  <a:pt x="-73952" y="52116"/>
                                </a:lnTo>
                                <a:moveTo>
                                  <a:pt x="-73892" y="51705"/>
                                </a:moveTo>
                                <a:lnTo>
                                  <a:pt x="-73952" y="51705"/>
                                </a:lnTo>
                                <a:moveTo>
                                  <a:pt x="-73892" y="51293"/>
                                </a:moveTo>
                                <a:lnTo>
                                  <a:pt x="-73952" y="51293"/>
                                </a:lnTo>
                                <a:moveTo>
                                  <a:pt x="-73892" y="50881"/>
                                </a:moveTo>
                                <a:lnTo>
                                  <a:pt x="-73952" y="50881"/>
                                </a:lnTo>
                              </a:path>
                            </a:pathLst>
                          </a:custGeom>
                          <a:noFill/>
                          <a:ln w="99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06"/>
                        <wps:cNvSpPr>
                          <a:spLocks/>
                        </wps:cNvSpPr>
                        <wps:spPr bwMode="auto">
                          <a:xfrm>
                            <a:off x="4763" y="2781"/>
                            <a:ext cx="2973" cy="2"/>
                          </a:xfrm>
                          <a:custGeom>
                            <a:avLst/>
                            <a:gdLst>
                              <a:gd name="T0" fmla="+- 0 4763 4763"/>
                              <a:gd name="T1" fmla="*/ T0 w 2973"/>
                              <a:gd name="T2" fmla="+- 0 4763 4763"/>
                              <a:gd name="T3" fmla="*/ T2 w 2973"/>
                              <a:gd name="T4" fmla="+- 0 7195 4763"/>
                              <a:gd name="T5" fmla="*/ T4 w 2973"/>
                              <a:gd name="T6" fmla="+- 0 7736 4763"/>
                              <a:gd name="T7" fmla="*/ T6 w 29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7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432" y="0"/>
                                </a:lnTo>
                                <a:lnTo>
                                  <a:pt x="2973" y="0"/>
                                </a:lnTo>
                              </a:path>
                            </a:pathLst>
                          </a:custGeom>
                          <a:noFill/>
                          <a:ln w="9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05"/>
                        <wps:cNvSpPr>
                          <a:spLocks/>
                        </wps:cNvSpPr>
                        <wps:spPr bwMode="auto">
                          <a:xfrm>
                            <a:off x="4707" y="2725"/>
                            <a:ext cx="111" cy="112"/>
                          </a:xfrm>
                          <a:custGeom>
                            <a:avLst/>
                            <a:gdLst>
                              <a:gd name="T0" fmla="+- 0 4762 4707"/>
                              <a:gd name="T1" fmla="*/ T0 w 111"/>
                              <a:gd name="T2" fmla="+- 0 2726 2726"/>
                              <a:gd name="T3" fmla="*/ 2726 h 112"/>
                              <a:gd name="T4" fmla="+- 0 4741 4707"/>
                              <a:gd name="T5" fmla="*/ T4 w 111"/>
                              <a:gd name="T6" fmla="+- 0 2730 2726"/>
                              <a:gd name="T7" fmla="*/ 2730 h 112"/>
                              <a:gd name="T8" fmla="+- 0 4723 4707"/>
                              <a:gd name="T9" fmla="*/ T8 w 111"/>
                              <a:gd name="T10" fmla="+- 0 2742 2726"/>
                              <a:gd name="T11" fmla="*/ 2742 h 112"/>
                              <a:gd name="T12" fmla="+- 0 4712 4707"/>
                              <a:gd name="T13" fmla="*/ T12 w 111"/>
                              <a:gd name="T14" fmla="+- 0 2760 2726"/>
                              <a:gd name="T15" fmla="*/ 2760 h 112"/>
                              <a:gd name="T16" fmla="+- 0 4707 4707"/>
                              <a:gd name="T17" fmla="*/ T16 w 111"/>
                              <a:gd name="T18" fmla="+- 0 2781 2726"/>
                              <a:gd name="T19" fmla="*/ 2781 h 112"/>
                              <a:gd name="T20" fmla="+- 0 4712 4707"/>
                              <a:gd name="T21" fmla="*/ T20 w 111"/>
                              <a:gd name="T22" fmla="+- 0 2803 2726"/>
                              <a:gd name="T23" fmla="*/ 2803 h 112"/>
                              <a:gd name="T24" fmla="+- 0 4723 4707"/>
                              <a:gd name="T25" fmla="*/ T24 w 111"/>
                              <a:gd name="T26" fmla="+- 0 2821 2726"/>
                              <a:gd name="T27" fmla="*/ 2821 h 112"/>
                              <a:gd name="T28" fmla="+- 0 4741 4707"/>
                              <a:gd name="T29" fmla="*/ T28 w 111"/>
                              <a:gd name="T30" fmla="+- 0 2833 2726"/>
                              <a:gd name="T31" fmla="*/ 2833 h 112"/>
                              <a:gd name="T32" fmla="+- 0 4762 4707"/>
                              <a:gd name="T33" fmla="*/ T32 w 111"/>
                              <a:gd name="T34" fmla="+- 0 2837 2726"/>
                              <a:gd name="T35" fmla="*/ 2837 h 112"/>
                              <a:gd name="T36" fmla="+- 0 4784 4707"/>
                              <a:gd name="T37" fmla="*/ T36 w 111"/>
                              <a:gd name="T38" fmla="+- 0 2833 2726"/>
                              <a:gd name="T39" fmla="*/ 2833 h 112"/>
                              <a:gd name="T40" fmla="+- 0 4802 4707"/>
                              <a:gd name="T41" fmla="*/ T40 w 111"/>
                              <a:gd name="T42" fmla="+- 0 2821 2726"/>
                              <a:gd name="T43" fmla="*/ 2821 h 112"/>
                              <a:gd name="T44" fmla="+- 0 4814 4707"/>
                              <a:gd name="T45" fmla="*/ T44 w 111"/>
                              <a:gd name="T46" fmla="+- 0 2803 2726"/>
                              <a:gd name="T47" fmla="*/ 2803 h 112"/>
                              <a:gd name="T48" fmla="+- 0 4818 4707"/>
                              <a:gd name="T49" fmla="*/ T48 w 111"/>
                              <a:gd name="T50" fmla="+- 0 2781 2726"/>
                              <a:gd name="T51" fmla="*/ 2781 h 112"/>
                              <a:gd name="T52" fmla="+- 0 4814 4707"/>
                              <a:gd name="T53" fmla="*/ T52 w 111"/>
                              <a:gd name="T54" fmla="+- 0 2760 2726"/>
                              <a:gd name="T55" fmla="*/ 2760 h 112"/>
                              <a:gd name="T56" fmla="+- 0 4802 4707"/>
                              <a:gd name="T57" fmla="*/ T56 w 111"/>
                              <a:gd name="T58" fmla="+- 0 2742 2726"/>
                              <a:gd name="T59" fmla="*/ 2742 h 112"/>
                              <a:gd name="T60" fmla="+- 0 4784 4707"/>
                              <a:gd name="T61" fmla="*/ T60 w 111"/>
                              <a:gd name="T62" fmla="+- 0 2730 2726"/>
                              <a:gd name="T63" fmla="*/ 2730 h 112"/>
                              <a:gd name="T64" fmla="+- 0 4762 4707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04"/>
                        <wps:cNvSpPr>
                          <a:spLocks/>
                        </wps:cNvSpPr>
                        <wps:spPr bwMode="auto">
                          <a:xfrm>
                            <a:off x="4707" y="2725"/>
                            <a:ext cx="111" cy="112"/>
                          </a:xfrm>
                          <a:custGeom>
                            <a:avLst/>
                            <a:gdLst>
                              <a:gd name="T0" fmla="+- 0 4707 4707"/>
                              <a:gd name="T1" fmla="*/ T0 w 111"/>
                              <a:gd name="T2" fmla="+- 0 2781 2726"/>
                              <a:gd name="T3" fmla="*/ 2781 h 112"/>
                              <a:gd name="T4" fmla="+- 0 4712 4707"/>
                              <a:gd name="T5" fmla="*/ T4 w 111"/>
                              <a:gd name="T6" fmla="+- 0 2803 2726"/>
                              <a:gd name="T7" fmla="*/ 2803 h 112"/>
                              <a:gd name="T8" fmla="+- 0 4723 4707"/>
                              <a:gd name="T9" fmla="*/ T8 w 111"/>
                              <a:gd name="T10" fmla="+- 0 2821 2726"/>
                              <a:gd name="T11" fmla="*/ 2821 h 112"/>
                              <a:gd name="T12" fmla="+- 0 4741 4707"/>
                              <a:gd name="T13" fmla="*/ T12 w 111"/>
                              <a:gd name="T14" fmla="+- 0 2833 2726"/>
                              <a:gd name="T15" fmla="*/ 2833 h 112"/>
                              <a:gd name="T16" fmla="+- 0 4762 4707"/>
                              <a:gd name="T17" fmla="*/ T16 w 111"/>
                              <a:gd name="T18" fmla="+- 0 2837 2726"/>
                              <a:gd name="T19" fmla="*/ 2837 h 112"/>
                              <a:gd name="T20" fmla="+- 0 4784 4707"/>
                              <a:gd name="T21" fmla="*/ T20 w 111"/>
                              <a:gd name="T22" fmla="+- 0 2833 2726"/>
                              <a:gd name="T23" fmla="*/ 2833 h 112"/>
                              <a:gd name="T24" fmla="+- 0 4802 4707"/>
                              <a:gd name="T25" fmla="*/ T24 w 111"/>
                              <a:gd name="T26" fmla="+- 0 2821 2726"/>
                              <a:gd name="T27" fmla="*/ 2821 h 112"/>
                              <a:gd name="T28" fmla="+- 0 4814 4707"/>
                              <a:gd name="T29" fmla="*/ T28 w 111"/>
                              <a:gd name="T30" fmla="+- 0 2803 2726"/>
                              <a:gd name="T31" fmla="*/ 2803 h 112"/>
                              <a:gd name="T32" fmla="+- 0 4818 4707"/>
                              <a:gd name="T33" fmla="*/ T32 w 111"/>
                              <a:gd name="T34" fmla="+- 0 2781 2726"/>
                              <a:gd name="T35" fmla="*/ 2781 h 112"/>
                              <a:gd name="T36" fmla="+- 0 4814 4707"/>
                              <a:gd name="T37" fmla="*/ T36 w 111"/>
                              <a:gd name="T38" fmla="+- 0 2760 2726"/>
                              <a:gd name="T39" fmla="*/ 2760 h 112"/>
                              <a:gd name="T40" fmla="+- 0 4802 4707"/>
                              <a:gd name="T41" fmla="*/ T40 w 111"/>
                              <a:gd name="T42" fmla="+- 0 2742 2726"/>
                              <a:gd name="T43" fmla="*/ 2742 h 112"/>
                              <a:gd name="T44" fmla="+- 0 4784 4707"/>
                              <a:gd name="T45" fmla="*/ T44 w 111"/>
                              <a:gd name="T46" fmla="+- 0 2730 2726"/>
                              <a:gd name="T47" fmla="*/ 2730 h 112"/>
                              <a:gd name="T48" fmla="+- 0 4762 4707"/>
                              <a:gd name="T49" fmla="*/ T48 w 111"/>
                              <a:gd name="T50" fmla="+- 0 2726 2726"/>
                              <a:gd name="T51" fmla="*/ 2726 h 112"/>
                              <a:gd name="T52" fmla="+- 0 4741 4707"/>
                              <a:gd name="T53" fmla="*/ T52 w 111"/>
                              <a:gd name="T54" fmla="+- 0 2730 2726"/>
                              <a:gd name="T55" fmla="*/ 2730 h 112"/>
                              <a:gd name="T56" fmla="+- 0 4723 4707"/>
                              <a:gd name="T57" fmla="*/ T56 w 111"/>
                              <a:gd name="T58" fmla="+- 0 2742 2726"/>
                              <a:gd name="T59" fmla="*/ 2742 h 112"/>
                              <a:gd name="T60" fmla="+- 0 4712 4707"/>
                              <a:gd name="T61" fmla="*/ T60 w 111"/>
                              <a:gd name="T62" fmla="+- 0 2760 2726"/>
                              <a:gd name="T63" fmla="*/ 2760 h 112"/>
                              <a:gd name="T64" fmla="+- 0 4707 4707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303"/>
                        <wps:cNvSpPr>
                          <a:spLocks/>
                        </wps:cNvSpPr>
                        <wps:spPr bwMode="auto">
                          <a:xfrm>
                            <a:off x="4842" y="2725"/>
                            <a:ext cx="111" cy="112"/>
                          </a:xfrm>
                          <a:custGeom>
                            <a:avLst/>
                            <a:gdLst>
                              <a:gd name="T0" fmla="+- 0 4898 4843"/>
                              <a:gd name="T1" fmla="*/ T0 w 111"/>
                              <a:gd name="T2" fmla="+- 0 2726 2726"/>
                              <a:gd name="T3" fmla="*/ 2726 h 112"/>
                              <a:gd name="T4" fmla="+- 0 4876 4843"/>
                              <a:gd name="T5" fmla="*/ T4 w 111"/>
                              <a:gd name="T6" fmla="+- 0 2730 2726"/>
                              <a:gd name="T7" fmla="*/ 2730 h 112"/>
                              <a:gd name="T8" fmla="+- 0 4859 4843"/>
                              <a:gd name="T9" fmla="*/ T8 w 111"/>
                              <a:gd name="T10" fmla="+- 0 2742 2726"/>
                              <a:gd name="T11" fmla="*/ 2742 h 112"/>
                              <a:gd name="T12" fmla="+- 0 4847 4843"/>
                              <a:gd name="T13" fmla="*/ T12 w 111"/>
                              <a:gd name="T14" fmla="+- 0 2760 2726"/>
                              <a:gd name="T15" fmla="*/ 2760 h 112"/>
                              <a:gd name="T16" fmla="+- 0 4843 4843"/>
                              <a:gd name="T17" fmla="*/ T16 w 111"/>
                              <a:gd name="T18" fmla="+- 0 2781 2726"/>
                              <a:gd name="T19" fmla="*/ 2781 h 112"/>
                              <a:gd name="T20" fmla="+- 0 4847 4843"/>
                              <a:gd name="T21" fmla="*/ T20 w 111"/>
                              <a:gd name="T22" fmla="+- 0 2803 2726"/>
                              <a:gd name="T23" fmla="*/ 2803 h 112"/>
                              <a:gd name="T24" fmla="+- 0 4859 4843"/>
                              <a:gd name="T25" fmla="*/ T24 w 111"/>
                              <a:gd name="T26" fmla="+- 0 2821 2726"/>
                              <a:gd name="T27" fmla="*/ 2821 h 112"/>
                              <a:gd name="T28" fmla="+- 0 4876 4843"/>
                              <a:gd name="T29" fmla="*/ T28 w 111"/>
                              <a:gd name="T30" fmla="+- 0 2833 2726"/>
                              <a:gd name="T31" fmla="*/ 2833 h 112"/>
                              <a:gd name="T32" fmla="+- 0 4898 4843"/>
                              <a:gd name="T33" fmla="*/ T32 w 111"/>
                              <a:gd name="T34" fmla="+- 0 2837 2726"/>
                              <a:gd name="T35" fmla="*/ 2837 h 112"/>
                              <a:gd name="T36" fmla="+- 0 4919 4843"/>
                              <a:gd name="T37" fmla="*/ T36 w 111"/>
                              <a:gd name="T38" fmla="+- 0 2833 2726"/>
                              <a:gd name="T39" fmla="*/ 2833 h 112"/>
                              <a:gd name="T40" fmla="+- 0 4937 4843"/>
                              <a:gd name="T41" fmla="*/ T40 w 111"/>
                              <a:gd name="T42" fmla="+- 0 2821 2726"/>
                              <a:gd name="T43" fmla="*/ 2821 h 112"/>
                              <a:gd name="T44" fmla="+- 0 4949 4843"/>
                              <a:gd name="T45" fmla="*/ T44 w 111"/>
                              <a:gd name="T46" fmla="+- 0 2803 2726"/>
                              <a:gd name="T47" fmla="*/ 2803 h 112"/>
                              <a:gd name="T48" fmla="+- 0 4953 4843"/>
                              <a:gd name="T49" fmla="*/ T48 w 111"/>
                              <a:gd name="T50" fmla="+- 0 2781 2726"/>
                              <a:gd name="T51" fmla="*/ 2781 h 112"/>
                              <a:gd name="T52" fmla="+- 0 4949 4843"/>
                              <a:gd name="T53" fmla="*/ T52 w 111"/>
                              <a:gd name="T54" fmla="+- 0 2760 2726"/>
                              <a:gd name="T55" fmla="*/ 2760 h 112"/>
                              <a:gd name="T56" fmla="+- 0 4937 4843"/>
                              <a:gd name="T57" fmla="*/ T56 w 111"/>
                              <a:gd name="T58" fmla="+- 0 2742 2726"/>
                              <a:gd name="T59" fmla="*/ 2742 h 112"/>
                              <a:gd name="T60" fmla="+- 0 4919 4843"/>
                              <a:gd name="T61" fmla="*/ T60 w 111"/>
                              <a:gd name="T62" fmla="+- 0 2730 2726"/>
                              <a:gd name="T63" fmla="*/ 2730 h 112"/>
                              <a:gd name="T64" fmla="+- 0 4898 4843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02"/>
                        <wps:cNvSpPr>
                          <a:spLocks/>
                        </wps:cNvSpPr>
                        <wps:spPr bwMode="auto">
                          <a:xfrm>
                            <a:off x="4842" y="2725"/>
                            <a:ext cx="111" cy="112"/>
                          </a:xfrm>
                          <a:custGeom>
                            <a:avLst/>
                            <a:gdLst>
                              <a:gd name="T0" fmla="+- 0 4843 4843"/>
                              <a:gd name="T1" fmla="*/ T0 w 111"/>
                              <a:gd name="T2" fmla="+- 0 2781 2726"/>
                              <a:gd name="T3" fmla="*/ 2781 h 112"/>
                              <a:gd name="T4" fmla="+- 0 4847 4843"/>
                              <a:gd name="T5" fmla="*/ T4 w 111"/>
                              <a:gd name="T6" fmla="+- 0 2803 2726"/>
                              <a:gd name="T7" fmla="*/ 2803 h 112"/>
                              <a:gd name="T8" fmla="+- 0 4859 4843"/>
                              <a:gd name="T9" fmla="*/ T8 w 111"/>
                              <a:gd name="T10" fmla="+- 0 2821 2726"/>
                              <a:gd name="T11" fmla="*/ 2821 h 112"/>
                              <a:gd name="T12" fmla="+- 0 4876 4843"/>
                              <a:gd name="T13" fmla="*/ T12 w 111"/>
                              <a:gd name="T14" fmla="+- 0 2833 2726"/>
                              <a:gd name="T15" fmla="*/ 2833 h 112"/>
                              <a:gd name="T16" fmla="+- 0 4898 4843"/>
                              <a:gd name="T17" fmla="*/ T16 w 111"/>
                              <a:gd name="T18" fmla="+- 0 2837 2726"/>
                              <a:gd name="T19" fmla="*/ 2837 h 112"/>
                              <a:gd name="T20" fmla="+- 0 4919 4843"/>
                              <a:gd name="T21" fmla="*/ T20 w 111"/>
                              <a:gd name="T22" fmla="+- 0 2833 2726"/>
                              <a:gd name="T23" fmla="*/ 2833 h 112"/>
                              <a:gd name="T24" fmla="+- 0 4937 4843"/>
                              <a:gd name="T25" fmla="*/ T24 w 111"/>
                              <a:gd name="T26" fmla="+- 0 2821 2726"/>
                              <a:gd name="T27" fmla="*/ 2821 h 112"/>
                              <a:gd name="T28" fmla="+- 0 4949 4843"/>
                              <a:gd name="T29" fmla="*/ T28 w 111"/>
                              <a:gd name="T30" fmla="+- 0 2803 2726"/>
                              <a:gd name="T31" fmla="*/ 2803 h 112"/>
                              <a:gd name="T32" fmla="+- 0 4953 4843"/>
                              <a:gd name="T33" fmla="*/ T32 w 111"/>
                              <a:gd name="T34" fmla="+- 0 2781 2726"/>
                              <a:gd name="T35" fmla="*/ 2781 h 112"/>
                              <a:gd name="T36" fmla="+- 0 4949 4843"/>
                              <a:gd name="T37" fmla="*/ T36 w 111"/>
                              <a:gd name="T38" fmla="+- 0 2760 2726"/>
                              <a:gd name="T39" fmla="*/ 2760 h 112"/>
                              <a:gd name="T40" fmla="+- 0 4937 4843"/>
                              <a:gd name="T41" fmla="*/ T40 w 111"/>
                              <a:gd name="T42" fmla="+- 0 2742 2726"/>
                              <a:gd name="T43" fmla="*/ 2742 h 112"/>
                              <a:gd name="T44" fmla="+- 0 4919 4843"/>
                              <a:gd name="T45" fmla="*/ T44 w 111"/>
                              <a:gd name="T46" fmla="+- 0 2730 2726"/>
                              <a:gd name="T47" fmla="*/ 2730 h 112"/>
                              <a:gd name="T48" fmla="+- 0 4898 4843"/>
                              <a:gd name="T49" fmla="*/ T48 w 111"/>
                              <a:gd name="T50" fmla="+- 0 2726 2726"/>
                              <a:gd name="T51" fmla="*/ 2726 h 112"/>
                              <a:gd name="T52" fmla="+- 0 4876 4843"/>
                              <a:gd name="T53" fmla="*/ T52 w 111"/>
                              <a:gd name="T54" fmla="+- 0 2730 2726"/>
                              <a:gd name="T55" fmla="*/ 2730 h 112"/>
                              <a:gd name="T56" fmla="+- 0 4859 4843"/>
                              <a:gd name="T57" fmla="*/ T56 w 111"/>
                              <a:gd name="T58" fmla="+- 0 2742 2726"/>
                              <a:gd name="T59" fmla="*/ 2742 h 112"/>
                              <a:gd name="T60" fmla="+- 0 4847 4843"/>
                              <a:gd name="T61" fmla="*/ T60 w 111"/>
                              <a:gd name="T62" fmla="+- 0 2760 2726"/>
                              <a:gd name="T63" fmla="*/ 2760 h 112"/>
                              <a:gd name="T64" fmla="+- 0 4843 4843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01"/>
                        <wps:cNvSpPr>
                          <a:spLocks/>
                        </wps:cNvSpPr>
                        <wps:spPr bwMode="auto">
                          <a:xfrm>
                            <a:off x="4977" y="2725"/>
                            <a:ext cx="111" cy="112"/>
                          </a:xfrm>
                          <a:custGeom>
                            <a:avLst/>
                            <a:gdLst>
                              <a:gd name="T0" fmla="+- 0 5033 4978"/>
                              <a:gd name="T1" fmla="*/ T0 w 111"/>
                              <a:gd name="T2" fmla="+- 0 2726 2726"/>
                              <a:gd name="T3" fmla="*/ 2726 h 112"/>
                              <a:gd name="T4" fmla="+- 0 5011 4978"/>
                              <a:gd name="T5" fmla="*/ T4 w 111"/>
                              <a:gd name="T6" fmla="+- 0 2730 2726"/>
                              <a:gd name="T7" fmla="*/ 2730 h 112"/>
                              <a:gd name="T8" fmla="+- 0 4994 4978"/>
                              <a:gd name="T9" fmla="*/ T8 w 111"/>
                              <a:gd name="T10" fmla="+- 0 2742 2726"/>
                              <a:gd name="T11" fmla="*/ 2742 h 112"/>
                              <a:gd name="T12" fmla="+- 0 4982 4978"/>
                              <a:gd name="T13" fmla="*/ T12 w 111"/>
                              <a:gd name="T14" fmla="+- 0 2760 2726"/>
                              <a:gd name="T15" fmla="*/ 2760 h 112"/>
                              <a:gd name="T16" fmla="+- 0 4978 4978"/>
                              <a:gd name="T17" fmla="*/ T16 w 111"/>
                              <a:gd name="T18" fmla="+- 0 2781 2726"/>
                              <a:gd name="T19" fmla="*/ 2781 h 112"/>
                              <a:gd name="T20" fmla="+- 0 4982 4978"/>
                              <a:gd name="T21" fmla="*/ T20 w 111"/>
                              <a:gd name="T22" fmla="+- 0 2803 2726"/>
                              <a:gd name="T23" fmla="*/ 2803 h 112"/>
                              <a:gd name="T24" fmla="+- 0 4994 4978"/>
                              <a:gd name="T25" fmla="*/ T24 w 111"/>
                              <a:gd name="T26" fmla="+- 0 2821 2726"/>
                              <a:gd name="T27" fmla="*/ 2821 h 112"/>
                              <a:gd name="T28" fmla="+- 0 5011 4978"/>
                              <a:gd name="T29" fmla="*/ T28 w 111"/>
                              <a:gd name="T30" fmla="+- 0 2833 2726"/>
                              <a:gd name="T31" fmla="*/ 2833 h 112"/>
                              <a:gd name="T32" fmla="+- 0 5033 4978"/>
                              <a:gd name="T33" fmla="*/ T32 w 111"/>
                              <a:gd name="T34" fmla="+- 0 2837 2726"/>
                              <a:gd name="T35" fmla="*/ 2837 h 112"/>
                              <a:gd name="T36" fmla="+- 0 5054 4978"/>
                              <a:gd name="T37" fmla="*/ T36 w 111"/>
                              <a:gd name="T38" fmla="+- 0 2833 2726"/>
                              <a:gd name="T39" fmla="*/ 2833 h 112"/>
                              <a:gd name="T40" fmla="+- 0 5072 4978"/>
                              <a:gd name="T41" fmla="*/ T40 w 111"/>
                              <a:gd name="T42" fmla="+- 0 2821 2726"/>
                              <a:gd name="T43" fmla="*/ 2821 h 112"/>
                              <a:gd name="T44" fmla="+- 0 5084 4978"/>
                              <a:gd name="T45" fmla="*/ T44 w 111"/>
                              <a:gd name="T46" fmla="+- 0 2803 2726"/>
                              <a:gd name="T47" fmla="*/ 2803 h 112"/>
                              <a:gd name="T48" fmla="+- 0 5089 4978"/>
                              <a:gd name="T49" fmla="*/ T48 w 111"/>
                              <a:gd name="T50" fmla="+- 0 2781 2726"/>
                              <a:gd name="T51" fmla="*/ 2781 h 112"/>
                              <a:gd name="T52" fmla="+- 0 5084 4978"/>
                              <a:gd name="T53" fmla="*/ T52 w 111"/>
                              <a:gd name="T54" fmla="+- 0 2760 2726"/>
                              <a:gd name="T55" fmla="*/ 2760 h 112"/>
                              <a:gd name="T56" fmla="+- 0 5072 4978"/>
                              <a:gd name="T57" fmla="*/ T56 w 111"/>
                              <a:gd name="T58" fmla="+- 0 2742 2726"/>
                              <a:gd name="T59" fmla="*/ 2742 h 112"/>
                              <a:gd name="T60" fmla="+- 0 5054 4978"/>
                              <a:gd name="T61" fmla="*/ T60 w 111"/>
                              <a:gd name="T62" fmla="+- 0 2730 2726"/>
                              <a:gd name="T63" fmla="*/ 2730 h 112"/>
                              <a:gd name="T64" fmla="+- 0 5033 4978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00"/>
                        <wps:cNvSpPr>
                          <a:spLocks/>
                        </wps:cNvSpPr>
                        <wps:spPr bwMode="auto">
                          <a:xfrm>
                            <a:off x="4977" y="2725"/>
                            <a:ext cx="111" cy="112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111"/>
                              <a:gd name="T2" fmla="+- 0 2781 2726"/>
                              <a:gd name="T3" fmla="*/ 2781 h 112"/>
                              <a:gd name="T4" fmla="+- 0 4982 4978"/>
                              <a:gd name="T5" fmla="*/ T4 w 111"/>
                              <a:gd name="T6" fmla="+- 0 2803 2726"/>
                              <a:gd name="T7" fmla="*/ 2803 h 112"/>
                              <a:gd name="T8" fmla="+- 0 4994 4978"/>
                              <a:gd name="T9" fmla="*/ T8 w 111"/>
                              <a:gd name="T10" fmla="+- 0 2821 2726"/>
                              <a:gd name="T11" fmla="*/ 2821 h 112"/>
                              <a:gd name="T12" fmla="+- 0 5011 4978"/>
                              <a:gd name="T13" fmla="*/ T12 w 111"/>
                              <a:gd name="T14" fmla="+- 0 2833 2726"/>
                              <a:gd name="T15" fmla="*/ 2833 h 112"/>
                              <a:gd name="T16" fmla="+- 0 5033 4978"/>
                              <a:gd name="T17" fmla="*/ T16 w 111"/>
                              <a:gd name="T18" fmla="+- 0 2837 2726"/>
                              <a:gd name="T19" fmla="*/ 2837 h 112"/>
                              <a:gd name="T20" fmla="+- 0 5054 4978"/>
                              <a:gd name="T21" fmla="*/ T20 w 111"/>
                              <a:gd name="T22" fmla="+- 0 2833 2726"/>
                              <a:gd name="T23" fmla="*/ 2833 h 112"/>
                              <a:gd name="T24" fmla="+- 0 5072 4978"/>
                              <a:gd name="T25" fmla="*/ T24 w 111"/>
                              <a:gd name="T26" fmla="+- 0 2821 2726"/>
                              <a:gd name="T27" fmla="*/ 2821 h 112"/>
                              <a:gd name="T28" fmla="+- 0 5084 4978"/>
                              <a:gd name="T29" fmla="*/ T28 w 111"/>
                              <a:gd name="T30" fmla="+- 0 2803 2726"/>
                              <a:gd name="T31" fmla="*/ 2803 h 112"/>
                              <a:gd name="T32" fmla="+- 0 5089 4978"/>
                              <a:gd name="T33" fmla="*/ T32 w 111"/>
                              <a:gd name="T34" fmla="+- 0 2781 2726"/>
                              <a:gd name="T35" fmla="*/ 2781 h 112"/>
                              <a:gd name="T36" fmla="+- 0 5084 4978"/>
                              <a:gd name="T37" fmla="*/ T36 w 111"/>
                              <a:gd name="T38" fmla="+- 0 2760 2726"/>
                              <a:gd name="T39" fmla="*/ 2760 h 112"/>
                              <a:gd name="T40" fmla="+- 0 5072 4978"/>
                              <a:gd name="T41" fmla="*/ T40 w 111"/>
                              <a:gd name="T42" fmla="+- 0 2742 2726"/>
                              <a:gd name="T43" fmla="*/ 2742 h 112"/>
                              <a:gd name="T44" fmla="+- 0 5054 4978"/>
                              <a:gd name="T45" fmla="*/ T44 w 111"/>
                              <a:gd name="T46" fmla="+- 0 2730 2726"/>
                              <a:gd name="T47" fmla="*/ 2730 h 112"/>
                              <a:gd name="T48" fmla="+- 0 5033 4978"/>
                              <a:gd name="T49" fmla="*/ T48 w 111"/>
                              <a:gd name="T50" fmla="+- 0 2726 2726"/>
                              <a:gd name="T51" fmla="*/ 2726 h 112"/>
                              <a:gd name="T52" fmla="+- 0 5011 4978"/>
                              <a:gd name="T53" fmla="*/ T52 w 111"/>
                              <a:gd name="T54" fmla="+- 0 2730 2726"/>
                              <a:gd name="T55" fmla="*/ 2730 h 112"/>
                              <a:gd name="T56" fmla="+- 0 4994 4978"/>
                              <a:gd name="T57" fmla="*/ T56 w 111"/>
                              <a:gd name="T58" fmla="+- 0 2742 2726"/>
                              <a:gd name="T59" fmla="*/ 2742 h 112"/>
                              <a:gd name="T60" fmla="+- 0 4982 4978"/>
                              <a:gd name="T61" fmla="*/ T60 w 111"/>
                              <a:gd name="T62" fmla="+- 0 2760 2726"/>
                              <a:gd name="T63" fmla="*/ 2760 h 112"/>
                              <a:gd name="T64" fmla="+- 0 4978 4978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99"/>
                        <wps:cNvSpPr>
                          <a:spLocks/>
                        </wps:cNvSpPr>
                        <wps:spPr bwMode="auto">
                          <a:xfrm>
                            <a:off x="5112" y="2725"/>
                            <a:ext cx="111" cy="112"/>
                          </a:xfrm>
                          <a:custGeom>
                            <a:avLst/>
                            <a:gdLst>
                              <a:gd name="T0" fmla="+- 0 5167 5112"/>
                              <a:gd name="T1" fmla="*/ T0 w 111"/>
                              <a:gd name="T2" fmla="+- 0 2726 2726"/>
                              <a:gd name="T3" fmla="*/ 2726 h 112"/>
                              <a:gd name="T4" fmla="+- 0 5146 5112"/>
                              <a:gd name="T5" fmla="*/ T4 w 111"/>
                              <a:gd name="T6" fmla="+- 0 2730 2726"/>
                              <a:gd name="T7" fmla="*/ 2730 h 112"/>
                              <a:gd name="T8" fmla="+- 0 5128 5112"/>
                              <a:gd name="T9" fmla="*/ T8 w 111"/>
                              <a:gd name="T10" fmla="+- 0 2742 2726"/>
                              <a:gd name="T11" fmla="*/ 2742 h 112"/>
                              <a:gd name="T12" fmla="+- 0 5117 5112"/>
                              <a:gd name="T13" fmla="*/ T12 w 111"/>
                              <a:gd name="T14" fmla="+- 0 2760 2726"/>
                              <a:gd name="T15" fmla="*/ 2760 h 112"/>
                              <a:gd name="T16" fmla="+- 0 5112 5112"/>
                              <a:gd name="T17" fmla="*/ T16 w 111"/>
                              <a:gd name="T18" fmla="+- 0 2781 2726"/>
                              <a:gd name="T19" fmla="*/ 2781 h 112"/>
                              <a:gd name="T20" fmla="+- 0 5117 5112"/>
                              <a:gd name="T21" fmla="*/ T20 w 111"/>
                              <a:gd name="T22" fmla="+- 0 2803 2726"/>
                              <a:gd name="T23" fmla="*/ 2803 h 112"/>
                              <a:gd name="T24" fmla="+- 0 5128 5112"/>
                              <a:gd name="T25" fmla="*/ T24 w 111"/>
                              <a:gd name="T26" fmla="+- 0 2821 2726"/>
                              <a:gd name="T27" fmla="*/ 2821 h 112"/>
                              <a:gd name="T28" fmla="+- 0 5146 5112"/>
                              <a:gd name="T29" fmla="*/ T28 w 111"/>
                              <a:gd name="T30" fmla="+- 0 2833 2726"/>
                              <a:gd name="T31" fmla="*/ 2833 h 112"/>
                              <a:gd name="T32" fmla="+- 0 5167 5112"/>
                              <a:gd name="T33" fmla="*/ T32 w 111"/>
                              <a:gd name="T34" fmla="+- 0 2837 2726"/>
                              <a:gd name="T35" fmla="*/ 2837 h 112"/>
                              <a:gd name="T36" fmla="+- 0 5189 5112"/>
                              <a:gd name="T37" fmla="*/ T36 w 111"/>
                              <a:gd name="T38" fmla="+- 0 2833 2726"/>
                              <a:gd name="T39" fmla="*/ 2833 h 112"/>
                              <a:gd name="T40" fmla="+- 0 5207 5112"/>
                              <a:gd name="T41" fmla="*/ T40 w 111"/>
                              <a:gd name="T42" fmla="+- 0 2821 2726"/>
                              <a:gd name="T43" fmla="*/ 2821 h 112"/>
                              <a:gd name="T44" fmla="+- 0 5219 5112"/>
                              <a:gd name="T45" fmla="*/ T44 w 111"/>
                              <a:gd name="T46" fmla="+- 0 2803 2726"/>
                              <a:gd name="T47" fmla="*/ 2803 h 112"/>
                              <a:gd name="T48" fmla="+- 0 5223 5112"/>
                              <a:gd name="T49" fmla="*/ T48 w 111"/>
                              <a:gd name="T50" fmla="+- 0 2781 2726"/>
                              <a:gd name="T51" fmla="*/ 2781 h 112"/>
                              <a:gd name="T52" fmla="+- 0 5219 5112"/>
                              <a:gd name="T53" fmla="*/ T52 w 111"/>
                              <a:gd name="T54" fmla="+- 0 2760 2726"/>
                              <a:gd name="T55" fmla="*/ 2760 h 112"/>
                              <a:gd name="T56" fmla="+- 0 5207 5112"/>
                              <a:gd name="T57" fmla="*/ T56 w 111"/>
                              <a:gd name="T58" fmla="+- 0 2742 2726"/>
                              <a:gd name="T59" fmla="*/ 2742 h 112"/>
                              <a:gd name="T60" fmla="+- 0 5189 5112"/>
                              <a:gd name="T61" fmla="*/ T60 w 111"/>
                              <a:gd name="T62" fmla="+- 0 2730 2726"/>
                              <a:gd name="T63" fmla="*/ 2730 h 112"/>
                              <a:gd name="T64" fmla="+- 0 5167 5112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98"/>
                        <wps:cNvSpPr>
                          <a:spLocks/>
                        </wps:cNvSpPr>
                        <wps:spPr bwMode="auto">
                          <a:xfrm>
                            <a:off x="5112" y="2725"/>
                            <a:ext cx="111" cy="11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111"/>
                              <a:gd name="T2" fmla="+- 0 2781 2726"/>
                              <a:gd name="T3" fmla="*/ 2781 h 112"/>
                              <a:gd name="T4" fmla="+- 0 5117 5112"/>
                              <a:gd name="T5" fmla="*/ T4 w 111"/>
                              <a:gd name="T6" fmla="+- 0 2803 2726"/>
                              <a:gd name="T7" fmla="*/ 2803 h 112"/>
                              <a:gd name="T8" fmla="+- 0 5128 5112"/>
                              <a:gd name="T9" fmla="*/ T8 w 111"/>
                              <a:gd name="T10" fmla="+- 0 2821 2726"/>
                              <a:gd name="T11" fmla="*/ 2821 h 112"/>
                              <a:gd name="T12" fmla="+- 0 5146 5112"/>
                              <a:gd name="T13" fmla="*/ T12 w 111"/>
                              <a:gd name="T14" fmla="+- 0 2833 2726"/>
                              <a:gd name="T15" fmla="*/ 2833 h 112"/>
                              <a:gd name="T16" fmla="+- 0 5167 5112"/>
                              <a:gd name="T17" fmla="*/ T16 w 111"/>
                              <a:gd name="T18" fmla="+- 0 2837 2726"/>
                              <a:gd name="T19" fmla="*/ 2837 h 112"/>
                              <a:gd name="T20" fmla="+- 0 5189 5112"/>
                              <a:gd name="T21" fmla="*/ T20 w 111"/>
                              <a:gd name="T22" fmla="+- 0 2833 2726"/>
                              <a:gd name="T23" fmla="*/ 2833 h 112"/>
                              <a:gd name="T24" fmla="+- 0 5207 5112"/>
                              <a:gd name="T25" fmla="*/ T24 w 111"/>
                              <a:gd name="T26" fmla="+- 0 2821 2726"/>
                              <a:gd name="T27" fmla="*/ 2821 h 112"/>
                              <a:gd name="T28" fmla="+- 0 5219 5112"/>
                              <a:gd name="T29" fmla="*/ T28 w 111"/>
                              <a:gd name="T30" fmla="+- 0 2803 2726"/>
                              <a:gd name="T31" fmla="*/ 2803 h 112"/>
                              <a:gd name="T32" fmla="+- 0 5223 5112"/>
                              <a:gd name="T33" fmla="*/ T32 w 111"/>
                              <a:gd name="T34" fmla="+- 0 2781 2726"/>
                              <a:gd name="T35" fmla="*/ 2781 h 112"/>
                              <a:gd name="T36" fmla="+- 0 5219 5112"/>
                              <a:gd name="T37" fmla="*/ T36 w 111"/>
                              <a:gd name="T38" fmla="+- 0 2760 2726"/>
                              <a:gd name="T39" fmla="*/ 2760 h 112"/>
                              <a:gd name="T40" fmla="+- 0 5207 5112"/>
                              <a:gd name="T41" fmla="*/ T40 w 111"/>
                              <a:gd name="T42" fmla="+- 0 2742 2726"/>
                              <a:gd name="T43" fmla="*/ 2742 h 112"/>
                              <a:gd name="T44" fmla="+- 0 5189 5112"/>
                              <a:gd name="T45" fmla="*/ T44 w 111"/>
                              <a:gd name="T46" fmla="+- 0 2730 2726"/>
                              <a:gd name="T47" fmla="*/ 2730 h 112"/>
                              <a:gd name="T48" fmla="+- 0 5167 5112"/>
                              <a:gd name="T49" fmla="*/ T48 w 111"/>
                              <a:gd name="T50" fmla="+- 0 2726 2726"/>
                              <a:gd name="T51" fmla="*/ 2726 h 112"/>
                              <a:gd name="T52" fmla="+- 0 5146 5112"/>
                              <a:gd name="T53" fmla="*/ T52 w 111"/>
                              <a:gd name="T54" fmla="+- 0 2730 2726"/>
                              <a:gd name="T55" fmla="*/ 2730 h 112"/>
                              <a:gd name="T56" fmla="+- 0 5128 5112"/>
                              <a:gd name="T57" fmla="*/ T56 w 111"/>
                              <a:gd name="T58" fmla="+- 0 2742 2726"/>
                              <a:gd name="T59" fmla="*/ 2742 h 112"/>
                              <a:gd name="T60" fmla="+- 0 5117 5112"/>
                              <a:gd name="T61" fmla="*/ T60 w 111"/>
                              <a:gd name="T62" fmla="+- 0 2760 2726"/>
                              <a:gd name="T63" fmla="*/ 2760 h 112"/>
                              <a:gd name="T64" fmla="+- 0 5112 5112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97"/>
                        <wps:cNvSpPr>
                          <a:spLocks/>
                        </wps:cNvSpPr>
                        <wps:spPr bwMode="auto">
                          <a:xfrm>
                            <a:off x="5247" y="2725"/>
                            <a:ext cx="111" cy="112"/>
                          </a:xfrm>
                          <a:custGeom>
                            <a:avLst/>
                            <a:gdLst>
                              <a:gd name="T0" fmla="+- 0 5303 5247"/>
                              <a:gd name="T1" fmla="*/ T0 w 111"/>
                              <a:gd name="T2" fmla="+- 0 2726 2726"/>
                              <a:gd name="T3" fmla="*/ 2726 h 112"/>
                              <a:gd name="T4" fmla="+- 0 5281 5247"/>
                              <a:gd name="T5" fmla="*/ T4 w 111"/>
                              <a:gd name="T6" fmla="+- 0 2730 2726"/>
                              <a:gd name="T7" fmla="*/ 2730 h 112"/>
                              <a:gd name="T8" fmla="+- 0 5264 5247"/>
                              <a:gd name="T9" fmla="*/ T8 w 111"/>
                              <a:gd name="T10" fmla="+- 0 2742 2726"/>
                              <a:gd name="T11" fmla="*/ 2742 h 112"/>
                              <a:gd name="T12" fmla="+- 0 5252 5247"/>
                              <a:gd name="T13" fmla="*/ T12 w 111"/>
                              <a:gd name="T14" fmla="+- 0 2760 2726"/>
                              <a:gd name="T15" fmla="*/ 2760 h 112"/>
                              <a:gd name="T16" fmla="+- 0 5247 5247"/>
                              <a:gd name="T17" fmla="*/ T16 w 111"/>
                              <a:gd name="T18" fmla="+- 0 2781 2726"/>
                              <a:gd name="T19" fmla="*/ 2781 h 112"/>
                              <a:gd name="T20" fmla="+- 0 5252 5247"/>
                              <a:gd name="T21" fmla="*/ T20 w 111"/>
                              <a:gd name="T22" fmla="+- 0 2803 2726"/>
                              <a:gd name="T23" fmla="*/ 2803 h 112"/>
                              <a:gd name="T24" fmla="+- 0 5264 5247"/>
                              <a:gd name="T25" fmla="*/ T24 w 111"/>
                              <a:gd name="T26" fmla="+- 0 2821 2726"/>
                              <a:gd name="T27" fmla="*/ 2821 h 112"/>
                              <a:gd name="T28" fmla="+- 0 5281 5247"/>
                              <a:gd name="T29" fmla="*/ T28 w 111"/>
                              <a:gd name="T30" fmla="+- 0 2833 2726"/>
                              <a:gd name="T31" fmla="*/ 2833 h 112"/>
                              <a:gd name="T32" fmla="+- 0 5303 5247"/>
                              <a:gd name="T33" fmla="*/ T32 w 111"/>
                              <a:gd name="T34" fmla="+- 0 2837 2726"/>
                              <a:gd name="T35" fmla="*/ 2837 h 112"/>
                              <a:gd name="T36" fmla="+- 0 5324 5247"/>
                              <a:gd name="T37" fmla="*/ T36 w 111"/>
                              <a:gd name="T38" fmla="+- 0 2833 2726"/>
                              <a:gd name="T39" fmla="*/ 2833 h 112"/>
                              <a:gd name="T40" fmla="+- 0 5342 5247"/>
                              <a:gd name="T41" fmla="*/ T40 w 111"/>
                              <a:gd name="T42" fmla="+- 0 2821 2726"/>
                              <a:gd name="T43" fmla="*/ 2821 h 112"/>
                              <a:gd name="T44" fmla="+- 0 5354 5247"/>
                              <a:gd name="T45" fmla="*/ T44 w 111"/>
                              <a:gd name="T46" fmla="+- 0 2803 2726"/>
                              <a:gd name="T47" fmla="*/ 2803 h 112"/>
                              <a:gd name="T48" fmla="+- 0 5358 5247"/>
                              <a:gd name="T49" fmla="*/ T48 w 111"/>
                              <a:gd name="T50" fmla="+- 0 2781 2726"/>
                              <a:gd name="T51" fmla="*/ 2781 h 112"/>
                              <a:gd name="T52" fmla="+- 0 5354 5247"/>
                              <a:gd name="T53" fmla="*/ T52 w 111"/>
                              <a:gd name="T54" fmla="+- 0 2760 2726"/>
                              <a:gd name="T55" fmla="*/ 2760 h 112"/>
                              <a:gd name="T56" fmla="+- 0 5342 5247"/>
                              <a:gd name="T57" fmla="*/ T56 w 111"/>
                              <a:gd name="T58" fmla="+- 0 2742 2726"/>
                              <a:gd name="T59" fmla="*/ 2742 h 112"/>
                              <a:gd name="T60" fmla="+- 0 5324 5247"/>
                              <a:gd name="T61" fmla="*/ T60 w 111"/>
                              <a:gd name="T62" fmla="+- 0 2730 2726"/>
                              <a:gd name="T63" fmla="*/ 2730 h 112"/>
                              <a:gd name="T64" fmla="+- 0 5303 5247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7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96"/>
                        <wps:cNvSpPr>
                          <a:spLocks/>
                        </wps:cNvSpPr>
                        <wps:spPr bwMode="auto">
                          <a:xfrm>
                            <a:off x="5247" y="2725"/>
                            <a:ext cx="111" cy="112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111"/>
                              <a:gd name="T2" fmla="+- 0 2781 2726"/>
                              <a:gd name="T3" fmla="*/ 2781 h 112"/>
                              <a:gd name="T4" fmla="+- 0 5252 5247"/>
                              <a:gd name="T5" fmla="*/ T4 w 111"/>
                              <a:gd name="T6" fmla="+- 0 2803 2726"/>
                              <a:gd name="T7" fmla="*/ 2803 h 112"/>
                              <a:gd name="T8" fmla="+- 0 5264 5247"/>
                              <a:gd name="T9" fmla="*/ T8 w 111"/>
                              <a:gd name="T10" fmla="+- 0 2821 2726"/>
                              <a:gd name="T11" fmla="*/ 2821 h 112"/>
                              <a:gd name="T12" fmla="+- 0 5281 5247"/>
                              <a:gd name="T13" fmla="*/ T12 w 111"/>
                              <a:gd name="T14" fmla="+- 0 2833 2726"/>
                              <a:gd name="T15" fmla="*/ 2833 h 112"/>
                              <a:gd name="T16" fmla="+- 0 5303 5247"/>
                              <a:gd name="T17" fmla="*/ T16 w 111"/>
                              <a:gd name="T18" fmla="+- 0 2837 2726"/>
                              <a:gd name="T19" fmla="*/ 2837 h 112"/>
                              <a:gd name="T20" fmla="+- 0 5324 5247"/>
                              <a:gd name="T21" fmla="*/ T20 w 111"/>
                              <a:gd name="T22" fmla="+- 0 2833 2726"/>
                              <a:gd name="T23" fmla="*/ 2833 h 112"/>
                              <a:gd name="T24" fmla="+- 0 5342 5247"/>
                              <a:gd name="T25" fmla="*/ T24 w 111"/>
                              <a:gd name="T26" fmla="+- 0 2821 2726"/>
                              <a:gd name="T27" fmla="*/ 2821 h 112"/>
                              <a:gd name="T28" fmla="+- 0 5354 5247"/>
                              <a:gd name="T29" fmla="*/ T28 w 111"/>
                              <a:gd name="T30" fmla="+- 0 2803 2726"/>
                              <a:gd name="T31" fmla="*/ 2803 h 112"/>
                              <a:gd name="T32" fmla="+- 0 5358 5247"/>
                              <a:gd name="T33" fmla="*/ T32 w 111"/>
                              <a:gd name="T34" fmla="+- 0 2781 2726"/>
                              <a:gd name="T35" fmla="*/ 2781 h 112"/>
                              <a:gd name="T36" fmla="+- 0 5354 5247"/>
                              <a:gd name="T37" fmla="*/ T36 w 111"/>
                              <a:gd name="T38" fmla="+- 0 2760 2726"/>
                              <a:gd name="T39" fmla="*/ 2760 h 112"/>
                              <a:gd name="T40" fmla="+- 0 5342 5247"/>
                              <a:gd name="T41" fmla="*/ T40 w 111"/>
                              <a:gd name="T42" fmla="+- 0 2742 2726"/>
                              <a:gd name="T43" fmla="*/ 2742 h 112"/>
                              <a:gd name="T44" fmla="+- 0 5324 5247"/>
                              <a:gd name="T45" fmla="*/ T44 w 111"/>
                              <a:gd name="T46" fmla="+- 0 2730 2726"/>
                              <a:gd name="T47" fmla="*/ 2730 h 112"/>
                              <a:gd name="T48" fmla="+- 0 5303 5247"/>
                              <a:gd name="T49" fmla="*/ T48 w 111"/>
                              <a:gd name="T50" fmla="+- 0 2726 2726"/>
                              <a:gd name="T51" fmla="*/ 2726 h 112"/>
                              <a:gd name="T52" fmla="+- 0 5281 5247"/>
                              <a:gd name="T53" fmla="*/ T52 w 111"/>
                              <a:gd name="T54" fmla="+- 0 2730 2726"/>
                              <a:gd name="T55" fmla="*/ 2730 h 112"/>
                              <a:gd name="T56" fmla="+- 0 5264 5247"/>
                              <a:gd name="T57" fmla="*/ T56 w 111"/>
                              <a:gd name="T58" fmla="+- 0 2742 2726"/>
                              <a:gd name="T59" fmla="*/ 2742 h 112"/>
                              <a:gd name="T60" fmla="+- 0 5252 5247"/>
                              <a:gd name="T61" fmla="*/ T60 w 111"/>
                              <a:gd name="T62" fmla="+- 0 2760 2726"/>
                              <a:gd name="T63" fmla="*/ 2760 h 112"/>
                              <a:gd name="T64" fmla="+- 0 5247 5247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7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5"/>
                        <wps:cNvSpPr>
                          <a:spLocks/>
                        </wps:cNvSpPr>
                        <wps:spPr bwMode="auto">
                          <a:xfrm>
                            <a:off x="5382" y="2725"/>
                            <a:ext cx="111" cy="112"/>
                          </a:xfrm>
                          <a:custGeom>
                            <a:avLst/>
                            <a:gdLst>
                              <a:gd name="T0" fmla="+- 0 5438 5383"/>
                              <a:gd name="T1" fmla="*/ T0 w 111"/>
                              <a:gd name="T2" fmla="+- 0 2726 2726"/>
                              <a:gd name="T3" fmla="*/ 2726 h 112"/>
                              <a:gd name="T4" fmla="+- 0 5416 5383"/>
                              <a:gd name="T5" fmla="*/ T4 w 111"/>
                              <a:gd name="T6" fmla="+- 0 2730 2726"/>
                              <a:gd name="T7" fmla="*/ 2730 h 112"/>
                              <a:gd name="T8" fmla="+- 0 5399 5383"/>
                              <a:gd name="T9" fmla="*/ T8 w 111"/>
                              <a:gd name="T10" fmla="+- 0 2742 2726"/>
                              <a:gd name="T11" fmla="*/ 2742 h 112"/>
                              <a:gd name="T12" fmla="+- 0 5387 5383"/>
                              <a:gd name="T13" fmla="*/ T12 w 111"/>
                              <a:gd name="T14" fmla="+- 0 2760 2726"/>
                              <a:gd name="T15" fmla="*/ 2760 h 112"/>
                              <a:gd name="T16" fmla="+- 0 5383 5383"/>
                              <a:gd name="T17" fmla="*/ T16 w 111"/>
                              <a:gd name="T18" fmla="+- 0 2781 2726"/>
                              <a:gd name="T19" fmla="*/ 2781 h 112"/>
                              <a:gd name="T20" fmla="+- 0 5387 5383"/>
                              <a:gd name="T21" fmla="*/ T20 w 111"/>
                              <a:gd name="T22" fmla="+- 0 2803 2726"/>
                              <a:gd name="T23" fmla="*/ 2803 h 112"/>
                              <a:gd name="T24" fmla="+- 0 5399 5383"/>
                              <a:gd name="T25" fmla="*/ T24 w 111"/>
                              <a:gd name="T26" fmla="+- 0 2821 2726"/>
                              <a:gd name="T27" fmla="*/ 2821 h 112"/>
                              <a:gd name="T28" fmla="+- 0 5416 5383"/>
                              <a:gd name="T29" fmla="*/ T28 w 111"/>
                              <a:gd name="T30" fmla="+- 0 2833 2726"/>
                              <a:gd name="T31" fmla="*/ 2833 h 112"/>
                              <a:gd name="T32" fmla="+- 0 5438 5383"/>
                              <a:gd name="T33" fmla="*/ T32 w 111"/>
                              <a:gd name="T34" fmla="+- 0 2837 2726"/>
                              <a:gd name="T35" fmla="*/ 2837 h 112"/>
                              <a:gd name="T36" fmla="+- 0 5459 5383"/>
                              <a:gd name="T37" fmla="*/ T36 w 111"/>
                              <a:gd name="T38" fmla="+- 0 2833 2726"/>
                              <a:gd name="T39" fmla="*/ 2833 h 112"/>
                              <a:gd name="T40" fmla="+- 0 5477 5383"/>
                              <a:gd name="T41" fmla="*/ T40 w 111"/>
                              <a:gd name="T42" fmla="+- 0 2821 2726"/>
                              <a:gd name="T43" fmla="*/ 2821 h 112"/>
                              <a:gd name="T44" fmla="+- 0 5489 5383"/>
                              <a:gd name="T45" fmla="*/ T44 w 111"/>
                              <a:gd name="T46" fmla="+- 0 2803 2726"/>
                              <a:gd name="T47" fmla="*/ 2803 h 112"/>
                              <a:gd name="T48" fmla="+- 0 5494 5383"/>
                              <a:gd name="T49" fmla="*/ T48 w 111"/>
                              <a:gd name="T50" fmla="+- 0 2781 2726"/>
                              <a:gd name="T51" fmla="*/ 2781 h 112"/>
                              <a:gd name="T52" fmla="+- 0 5489 5383"/>
                              <a:gd name="T53" fmla="*/ T52 w 111"/>
                              <a:gd name="T54" fmla="+- 0 2760 2726"/>
                              <a:gd name="T55" fmla="*/ 2760 h 112"/>
                              <a:gd name="T56" fmla="+- 0 5477 5383"/>
                              <a:gd name="T57" fmla="*/ T56 w 111"/>
                              <a:gd name="T58" fmla="+- 0 2742 2726"/>
                              <a:gd name="T59" fmla="*/ 2742 h 112"/>
                              <a:gd name="T60" fmla="+- 0 5459 5383"/>
                              <a:gd name="T61" fmla="*/ T60 w 111"/>
                              <a:gd name="T62" fmla="+- 0 2730 2726"/>
                              <a:gd name="T63" fmla="*/ 2730 h 112"/>
                              <a:gd name="T64" fmla="+- 0 5438 5383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94"/>
                        <wps:cNvSpPr>
                          <a:spLocks/>
                        </wps:cNvSpPr>
                        <wps:spPr bwMode="auto">
                          <a:xfrm>
                            <a:off x="5382" y="2725"/>
                            <a:ext cx="111" cy="11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111"/>
                              <a:gd name="T2" fmla="+- 0 2781 2726"/>
                              <a:gd name="T3" fmla="*/ 2781 h 112"/>
                              <a:gd name="T4" fmla="+- 0 5387 5383"/>
                              <a:gd name="T5" fmla="*/ T4 w 111"/>
                              <a:gd name="T6" fmla="+- 0 2803 2726"/>
                              <a:gd name="T7" fmla="*/ 2803 h 112"/>
                              <a:gd name="T8" fmla="+- 0 5399 5383"/>
                              <a:gd name="T9" fmla="*/ T8 w 111"/>
                              <a:gd name="T10" fmla="+- 0 2821 2726"/>
                              <a:gd name="T11" fmla="*/ 2821 h 112"/>
                              <a:gd name="T12" fmla="+- 0 5416 5383"/>
                              <a:gd name="T13" fmla="*/ T12 w 111"/>
                              <a:gd name="T14" fmla="+- 0 2833 2726"/>
                              <a:gd name="T15" fmla="*/ 2833 h 112"/>
                              <a:gd name="T16" fmla="+- 0 5438 5383"/>
                              <a:gd name="T17" fmla="*/ T16 w 111"/>
                              <a:gd name="T18" fmla="+- 0 2837 2726"/>
                              <a:gd name="T19" fmla="*/ 2837 h 112"/>
                              <a:gd name="T20" fmla="+- 0 5459 5383"/>
                              <a:gd name="T21" fmla="*/ T20 w 111"/>
                              <a:gd name="T22" fmla="+- 0 2833 2726"/>
                              <a:gd name="T23" fmla="*/ 2833 h 112"/>
                              <a:gd name="T24" fmla="+- 0 5477 5383"/>
                              <a:gd name="T25" fmla="*/ T24 w 111"/>
                              <a:gd name="T26" fmla="+- 0 2821 2726"/>
                              <a:gd name="T27" fmla="*/ 2821 h 112"/>
                              <a:gd name="T28" fmla="+- 0 5489 5383"/>
                              <a:gd name="T29" fmla="*/ T28 w 111"/>
                              <a:gd name="T30" fmla="+- 0 2803 2726"/>
                              <a:gd name="T31" fmla="*/ 2803 h 112"/>
                              <a:gd name="T32" fmla="+- 0 5494 5383"/>
                              <a:gd name="T33" fmla="*/ T32 w 111"/>
                              <a:gd name="T34" fmla="+- 0 2781 2726"/>
                              <a:gd name="T35" fmla="*/ 2781 h 112"/>
                              <a:gd name="T36" fmla="+- 0 5489 5383"/>
                              <a:gd name="T37" fmla="*/ T36 w 111"/>
                              <a:gd name="T38" fmla="+- 0 2760 2726"/>
                              <a:gd name="T39" fmla="*/ 2760 h 112"/>
                              <a:gd name="T40" fmla="+- 0 5477 5383"/>
                              <a:gd name="T41" fmla="*/ T40 w 111"/>
                              <a:gd name="T42" fmla="+- 0 2742 2726"/>
                              <a:gd name="T43" fmla="*/ 2742 h 112"/>
                              <a:gd name="T44" fmla="+- 0 5459 5383"/>
                              <a:gd name="T45" fmla="*/ T44 w 111"/>
                              <a:gd name="T46" fmla="+- 0 2730 2726"/>
                              <a:gd name="T47" fmla="*/ 2730 h 112"/>
                              <a:gd name="T48" fmla="+- 0 5438 5383"/>
                              <a:gd name="T49" fmla="*/ T48 w 111"/>
                              <a:gd name="T50" fmla="+- 0 2726 2726"/>
                              <a:gd name="T51" fmla="*/ 2726 h 112"/>
                              <a:gd name="T52" fmla="+- 0 5416 5383"/>
                              <a:gd name="T53" fmla="*/ T52 w 111"/>
                              <a:gd name="T54" fmla="+- 0 2730 2726"/>
                              <a:gd name="T55" fmla="*/ 2730 h 112"/>
                              <a:gd name="T56" fmla="+- 0 5399 5383"/>
                              <a:gd name="T57" fmla="*/ T56 w 111"/>
                              <a:gd name="T58" fmla="+- 0 2742 2726"/>
                              <a:gd name="T59" fmla="*/ 2742 h 112"/>
                              <a:gd name="T60" fmla="+- 0 5387 5383"/>
                              <a:gd name="T61" fmla="*/ T60 w 111"/>
                              <a:gd name="T62" fmla="+- 0 2760 2726"/>
                              <a:gd name="T63" fmla="*/ 2760 h 112"/>
                              <a:gd name="T64" fmla="+- 0 5383 5383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93"/>
                        <wps:cNvSpPr>
                          <a:spLocks/>
                        </wps:cNvSpPr>
                        <wps:spPr bwMode="auto">
                          <a:xfrm>
                            <a:off x="5518" y="2725"/>
                            <a:ext cx="111" cy="112"/>
                          </a:xfrm>
                          <a:custGeom>
                            <a:avLst/>
                            <a:gdLst>
                              <a:gd name="T0" fmla="+- 0 5573 5518"/>
                              <a:gd name="T1" fmla="*/ T0 w 111"/>
                              <a:gd name="T2" fmla="+- 0 2726 2726"/>
                              <a:gd name="T3" fmla="*/ 2726 h 112"/>
                              <a:gd name="T4" fmla="+- 0 5552 5518"/>
                              <a:gd name="T5" fmla="*/ T4 w 111"/>
                              <a:gd name="T6" fmla="+- 0 2730 2726"/>
                              <a:gd name="T7" fmla="*/ 2730 h 112"/>
                              <a:gd name="T8" fmla="+- 0 5534 5518"/>
                              <a:gd name="T9" fmla="*/ T8 w 111"/>
                              <a:gd name="T10" fmla="+- 0 2742 2726"/>
                              <a:gd name="T11" fmla="*/ 2742 h 112"/>
                              <a:gd name="T12" fmla="+- 0 5522 5518"/>
                              <a:gd name="T13" fmla="*/ T12 w 111"/>
                              <a:gd name="T14" fmla="+- 0 2760 2726"/>
                              <a:gd name="T15" fmla="*/ 2760 h 112"/>
                              <a:gd name="T16" fmla="+- 0 5518 5518"/>
                              <a:gd name="T17" fmla="*/ T16 w 111"/>
                              <a:gd name="T18" fmla="+- 0 2781 2726"/>
                              <a:gd name="T19" fmla="*/ 2781 h 112"/>
                              <a:gd name="T20" fmla="+- 0 5522 5518"/>
                              <a:gd name="T21" fmla="*/ T20 w 111"/>
                              <a:gd name="T22" fmla="+- 0 2803 2726"/>
                              <a:gd name="T23" fmla="*/ 2803 h 112"/>
                              <a:gd name="T24" fmla="+- 0 5534 5518"/>
                              <a:gd name="T25" fmla="*/ T24 w 111"/>
                              <a:gd name="T26" fmla="+- 0 2821 2726"/>
                              <a:gd name="T27" fmla="*/ 2821 h 112"/>
                              <a:gd name="T28" fmla="+- 0 5552 5518"/>
                              <a:gd name="T29" fmla="*/ T28 w 111"/>
                              <a:gd name="T30" fmla="+- 0 2833 2726"/>
                              <a:gd name="T31" fmla="*/ 2833 h 112"/>
                              <a:gd name="T32" fmla="+- 0 5573 5518"/>
                              <a:gd name="T33" fmla="*/ T32 w 111"/>
                              <a:gd name="T34" fmla="+- 0 2837 2726"/>
                              <a:gd name="T35" fmla="*/ 2837 h 112"/>
                              <a:gd name="T36" fmla="+- 0 5595 5518"/>
                              <a:gd name="T37" fmla="*/ T36 w 111"/>
                              <a:gd name="T38" fmla="+- 0 2833 2726"/>
                              <a:gd name="T39" fmla="*/ 2833 h 112"/>
                              <a:gd name="T40" fmla="+- 0 5612 5518"/>
                              <a:gd name="T41" fmla="*/ T40 w 111"/>
                              <a:gd name="T42" fmla="+- 0 2821 2726"/>
                              <a:gd name="T43" fmla="*/ 2821 h 112"/>
                              <a:gd name="T44" fmla="+- 0 5624 5518"/>
                              <a:gd name="T45" fmla="*/ T44 w 111"/>
                              <a:gd name="T46" fmla="+- 0 2803 2726"/>
                              <a:gd name="T47" fmla="*/ 2803 h 112"/>
                              <a:gd name="T48" fmla="+- 0 5629 5518"/>
                              <a:gd name="T49" fmla="*/ T48 w 111"/>
                              <a:gd name="T50" fmla="+- 0 2781 2726"/>
                              <a:gd name="T51" fmla="*/ 2781 h 112"/>
                              <a:gd name="T52" fmla="+- 0 5624 5518"/>
                              <a:gd name="T53" fmla="*/ T52 w 111"/>
                              <a:gd name="T54" fmla="+- 0 2760 2726"/>
                              <a:gd name="T55" fmla="*/ 2760 h 112"/>
                              <a:gd name="T56" fmla="+- 0 5612 5518"/>
                              <a:gd name="T57" fmla="*/ T56 w 111"/>
                              <a:gd name="T58" fmla="+- 0 2742 2726"/>
                              <a:gd name="T59" fmla="*/ 2742 h 112"/>
                              <a:gd name="T60" fmla="+- 0 5595 5518"/>
                              <a:gd name="T61" fmla="*/ T60 w 111"/>
                              <a:gd name="T62" fmla="+- 0 2730 2726"/>
                              <a:gd name="T63" fmla="*/ 2730 h 112"/>
                              <a:gd name="T64" fmla="+- 0 5573 5518"/>
                              <a:gd name="T65" fmla="*/ T64 w 111"/>
                              <a:gd name="T66" fmla="+- 0 2726 2726"/>
                              <a:gd name="T67" fmla="*/ 272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92"/>
                        <wps:cNvSpPr>
                          <a:spLocks/>
                        </wps:cNvSpPr>
                        <wps:spPr bwMode="auto">
                          <a:xfrm>
                            <a:off x="5518" y="2725"/>
                            <a:ext cx="111" cy="112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111"/>
                              <a:gd name="T2" fmla="+- 0 2781 2726"/>
                              <a:gd name="T3" fmla="*/ 2781 h 112"/>
                              <a:gd name="T4" fmla="+- 0 5522 5518"/>
                              <a:gd name="T5" fmla="*/ T4 w 111"/>
                              <a:gd name="T6" fmla="+- 0 2803 2726"/>
                              <a:gd name="T7" fmla="*/ 2803 h 112"/>
                              <a:gd name="T8" fmla="+- 0 5534 5518"/>
                              <a:gd name="T9" fmla="*/ T8 w 111"/>
                              <a:gd name="T10" fmla="+- 0 2821 2726"/>
                              <a:gd name="T11" fmla="*/ 2821 h 112"/>
                              <a:gd name="T12" fmla="+- 0 5552 5518"/>
                              <a:gd name="T13" fmla="*/ T12 w 111"/>
                              <a:gd name="T14" fmla="+- 0 2833 2726"/>
                              <a:gd name="T15" fmla="*/ 2833 h 112"/>
                              <a:gd name="T16" fmla="+- 0 5573 5518"/>
                              <a:gd name="T17" fmla="*/ T16 w 111"/>
                              <a:gd name="T18" fmla="+- 0 2837 2726"/>
                              <a:gd name="T19" fmla="*/ 2837 h 112"/>
                              <a:gd name="T20" fmla="+- 0 5595 5518"/>
                              <a:gd name="T21" fmla="*/ T20 w 111"/>
                              <a:gd name="T22" fmla="+- 0 2833 2726"/>
                              <a:gd name="T23" fmla="*/ 2833 h 112"/>
                              <a:gd name="T24" fmla="+- 0 5612 5518"/>
                              <a:gd name="T25" fmla="*/ T24 w 111"/>
                              <a:gd name="T26" fmla="+- 0 2821 2726"/>
                              <a:gd name="T27" fmla="*/ 2821 h 112"/>
                              <a:gd name="T28" fmla="+- 0 5624 5518"/>
                              <a:gd name="T29" fmla="*/ T28 w 111"/>
                              <a:gd name="T30" fmla="+- 0 2803 2726"/>
                              <a:gd name="T31" fmla="*/ 2803 h 112"/>
                              <a:gd name="T32" fmla="+- 0 5629 5518"/>
                              <a:gd name="T33" fmla="*/ T32 w 111"/>
                              <a:gd name="T34" fmla="+- 0 2781 2726"/>
                              <a:gd name="T35" fmla="*/ 2781 h 112"/>
                              <a:gd name="T36" fmla="+- 0 5624 5518"/>
                              <a:gd name="T37" fmla="*/ T36 w 111"/>
                              <a:gd name="T38" fmla="+- 0 2760 2726"/>
                              <a:gd name="T39" fmla="*/ 2760 h 112"/>
                              <a:gd name="T40" fmla="+- 0 5612 5518"/>
                              <a:gd name="T41" fmla="*/ T40 w 111"/>
                              <a:gd name="T42" fmla="+- 0 2742 2726"/>
                              <a:gd name="T43" fmla="*/ 2742 h 112"/>
                              <a:gd name="T44" fmla="+- 0 5595 5518"/>
                              <a:gd name="T45" fmla="*/ T44 w 111"/>
                              <a:gd name="T46" fmla="+- 0 2730 2726"/>
                              <a:gd name="T47" fmla="*/ 2730 h 112"/>
                              <a:gd name="T48" fmla="+- 0 5573 5518"/>
                              <a:gd name="T49" fmla="*/ T48 w 111"/>
                              <a:gd name="T50" fmla="+- 0 2726 2726"/>
                              <a:gd name="T51" fmla="*/ 2726 h 112"/>
                              <a:gd name="T52" fmla="+- 0 5552 5518"/>
                              <a:gd name="T53" fmla="*/ T52 w 111"/>
                              <a:gd name="T54" fmla="+- 0 2730 2726"/>
                              <a:gd name="T55" fmla="*/ 2730 h 112"/>
                              <a:gd name="T56" fmla="+- 0 5534 5518"/>
                              <a:gd name="T57" fmla="*/ T56 w 111"/>
                              <a:gd name="T58" fmla="+- 0 2742 2726"/>
                              <a:gd name="T59" fmla="*/ 2742 h 112"/>
                              <a:gd name="T60" fmla="+- 0 5522 5518"/>
                              <a:gd name="T61" fmla="*/ T60 w 111"/>
                              <a:gd name="T62" fmla="+- 0 2760 2726"/>
                              <a:gd name="T63" fmla="*/ 2760 h 112"/>
                              <a:gd name="T64" fmla="+- 0 5518 5518"/>
                              <a:gd name="T65" fmla="*/ T64 w 111"/>
                              <a:gd name="T66" fmla="+- 0 2781 2726"/>
                              <a:gd name="T67" fmla="*/ 278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2722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2722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289"/>
                        <wps:cNvSpPr>
                          <a:spLocks/>
                        </wps:cNvSpPr>
                        <wps:spPr bwMode="auto">
                          <a:xfrm>
                            <a:off x="4763" y="1772"/>
                            <a:ext cx="2973" cy="166"/>
                          </a:xfrm>
                          <a:custGeom>
                            <a:avLst/>
                            <a:gdLst>
                              <a:gd name="T0" fmla="+- 0 4763 4763"/>
                              <a:gd name="T1" fmla="*/ T0 w 2973"/>
                              <a:gd name="T2" fmla="+- 0 1772 1772"/>
                              <a:gd name="T3" fmla="*/ 1772 h 166"/>
                              <a:gd name="T4" fmla="+- 0 4763 4763"/>
                              <a:gd name="T5" fmla="*/ T4 w 2973"/>
                              <a:gd name="T6" fmla="+- 0 1772 1772"/>
                              <a:gd name="T7" fmla="*/ 1772 h 166"/>
                              <a:gd name="T8" fmla="+- 0 5574 4763"/>
                              <a:gd name="T9" fmla="*/ T8 w 2973"/>
                              <a:gd name="T10" fmla="+- 0 1772 1772"/>
                              <a:gd name="T11" fmla="*/ 1772 h 166"/>
                              <a:gd name="T12" fmla="+- 0 7195 4763"/>
                              <a:gd name="T13" fmla="*/ T12 w 2973"/>
                              <a:gd name="T14" fmla="+- 0 1834 1772"/>
                              <a:gd name="T15" fmla="*/ 1834 h 166"/>
                              <a:gd name="T16" fmla="+- 0 7736 4763"/>
                              <a:gd name="T17" fmla="*/ T16 w 2973"/>
                              <a:gd name="T18" fmla="+- 0 1937 1772"/>
                              <a:gd name="T19" fmla="*/ 193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73" h="16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1" y="0"/>
                                </a:lnTo>
                                <a:lnTo>
                                  <a:pt x="2432" y="62"/>
                                </a:lnTo>
                                <a:lnTo>
                                  <a:pt x="2973" y="165"/>
                                </a:lnTo>
                              </a:path>
                            </a:pathLst>
                          </a:custGeom>
                          <a:noFill/>
                          <a:ln w="9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88"/>
                        <wps:cNvSpPr>
                          <a:spLocks/>
                        </wps:cNvSpPr>
                        <wps:spPr bwMode="auto">
                          <a:xfrm>
                            <a:off x="4707" y="1716"/>
                            <a:ext cx="111" cy="112"/>
                          </a:xfrm>
                          <a:custGeom>
                            <a:avLst/>
                            <a:gdLst>
                              <a:gd name="T0" fmla="+- 0 4762 4707"/>
                              <a:gd name="T1" fmla="*/ T0 w 111"/>
                              <a:gd name="T2" fmla="+- 0 1716 1716"/>
                              <a:gd name="T3" fmla="*/ 1716 h 112"/>
                              <a:gd name="T4" fmla="+- 0 4741 4707"/>
                              <a:gd name="T5" fmla="*/ T4 w 111"/>
                              <a:gd name="T6" fmla="+- 0 1720 1716"/>
                              <a:gd name="T7" fmla="*/ 1720 h 112"/>
                              <a:gd name="T8" fmla="+- 0 4723 4707"/>
                              <a:gd name="T9" fmla="*/ T8 w 111"/>
                              <a:gd name="T10" fmla="+- 0 1732 1716"/>
                              <a:gd name="T11" fmla="*/ 1732 h 112"/>
                              <a:gd name="T12" fmla="+- 0 4712 4707"/>
                              <a:gd name="T13" fmla="*/ T12 w 111"/>
                              <a:gd name="T14" fmla="+- 0 1750 1716"/>
                              <a:gd name="T15" fmla="*/ 1750 h 112"/>
                              <a:gd name="T16" fmla="+- 0 4707 4707"/>
                              <a:gd name="T17" fmla="*/ T16 w 111"/>
                              <a:gd name="T18" fmla="+- 0 1771 1716"/>
                              <a:gd name="T19" fmla="*/ 1771 h 112"/>
                              <a:gd name="T20" fmla="+- 0 4712 4707"/>
                              <a:gd name="T21" fmla="*/ T20 w 111"/>
                              <a:gd name="T22" fmla="+- 0 1793 1716"/>
                              <a:gd name="T23" fmla="*/ 1793 h 112"/>
                              <a:gd name="T24" fmla="+- 0 4723 4707"/>
                              <a:gd name="T25" fmla="*/ T24 w 111"/>
                              <a:gd name="T26" fmla="+- 0 1811 1716"/>
                              <a:gd name="T27" fmla="*/ 1811 h 112"/>
                              <a:gd name="T28" fmla="+- 0 4741 4707"/>
                              <a:gd name="T29" fmla="*/ T28 w 111"/>
                              <a:gd name="T30" fmla="+- 0 1823 1716"/>
                              <a:gd name="T31" fmla="*/ 1823 h 112"/>
                              <a:gd name="T32" fmla="+- 0 4762 4707"/>
                              <a:gd name="T33" fmla="*/ T32 w 111"/>
                              <a:gd name="T34" fmla="+- 0 1827 1716"/>
                              <a:gd name="T35" fmla="*/ 1827 h 112"/>
                              <a:gd name="T36" fmla="+- 0 4784 4707"/>
                              <a:gd name="T37" fmla="*/ T36 w 111"/>
                              <a:gd name="T38" fmla="+- 0 1823 1716"/>
                              <a:gd name="T39" fmla="*/ 1823 h 112"/>
                              <a:gd name="T40" fmla="+- 0 4802 4707"/>
                              <a:gd name="T41" fmla="*/ T40 w 111"/>
                              <a:gd name="T42" fmla="+- 0 1811 1716"/>
                              <a:gd name="T43" fmla="*/ 1811 h 112"/>
                              <a:gd name="T44" fmla="+- 0 4814 4707"/>
                              <a:gd name="T45" fmla="*/ T44 w 111"/>
                              <a:gd name="T46" fmla="+- 0 1793 1716"/>
                              <a:gd name="T47" fmla="*/ 1793 h 112"/>
                              <a:gd name="T48" fmla="+- 0 4818 4707"/>
                              <a:gd name="T49" fmla="*/ T48 w 111"/>
                              <a:gd name="T50" fmla="+- 0 1771 1716"/>
                              <a:gd name="T51" fmla="*/ 1771 h 112"/>
                              <a:gd name="T52" fmla="+- 0 4814 4707"/>
                              <a:gd name="T53" fmla="*/ T52 w 111"/>
                              <a:gd name="T54" fmla="+- 0 1750 1716"/>
                              <a:gd name="T55" fmla="*/ 1750 h 112"/>
                              <a:gd name="T56" fmla="+- 0 4802 4707"/>
                              <a:gd name="T57" fmla="*/ T56 w 111"/>
                              <a:gd name="T58" fmla="+- 0 1732 1716"/>
                              <a:gd name="T59" fmla="*/ 1732 h 112"/>
                              <a:gd name="T60" fmla="+- 0 4784 4707"/>
                              <a:gd name="T61" fmla="*/ T60 w 111"/>
                              <a:gd name="T62" fmla="+- 0 1720 1716"/>
                              <a:gd name="T63" fmla="*/ 1720 h 112"/>
                              <a:gd name="T64" fmla="+- 0 4762 4707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87"/>
                        <wps:cNvSpPr>
                          <a:spLocks/>
                        </wps:cNvSpPr>
                        <wps:spPr bwMode="auto">
                          <a:xfrm>
                            <a:off x="4707" y="1716"/>
                            <a:ext cx="111" cy="112"/>
                          </a:xfrm>
                          <a:custGeom>
                            <a:avLst/>
                            <a:gdLst>
                              <a:gd name="T0" fmla="+- 0 4707 4707"/>
                              <a:gd name="T1" fmla="*/ T0 w 111"/>
                              <a:gd name="T2" fmla="+- 0 1771 1716"/>
                              <a:gd name="T3" fmla="*/ 1771 h 112"/>
                              <a:gd name="T4" fmla="+- 0 4712 4707"/>
                              <a:gd name="T5" fmla="*/ T4 w 111"/>
                              <a:gd name="T6" fmla="+- 0 1793 1716"/>
                              <a:gd name="T7" fmla="*/ 1793 h 112"/>
                              <a:gd name="T8" fmla="+- 0 4723 4707"/>
                              <a:gd name="T9" fmla="*/ T8 w 111"/>
                              <a:gd name="T10" fmla="+- 0 1811 1716"/>
                              <a:gd name="T11" fmla="*/ 1811 h 112"/>
                              <a:gd name="T12" fmla="+- 0 4741 4707"/>
                              <a:gd name="T13" fmla="*/ T12 w 111"/>
                              <a:gd name="T14" fmla="+- 0 1823 1716"/>
                              <a:gd name="T15" fmla="*/ 1823 h 112"/>
                              <a:gd name="T16" fmla="+- 0 4762 4707"/>
                              <a:gd name="T17" fmla="*/ T16 w 111"/>
                              <a:gd name="T18" fmla="+- 0 1827 1716"/>
                              <a:gd name="T19" fmla="*/ 1827 h 112"/>
                              <a:gd name="T20" fmla="+- 0 4784 4707"/>
                              <a:gd name="T21" fmla="*/ T20 w 111"/>
                              <a:gd name="T22" fmla="+- 0 1823 1716"/>
                              <a:gd name="T23" fmla="*/ 1823 h 112"/>
                              <a:gd name="T24" fmla="+- 0 4802 4707"/>
                              <a:gd name="T25" fmla="*/ T24 w 111"/>
                              <a:gd name="T26" fmla="+- 0 1811 1716"/>
                              <a:gd name="T27" fmla="*/ 1811 h 112"/>
                              <a:gd name="T28" fmla="+- 0 4814 4707"/>
                              <a:gd name="T29" fmla="*/ T28 w 111"/>
                              <a:gd name="T30" fmla="+- 0 1793 1716"/>
                              <a:gd name="T31" fmla="*/ 1793 h 112"/>
                              <a:gd name="T32" fmla="+- 0 4818 4707"/>
                              <a:gd name="T33" fmla="*/ T32 w 111"/>
                              <a:gd name="T34" fmla="+- 0 1771 1716"/>
                              <a:gd name="T35" fmla="*/ 1771 h 112"/>
                              <a:gd name="T36" fmla="+- 0 4814 4707"/>
                              <a:gd name="T37" fmla="*/ T36 w 111"/>
                              <a:gd name="T38" fmla="+- 0 1750 1716"/>
                              <a:gd name="T39" fmla="*/ 1750 h 112"/>
                              <a:gd name="T40" fmla="+- 0 4802 4707"/>
                              <a:gd name="T41" fmla="*/ T40 w 111"/>
                              <a:gd name="T42" fmla="+- 0 1732 1716"/>
                              <a:gd name="T43" fmla="*/ 1732 h 112"/>
                              <a:gd name="T44" fmla="+- 0 4784 4707"/>
                              <a:gd name="T45" fmla="*/ T44 w 111"/>
                              <a:gd name="T46" fmla="+- 0 1720 1716"/>
                              <a:gd name="T47" fmla="*/ 1720 h 112"/>
                              <a:gd name="T48" fmla="+- 0 4762 4707"/>
                              <a:gd name="T49" fmla="*/ T48 w 111"/>
                              <a:gd name="T50" fmla="+- 0 1716 1716"/>
                              <a:gd name="T51" fmla="*/ 1716 h 112"/>
                              <a:gd name="T52" fmla="+- 0 4741 4707"/>
                              <a:gd name="T53" fmla="*/ T52 w 111"/>
                              <a:gd name="T54" fmla="+- 0 1720 1716"/>
                              <a:gd name="T55" fmla="*/ 1720 h 112"/>
                              <a:gd name="T56" fmla="+- 0 4723 4707"/>
                              <a:gd name="T57" fmla="*/ T56 w 111"/>
                              <a:gd name="T58" fmla="+- 0 1732 1716"/>
                              <a:gd name="T59" fmla="*/ 1732 h 112"/>
                              <a:gd name="T60" fmla="+- 0 4712 4707"/>
                              <a:gd name="T61" fmla="*/ T60 w 111"/>
                              <a:gd name="T62" fmla="+- 0 1750 1716"/>
                              <a:gd name="T63" fmla="*/ 1750 h 112"/>
                              <a:gd name="T64" fmla="+- 0 4707 4707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86"/>
                        <wps:cNvSpPr>
                          <a:spLocks/>
                        </wps:cNvSpPr>
                        <wps:spPr bwMode="auto">
                          <a:xfrm>
                            <a:off x="4842" y="1716"/>
                            <a:ext cx="111" cy="112"/>
                          </a:xfrm>
                          <a:custGeom>
                            <a:avLst/>
                            <a:gdLst>
                              <a:gd name="T0" fmla="+- 0 4898 4843"/>
                              <a:gd name="T1" fmla="*/ T0 w 111"/>
                              <a:gd name="T2" fmla="+- 0 1716 1716"/>
                              <a:gd name="T3" fmla="*/ 1716 h 112"/>
                              <a:gd name="T4" fmla="+- 0 4876 4843"/>
                              <a:gd name="T5" fmla="*/ T4 w 111"/>
                              <a:gd name="T6" fmla="+- 0 1720 1716"/>
                              <a:gd name="T7" fmla="*/ 1720 h 112"/>
                              <a:gd name="T8" fmla="+- 0 4859 4843"/>
                              <a:gd name="T9" fmla="*/ T8 w 111"/>
                              <a:gd name="T10" fmla="+- 0 1732 1716"/>
                              <a:gd name="T11" fmla="*/ 1732 h 112"/>
                              <a:gd name="T12" fmla="+- 0 4847 4843"/>
                              <a:gd name="T13" fmla="*/ T12 w 111"/>
                              <a:gd name="T14" fmla="+- 0 1750 1716"/>
                              <a:gd name="T15" fmla="*/ 1750 h 112"/>
                              <a:gd name="T16" fmla="+- 0 4843 4843"/>
                              <a:gd name="T17" fmla="*/ T16 w 111"/>
                              <a:gd name="T18" fmla="+- 0 1771 1716"/>
                              <a:gd name="T19" fmla="*/ 1771 h 112"/>
                              <a:gd name="T20" fmla="+- 0 4847 4843"/>
                              <a:gd name="T21" fmla="*/ T20 w 111"/>
                              <a:gd name="T22" fmla="+- 0 1793 1716"/>
                              <a:gd name="T23" fmla="*/ 1793 h 112"/>
                              <a:gd name="T24" fmla="+- 0 4859 4843"/>
                              <a:gd name="T25" fmla="*/ T24 w 111"/>
                              <a:gd name="T26" fmla="+- 0 1811 1716"/>
                              <a:gd name="T27" fmla="*/ 1811 h 112"/>
                              <a:gd name="T28" fmla="+- 0 4876 4843"/>
                              <a:gd name="T29" fmla="*/ T28 w 111"/>
                              <a:gd name="T30" fmla="+- 0 1823 1716"/>
                              <a:gd name="T31" fmla="*/ 1823 h 112"/>
                              <a:gd name="T32" fmla="+- 0 4898 4843"/>
                              <a:gd name="T33" fmla="*/ T32 w 111"/>
                              <a:gd name="T34" fmla="+- 0 1827 1716"/>
                              <a:gd name="T35" fmla="*/ 1827 h 112"/>
                              <a:gd name="T36" fmla="+- 0 4919 4843"/>
                              <a:gd name="T37" fmla="*/ T36 w 111"/>
                              <a:gd name="T38" fmla="+- 0 1823 1716"/>
                              <a:gd name="T39" fmla="*/ 1823 h 112"/>
                              <a:gd name="T40" fmla="+- 0 4937 4843"/>
                              <a:gd name="T41" fmla="*/ T40 w 111"/>
                              <a:gd name="T42" fmla="+- 0 1811 1716"/>
                              <a:gd name="T43" fmla="*/ 1811 h 112"/>
                              <a:gd name="T44" fmla="+- 0 4949 4843"/>
                              <a:gd name="T45" fmla="*/ T44 w 111"/>
                              <a:gd name="T46" fmla="+- 0 1793 1716"/>
                              <a:gd name="T47" fmla="*/ 1793 h 112"/>
                              <a:gd name="T48" fmla="+- 0 4953 4843"/>
                              <a:gd name="T49" fmla="*/ T48 w 111"/>
                              <a:gd name="T50" fmla="+- 0 1771 1716"/>
                              <a:gd name="T51" fmla="*/ 1771 h 112"/>
                              <a:gd name="T52" fmla="+- 0 4949 4843"/>
                              <a:gd name="T53" fmla="*/ T52 w 111"/>
                              <a:gd name="T54" fmla="+- 0 1750 1716"/>
                              <a:gd name="T55" fmla="*/ 1750 h 112"/>
                              <a:gd name="T56" fmla="+- 0 4937 4843"/>
                              <a:gd name="T57" fmla="*/ T56 w 111"/>
                              <a:gd name="T58" fmla="+- 0 1732 1716"/>
                              <a:gd name="T59" fmla="*/ 1732 h 112"/>
                              <a:gd name="T60" fmla="+- 0 4919 4843"/>
                              <a:gd name="T61" fmla="*/ T60 w 111"/>
                              <a:gd name="T62" fmla="+- 0 1720 1716"/>
                              <a:gd name="T63" fmla="*/ 1720 h 112"/>
                              <a:gd name="T64" fmla="+- 0 4898 4843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5"/>
                        <wps:cNvSpPr>
                          <a:spLocks/>
                        </wps:cNvSpPr>
                        <wps:spPr bwMode="auto">
                          <a:xfrm>
                            <a:off x="4842" y="1716"/>
                            <a:ext cx="111" cy="112"/>
                          </a:xfrm>
                          <a:custGeom>
                            <a:avLst/>
                            <a:gdLst>
                              <a:gd name="T0" fmla="+- 0 4843 4843"/>
                              <a:gd name="T1" fmla="*/ T0 w 111"/>
                              <a:gd name="T2" fmla="+- 0 1771 1716"/>
                              <a:gd name="T3" fmla="*/ 1771 h 112"/>
                              <a:gd name="T4" fmla="+- 0 4847 4843"/>
                              <a:gd name="T5" fmla="*/ T4 w 111"/>
                              <a:gd name="T6" fmla="+- 0 1793 1716"/>
                              <a:gd name="T7" fmla="*/ 1793 h 112"/>
                              <a:gd name="T8" fmla="+- 0 4859 4843"/>
                              <a:gd name="T9" fmla="*/ T8 w 111"/>
                              <a:gd name="T10" fmla="+- 0 1811 1716"/>
                              <a:gd name="T11" fmla="*/ 1811 h 112"/>
                              <a:gd name="T12" fmla="+- 0 4876 4843"/>
                              <a:gd name="T13" fmla="*/ T12 w 111"/>
                              <a:gd name="T14" fmla="+- 0 1823 1716"/>
                              <a:gd name="T15" fmla="*/ 1823 h 112"/>
                              <a:gd name="T16" fmla="+- 0 4898 4843"/>
                              <a:gd name="T17" fmla="*/ T16 w 111"/>
                              <a:gd name="T18" fmla="+- 0 1827 1716"/>
                              <a:gd name="T19" fmla="*/ 1827 h 112"/>
                              <a:gd name="T20" fmla="+- 0 4919 4843"/>
                              <a:gd name="T21" fmla="*/ T20 w 111"/>
                              <a:gd name="T22" fmla="+- 0 1823 1716"/>
                              <a:gd name="T23" fmla="*/ 1823 h 112"/>
                              <a:gd name="T24" fmla="+- 0 4937 4843"/>
                              <a:gd name="T25" fmla="*/ T24 w 111"/>
                              <a:gd name="T26" fmla="+- 0 1811 1716"/>
                              <a:gd name="T27" fmla="*/ 1811 h 112"/>
                              <a:gd name="T28" fmla="+- 0 4949 4843"/>
                              <a:gd name="T29" fmla="*/ T28 w 111"/>
                              <a:gd name="T30" fmla="+- 0 1793 1716"/>
                              <a:gd name="T31" fmla="*/ 1793 h 112"/>
                              <a:gd name="T32" fmla="+- 0 4953 4843"/>
                              <a:gd name="T33" fmla="*/ T32 w 111"/>
                              <a:gd name="T34" fmla="+- 0 1771 1716"/>
                              <a:gd name="T35" fmla="*/ 1771 h 112"/>
                              <a:gd name="T36" fmla="+- 0 4949 4843"/>
                              <a:gd name="T37" fmla="*/ T36 w 111"/>
                              <a:gd name="T38" fmla="+- 0 1750 1716"/>
                              <a:gd name="T39" fmla="*/ 1750 h 112"/>
                              <a:gd name="T40" fmla="+- 0 4937 4843"/>
                              <a:gd name="T41" fmla="*/ T40 w 111"/>
                              <a:gd name="T42" fmla="+- 0 1732 1716"/>
                              <a:gd name="T43" fmla="*/ 1732 h 112"/>
                              <a:gd name="T44" fmla="+- 0 4919 4843"/>
                              <a:gd name="T45" fmla="*/ T44 w 111"/>
                              <a:gd name="T46" fmla="+- 0 1720 1716"/>
                              <a:gd name="T47" fmla="*/ 1720 h 112"/>
                              <a:gd name="T48" fmla="+- 0 4898 4843"/>
                              <a:gd name="T49" fmla="*/ T48 w 111"/>
                              <a:gd name="T50" fmla="+- 0 1716 1716"/>
                              <a:gd name="T51" fmla="*/ 1716 h 112"/>
                              <a:gd name="T52" fmla="+- 0 4876 4843"/>
                              <a:gd name="T53" fmla="*/ T52 w 111"/>
                              <a:gd name="T54" fmla="+- 0 1720 1716"/>
                              <a:gd name="T55" fmla="*/ 1720 h 112"/>
                              <a:gd name="T56" fmla="+- 0 4859 4843"/>
                              <a:gd name="T57" fmla="*/ T56 w 111"/>
                              <a:gd name="T58" fmla="+- 0 1732 1716"/>
                              <a:gd name="T59" fmla="*/ 1732 h 112"/>
                              <a:gd name="T60" fmla="+- 0 4847 4843"/>
                              <a:gd name="T61" fmla="*/ T60 w 111"/>
                              <a:gd name="T62" fmla="+- 0 1750 1716"/>
                              <a:gd name="T63" fmla="*/ 1750 h 112"/>
                              <a:gd name="T64" fmla="+- 0 4843 4843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4"/>
                        <wps:cNvSpPr>
                          <a:spLocks/>
                        </wps:cNvSpPr>
                        <wps:spPr bwMode="auto">
                          <a:xfrm>
                            <a:off x="4977" y="1716"/>
                            <a:ext cx="111" cy="112"/>
                          </a:xfrm>
                          <a:custGeom>
                            <a:avLst/>
                            <a:gdLst>
                              <a:gd name="T0" fmla="+- 0 5033 4978"/>
                              <a:gd name="T1" fmla="*/ T0 w 111"/>
                              <a:gd name="T2" fmla="+- 0 1716 1716"/>
                              <a:gd name="T3" fmla="*/ 1716 h 112"/>
                              <a:gd name="T4" fmla="+- 0 5011 4978"/>
                              <a:gd name="T5" fmla="*/ T4 w 111"/>
                              <a:gd name="T6" fmla="+- 0 1720 1716"/>
                              <a:gd name="T7" fmla="*/ 1720 h 112"/>
                              <a:gd name="T8" fmla="+- 0 4994 4978"/>
                              <a:gd name="T9" fmla="*/ T8 w 111"/>
                              <a:gd name="T10" fmla="+- 0 1732 1716"/>
                              <a:gd name="T11" fmla="*/ 1732 h 112"/>
                              <a:gd name="T12" fmla="+- 0 4982 4978"/>
                              <a:gd name="T13" fmla="*/ T12 w 111"/>
                              <a:gd name="T14" fmla="+- 0 1750 1716"/>
                              <a:gd name="T15" fmla="*/ 1750 h 112"/>
                              <a:gd name="T16" fmla="+- 0 4978 4978"/>
                              <a:gd name="T17" fmla="*/ T16 w 111"/>
                              <a:gd name="T18" fmla="+- 0 1771 1716"/>
                              <a:gd name="T19" fmla="*/ 1771 h 112"/>
                              <a:gd name="T20" fmla="+- 0 4982 4978"/>
                              <a:gd name="T21" fmla="*/ T20 w 111"/>
                              <a:gd name="T22" fmla="+- 0 1793 1716"/>
                              <a:gd name="T23" fmla="*/ 1793 h 112"/>
                              <a:gd name="T24" fmla="+- 0 4994 4978"/>
                              <a:gd name="T25" fmla="*/ T24 w 111"/>
                              <a:gd name="T26" fmla="+- 0 1811 1716"/>
                              <a:gd name="T27" fmla="*/ 1811 h 112"/>
                              <a:gd name="T28" fmla="+- 0 5011 4978"/>
                              <a:gd name="T29" fmla="*/ T28 w 111"/>
                              <a:gd name="T30" fmla="+- 0 1823 1716"/>
                              <a:gd name="T31" fmla="*/ 1823 h 112"/>
                              <a:gd name="T32" fmla="+- 0 5033 4978"/>
                              <a:gd name="T33" fmla="*/ T32 w 111"/>
                              <a:gd name="T34" fmla="+- 0 1827 1716"/>
                              <a:gd name="T35" fmla="*/ 1827 h 112"/>
                              <a:gd name="T36" fmla="+- 0 5054 4978"/>
                              <a:gd name="T37" fmla="*/ T36 w 111"/>
                              <a:gd name="T38" fmla="+- 0 1823 1716"/>
                              <a:gd name="T39" fmla="*/ 1823 h 112"/>
                              <a:gd name="T40" fmla="+- 0 5072 4978"/>
                              <a:gd name="T41" fmla="*/ T40 w 111"/>
                              <a:gd name="T42" fmla="+- 0 1811 1716"/>
                              <a:gd name="T43" fmla="*/ 1811 h 112"/>
                              <a:gd name="T44" fmla="+- 0 5084 4978"/>
                              <a:gd name="T45" fmla="*/ T44 w 111"/>
                              <a:gd name="T46" fmla="+- 0 1793 1716"/>
                              <a:gd name="T47" fmla="*/ 1793 h 112"/>
                              <a:gd name="T48" fmla="+- 0 5089 4978"/>
                              <a:gd name="T49" fmla="*/ T48 w 111"/>
                              <a:gd name="T50" fmla="+- 0 1771 1716"/>
                              <a:gd name="T51" fmla="*/ 1771 h 112"/>
                              <a:gd name="T52" fmla="+- 0 5084 4978"/>
                              <a:gd name="T53" fmla="*/ T52 w 111"/>
                              <a:gd name="T54" fmla="+- 0 1750 1716"/>
                              <a:gd name="T55" fmla="*/ 1750 h 112"/>
                              <a:gd name="T56" fmla="+- 0 5072 4978"/>
                              <a:gd name="T57" fmla="*/ T56 w 111"/>
                              <a:gd name="T58" fmla="+- 0 1732 1716"/>
                              <a:gd name="T59" fmla="*/ 1732 h 112"/>
                              <a:gd name="T60" fmla="+- 0 5054 4978"/>
                              <a:gd name="T61" fmla="*/ T60 w 111"/>
                              <a:gd name="T62" fmla="+- 0 1720 1716"/>
                              <a:gd name="T63" fmla="*/ 1720 h 112"/>
                              <a:gd name="T64" fmla="+- 0 5033 4978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3"/>
                        <wps:cNvSpPr>
                          <a:spLocks/>
                        </wps:cNvSpPr>
                        <wps:spPr bwMode="auto">
                          <a:xfrm>
                            <a:off x="4977" y="1716"/>
                            <a:ext cx="111" cy="112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111"/>
                              <a:gd name="T2" fmla="+- 0 1771 1716"/>
                              <a:gd name="T3" fmla="*/ 1771 h 112"/>
                              <a:gd name="T4" fmla="+- 0 4982 4978"/>
                              <a:gd name="T5" fmla="*/ T4 w 111"/>
                              <a:gd name="T6" fmla="+- 0 1793 1716"/>
                              <a:gd name="T7" fmla="*/ 1793 h 112"/>
                              <a:gd name="T8" fmla="+- 0 4994 4978"/>
                              <a:gd name="T9" fmla="*/ T8 w 111"/>
                              <a:gd name="T10" fmla="+- 0 1811 1716"/>
                              <a:gd name="T11" fmla="*/ 1811 h 112"/>
                              <a:gd name="T12" fmla="+- 0 5011 4978"/>
                              <a:gd name="T13" fmla="*/ T12 w 111"/>
                              <a:gd name="T14" fmla="+- 0 1823 1716"/>
                              <a:gd name="T15" fmla="*/ 1823 h 112"/>
                              <a:gd name="T16" fmla="+- 0 5033 4978"/>
                              <a:gd name="T17" fmla="*/ T16 w 111"/>
                              <a:gd name="T18" fmla="+- 0 1827 1716"/>
                              <a:gd name="T19" fmla="*/ 1827 h 112"/>
                              <a:gd name="T20" fmla="+- 0 5054 4978"/>
                              <a:gd name="T21" fmla="*/ T20 w 111"/>
                              <a:gd name="T22" fmla="+- 0 1823 1716"/>
                              <a:gd name="T23" fmla="*/ 1823 h 112"/>
                              <a:gd name="T24" fmla="+- 0 5072 4978"/>
                              <a:gd name="T25" fmla="*/ T24 w 111"/>
                              <a:gd name="T26" fmla="+- 0 1811 1716"/>
                              <a:gd name="T27" fmla="*/ 1811 h 112"/>
                              <a:gd name="T28" fmla="+- 0 5084 4978"/>
                              <a:gd name="T29" fmla="*/ T28 w 111"/>
                              <a:gd name="T30" fmla="+- 0 1793 1716"/>
                              <a:gd name="T31" fmla="*/ 1793 h 112"/>
                              <a:gd name="T32" fmla="+- 0 5089 4978"/>
                              <a:gd name="T33" fmla="*/ T32 w 111"/>
                              <a:gd name="T34" fmla="+- 0 1771 1716"/>
                              <a:gd name="T35" fmla="*/ 1771 h 112"/>
                              <a:gd name="T36" fmla="+- 0 5084 4978"/>
                              <a:gd name="T37" fmla="*/ T36 w 111"/>
                              <a:gd name="T38" fmla="+- 0 1750 1716"/>
                              <a:gd name="T39" fmla="*/ 1750 h 112"/>
                              <a:gd name="T40" fmla="+- 0 5072 4978"/>
                              <a:gd name="T41" fmla="*/ T40 w 111"/>
                              <a:gd name="T42" fmla="+- 0 1732 1716"/>
                              <a:gd name="T43" fmla="*/ 1732 h 112"/>
                              <a:gd name="T44" fmla="+- 0 5054 4978"/>
                              <a:gd name="T45" fmla="*/ T44 w 111"/>
                              <a:gd name="T46" fmla="+- 0 1720 1716"/>
                              <a:gd name="T47" fmla="*/ 1720 h 112"/>
                              <a:gd name="T48" fmla="+- 0 5033 4978"/>
                              <a:gd name="T49" fmla="*/ T48 w 111"/>
                              <a:gd name="T50" fmla="+- 0 1716 1716"/>
                              <a:gd name="T51" fmla="*/ 1716 h 112"/>
                              <a:gd name="T52" fmla="+- 0 5011 4978"/>
                              <a:gd name="T53" fmla="*/ T52 w 111"/>
                              <a:gd name="T54" fmla="+- 0 1720 1716"/>
                              <a:gd name="T55" fmla="*/ 1720 h 112"/>
                              <a:gd name="T56" fmla="+- 0 4994 4978"/>
                              <a:gd name="T57" fmla="*/ T56 w 111"/>
                              <a:gd name="T58" fmla="+- 0 1732 1716"/>
                              <a:gd name="T59" fmla="*/ 1732 h 112"/>
                              <a:gd name="T60" fmla="+- 0 4982 4978"/>
                              <a:gd name="T61" fmla="*/ T60 w 111"/>
                              <a:gd name="T62" fmla="+- 0 1750 1716"/>
                              <a:gd name="T63" fmla="*/ 1750 h 112"/>
                              <a:gd name="T64" fmla="+- 0 4978 4978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5112" y="1716"/>
                            <a:ext cx="111" cy="112"/>
                          </a:xfrm>
                          <a:custGeom>
                            <a:avLst/>
                            <a:gdLst>
                              <a:gd name="T0" fmla="+- 0 5167 5112"/>
                              <a:gd name="T1" fmla="*/ T0 w 111"/>
                              <a:gd name="T2" fmla="+- 0 1716 1716"/>
                              <a:gd name="T3" fmla="*/ 1716 h 112"/>
                              <a:gd name="T4" fmla="+- 0 5146 5112"/>
                              <a:gd name="T5" fmla="*/ T4 w 111"/>
                              <a:gd name="T6" fmla="+- 0 1720 1716"/>
                              <a:gd name="T7" fmla="*/ 1720 h 112"/>
                              <a:gd name="T8" fmla="+- 0 5128 5112"/>
                              <a:gd name="T9" fmla="*/ T8 w 111"/>
                              <a:gd name="T10" fmla="+- 0 1732 1716"/>
                              <a:gd name="T11" fmla="*/ 1732 h 112"/>
                              <a:gd name="T12" fmla="+- 0 5117 5112"/>
                              <a:gd name="T13" fmla="*/ T12 w 111"/>
                              <a:gd name="T14" fmla="+- 0 1750 1716"/>
                              <a:gd name="T15" fmla="*/ 1750 h 112"/>
                              <a:gd name="T16" fmla="+- 0 5112 5112"/>
                              <a:gd name="T17" fmla="*/ T16 w 111"/>
                              <a:gd name="T18" fmla="+- 0 1771 1716"/>
                              <a:gd name="T19" fmla="*/ 1771 h 112"/>
                              <a:gd name="T20" fmla="+- 0 5117 5112"/>
                              <a:gd name="T21" fmla="*/ T20 w 111"/>
                              <a:gd name="T22" fmla="+- 0 1793 1716"/>
                              <a:gd name="T23" fmla="*/ 1793 h 112"/>
                              <a:gd name="T24" fmla="+- 0 5128 5112"/>
                              <a:gd name="T25" fmla="*/ T24 w 111"/>
                              <a:gd name="T26" fmla="+- 0 1811 1716"/>
                              <a:gd name="T27" fmla="*/ 1811 h 112"/>
                              <a:gd name="T28" fmla="+- 0 5146 5112"/>
                              <a:gd name="T29" fmla="*/ T28 w 111"/>
                              <a:gd name="T30" fmla="+- 0 1823 1716"/>
                              <a:gd name="T31" fmla="*/ 1823 h 112"/>
                              <a:gd name="T32" fmla="+- 0 5167 5112"/>
                              <a:gd name="T33" fmla="*/ T32 w 111"/>
                              <a:gd name="T34" fmla="+- 0 1827 1716"/>
                              <a:gd name="T35" fmla="*/ 1827 h 112"/>
                              <a:gd name="T36" fmla="+- 0 5189 5112"/>
                              <a:gd name="T37" fmla="*/ T36 w 111"/>
                              <a:gd name="T38" fmla="+- 0 1823 1716"/>
                              <a:gd name="T39" fmla="*/ 1823 h 112"/>
                              <a:gd name="T40" fmla="+- 0 5207 5112"/>
                              <a:gd name="T41" fmla="*/ T40 w 111"/>
                              <a:gd name="T42" fmla="+- 0 1811 1716"/>
                              <a:gd name="T43" fmla="*/ 1811 h 112"/>
                              <a:gd name="T44" fmla="+- 0 5219 5112"/>
                              <a:gd name="T45" fmla="*/ T44 w 111"/>
                              <a:gd name="T46" fmla="+- 0 1793 1716"/>
                              <a:gd name="T47" fmla="*/ 1793 h 112"/>
                              <a:gd name="T48" fmla="+- 0 5223 5112"/>
                              <a:gd name="T49" fmla="*/ T48 w 111"/>
                              <a:gd name="T50" fmla="+- 0 1771 1716"/>
                              <a:gd name="T51" fmla="*/ 1771 h 112"/>
                              <a:gd name="T52" fmla="+- 0 5219 5112"/>
                              <a:gd name="T53" fmla="*/ T52 w 111"/>
                              <a:gd name="T54" fmla="+- 0 1750 1716"/>
                              <a:gd name="T55" fmla="*/ 1750 h 112"/>
                              <a:gd name="T56" fmla="+- 0 5207 5112"/>
                              <a:gd name="T57" fmla="*/ T56 w 111"/>
                              <a:gd name="T58" fmla="+- 0 1732 1716"/>
                              <a:gd name="T59" fmla="*/ 1732 h 112"/>
                              <a:gd name="T60" fmla="+- 0 5189 5112"/>
                              <a:gd name="T61" fmla="*/ T60 w 111"/>
                              <a:gd name="T62" fmla="+- 0 1720 1716"/>
                              <a:gd name="T63" fmla="*/ 1720 h 112"/>
                              <a:gd name="T64" fmla="+- 0 5167 5112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1"/>
                        <wps:cNvSpPr>
                          <a:spLocks/>
                        </wps:cNvSpPr>
                        <wps:spPr bwMode="auto">
                          <a:xfrm>
                            <a:off x="5112" y="1716"/>
                            <a:ext cx="111" cy="11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111"/>
                              <a:gd name="T2" fmla="+- 0 1771 1716"/>
                              <a:gd name="T3" fmla="*/ 1771 h 112"/>
                              <a:gd name="T4" fmla="+- 0 5117 5112"/>
                              <a:gd name="T5" fmla="*/ T4 w 111"/>
                              <a:gd name="T6" fmla="+- 0 1793 1716"/>
                              <a:gd name="T7" fmla="*/ 1793 h 112"/>
                              <a:gd name="T8" fmla="+- 0 5128 5112"/>
                              <a:gd name="T9" fmla="*/ T8 w 111"/>
                              <a:gd name="T10" fmla="+- 0 1811 1716"/>
                              <a:gd name="T11" fmla="*/ 1811 h 112"/>
                              <a:gd name="T12" fmla="+- 0 5146 5112"/>
                              <a:gd name="T13" fmla="*/ T12 w 111"/>
                              <a:gd name="T14" fmla="+- 0 1823 1716"/>
                              <a:gd name="T15" fmla="*/ 1823 h 112"/>
                              <a:gd name="T16" fmla="+- 0 5167 5112"/>
                              <a:gd name="T17" fmla="*/ T16 w 111"/>
                              <a:gd name="T18" fmla="+- 0 1827 1716"/>
                              <a:gd name="T19" fmla="*/ 1827 h 112"/>
                              <a:gd name="T20" fmla="+- 0 5189 5112"/>
                              <a:gd name="T21" fmla="*/ T20 w 111"/>
                              <a:gd name="T22" fmla="+- 0 1823 1716"/>
                              <a:gd name="T23" fmla="*/ 1823 h 112"/>
                              <a:gd name="T24" fmla="+- 0 5207 5112"/>
                              <a:gd name="T25" fmla="*/ T24 w 111"/>
                              <a:gd name="T26" fmla="+- 0 1811 1716"/>
                              <a:gd name="T27" fmla="*/ 1811 h 112"/>
                              <a:gd name="T28" fmla="+- 0 5219 5112"/>
                              <a:gd name="T29" fmla="*/ T28 w 111"/>
                              <a:gd name="T30" fmla="+- 0 1793 1716"/>
                              <a:gd name="T31" fmla="*/ 1793 h 112"/>
                              <a:gd name="T32" fmla="+- 0 5223 5112"/>
                              <a:gd name="T33" fmla="*/ T32 w 111"/>
                              <a:gd name="T34" fmla="+- 0 1771 1716"/>
                              <a:gd name="T35" fmla="*/ 1771 h 112"/>
                              <a:gd name="T36" fmla="+- 0 5219 5112"/>
                              <a:gd name="T37" fmla="*/ T36 w 111"/>
                              <a:gd name="T38" fmla="+- 0 1750 1716"/>
                              <a:gd name="T39" fmla="*/ 1750 h 112"/>
                              <a:gd name="T40" fmla="+- 0 5207 5112"/>
                              <a:gd name="T41" fmla="*/ T40 w 111"/>
                              <a:gd name="T42" fmla="+- 0 1732 1716"/>
                              <a:gd name="T43" fmla="*/ 1732 h 112"/>
                              <a:gd name="T44" fmla="+- 0 5189 5112"/>
                              <a:gd name="T45" fmla="*/ T44 w 111"/>
                              <a:gd name="T46" fmla="+- 0 1720 1716"/>
                              <a:gd name="T47" fmla="*/ 1720 h 112"/>
                              <a:gd name="T48" fmla="+- 0 5167 5112"/>
                              <a:gd name="T49" fmla="*/ T48 w 111"/>
                              <a:gd name="T50" fmla="+- 0 1716 1716"/>
                              <a:gd name="T51" fmla="*/ 1716 h 112"/>
                              <a:gd name="T52" fmla="+- 0 5146 5112"/>
                              <a:gd name="T53" fmla="*/ T52 w 111"/>
                              <a:gd name="T54" fmla="+- 0 1720 1716"/>
                              <a:gd name="T55" fmla="*/ 1720 h 112"/>
                              <a:gd name="T56" fmla="+- 0 5128 5112"/>
                              <a:gd name="T57" fmla="*/ T56 w 111"/>
                              <a:gd name="T58" fmla="+- 0 1732 1716"/>
                              <a:gd name="T59" fmla="*/ 1732 h 112"/>
                              <a:gd name="T60" fmla="+- 0 5117 5112"/>
                              <a:gd name="T61" fmla="*/ T60 w 111"/>
                              <a:gd name="T62" fmla="+- 0 1750 1716"/>
                              <a:gd name="T63" fmla="*/ 1750 h 112"/>
                              <a:gd name="T64" fmla="+- 0 5112 5112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0"/>
                        <wps:cNvSpPr>
                          <a:spLocks/>
                        </wps:cNvSpPr>
                        <wps:spPr bwMode="auto">
                          <a:xfrm>
                            <a:off x="5247" y="1716"/>
                            <a:ext cx="111" cy="112"/>
                          </a:xfrm>
                          <a:custGeom>
                            <a:avLst/>
                            <a:gdLst>
                              <a:gd name="T0" fmla="+- 0 5303 5247"/>
                              <a:gd name="T1" fmla="*/ T0 w 111"/>
                              <a:gd name="T2" fmla="+- 0 1716 1716"/>
                              <a:gd name="T3" fmla="*/ 1716 h 112"/>
                              <a:gd name="T4" fmla="+- 0 5281 5247"/>
                              <a:gd name="T5" fmla="*/ T4 w 111"/>
                              <a:gd name="T6" fmla="+- 0 1720 1716"/>
                              <a:gd name="T7" fmla="*/ 1720 h 112"/>
                              <a:gd name="T8" fmla="+- 0 5264 5247"/>
                              <a:gd name="T9" fmla="*/ T8 w 111"/>
                              <a:gd name="T10" fmla="+- 0 1732 1716"/>
                              <a:gd name="T11" fmla="*/ 1732 h 112"/>
                              <a:gd name="T12" fmla="+- 0 5252 5247"/>
                              <a:gd name="T13" fmla="*/ T12 w 111"/>
                              <a:gd name="T14" fmla="+- 0 1750 1716"/>
                              <a:gd name="T15" fmla="*/ 1750 h 112"/>
                              <a:gd name="T16" fmla="+- 0 5247 5247"/>
                              <a:gd name="T17" fmla="*/ T16 w 111"/>
                              <a:gd name="T18" fmla="+- 0 1771 1716"/>
                              <a:gd name="T19" fmla="*/ 1771 h 112"/>
                              <a:gd name="T20" fmla="+- 0 5252 5247"/>
                              <a:gd name="T21" fmla="*/ T20 w 111"/>
                              <a:gd name="T22" fmla="+- 0 1793 1716"/>
                              <a:gd name="T23" fmla="*/ 1793 h 112"/>
                              <a:gd name="T24" fmla="+- 0 5264 5247"/>
                              <a:gd name="T25" fmla="*/ T24 w 111"/>
                              <a:gd name="T26" fmla="+- 0 1811 1716"/>
                              <a:gd name="T27" fmla="*/ 1811 h 112"/>
                              <a:gd name="T28" fmla="+- 0 5281 5247"/>
                              <a:gd name="T29" fmla="*/ T28 w 111"/>
                              <a:gd name="T30" fmla="+- 0 1823 1716"/>
                              <a:gd name="T31" fmla="*/ 1823 h 112"/>
                              <a:gd name="T32" fmla="+- 0 5303 5247"/>
                              <a:gd name="T33" fmla="*/ T32 w 111"/>
                              <a:gd name="T34" fmla="+- 0 1827 1716"/>
                              <a:gd name="T35" fmla="*/ 1827 h 112"/>
                              <a:gd name="T36" fmla="+- 0 5324 5247"/>
                              <a:gd name="T37" fmla="*/ T36 w 111"/>
                              <a:gd name="T38" fmla="+- 0 1823 1716"/>
                              <a:gd name="T39" fmla="*/ 1823 h 112"/>
                              <a:gd name="T40" fmla="+- 0 5342 5247"/>
                              <a:gd name="T41" fmla="*/ T40 w 111"/>
                              <a:gd name="T42" fmla="+- 0 1811 1716"/>
                              <a:gd name="T43" fmla="*/ 1811 h 112"/>
                              <a:gd name="T44" fmla="+- 0 5354 5247"/>
                              <a:gd name="T45" fmla="*/ T44 w 111"/>
                              <a:gd name="T46" fmla="+- 0 1793 1716"/>
                              <a:gd name="T47" fmla="*/ 1793 h 112"/>
                              <a:gd name="T48" fmla="+- 0 5358 5247"/>
                              <a:gd name="T49" fmla="*/ T48 w 111"/>
                              <a:gd name="T50" fmla="+- 0 1771 1716"/>
                              <a:gd name="T51" fmla="*/ 1771 h 112"/>
                              <a:gd name="T52" fmla="+- 0 5354 5247"/>
                              <a:gd name="T53" fmla="*/ T52 w 111"/>
                              <a:gd name="T54" fmla="+- 0 1750 1716"/>
                              <a:gd name="T55" fmla="*/ 1750 h 112"/>
                              <a:gd name="T56" fmla="+- 0 5342 5247"/>
                              <a:gd name="T57" fmla="*/ T56 w 111"/>
                              <a:gd name="T58" fmla="+- 0 1732 1716"/>
                              <a:gd name="T59" fmla="*/ 1732 h 112"/>
                              <a:gd name="T60" fmla="+- 0 5324 5247"/>
                              <a:gd name="T61" fmla="*/ T60 w 111"/>
                              <a:gd name="T62" fmla="+- 0 1720 1716"/>
                              <a:gd name="T63" fmla="*/ 1720 h 112"/>
                              <a:gd name="T64" fmla="+- 0 5303 5247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7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9"/>
                        <wps:cNvSpPr>
                          <a:spLocks/>
                        </wps:cNvSpPr>
                        <wps:spPr bwMode="auto">
                          <a:xfrm>
                            <a:off x="5247" y="1716"/>
                            <a:ext cx="111" cy="112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111"/>
                              <a:gd name="T2" fmla="+- 0 1771 1716"/>
                              <a:gd name="T3" fmla="*/ 1771 h 112"/>
                              <a:gd name="T4" fmla="+- 0 5252 5247"/>
                              <a:gd name="T5" fmla="*/ T4 w 111"/>
                              <a:gd name="T6" fmla="+- 0 1793 1716"/>
                              <a:gd name="T7" fmla="*/ 1793 h 112"/>
                              <a:gd name="T8" fmla="+- 0 5264 5247"/>
                              <a:gd name="T9" fmla="*/ T8 w 111"/>
                              <a:gd name="T10" fmla="+- 0 1811 1716"/>
                              <a:gd name="T11" fmla="*/ 1811 h 112"/>
                              <a:gd name="T12" fmla="+- 0 5281 5247"/>
                              <a:gd name="T13" fmla="*/ T12 w 111"/>
                              <a:gd name="T14" fmla="+- 0 1823 1716"/>
                              <a:gd name="T15" fmla="*/ 1823 h 112"/>
                              <a:gd name="T16" fmla="+- 0 5303 5247"/>
                              <a:gd name="T17" fmla="*/ T16 w 111"/>
                              <a:gd name="T18" fmla="+- 0 1827 1716"/>
                              <a:gd name="T19" fmla="*/ 1827 h 112"/>
                              <a:gd name="T20" fmla="+- 0 5324 5247"/>
                              <a:gd name="T21" fmla="*/ T20 w 111"/>
                              <a:gd name="T22" fmla="+- 0 1823 1716"/>
                              <a:gd name="T23" fmla="*/ 1823 h 112"/>
                              <a:gd name="T24" fmla="+- 0 5342 5247"/>
                              <a:gd name="T25" fmla="*/ T24 w 111"/>
                              <a:gd name="T26" fmla="+- 0 1811 1716"/>
                              <a:gd name="T27" fmla="*/ 1811 h 112"/>
                              <a:gd name="T28" fmla="+- 0 5354 5247"/>
                              <a:gd name="T29" fmla="*/ T28 w 111"/>
                              <a:gd name="T30" fmla="+- 0 1793 1716"/>
                              <a:gd name="T31" fmla="*/ 1793 h 112"/>
                              <a:gd name="T32" fmla="+- 0 5358 5247"/>
                              <a:gd name="T33" fmla="*/ T32 w 111"/>
                              <a:gd name="T34" fmla="+- 0 1771 1716"/>
                              <a:gd name="T35" fmla="*/ 1771 h 112"/>
                              <a:gd name="T36" fmla="+- 0 5354 5247"/>
                              <a:gd name="T37" fmla="*/ T36 w 111"/>
                              <a:gd name="T38" fmla="+- 0 1750 1716"/>
                              <a:gd name="T39" fmla="*/ 1750 h 112"/>
                              <a:gd name="T40" fmla="+- 0 5342 5247"/>
                              <a:gd name="T41" fmla="*/ T40 w 111"/>
                              <a:gd name="T42" fmla="+- 0 1732 1716"/>
                              <a:gd name="T43" fmla="*/ 1732 h 112"/>
                              <a:gd name="T44" fmla="+- 0 5324 5247"/>
                              <a:gd name="T45" fmla="*/ T44 w 111"/>
                              <a:gd name="T46" fmla="+- 0 1720 1716"/>
                              <a:gd name="T47" fmla="*/ 1720 h 112"/>
                              <a:gd name="T48" fmla="+- 0 5303 5247"/>
                              <a:gd name="T49" fmla="*/ T48 w 111"/>
                              <a:gd name="T50" fmla="+- 0 1716 1716"/>
                              <a:gd name="T51" fmla="*/ 1716 h 112"/>
                              <a:gd name="T52" fmla="+- 0 5281 5247"/>
                              <a:gd name="T53" fmla="*/ T52 w 111"/>
                              <a:gd name="T54" fmla="+- 0 1720 1716"/>
                              <a:gd name="T55" fmla="*/ 1720 h 112"/>
                              <a:gd name="T56" fmla="+- 0 5264 5247"/>
                              <a:gd name="T57" fmla="*/ T56 w 111"/>
                              <a:gd name="T58" fmla="+- 0 1732 1716"/>
                              <a:gd name="T59" fmla="*/ 1732 h 112"/>
                              <a:gd name="T60" fmla="+- 0 5252 5247"/>
                              <a:gd name="T61" fmla="*/ T60 w 111"/>
                              <a:gd name="T62" fmla="+- 0 1750 1716"/>
                              <a:gd name="T63" fmla="*/ 1750 h 112"/>
                              <a:gd name="T64" fmla="+- 0 5247 5247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7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8"/>
                        <wps:cNvSpPr>
                          <a:spLocks/>
                        </wps:cNvSpPr>
                        <wps:spPr bwMode="auto">
                          <a:xfrm>
                            <a:off x="5382" y="1716"/>
                            <a:ext cx="111" cy="112"/>
                          </a:xfrm>
                          <a:custGeom>
                            <a:avLst/>
                            <a:gdLst>
                              <a:gd name="T0" fmla="+- 0 5438 5383"/>
                              <a:gd name="T1" fmla="*/ T0 w 111"/>
                              <a:gd name="T2" fmla="+- 0 1716 1716"/>
                              <a:gd name="T3" fmla="*/ 1716 h 112"/>
                              <a:gd name="T4" fmla="+- 0 5416 5383"/>
                              <a:gd name="T5" fmla="*/ T4 w 111"/>
                              <a:gd name="T6" fmla="+- 0 1720 1716"/>
                              <a:gd name="T7" fmla="*/ 1720 h 112"/>
                              <a:gd name="T8" fmla="+- 0 5399 5383"/>
                              <a:gd name="T9" fmla="*/ T8 w 111"/>
                              <a:gd name="T10" fmla="+- 0 1732 1716"/>
                              <a:gd name="T11" fmla="*/ 1732 h 112"/>
                              <a:gd name="T12" fmla="+- 0 5387 5383"/>
                              <a:gd name="T13" fmla="*/ T12 w 111"/>
                              <a:gd name="T14" fmla="+- 0 1750 1716"/>
                              <a:gd name="T15" fmla="*/ 1750 h 112"/>
                              <a:gd name="T16" fmla="+- 0 5383 5383"/>
                              <a:gd name="T17" fmla="*/ T16 w 111"/>
                              <a:gd name="T18" fmla="+- 0 1771 1716"/>
                              <a:gd name="T19" fmla="*/ 1771 h 112"/>
                              <a:gd name="T20" fmla="+- 0 5387 5383"/>
                              <a:gd name="T21" fmla="*/ T20 w 111"/>
                              <a:gd name="T22" fmla="+- 0 1793 1716"/>
                              <a:gd name="T23" fmla="*/ 1793 h 112"/>
                              <a:gd name="T24" fmla="+- 0 5399 5383"/>
                              <a:gd name="T25" fmla="*/ T24 w 111"/>
                              <a:gd name="T26" fmla="+- 0 1811 1716"/>
                              <a:gd name="T27" fmla="*/ 1811 h 112"/>
                              <a:gd name="T28" fmla="+- 0 5416 5383"/>
                              <a:gd name="T29" fmla="*/ T28 w 111"/>
                              <a:gd name="T30" fmla="+- 0 1823 1716"/>
                              <a:gd name="T31" fmla="*/ 1823 h 112"/>
                              <a:gd name="T32" fmla="+- 0 5438 5383"/>
                              <a:gd name="T33" fmla="*/ T32 w 111"/>
                              <a:gd name="T34" fmla="+- 0 1827 1716"/>
                              <a:gd name="T35" fmla="*/ 1827 h 112"/>
                              <a:gd name="T36" fmla="+- 0 5459 5383"/>
                              <a:gd name="T37" fmla="*/ T36 w 111"/>
                              <a:gd name="T38" fmla="+- 0 1823 1716"/>
                              <a:gd name="T39" fmla="*/ 1823 h 112"/>
                              <a:gd name="T40" fmla="+- 0 5477 5383"/>
                              <a:gd name="T41" fmla="*/ T40 w 111"/>
                              <a:gd name="T42" fmla="+- 0 1811 1716"/>
                              <a:gd name="T43" fmla="*/ 1811 h 112"/>
                              <a:gd name="T44" fmla="+- 0 5489 5383"/>
                              <a:gd name="T45" fmla="*/ T44 w 111"/>
                              <a:gd name="T46" fmla="+- 0 1793 1716"/>
                              <a:gd name="T47" fmla="*/ 1793 h 112"/>
                              <a:gd name="T48" fmla="+- 0 5494 5383"/>
                              <a:gd name="T49" fmla="*/ T48 w 111"/>
                              <a:gd name="T50" fmla="+- 0 1771 1716"/>
                              <a:gd name="T51" fmla="*/ 1771 h 112"/>
                              <a:gd name="T52" fmla="+- 0 5489 5383"/>
                              <a:gd name="T53" fmla="*/ T52 w 111"/>
                              <a:gd name="T54" fmla="+- 0 1750 1716"/>
                              <a:gd name="T55" fmla="*/ 1750 h 112"/>
                              <a:gd name="T56" fmla="+- 0 5477 5383"/>
                              <a:gd name="T57" fmla="*/ T56 w 111"/>
                              <a:gd name="T58" fmla="+- 0 1732 1716"/>
                              <a:gd name="T59" fmla="*/ 1732 h 112"/>
                              <a:gd name="T60" fmla="+- 0 5459 5383"/>
                              <a:gd name="T61" fmla="*/ T60 w 111"/>
                              <a:gd name="T62" fmla="+- 0 1720 1716"/>
                              <a:gd name="T63" fmla="*/ 1720 h 112"/>
                              <a:gd name="T64" fmla="+- 0 5438 5383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7"/>
                        <wps:cNvSpPr>
                          <a:spLocks/>
                        </wps:cNvSpPr>
                        <wps:spPr bwMode="auto">
                          <a:xfrm>
                            <a:off x="5382" y="1716"/>
                            <a:ext cx="111" cy="11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111"/>
                              <a:gd name="T2" fmla="+- 0 1771 1716"/>
                              <a:gd name="T3" fmla="*/ 1771 h 112"/>
                              <a:gd name="T4" fmla="+- 0 5387 5383"/>
                              <a:gd name="T5" fmla="*/ T4 w 111"/>
                              <a:gd name="T6" fmla="+- 0 1793 1716"/>
                              <a:gd name="T7" fmla="*/ 1793 h 112"/>
                              <a:gd name="T8" fmla="+- 0 5399 5383"/>
                              <a:gd name="T9" fmla="*/ T8 w 111"/>
                              <a:gd name="T10" fmla="+- 0 1811 1716"/>
                              <a:gd name="T11" fmla="*/ 1811 h 112"/>
                              <a:gd name="T12" fmla="+- 0 5416 5383"/>
                              <a:gd name="T13" fmla="*/ T12 w 111"/>
                              <a:gd name="T14" fmla="+- 0 1823 1716"/>
                              <a:gd name="T15" fmla="*/ 1823 h 112"/>
                              <a:gd name="T16" fmla="+- 0 5438 5383"/>
                              <a:gd name="T17" fmla="*/ T16 w 111"/>
                              <a:gd name="T18" fmla="+- 0 1827 1716"/>
                              <a:gd name="T19" fmla="*/ 1827 h 112"/>
                              <a:gd name="T20" fmla="+- 0 5459 5383"/>
                              <a:gd name="T21" fmla="*/ T20 w 111"/>
                              <a:gd name="T22" fmla="+- 0 1823 1716"/>
                              <a:gd name="T23" fmla="*/ 1823 h 112"/>
                              <a:gd name="T24" fmla="+- 0 5477 5383"/>
                              <a:gd name="T25" fmla="*/ T24 w 111"/>
                              <a:gd name="T26" fmla="+- 0 1811 1716"/>
                              <a:gd name="T27" fmla="*/ 1811 h 112"/>
                              <a:gd name="T28" fmla="+- 0 5489 5383"/>
                              <a:gd name="T29" fmla="*/ T28 w 111"/>
                              <a:gd name="T30" fmla="+- 0 1793 1716"/>
                              <a:gd name="T31" fmla="*/ 1793 h 112"/>
                              <a:gd name="T32" fmla="+- 0 5494 5383"/>
                              <a:gd name="T33" fmla="*/ T32 w 111"/>
                              <a:gd name="T34" fmla="+- 0 1771 1716"/>
                              <a:gd name="T35" fmla="*/ 1771 h 112"/>
                              <a:gd name="T36" fmla="+- 0 5489 5383"/>
                              <a:gd name="T37" fmla="*/ T36 w 111"/>
                              <a:gd name="T38" fmla="+- 0 1750 1716"/>
                              <a:gd name="T39" fmla="*/ 1750 h 112"/>
                              <a:gd name="T40" fmla="+- 0 5477 5383"/>
                              <a:gd name="T41" fmla="*/ T40 w 111"/>
                              <a:gd name="T42" fmla="+- 0 1732 1716"/>
                              <a:gd name="T43" fmla="*/ 1732 h 112"/>
                              <a:gd name="T44" fmla="+- 0 5459 5383"/>
                              <a:gd name="T45" fmla="*/ T44 w 111"/>
                              <a:gd name="T46" fmla="+- 0 1720 1716"/>
                              <a:gd name="T47" fmla="*/ 1720 h 112"/>
                              <a:gd name="T48" fmla="+- 0 5438 5383"/>
                              <a:gd name="T49" fmla="*/ T48 w 111"/>
                              <a:gd name="T50" fmla="+- 0 1716 1716"/>
                              <a:gd name="T51" fmla="*/ 1716 h 112"/>
                              <a:gd name="T52" fmla="+- 0 5416 5383"/>
                              <a:gd name="T53" fmla="*/ T52 w 111"/>
                              <a:gd name="T54" fmla="+- 0 1720 1716"/>
                              <a:gd name="T55" fmla="*/ 1720 h 112"/>
                              <a:gd name="T56" fmla="+- 0 5399 5383"/>
                              <a:gd name="T57" fmla="*/ T56 w 111"/>
                              <a:gd name="T58" fmla="+- 0 1732 1716"/>
                              <a:gd name="T59" fmla="*/ 1732 h 112"/>
                              <a:gd name="T60" fmla="+- 0 5387 5383"/>
                              <a:gd name="T61" fmla="*/ T60 w 111"/>
                              <a:gd name="T62" fmla="+- 0 1750 1716"/>
                              <a:gd name="T63" fmla="*/ 1750 h 112"/>
                              <a:gd name="T64" fmla="+- 0 5383 5383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6"/>
                        <wps:cNvSpPr>
                          <a:spLocks/>
                        </wps:cNvSpPr>
                        <wps:spPr bwMode="auto">
                          <a:xfrm>
                            <a:off x="5518" y="1716"/>
                            <a:ext cx="111" cy="112"/>
                          </a:xfrm>
                          <a:custGeom>
                            <a:avLst/>
                            <a:gdLst>
                              <a:gd name="T0" fmla="+- 0 5573 5518"/>
                              <a:gd name="T1" fmla="*/ T0 w 111"/>
                              <a:gd name="T2" fmla="+- 0 1716 1716"/>
                              <a:gd name="T3" fmla="*/ 1716 h 112"/>
                              <a:gd name="T4" fmla="+- 0 5552 5518"/>
                              <a:gd name="T5" fmla="*/ T4 w 111"/>
                              <a:gd name="T6" fmla="+- 0 1720 1716"/>
                              <a:gd name="T7" fmla="*/ 1720 h 112"/>
                              <a:gd name="T8" fmla="+- 0 5534 5518"/>
                              <a:gd name="T9" fmla="*/ T8 w 111"/>
                              <a:gd name="T10" fmla="+- 0 1732 1716"/>
                              <a:gd name="T11" fmla="*/ 1732 h 112"/>
                              <a:gd name="T12" fmla="+- 0 5522 5518"/>
                              <a:gd name="T13" fmla="*/ T12 w 111"/>
                              <a:gd name="T14" fmla="+- 0 1750 1716"/>
                              <a:gd name="T15" fmla="*/ 1750 h 112"/>
                              <a:gd name="T16" fmla="+- 0 5518 5518"/>
                              <a:gd name="T17" fmla="*/ T16 w 111"/>
                              <a:gd name="T18" fmla="+- 0 1771 1716"/>
                              <a:gd name="T19" fmla="*/ 1771 h 112"/>
                              <a:gd name="T20" fmla="+- 0 5522 5518"/>
                              <a:gd name="T21" fmla="*/ T20 w 111"/>
                              <a:gd name="T22" fmla="+- 0 1793 1716"/>
                              <a:gd name="T23" fmla="*/ 1793 h 112"/>
                              <a:gd name="T24" fmla="+- 0 5534 5518"/>
                              <a:gd name="T25" fmla="*/ T24 w 111"/>
                              <a:gd name="T26" fmla="+- 0 1811 1716"/>
                              <a:gd name="T27" fmla="*/ 1811 h 112"/>
                              <a:gd name="T28" fmla="+- 0 5552 5518"/>
                              <a:gd name="T29" fmla="*/ T28 w 111"/>
                              <a:gd name="T30" fmla="+- 0 1823 1716"/>
                              <a:gd name="T31" fmla="*/ 1823 h 112"/>
                              <a:gd name="T32" fmla="+- 0 5573 5518"/>
                              <a:gd name="T33" fmla="*/ T32 w 111"/>
                              <a:gd name="T34" fmla="+- 0 1827 1716"/>
                              <a:gd name="T35" fmla="*/ 1827 h 112"/>
                              <a:gd name="T36" fmla="+- 0 5595 5518"/>
                              <a:gd name="T37" fmla="*/ T36 w 111"/>
                              <a:gd name="T38" fmla="+- 0 1823 1716"/>
                              <a:gd name="T39" fmla="*/ 1823 h 112"/>
                              <a:gd name="T40" fmla="+- 0 5612 5518"/>
                              <a:gd name="T41" fmla="*/ T40 w 111"/>
                              <a:gd name="T42" fmla="+- 0 1811 1716"/>
                              <a:gd name="T43" fmla="*/ 1811 h 112"/>
                              <a:gd name="T44" fmla="+- 0 5624 5518"/>
                              <a:gd name="T45" fmla="*/ T44 w 111"/>
                              <a:gd name="T46" fmla="+- 0 1793 1716"/>
                              <a:gd name="T47" fmla="*/ 1793 h 112"/>
                              <a:gd name="T48" fmla="+- 0 5629 5518"/>
                              <a:gd name="T49" fmla="*/ T48 w 111"/>
                              <a:gd name="T50" fmla="+- 0 1771 1716"/>
                              <a:gd name="T51" fmla="*/ 1771 h 112"/>
                              <a:gd name="T52" fmla="+- 0 5624 5518"/>
                              <a:gd name="T53" fmla="*/ T52 w 111"/>
                              <a:gd name="T54" fmla="+- 0 1750 1716"/>
                              <a:gd name="T55" fmla="*/ 1750 h 112"/>
                              <a:gd name="T56" fmla="+- 0 5612 5518"/>
                              <a:gd name="T57" fmla="*/ T56 w 111"/>
                              <a:gd name="T58" fmla="+- 0 1732 1716"/>
                              <a:gd name="T59" fmla="*/ 1732 h 112"/>
                              <a:gd name="T60" fmla="+- 0 5595 5518"/>
                              <a:gd name="T61" fmla="*/ T60 w 111"/>
                              <a:gd name="T62" fmla="+- 0 1720 1716"/>
                              <a:gd name="T63" fmla="*/ 1720 h 112"/>
                              <a:gd name="T64" fmla="+- 0 5573 5518"/>
                              <a:gd name="T65" fmla="*/ T64 w 111"/>
                              <a:gd name="T66" fmla="+- 0 1716 1716"/>
                              <a:gd name="T67" fmla="*/ 171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5"/>
                        <wps:cNvSpPr>
                          <a:spLocks/>
                        </wps:cNvSpPr>
                        <wps:spPr bwMode="auto">
                          <a:xfrm>
                            <a:off x="5518" y="1716"/>
                            <a:ext cx="111" cy="112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111"/>
                              <a:gd name="T2" fmla="+- 0 1771 1716"/>
                              <a:gd name="T3" fmla="*/ 1771 h 112"/>
                              <a:gd name="T4" fmla="+- 0 5522 5518"/>
                              <a:gd name="T5" fmla="*/ T4 w 111"/>
                              <a:gd name="T6" fmla="+- 0 1793 1716"/>
                              <a:gd name="T7" fmla="*/ 1793 h 112"/>
                              <a:gd name="T8" fmla="+- 0 5534 5518"/>
                              <a:gd name="T9" fmla="*/ T8 w 111"/>
                              <a:gd name="T10" fmla="+- 0 1811 1716"/>
                              <a:gd name="T11" fmla="*/ 1811 h 112"/>
                              <a:gd name="T12" fmla="+- 0 5552 5518"/>
                              <a:gd name="T13" fmla="*/ T12 w 111"/>
                              <a:gd name="T14" fmla="+- 0 1823 1716"/>
                              <a:gd name="T15" fmla="*/ 1823 h 112"/>
                              <a:gd name="T16" fmla="+- 0 5573 5518"/>
                              <a:gd name="T17" fmla="*/ T16 w 111"/>
                              <a:gd name="T18" fmla="+- 0 1827 1716"/>
                              <a:gd name="T19" fmla="*/ 1827 h 112"/>
                              <a:gd name="T20" fmla="+- 0 5595 5518"/>
                              <a:gd name="T21" fmla="*/ T20 w 111"/>
                              <a:gd name="T22" fmla="+- 0 1823 1716"/>
                              <a:gd name="T23" fmla="*/ 1823 h 112"/>
                              <a:gd name="T24" fmla="+- 0 5612 5518"/>
                              <a:gd name="T25" fmla="*/ T24 w 111"/>
                              <a:gd name="T26" fmla="+- 0 1811 1716"/>
                              <a:gd name="T27" fmla="*/ 1811 h 112"/>
                              <a:gd name="T28" fmla="+- 0 5624 5518"/>
                              <a:gd name="T29" fmla="*/ T28 w 111"/>
                              <a:gd name="T30" fmla="+- 0 1793 1716"/>
                              <a:gd name="T31" fmla="*/ 1793 h 112"/>
                              <a:gd name="T32" fmla="+- 0 5629 5518"/>
                              <a:gd name="T33" fmla="*/ T32 w 111"/>
                              <a:gd name="T34" fmla="+- 0 1771 1716"/>
                              <a:gd name="T35" fmla="*/ 1771 h 112"/>
                              <a:gd name="T36" fmla="+- 0 5624 5518"/>
                              <a:gd name="T37" fmla="*/ T36 w 111"/>
                              <a:gd name="T38" fmla="+- 0 1750 1716"/>
                              <a:gd name="T39" fmla="*/ 1750 h 112"/>
                              <a:gd name="T40" fmla="+- 0 5612 5518"/>
                              <a:gd name="T41" fmla="*/ T40 w 111"/>
                              <a:gd name="T42" fmla="+- 0 1732 1716"/>
                              <a:gd name="T43" fmla="*/ 1732 h 112"/>
                              <a:gd name="T44" fmla="+- 0 5595 5518"/>
                              <a:gd name="T45" fmla="*/ T44 w 111"/>
                              <a:gd name="T46" fmla="+- 0 1720 1716"/>
                              <a:gd name="T47" fmla="*/ 1720 h 112"/>
                              <a:gd name="T48" fmla="+- 0 5573 5518"/>
                              <a:gd name="T49" fmla="*/ T48 w 111"/>
                              <a:gd name="T50" fmla="+- 0 1716 1716"/>
                              <a:gd name="T51" fmla="*/ 1716 h 112"/>
                              <a:gd name="T52" fmla="+- 0 5552 5518"/>
                              <a:gd name="T53" fmla="*/ T52 w 111"/>
                              <a:gd name="T54" fmla="+- 0 1720 1716"/>
                              <a:gd name="T55" fmla="*/ 1720 h 112"/>
                              <a:gd name="T56" fmla="+- 0 5534 5518"/>
                              <a:gd name="T57" fmla="*/ T56 w 111"/>
                              <a:gd name="T58" fmla="+- 0 1732 1716"/>
                              <a:gd name="T59" fmla="*/ 1732 h 112"/>
                              <a:gd name="T60" fmla="+- 0 5522 5518"/>
                              <a:gd name="T61" fmla="*/ T60 w 111"/>
                              <a:gd name="T62" fmla="+- 0 1750 1716"/>
                              <a:gd name="T63" fmla="*/ 1750 h 112"/>
                              <a:gd name="T64" fmla="+- 0 5518 5518"/>
                              <a:gd name="T65" fmla="*/ T64 w 111"/>
                              <a:gd name="T66" fmla="+- 0 1771 1716"/>
                              <a:gd name="T67" fmla="*/ 1771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1774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1877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620"/>
                            <a:ext cx="3092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271"/>
                        <wps:cNvSpPr>
                          <a:spLocks/>
                        </wps:cNvSpPr>
                        <wps:spPr bwMode="auto">
                          <a:xfrm>
                            <a:off x="4763" y="247"/>
                            <a:ext cx="2973" cy="21"/>
                          </a:xfrm>
                          <a:custGeom>
                            <a:avLst/>
                            <a:gdLst>
                              <a:gd name="T0" fmla="+- 0 4763 4763"/>
                              <a:gd name="T1" fmla="*/ T0 w 2973"/>
                              <a:gd name="T2" fmla="+- 0 248 248"/>
                              <a:gd name="T3" fmla="*/ 248 h 21"/>
                              <a:gd name="T4" fmla="+- 0 4763 4763"/>
                              <a:gd name="T5" fmla="*/ T4 w 2973"/>
                              <a:gd name="T6" fmla="+- 0 248 248"/>
                              <a:gd name="T7" fmla="*/ 248 h 21"/>
                              <a:gd name="T8" fmla="+- 0 5574 4763"/>
                              <a:gd name="T9" fmla="*/ T8 w 2973"/>
                              <a:gd name="T10" fmla="+- 0 248 248"/>
                              <a:gd name="T11" fmla="*/ 248 h 21"/>
                              <a:gd name="T12" fmla="+- 0 7195 4763"/>
                              <a:gd name="T13" fmla="*/ T12 w 2973"/>
                              <a:gd name="T14" fmla="+- 0 268 248"/>
                              <a:gd name="T15" fmla="*/ 268 h 21"/>
                              <a:gd name="T16" fmla="+- 0 7736 4763"/>
                              <a:gd name="T17" fmla="*/ T16 w 2973"/>
                              <a:gd name="T18" fmla="+- 0 268 248"/>
                              <a:gd name="T19" fmla="*/ 26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73" h="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11" y="0"/>
                                </a:lnTo>
                                <a:lnTo>
                                  <a:pt x="2432" y="20"/>
                                </a:lnTo>
                                <a:lnTo>
                                  <a:pt x="2973" y="20"/>
                                </a:lnTo>
                              </a:path>
                            </a:pathLst>
                          </a:custGeom>
                          <a:noFill/>
                          <a:ln w="9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0"/>
                        <wps:cNvSpPr>
                          <a:spLocks/>
                        </wps:cNvSpPr>
                        <wps:spPr bwMode="auto">
                          <a:xfrm>
                            <a:off x="4707" y="192"/>
                            <a:ext cx="111" cy="112"/>
                          </a:xfrm>
                          <a:custGeom>
                            <a:avLst/>
                            <a:gdLst>
                              <a:gd name="T0" fmla="+- 0 4762 4707"/>
                              <a:gd name="T1" fmla="*/ T0 w 111"/>
                              <a:gd name="T2" fmla="+- 0 192 192"/>
                              <a:gd name="T3" fmla="*/ 192 h 112"/>
                              <a:gd name="T4" fmla="+- 0 4741 4707"/>
                              <a:gd name="T5" fmla="*/ T4 w 111"/>
                              <a:gd name="T6" fmla="+- 0 196 192"/>
                              <a:gd name="T7" fmla="*/ 196 h 112"/>
                              <a:gd name="T8" fmla="+- 0 4723 4707"/>
                              <a:gd name="T9" fmla="*/ T8 w 111"/>
                              <a:gd name="T10" fmla="+- 0 208 192"/>
                              <a:gd name="T11" fmla="*/ 208 h 112"/>
                              <a:gd name="T12" fmla="+- 0 4712 4707"/>
                              <a:gd name="T13" fmla="*/ T12 w 111"/>
                              <a:gd name="T14" fmla="+- 0 226 192"/>
                              <a:gd name="T15" fmla="*/ 226 h 112"/>
                              <a:gd name="T16" fmla="+- 0 4707 4707"/>
                              <a:gd name="T17" fmla="*/ T16 w 111"/>
                              <a:gd name="T18" fmla="+- 0 247 192"/>
                              <a:gd name="T19" fmla="*/ 247 h 112"/>
                              <a:gd name="T20" fmla="+- 0 4712 4707"/>
                              <a:gd name="T21" fmla="*/ T20 w 111"/>
                              <a:gd name="T22" fmla="+- 0 269 192"/>
                              <a:gd name="T23" fmla="*/ 269 h 112"/>
                              <a:gd name="T24" fmla="+- 0 4723 4707"/>
                              <a:gd name="T25" fmla="*/ T24 w 111"/>
                              <a:gd name="T26" fmla="+- 0 287 192"/>
                              <a:gd name="T27" fmla="*/ 287 h 112"/>
                              <a:gd name="T28" fmla="+- 0 4741 4707"/>
                              <a:gd name="T29" fmla="*/ T28 w 111"/>
                              <a:gd name="T30" fmla="+- 0 299 192"/>
                              <a:gd name="T31" fmla="*/ 299 h 112"/>
                              <a:gd name="T32" fmla="+- 0 4762 4707"/>
                              <a:gd name="T33" fmla="*/ T32 w 111"/>
                              <a:gd name="T34" fmla="+- 0 303 192"/>
                              <a:gd name="T35" fmla="*/ 303 h 112"/>
                              <a:gd name="T36" fmla="+- 0 4784 4707"/>
                              <a:gd name="T37" fmla="*/ T36 w 111"/>
                              <a:gd name="T38" fmla="+- 0 299 192"/>
                              <a:gd name="T39" fmla="*/ 299 h 112"/>
                              <a:gd name="T40" fmla="+- 0 4802 4707"/>
                              <a:gd name="T41" fmla="*/ T40 w 111"/>
                              <a:gd name="T42" fmla="+- 0 287 192"/>
                              <a:gd name="T43" fmla="*/ 287 h 112"/>
                              <a:gd name="T44" fmla="+- 0 4814 4707"/>
                              <a:gd name="T45" fmla="*/ T44 w 111"/>
                              <a:gd name="T46" fmla="+- 0 269 192"/>
                              <a:gd name="T47" fmla="*/ 269 h 112"/>
                              <a:gd name="T48" fmla="+- 0 4818 4707"/>
                              <a:gd name="T49" fmla="*/ T48 w 111"/>
                              <a:gd name="T50" fmla="+- 0 247 192"/>
                              <a:gd name="T51" fmla="*/ 247 h 112"/>
                              <a:gd name="T52" fmla="+- 0 4814 4707"/>
                              <a:gd name="T53" fmla="*/ T52 w 111"/>
                              <a:gd name="T54" fmla="+- 0 226 192"/>
                              <a:gd name="T55" fmla="*/ 226 h 112"/>
                              <a:gd name="T56" fmla="+- 0 4802 4707"/>
                              <a:gd name="T57" fmla="*/ T56 w 111"/>
                              <a:gd name="T58" fmla="+- 0 208 192"/>
                              <a:gd name="T59" fmla="*/ 208 h 112"/>
                              <a:gd name="T60" fmla="+- 0 4784 4707"/>
                              <a:gd name="T61" fmla="*/ T60 w 111"/>
                              <a:gd name="T62" fmla="+- 0 196 192"/>
                              <a:gd name="T63" fmla="*/ 196 h 112"/>
                              <a:gd name="T64" fmla="+- 0 4762 4707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9"/>
                        <wps:cNvSpPr>
                          <a:spLocks/>
                        </wps:cNvSpPr>
                        <wps:spPr bwMode="auto">
                          <a:xfrm>
                            <a:off x="4707" y="192"/>
                            <a:ext cx="111" cy="112"/>
                          </a:xfrm>
                          <a:custGeom>
                            <a:avLst/>
                            <a:gdLst>
                              <a:gd name="T0" fmla="+- 0 4707 4707"/>
                              <a:gd name="T1" fmla="*/ T0 w 111"/>
                              <a:gd name="T2" fmla="+- 0 247 192"/>
                              <a:gd name="T3" fmla="*/ 247 h 112"/>
                              <a:gd name="T4" fmla="+- 0 4712 4707"/>
                              <a:gd name="T5" fmla="*/ T4 w 111"/>
                              <a:gd name="T6" fmla="+- 0 269 192"/>
                              <a:gd name="T7" fmla="*/ 269 h 112"/>
                              <a:gd name="T8" fmla="+- 0 4723 4707"/>
                              <a:gd name="T9" fmla="*/ T8 w 111"/>
                              <a:gd name="T10" fmla="+- 0 287 192"/>
                              <a:gd name="T11" fmla="*/ 287 h 112"/>
                              <a:gd name="T12" fmla="+- 0 4741 4707"/>
                              <a:gd name="T13" fmla="*/ T12 w 111"/>
                              <a:gd name="T14" fmla="+- 0 299 192"/>
                              <a:gd name="T15" fmla="*/ 299 h 112"/>
                              <a:gd name="T16" fmla="+- 0 4762 4707"/>
                              <a:gd name="T17" fmla="*/ T16 w 111"/>
                              <a:gd name="T18" fmla="+- 0 303 192"/>
                              <a:gd name="T19" fmla="*/ 303 h 112"/>
                              <a:gd name="T20" fmla="+- 0 4784 4707"/>
                              <a:gd name="T21" fmla="*/ T20 w 111"/>
                              <a:gd name="T22" fmla="+- 0 299 192"/>
                              <a:gd name="T23" fmla="*/ 299 h 112"/>
                              <a:gd name="T24" fmla="+- 0 4802 4707"/>
                              <a:gd name="T25" fmla="*/ T24 w 111"/>
                              <a:gd name="T26" fmla="+- 0 287 192"/>
                              <a:gd name="T27" fmla="*/ 287 h 112"/>
                              <a:gd name="T28" fmla="+- 0 4814 4707"/>
                              <a:gd name="T29" fmla="*/ T28 w 111"/>
                              <a:gd name="T30" fmla="+- 0 269 192"/>
                              <a:gd name="T31" fmla="*/ 269 h 112"/>
                              <a:gd name="T32" fmla="+- 0 4818 4707"/>
                              <a:gd name="T33" fmla="*/ T32 w 111"/>
                              <a:gd name="T34" fmla="+- 0 247 192"/>
                              <a:gd name="T35" fmla="*/ 247 h 112"/>
                              <a:gd name="T36" fmla="+- 0 4814 4707"/>
                              <a:gd name="T37" fmla="*/ T36 w 111"/>
                              <a:gd name="T38" fmla="+- 0 226 192"/>
                              <a:gd name="T39" fmla="*/ 226 h 112"/>
                              <a:gd name="T40" fmla="+- 0 4802 4707"/>
                              <a:gd name="T41" fmla="*/ T40 w 111"/>
                              <a:gd name="T42" fmla="+- 0 208 192"/>
                              <a:gd name="T43" fmla="*/ 208 h 112"/>
                              <a:gd name="T44" fmla="+- 0 4784 4707"/>
                              <a:gd name="T45" fmla="*/ T44 w 111"/>
                              <a:gd name="T46" fmla="+- 0 196 192"/>
                              <a:gd name="T47" fmla="*/ 196 h 112"/>
                              <a:gd name="T48" fmla="+- 0 4762 4707"/>
                              <a:gd name="T49" fmla="*/ T48 w 111"/>
                              <a:gd name="T50" fmla="+- 0 192 192"/>
                              <a:gd name="T51" fmla="*/ 192 h 112"/>
                              <a:gd name="T52" fmla="+- 0 4741 4707"/>
                              <a:gd name="T53" fmla="*/ T52 w 111"/>
                              <a:gd name="T54" fmla="+- 0 196 192"/>
                              <a:gd name="T55" fmla="*/ 196 h 112"/>
                              <a:gd name="T56" fmla="+- 0 4723 4707"/>
                              <a:gd name="T57" fmla="*/ T56 w 111"/>
                              <a:gd name="T58" fmla="+- 0 208 192"/>
                              <a:gd name="T59" fmla="*/ 208 h 112"/>
                              <a:gd name="T60" fmla="+- 0 4712 4707"/>
                              <a:gd name="T61" fmla="*/ T60 w 111"/>
                              <a:gd name="T62" fmla="+- 0 226 192"/>
                              <a:gd name="T63" fmla="*/ 226 h 112"/>
                              <a:gd name="T64" fmla="+- 0 4707 4707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8"/>
                        <wps:cNvSpPr>
                          <a:spLocks/>
                        </wps:cNvSpPr>
                        <wps:spPr bwMode="auto">
                          <a:xfrm>
                            <a:off x="4842" y="192"/>
                            <a:ext cx="111" cy="112"/>
                          </a:xfrm>
                          <a:custGeom>
                            <a:avLst/>
                            <a:gdLst>
                              <a:gd name="T0" fmla="+- 0 4898 4843"/>
                              <a:gd name="T1" fmla="*/ T0 w 111"/>
                              <a:gd name="T2" fmla="+- 0 192 192"/>
                              <a:gd name="T3" fmla="*/ 192 h 112"/>
                              <a:gd name="T4" fmla="+- 0 4876 4843"/>
                              <a:gd name="T5" fmla="*/ T4 w 111"/>
                              <a:gd name="T6" fmla="+- 0 196 192"/>
                              <a:gd name="T7" fmla="*/ 196 h 112"/>
                              <a:gd name="T8" fmla="+- 0 4859 4843"/>
                              <a:gd name="T9" fmla="*/ T8 w 111"/>
                              <a:gd name="T10" fmla="+- 0 208 192"/>
                              <a:gd name="T11" fmla="*/ 208 h 112"/>
                              <a:gd name="T12" fmla="+- 0 4847 4843"/>
                              <a:gd name="T13" fmla="*/ T12 w 111"/>
                              <a:gd name="T14" fmla="+- 0 226 192"/>
                              <a:gd name="T15" fmla="*/ 226 h 112"/>
                              <a:gd name="T16" fmla="+- 0 4843 4843"/>
                              <a:gd name="T17" fmla="*/ T16 w 111"/>
                              <a:gd name="T18" fmla="+- 0 247 192"/>
                              <a:gd name="T19" fmla="*/ 247 h 112"/>
                              <a:gd name="T20" fmla="+- 0 4847 4843"/>
                              <a:gd name="T21" fmla="*/ T20 w 111"/>
                              <a:gd name="T22" fmla="+- 0 269 192"/>
                              <a:gd name="T23" fmla="*/ 269 h 112"/>
                              <a:gd name="T24" fmla="+- 0 4859 4843"/>
                              <a:gd name="T25" fmla="*/ T24 w 111"/>
                              <a:gd name="T26" fmla="+- 0 287 192"/>
                              <a:gd name="T27" fmla="*/ 287 h 112"/>
                              <a:gd name="T28" fmla="+- 0 4876 4843"/>
                              <a:gd name="T29" fmla="*/ T28 w 111"/>
                              <a:gd name="T30" fmla="+- 0 299 192"/>
                              <a:gd name="T31" fmla="*/ 299 h 112"/>
                              <a:gd name="T32" fmla="+- 0 4898 4843"/>
                              <a:gd name="T33" fmla="*/ T32 w 111"/>
                              <a:gd name="T34" fmla="+- 0 303 192"/>
                              <a:gd name="T35" fmla="*/ 303 h 112"/>
                              <a:gd name="T36" fmla="+- 0 4919 4843"/>
                              <a:gd name="T37" fmla="*/ T36 w 111"/>
                              <a:gd name="T38" fmla="+- 0 299 192"/>
                              <a:gd name="T39" fmla="*/ 299 h 112"/>
                              <a:gd name="T40" fmla="+- 0 4937 4843"/>
                              <a:gd name="T41" fmla="*/ T40 w 111"/>
                              <a:gd name="T42" fmla="+- 0 287 192"/>
                              <a:gd name="T43" fmla="*/ 287 h 112"/>
                              <a:gd name="T44" fmla="+- 0 4949 4843"/>
                              <a:gd name="T45" fmla="*/ T44 w 111"/>
                              <a:gd name="T46" fmla="+- 0 269 192"/>
                              <a:gd name="T47" fmla="*/ 269 h 112"/>
                              <a:gd name="T48" fmla="+- 0 4953 4843"/>
                              <a:gd name="T49" fmla="*/ T48 w 111"/>
                              <a:gd name="T50" fmla="+- 0 247 192"/>
                              <a:gd name="T51" fmla="*/ 247 h 112"/>
                              <a:gd name="T52" fmla="+- 0 4949 4843"/>
                              <a:gd name="T53" fmla="*/ T52 w 111"/>
                              <a:gd name="T54" fmla="+- 0 226 192"/>
                              <a:gd name="T55" fmla="*/ 226 h 112"/>
                              <a:gd name="T56" fmla="+- 0 4937 4843"/>
                              <a:gd name="T57" fmla="*/ T56 w 111"/>
                              <a:gd name="T58" fmla="+- 0 208 192"/>
                              <a:gd name="T59" fmla="*/ 208 h 112"/>
                              <a:gd name="T60" fmla="+- 0 4919 4843"/>
                              <a:gd name="T61" fmla="*/ T60 w 111"/>
                              <a:gd name="T62" fmla="+- 0 196 192"/>
                              <a:gd name="T63" fmla="*/ 196 h 112"/>
                              <a:gd name="T64" fmla="+- 0 4898 4843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67"/>
                        <wps:cNvSpPr>
                          <a:spLocks/>
                        </wps:cNvSpPr>
                        <wps:spPr bwMode="auto">
                          <a:xfrm>
                            <a:off x="4842" y="192"/>
                            <a:ext cx="111" cy="112"/>
                          </a:xfrm>
                          <a:custGeom>
                            <a:avLst/>
                            <a:gdLst>
                              <a:gd name="T0" fmla="+- 0 4843 4843"/>
                              <a:gd name="T1" fmla="*/ T0 w 111"/>
                              <a:gd name="T2" fmla="+- 0 247 192"/>
                              <a:gd name="T3" fmla="*/ 247 h 112"/>
                              <a:gd name="T4" fmla="+- 0 4847 4843"/>
                              <a:gd name="T5" fmla="*/ T4 w 111"/>
                              <a:gd name="T6" fmla="+- 0 269 192"/>
                              <a:gd name="T7" fmla="*/ 269 h 112"/>
                              <a:gd name="T8" fmla="+- 0 4859 4843"/>
                              <a:gd name="T9" fmla="*/ T8 w 111"/>
                              <a:gd name="T10" fmla="+- 0 287 192"/>
                              <a:gd name="T11" fmla="*/ 287 h 112"/>
                              <a:gd name="T12" fmla="+- 0 4876 4843"/>
                              <a:gd name="T13" fmla="*/ T12 w 111"/>
                              <a:gd name="T14" fmla="+- 0 299 192"/>
                              <a:gd name="T15" fmla="*/ 299 h 112"/>
                              <a:gd name="T16" fmla="+- 0 4898 4843"/>
                              <a:gd name="T17" fmla="*/ T16 w 111"/>
                              <a:gd name="T18" fmla="+- 0 303 192"/>
                              <a:gd name="T19" fmla="*/ 303 h 112"/>
                              <a:gd name="T20" fmla="+- 0 4919 4843"/>
                              <a:gd name="T21" fmla="*/ T20 w 111"/>
                              <a:gd name="T22" fmla="+- 0 299 192"/>
                              <a:gd name="T23" fmla="*/ 299 h 112"/>
                              <a:gd name="T24" fmla="+- 0 4937 4843"/>
                              <a:gd name="T25" fmla="*/ T24 w 111"/>
                              <a:gd name="T26" fmla="+- 0 287 192"/>
                              <a:gd name="T27" fmla="*/ 287 h 112"/>
                              <a:gd name="T28" fmla="+- 0 4949 4843"/>
                              <a:gd name="T29" fmla="*/ T28 w 111"/>
                              <a:gd name="T30" fmla="+- 0 269 192"/>
                              <a:gd name="T31" fmla="*/ 269 h 112"/>
                              <a:gd name="T32" fmla="+- 0 4953 4843"/>
                              <a:gd name="T33" fmla="*/ T32 w 111"/>
                              <a:gd name="T34" fmla="+- 0 247 192"/>
                              <a:gd name="T35" fmla="*/ 247 h 112"/>
                              <a:gd name="T36" fmla="+- 0 4949 4843"/>
                              <a:gd name="T37" fmla="*/ T36 w 111"/>
                              <a:gd name="T38" fmla="+- 0 226 192"/>
                              <a:gd name="T39" fmla="*/ 226 h 112"/>
                              <a:gd name="T40" fmla="+- 0 4937 4843"/>
                              <a:gd name="T41" fmla="*/ T40 w 111"/>
                              <a:gd name="T42" fmla="+- 0 208 192"/>
                              <a:gd name="T43" fmla="*/ 208 h 112"/>
                              <a:gd name="T44" fmla="+- 0 4919 4843"/>
                              <a:gd name="T45" fmla="*/ T44 w 111"/>
                              <a:gd name="T46" fmla="+- 0 196 192"/>
                              <a:gd name="T47" fmla="*/ 196 h 112"/>
                              <a:gd name="T48" fmla="+- 0 4898 4843"/>
                              <a:gd name="T49" fmla="*/ T48 w 111"/>
                              <a:gd name="T50" fmla="+- 0 192 192"/>
                              <a:gd name="T51" fmla="*/ 192 h 112"/>
                              <a:gd name="T52" fmla="+- 0 4876 4843"/>
                              <a:gd name="T53" fmla="*/ T52 w 111"/>
                              <a:gd name="T54" fmla="+- 0 196 192"/>
                              <a:gd name="T55" fmla="*/ 196 h 112"/>
                              <a:gd name="T56" fmla="+- 0 4859 4843"/>
                              <a:gd name="T57" fmla="*/ T56 w 111"/>
                              <a:gd name="T58" fmla="+- 0 208 192"/>
                              <a:gd name="T59" fmla="*/ 208 h 112"/>
                              <a:gd name="T60" fmla="+- 0 4847 4843"/>
                              <a:gd name="T61" fmla="*/ T60 w 111"/>
                              <a:gd name="T62" fmla="+- 0 226 192"/>
                              <a:gd name="T63" fmla="*/ 226 h 112"/>
                              <a:gd name="T64" fmla="+- 0 4843 4843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0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66"/>
                        <wps:cNvSpPr>
                          <a:spLocks/>
                        </wps:cNvSpPr>
                        <wps:spPr bwMode="auto">
                          <a:xfrm>
                            <a:off x="4977" y="192"/>
                            <a:ext cx="111" cy="112"/>
                          </a:xfrm>
                          <a:custGeom>
                            <a:avLst/>
                            <a:gdLst>
                              <a:gd name="T0" fmla="+- 0 5033 4978"/>
                              <a:gd name="T1" fmla="*/ T0 w 111"/>
                              <a:gd name="T2" fmla="+- 0 192 192"/>
                              <a:gd name="T3" fmla="*/ 192 h 112"/>
                              <a:gd name="T4" fmla="+- 0 5011 4978"/>
                              <a:gd name="T5" fmla="*/ T4 w 111"/>
                              <a:gd name="T6" fmla="+- 0 196 192"/>
                              <a:gd name="T7" fmla="*/ 196 h 112"/>
                              <a:gd name="T8" fmla="+- 0 4994 4978"/>
                              <a:gd name="T9" fmla="*/ T8 w 111"/>
                              <a:gd name="T10" fmla="+- 0 208 192"/>
                              <a:gd name="T11" fmla="*/ 208 h 112"/>
                              <a:gd name="T12" fmla="+- 0 4982 4978"/>
                              <a:gd name="T13" fmla="*/ T12 w 111"/>
                              <a:gd name="T14" fmla="+- 0 226 192"/>
                              <a:gd name="T15" fmla="*/ 226 h 112"/>
                              <a:gd name="T16" fmla="+- 0 4978 4978"/>
                              <a:gd name="T17" fmla="*/ T16 w 111"/>
                              <a:gd name="T18" fmla="+- 0 247 192"/>
                              <a:gd name="T19" fmla="*/ 247 h 112"/>
                              <a:gd name="T20" fmla="+- 0 4982 4978"/>
                              <a:gd name="T21" fmla="*/ T20 w 111"/>
                              <a:gd name="T22" fmla="+- 0 269 192"/>
                              <a:gd name="T23" fmla="*/ 269 h 112"/>
                              <a:gd name="T24" fmla="+- 0 4994 4978"/>
                              <a:gd name="T25" fmla="*/ T24 w 111"/>
                              <a:gd name="T26" fmla="+- 0 287 192"/>
                              <a:gd name="T27" fmla="*/ 287 h 112"/>
                              <a:gd name="T28" fmla="+- 0 5011 4978"/>
                              <a:gd name="T29" fmla="*/ T28 w 111"/>
                              <a:gd name="T30" fmla="+- 0 299 192"/>
                              <a:gd name="T31" fmla="*/ 299 h 112"/>
                              <a:gd name="T32" fmla="+- 0 5033 4978"/>
                              <a:gd name="T33" fmla="*/ T32 w 111"/>
                              <a:gd name="T34" fmla="+- 0 303 192"/>
                              <a:gd name="T35" fmla="*/ 303 h 112"/>
                              <a:gd name="T36" fmla="+- 0 5054 4978"/>
                              <a:gd name="T37" fmla="*/ T36 w 111"/>
                              <a:gd name="T38" fmla="+- 0 299 192"/>
                              <a:gd name="T39" fmla="*/ 299 h 112"/>
                              <a:gd name="T40" fmla="+- 0 5072 4978"/>
                              <a:gd name="T41" fmla="*/ T40 w 111"/>
                              <a:gd name="T42" fmla="+- 0 287 192"/>
                              <a:gd name="T43" fmla="*/ 287 h 112"/>
                              <a:gd name="T44" fmla="+- 0 5084 4978"/>
                              <a:gd name="T45" fmla="*/ T44 w 111"/>
                              <a:gd name="T46" fmla="+- 0 269 192"/>
                              <a:gd name="T47" fmla="*/ 269 h 112"/>
                              <a:gd name="T48" fmla="+- 0 5089 4978"/>
                              <a:gd name="T49" fmla="*/ T48 w 111"/>
                              <a:gd name="T50" fmla="+- 0 247 192"/>
                              <a:gd name="T51" fmla="*/ 247 h 112"/>
                              <a:gd name="T52" fmla="+- 0 5084 4978"/>
                              <a:gd name="T53" fmla="*/ T52 w 111"/>
                              <a:gd name="T54" fmla="+- 0 226 192"/>
                              <a:gd name="T55" fmla="*/ 226 h 112"/>
                              <a:gd name="T56" fmla="+- 0 5072 4978"/>
                              <a:gd name="T57" fmla="*/ T56 w 111"/>
                              <a:gd name="T58" fmla="+- 0 208 192"/>
                              <a:gd name="T59" fmla="*/ 208 h 112"/>
                              <a:gd name="T60" fmla="+- 0 5054 4978"/>
                              <a:gd name="T61" fmla="*/ T60 w 111"/>
                              <a:gd name="T62" fmla="+- 0 196 192"/>
                              <a:gd name="T63" fmla="*/ 196 h 112"/>
                              <a:gd name="T64" fmla="+- 0 5033 4978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5"/>
                        <wps:cNvSpPr>
                          <a:spLocks/>
                        </wps:cNvSpPr>
                        <wps:spPr bwMode="auto">
                          <a:xfrm>
                            <a:off x="4977" y="192"/>
                            <a:ext cx="111" cy="112"/>
                          </a:xfrm>
                          <a:custGeom>
                            <a:avLst/>
                            <a:gdLst>
                              <a:gd name="T0" fmla="+- 0 4978 4978"/>
                              <a:gd name="T1" fmla="*/ T0 w 111"/>
                              <a:gd name="T2" fmla="+- 0 247 192"/>
                              <a:gd name="T3" fmla="*/ 247 h 112"/>
                              <a:gd name="T4" fmla="+- 0 4982 4978"/>
                              <a:gd name="T5" fmla="*/ T4 w 111"/>
                              <a:gd name="T6" fmla="+- 0 269 192"/>
                              <a:gd name="T7" fmla="*/ 269 h 112"/>
                              <a:gd name="T8" fmla="+- 0 4994 4978"/>
                              <a:gd name="T9" fmla="*/ T8 w 111"/>
                              <a:gd name="T10" fmla="+- 0 287 192"/>
                              <a:gd name="T11" fmla="*/ 287 h 112"/>
                              <a:gd name="T12" fmla="+- 0 5011 4978"/>
                              <a:gd name="T13" fmla="*/ T12 w 111"/>
                              <a:gd name="T14" fmla="+- 0 299 192"/>
                              <a:gd name="T15" fmla="*/ 299 h 112"/>
                              <a:gd name="T16" fmla="+- 0 5033 4978"/>
                              <a:gd name="T17" fmla="*/ T16 w 111"/>
                              <a:gd name="T18" fmla="+- 0 303 192"/>
                              <a:gd name="T19" fmla="*/ 303 h 112"/>
                              <a:gd name="T20" fmla="+- 0 5054 4978"/>
                              <a:gd name="T21" fmla="*/ T20 w 111"/>
                              <a:gd name="T22" fmla="+- 0 299 192"/>
                              <a:gd name="T23" fmla="*/ 299 h 112"/>
                              <a:gd name="T24" fmla="+- 0 5072 4978"/>
                              <a:gd name="T25" fmla="*/ T24 w 111"/>
                              <a:gd name="T26" fmla="+- 0 287 192"/>
                              <a:gd name="T27" fmla="*/ 287 h 112"/>
                              <a:gd name="T28" fmla="+- 0 5084 4978"/>
                              <a:gd name="T29" fmla="*/ T28 w 111"/>
                              <a:gd name="T30" fmla="+- 0 269 192"/>
                              <a:gd name="T31" fmla="*/ 269 h 112"/>
                              <a:gd name="T32" fmla="+- 0 5089 4978"/>
                              <a:gd name="T33" fmla="*/ T32 w 111"/>
                              <a:gd name="T34" fmla="+- 0 247 192"/>
                              <a:gd name="T35" fmla="*/ 247 h 112"/>
                              <a:gd name="T36" fmla="+- 0 5084 4978"/>
                              <a:gd name="T37" fmla="*/ T36 w 111"/>
                              <a:gd name="T38" fmla="+- 0 226 192"/>
                              <a:gd name="T39" fmla="*/ 226 h 112"/>
                              <a:gd name="T40" fmla="+- 0 5072 4978"/>
                              <a:gd name="T41" fmla="*/ T40 w 111"/>
                              <a:gd name="T42" fmla="+- 0 208 192"/>
                              <a:gd name="T43" fmla="*/ 208 h 112"/>
                              <a:gd name="T44" fmla="+- 0 5054 4978"/>
                              <a:gd name="T45" fmla="*/ T44 w 111"/>
                              <a:gd name="T46" fmla="+- 0 196 192"/>
                              <a:gd name="T47" fmla="*/ 196 h 112"/>
                              <a:gd name="T48" fmla="+- 0 5033 4978"/>
                              <a:gd name="T49" fmla="*/ T48 w 111"/>
                              <a:gd name="T50" fmla="+- 0 192 192"/>
                              <a:gd name="T51" fmla="*/ 192 h 112"/>
                              <a:gd name="T52" fmla="+- 0 5011 4978"/>
                              <a:gd name="T53" fmla="*/ T52 w 111"/>
                              <a:gd name="T54" fmla="+- 0 196 192"/>
                              <a:gd name="T55" fmla="*/ 196 h 112"/>
                              <a:gd name="T56" fmla="+- 0 4994 4978"/>
                              <a:gd name="T57" fmla="*/ T56 w 111"/>
                              <a:gd name="T58" fmla="+- 0 208 192"/>
                              <a:gd name="T59" fmla="*/ 208 h 112"/>
                              <a:gd name="T60" fmla="+- 0 4982 4978"/>
                              <a:gd name="T61" fmla="*/ T60 w 111"/>
                              <a:gd name="T62" fmla="+- 0 226 192"/>
                              <a:gd name="T63" fmla="*/ 226 h 112"/>
                              <a:gd name="T64" fmla="+- 0 4978 4978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4"/>
                        <wps:cNvSpPr>
                          <a:spLocks/>
                        </wps:cNvSpPr>
                        <wps:spPr bwMode="auto">
                          <a:xfrm>
                            <a:off x="5112" y="192"/>
                            <a:ext cx="111" cy="112"/>
                          </a:xfrm>
                          <a:custGeom>
                            <a:avLst/>
                            <a:gdLst>
                              <a:gd name="T0" fmla="+- 0 5167 5112"/>
                              <a:gd name="T1" fmla="*/ T0 w 111"/>
                              <a:gd name="T2" fmla="+- 0 192 192"/>
                              <a:gd name="T3" fmla="*/ 192 h 112"/>
                              <a:gd name="T4" fmla="+- 0 5146 5112"/>
                              <a:gd name="T5" fmla="*/ T4 w 111"/>
                              <a:gd name="T6" fmla="+- 0 196 192"/>
                              <a:gd name="T7" fmla="*/ 196 h 112"/>
                              <a:gd name="T8" fmla="+- 0 5128 5112"/>
                              <a:gd name="T9" fmla="*/ T8 w 111"/>
                              <a:gd name="T10" fmla="+- 0 208 192"/>
                              <a:gd name="T11" fmla="*/ 208 h 112"/>
                              <a:gd name="T12" fmla="+- 0 5117 5112"/>
                              <a:gd name="T13" fmla="*/ T12 w 111"/>
                              <a:gd name="T14" fmla="+- 0 226 192"/>
                              <a:gd name="T15" fmla="*/ 226 h 112"/>
                              <a:gd name="T16" fmla="+- 0 5112 5112"/>
                              <a:gd name="T17" fmla="*/ T16 w 111"/>
                              <a:gd name="T18" fmla="+- 0 247 192"/>
                              <a:gd name="T19" fmla="*/ 247 h 112"/>
                              <a:gd name="T20" fmla="+- 0 5117 5112"/>
                              <a:gd name="T21" fmla="*/ T20 w 111"/>
                              <a:gd name="T22" fmla="+- 0 269 192"/>
                              <a:gd name="T23" fmla="*/ 269 h 112"/>
                              <a:gd name="T24" fmla="+- 0 5128 5112"/>
                              <a:gd name="T25" fmla="*/ T24 w 111"/>
                              <a:gd name="T26" fmla="+- 0 287 192"/>
                              <a:gd name="T27" fmla="*/ 287 h 112"/>
                              <a:gd name="T28" fmla="+- 0 5146 5112"/>
                              <a:gd name="T29" fmla="*/ T28 w 111"/>
                              <a:gd name="T30" fmla="+- 0 299 192"/>
                              <a:gd name="T31" fmla="*/ 299 h 112"/>
                              <a:gd name="T32" fmla="+- 0 5167 5112"/>
                              <a:gd name="T33" fmla="*/ T32 w 111"/>
                              <a:gd name="T34" fmla="+- 0 303 192"/>
                              <a:gd name="T35" fmla="*/ 303 h 112"/>
                              <a:gd name="T36" fmla="+- 0 5189 5112"/>
                              <a:gd name="T37" fmla="*/ T36 w 111"/>
                              <a:gd name="T38" fmla="+- 0 299 192"/>
                              <a:gd name="T39" fmla="*/ 299 h 112"/>
                              <a:gd name="T40" fmla="+- 0 5207 5112"/>
                              <a:gd name="T41" fmla="*/ T40 w 111"/>
                              <a:gd name="T42" fmla="+- 0 287 192"/>
                              <a:gd name="T43" fmla="*/ 287 h 112"/>
                              <a:gd name="T44" fmla="+- 0 5219 5112"/>
                              <a:gd name="T45" fmla="*/ T44 w 111"/>
                              <a:gd name="T46" fmla="+- 0 269 192"/>
                              <a:gd name="T47" fmla="*/ 269 h 112"/>
                              <a:gd name="T48" fmla="+- 0 5223 5112"/>
                              <a:gd name="T49" fmla="*/ T48 w 111"/>
                              <a:gd name="T50" fmla="+- 0 247 192"/>
                              <a:gd name="T51" fmla="*/ 247 h 112"/>
                              <a:gd name="T52" fmla="+- 0 5219 5112"/>
                              <a:gd name="T53" fmla="*/ T52 w 111"/>
                              <a:gd name="T54" fmla="+- 0 226 192"/>
                              <a:gd name="T55" fmla="*/ 226 h 112"/>
                              <a:gd name="T56" fmla="+- 0 5207 5112"/>
                              <a:gd name="T57" fmla="*/ T56 w 111"/>
                              <a:gd name="T58" fmla="+- 0 208 192"/>
                              <a:gd name="T59" fmla="*/ 208 h 112"/>
                              <a:gd name="T60" fmla="+- 0 5189 5112"/>
                              <a:gd name="T61" fmla="*/ T60 w 111"/>
                              <a:gd name="T62" fmla="+- 0 196 192"/>
                              <a:gd name="T63" fmla="*/ 196 h 112"/>
                              <a:gd name="T64" fmla="+- 0 5167 5112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3"/>
                        <wps:cNvSpPr>
                          <a:spLocks/>
                        </wps:cNvSpPr>
                        <wps:spPr bwMode="auto">
                          <a:xfrm>
                            <a:off x="5112" y="192"/>
                            <a:ext cx="111" cy="112"/>
                          </a:xfrm>
                          <a:custGeom>
                            <a:avLst/>
                            <a:gdLst>
                              <a:gd name="T0" fmla="+- 0 5112 5112"/>
                              <a:gd name="T1" fmla="*/ T0 w 111"/>
                              <a:gd name="T2" fmla="+- 0 247 192"/>
                              <a:gd name="T3" fmla="*/ 247 h 112"/>
                              <a:gd name="T4" fmla="+- 0 5117 5112"/>
                              <a:gd name="T5" fmla="*/ T4 w 111"/>
                              <a:gd name="T6" fmla="+- 0 269 192"/>
                              <a:gd name="T7" fmla="*/ 269 h 112"/>
                              <a:gd name="T8" fmla="+- 0 5128 5112"/>
                              <a:gd name="T9" fmla="*/ T8 w 111"/>
                              <a:gd name="T10" fmla="+- 0 287 192"/>
                              <a:gd name="T11" fmla="*/ 287 h 112"/>
                              <a:gd name="T12" fmla="+- 0 5146 5112"/>
                              <a:gd name="T13" fmla="*/ T12 w 111"/>
                              <a:gd name="T14" fmla="+- 0 299 192"/>
                              <a:gd name="T15" fmla="*/ 299 h 112"/>
                              <a:gd name="T16" fmla="+- 0 5167 5112"/>
                              <a:gd name="T17" fmla="*/ T16 w 111"/>
                              <a:gd name="T18" fmla="+- 0 303 192"/>
                              <a:gd name="T19" fmla="*/ 303 h 112"/>
                              <a:gd name="T20" fmla="+- 0 5189 5112"/>
                              <a:gd name="T21" fmla="*/ T20 w 111"/>
                              <a:gd name="T22" fmla="+- 0 299 192"/>
                              <a:gd name="T23" fmla="*/ 299 h 112"/>
                              <a:gd name="T24" fmla="+- 0 5207 5112"/>
                              <a:gd name="T25" fmla="*/ T24 w 111"/>
                              <a:gd name="T26" fmla="+- 0 287 192"/>
                              <a:gd name="T27" fmla="*/ 287 h 112"/>
                              <a:gd name="T28" fmla="+- 0 5219 5112"/>
                              <a:gd name="T29" fmla="*/ T28 w 111"/>
                              <a:gd name="T30" fmla="+- 0 269 192"/>
                              <a:gd name="T31" fmla="*/ 269 h 112"/>
                              <a:gd name="T32" fmla="+- 0 5223 5112"/>
                              <a:gd name="T33" fmla="*/ T32 w 111"/>
                              <a:gd name="T34" fmla="+- 0 247 192"/>
                              <a:gd name="T35" fmla="*/ 247 h 112"/>
                              <a:gd name="T36" fmla="+- 0 5219 5112"/>
                              <a:gd name="T37" fmla="*/ T36 w 111"/>
                              <a:gd name="T38" fmla="+- 0 226 192"/>
                              <a:gd name="T39" fmla="*/ 226 h 112"/>
                              <a:gd name="T40" fmla="+- 0 5207 5112"/>
                              <a:gd name="T41" fmla="*/ T40 w 111"/>
                              <a:gd name="T42" fmla="+- 0 208 192"/>
                              <a:gd name="T43" fmla="*/ 208 h 112"/>
                              <a:gd name="T44" fmla="+- 0 5189 5112"/>
                              <a:gd name="T45" fmla="*/ T44 w 111"/>
                              <a:gd name="T46" fmla="+- 0 196 192"/>
                              <a:gd name="T47" fmla="*/ 196 h 112"/>
                              <a:gd name="T48" fmla="+- 0 5167 5112"/>
                              <a:gd name="T49" fmla="*/ T48 w 111"/>
                              <a:gd name="T50" fmla="+- 0 192 192"/>
                              <a:gd name="T51" fmla="*/ 192 h 112"/>
                              <a:gd name="T52" fmla="+- 0 5146 5112"/>
                              <a:gd name="T53" fmla="*/ T52 w 111"/>
                              <a:gd name="T54" fmla="+- 0 196 192"/>
                              <a:gd name="T55" fmla="*/ 196 h 112"/>
                              <a:gd name="T56" fmla="+- 0 5128 5112"/>
                              <a:gd name="T57" fmla="*/ T56 w 111"/>
                              <a:gd name="T58" fmla="+- 0 208 192"/>
                              <a:gd name="T59" fmla="*/ 208 h 112"/>
                              <a:gd name="T60" fmla="+- 0 5117 5112"/>
                              <a:gd name="T61" fmla="*/ T60 w 111"/>
                              <a:gd name="T62" fmla="+- 0 226 192"/>
                              <a:gd name="T63" fmla="*/ 226 h 112"/>
                              <a:gd name="T64" fmla="+- 0 5112 5112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2"/>
                        <wps:cNvSpPr>
                          <a:spLocks/>
                        </wps:cNvSpPr>
                        <wps:spPr bwMode="auto">
                          <a:xfrm>
                            <a:off x="5247" y="192"/>
                            <a:ext cx="111" cy="112"/>
                          </a:xfrm>
                          <a:custGeom>
                            <a:avLst/>
                            <a:gdLst>
                              <a:gd name="T0" fmla="+- 0 5303 5247"/>
                              <a:gd name="T1" fmla="*/ T0 w 111"/>
                              <a:gd name="T2" fmla="+- 0 192 192"/>
                              <a:gd name="T3" fmla="*/ 192 h 112"/>
                              <a:gd name="T4" fmla="+- 0 5281 5247"/>
                              <a:gd name="T5" fmla="*/ T4 w 111"/>
                              <a:gd name="T6" fmla="+- 0 196 192"/>
                              <a:gd name="T7" fmla="*/ 196 h 112"/>
                              <a:gd name="T8" fmla="+- 0 5264 5247"/>
                              <a:gd name="T9" fmla="*/ T8 w 111"/>
                              <a:gd name="T10" fmla="+- 0 208 192"/>
                              <a:gd name="T11" fmla="*/ 208 h 112"/>
                              <a:gd name="T12" fmla="+- 0 5252 5247"/>
                              <a:gd name="T13" fmla="*/ T12 w 111"/>
                              <a:gd name="T14" fmla="+- 0 226 192"/>
                              <a:gd name="T15" fmla="*/ 226 h 112"/>
                              <a:gd name="T16" fmla="+- 0 5247 5247"/>
                              <a:gd name="T17" fmla="*/ T16 w 111"/>
                              <a:gd name="T18" fmla="+- 0 247 192"/>
                              <a:gd name="T19" fmla="*/ 247 h 112"/>
                              <a:gd name="T20" fmla="+- 0 5252 5247"/>
                              <a:gd name="T21" fmla="*/ T20 w 111"/>
                              <a:gd name="T22" fmla="+- 0 269 192"/>
                              <a:gd name="T23" fmla="*/ 269 h 112"/>
                              <a:gd name="T24" fmla="+- 0 5264 5247"/>
                              <a:gd name="T25" fmla="*/ T24 w 111"/>
                              <a:gd name="T26" fmla="+- 0 287 192"/>
                              <a:gd name="T27" fmla="*/ 287 h 112"/>
                              <a:gd name="T28" fmla="+- 0 5281 5247"/>
                              <a:gd name="T29" fmla="*/ T28 w 111"/>
                              <a:gd name="T30" fmla="+- 0 299 192"/>
                              <a:gd name="T31" fmla="*/ 299 h 112"/>
                              <a:gd name="T32" fmla="+- 0 5303 5247"/>
                              <a:gd name="T33" fmla="*/ T32 w 111"/>
                              <a:gd name="T34" fmla="+- 0 303 192"/>
                              <a:gd name="T35" fmla="*/ 303 h 112"/>
                              <a:gd name="T36" fmla="+- 0 5324 5247"/>
                              <a:gd name="T37" fmla="*/ T36 w 111"/>
                              <a:gd name="T38" fmla="+- 0 299 192"/>
                              <a:gd name="T39" fmla="*/ 299 h 112"/>
                              <a:gd name="T40" fmla="+- 0 5342 5247"/>
                              <a:gd name="T41" fmla="*/ T40 w 111"/>
                              <a:gd name="T42" fmla="+- 0 287 192"/>
                              <a:gd name="T43" fmla="*/ 287 h 112"/>
                              <a:gd name="T44" fmla="+- 0 5354 5247"/>
                              <a:gd name="T45" fmla="*/ T44 w 111"/>
                              <a:gd name="T46" fmla="+- 0 269 192"/>
                              <a:gd name="T47" fmla="*/ 269 h 112"/>
                              <a:gd name="T48" fmla="+- 0 5358 5247"/>
                              <a:gd name="T49" fmla="*/ T48 w 111"/>
                              <a:gd name="T50" fmla="+- 0 247 192"/>
                              <a:gd name="T51" fmla="*/ 247 h 112"/>
                              <a:gd name="T52" fmla="+- 0 5354 5247"/>
                              <a:gd name="T53" fmla="*/ T52 w 111"/>
                              <a:gd name="T54" fmla="+- 0 226 192"/>
                              <a:gd name="T55" fmla="*/ 226 h 112"/>
                              <a:gd name="T56" fmla="+- 0 5342 5247"/>
                              <a:gd name="T57" fmla="*/ T56 w 111"/>
                              <a:gd name="T58" fmla="+- 0 208 192"/>
                              <a:gd name="T59" fmla="*/ 208 h 112"/>
                              <a:gd name="T60" fmla="+- 0 5324 5247"/>
                              <a:gd name="T61" fmla="*/ T60 w 111"/>
                              <a:gd name="T62" fmla="+- 0 196 192"/>
                              <a:gd name="T63" fmla="*/ 196 h 112"/>
                              <a:gd name="T64" fmla="+- 0 5303 5247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lnTo>
                                  <a:pt x="5" y="77"/>
                                </a:lnTo>
                                <a:lnTo>
                                  <a:pt x="17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61"/>
                        <wps:cNvSpPr>
                          <a:spLocks/>
                        </wps:cNvSpPr>
                        <wps:spPr bwMode="auto">
                          <a:xfrm>
                            <a:off x="5247" y="192"/>
                            <a:ext cx="111" cy="112"/>
                          </a:xfrm>
                          <a:custGeom>
                            <a:avLst/>
                            <a:gdLst>
                              <a:gd name="T0" fmla="+- 0 5247 5247"/>
                              <a:gd name="T1" fmla="*/ T0 w 111"/>
                              <a:gd name="T2" fmla="+- 0 247 192"/>
                              <a:gd name="T3" fmla="*/ 247 h 112"/>
                              <a:gd name="T4" fmla="+- 0 5252 5247"/>
                              <a:gd name="T5" fmla="*/ T4 w 111"/>
                              <a:gd name="T6" fmla="+- 0 269 192"/>
                              <a:gd name="T7" fmla="*/ 269 h 112"/>
                              <a:gd name="T8" fmla="+- 0 5264 5247"/>
                              <a:gd name="T9" fmla="*/ T8 w 111"/>
                              <a:gd name="T10" fmla="+- 0 287 192"/>
                              <a:gd name="T11" fmla="*/ 287 h 112"/>
                              <a:gd name="T12" fmla="+- 0 5281 5247"/>
                              <a:gd name="T13" fmla="*/ T12 w 111"/>
                              <a:gd name="T14" fmla="+- 0 299 192"/>
                              <a:gd name="T15" fmla="*/ 299 h 112"/>
                              <a:gd name="T16" fmla="+- 0 5303 5247"/>
                              <a:gd name="T17" fmla="*/ T16 w 111"/>
                              <a:gd name="T18" fmla="+- 0 303 192"/>
                              <a:gd name="T19" fmla="*/ 303 h 112"/>
                              <a:gd name="T20" fmla="+- 0 5324 5247"/>
                              <a:gd name="T21" fmla="*/ T20 w 111"/>
                              <a:gd name="T22" fmla="+- 0 299 192"/>
                              <a:gd name="T23" fmla="*/ 299 h 112"/>
                              <a:gd name="T24" fmla="+- 0 5342 5247"/>
                              <a:gd name="T25" fmla="*/ T24 w 111"/>
                              <a:gd name="T26" fmla="+- 0 287 192"/>
                              <a:gd name="T27" fmla="*/ 287 h 112"/>
                              <a:gd name="T28" fmla="+- 0 5354 5247"/>
                              <a:gd name="T29" fmla="*/ T28 w 111"/>
                              <a:gd name="T30" fmla="+- 0 269 192"/>
                              <a:gd name="T31" fmla="*/ 269 h 112"/>
                              <a:gd name="T32" fmla="+- 0 5358 5247"/>
                              <a:gd name="T33" fmla="*/ T32 w 111"/>
                              <a:gd name="T34" fmla="+- 0 247 192"/>
                              <a:gd name="T35" fmla="*/ 247 h 112"/>
                              <a:gd name="T36" fmla="+- 0 5354 5247"/>
                              <a:gd name="T37" fmla="*/ T36 w 111"/>
                              <a:gd name="T38" fmla="+- 0 226 192"/>
                              <a:gd name="T39" fmla="*/ 226 h 112"/>
                              <a:gd name="T40" fmla="+- 0 5342 5247"/>
                              <a:gd name="T41" fmla="*/ T40 w 111"/>
                              <a:gd name="T42" fmla="+- 0 208 192"/>
                              <a:gd name="T43" fmla="*/ 208 h 112"/>
                              <a:gd name="T44" fmla="+- 0 5324 5247"/>
                              <a:gd name="T45" fmla="*/ T44 w 111"/>
                              <a:gd name="T46" fmla="+- 0 196 192"/>
                              <a:gd name="T47" fmla="*/ 196 h 112"/>
                              <a:gd name="T48" fmla="+- 0 5303 5247"/>
                              <a:gd name="T49" fmla="*/ T48 w 111"/>
                              <a:gd name="T50" fmla="+- 0 192 192"/>
                              <a:gd name="T51" fmla="*/ 192 h 112"/>
                              <a:gd name="T52" fmla="+- 0 5281 5247"/>
                              <a:gd name="T53" fmla="*/ T52 w 111"/>
                              <a:gd name="T54" fmla="+- 0 196 192"/>
                              <a:gd name="T55" fmla="*/ 196 h 112"/>
                              <a:gd name="T56" fmla="+- 0 5264 5247"/>
                              <a:gd name="T57" fmla="*/ T56 w 111"/>
                              <a:gd name="T58" fmla="+- 0 208 192"/>
                              <a:gd name="T59" fmla="*/ 208 h 112"/>
                              <a:gd name="T60" fmla="+- 0 5252 5247"/>
                              <a:gd name="T61" fmla="*/ T60 w 111"/>
                              <a:gd name="T62" fmla="+- 0 226 192"/>
                              <a:gd name="T63" fmla="*/ 226 h 112"/>
                              <a:gd name="T64" fmla="+- 0 5247 5247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5" y="77"/>
                                </a:lnTo>
                                <a:lnTo>
                                  <a:pt x="17" y="95"/>
                                </a:lnTo>
                                <a:lnTo>
                                  <a:pt x="34" y="107"/>
                                </a:lnTo>
                                <a:lnTo>
                                  <a:pt x="56" y="111"/>
                                </a:lnTo>
                                <a:lnTo>
                                  <a:pt x="77" y="107"/>
                                </a:lnTo>
                                <a:lnTo>
                                  <a:pt x="95" y="95"/>
                                </a:lnTo>
                                <a:lnTo>
                                  <a:pt x="107" y="77"/>
                                </a:lnTo>
                                <a:lnTo>
                                  <a:pt x="111" y="55"/>
                                </a:lnTo>
                                <a:lnTo>
                                  <a:pt x="107" y="34"/>
                                </a:lnTo>
                                <a:lnTo>
                                  <a:pt x="95" y="16"/>
                                </a:lnTo>
                                <a:lnTo>
                                  <a:pt x="77" y="4"/>
                                </a:ln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60"/>
                        <wps:cNvSpPr>
                          <a:spLocks/>
                        </wps:cNvSpPr>
                        <wps:spPr bwMode="auto">
                          <a:xfrm>
                            <a:off x="5382" y="192"/>
                            <a:ext cx="111" cy="112"/>
                          </a:xfrm>
                          <a:custGeom>
                            <a:avLst/>
                            <a:gdLst>
                              <a:gd name="T0" fmla="+- 0 5438 5383"/>
                              <a:gd name="T1" fmla="*/ T0 w 111"/>
                              <a:gd name="T2" fmla="+- 0 192 192"/>
                              <a:gd name="T3" fmla="*/ 192 h 112"/>
                              <a:gd name="T4" fmla="+- 0 5416 5383"/>
                              <a:gd name="T5" fmla="*/ T4 w 111"/>
                              <a:gd name="T6" fmla="+- 0 196 192"/>
                              <a:gd name="T7" fmla="*/ 196 h 112"/>
                              <a:gd name="T8" fmla="+- 0 5399 5383"/>
                              <a:gd name="T9" fmla="*/ T8 w 111"/>
                              <a:gd name="T10" fmla="+- 0 208 192"/>
                              <a:gd name="T11" fmla="*/ 208 h 112"/>
                              <a:gd name="T12" fmla="+- 0 5387 5383"/>
                              <a:gd name="T13" fmla="*/ T12 w 111"/>
                              <a:gd name="T14" fmla="+- 0 226 192"/>
                              <a:gd name="T15" fmla="*/ 226 h 112"/>
                              <a:gd name="T16" fmla="+- 0 5383 5383"/>
                              <a:gd name="T17" fmla="*/ T16 w 111"/>
                              <a:gd name="T18" fmla="+- 0 247 192"/>
                              <a:gd name="T19" fmla="*/ 247 h 112"/>
                              <a:gd name="T20" fmla="+- 0 5387 5383"/>
                              <a:gd name="T21" fmla="*/ T20 w 111"/>
                              <a:gd name="T22" fmla="+- 0 269 192"/>
                              <a:gd name="T23" fmla="*/ 269 h 112"/>
                              <a:gd name="T24" fmla="+- 0 5399 5383"/>
                              <a:gd name="T25" fmla="*/ T24 w 111"/>
                              <a:gd name="T26" fmla="+- 0 287 192"/>
                              <a:gd name="T27" fmla="*/ 287 h 112"/>
                              <a:gd name="T28" fmla="+- 0 5416 5383"/>
                              <a:gd name="T29" fmla="*/ T28 w 111"/>
                              <a:gd name="T30" fmla="+- 0 299 192"/>
                              <a:gd name="T31" fmla="*/ 299 h 112"/>
                              <a:gd name="T32" fmla="+- 0 5438 5383"/>
                              <a:gd name="T33" fmla="*/ T32 w 111"/>
                              <a:gd name="T34" fmla="+- 0 303 192"/>
                              <a:gd name="T35" fmla="*/ 303 h 112"/>
                              <a:gd name="T36" fmla="+- 0 5459 5383"/>
                              <a:gd name="T37" fmla="*/ T36 w 111"/>
                              <a:gd name="T38" fmla="+- 0 299 192"/>
                              <a:gd name="T39" fmla="*/ 299 h 112"/>
                              <a:gd name="T40" fmla="+- 0 5477 5383"/>
                              <a:gd name="T41" fmla="*/ T40 w 111"/>
                              <a:gd name="T42" fmla="+- 0 287 192"/>
                              <a:gd name="T43" fmla="*/ 287 h 112"/>
                              <a:gd name="T44" fmla="+- 0 5489 5383"/>
                              <a:gd name="T45" fmla="*/ T44 w 111"/>
                              <a:gd name="T46" fmla="+- 0 269 192"/>
                              <a:gd name="T47" fmla="*/ 269 h 112"/>
                              <a:gd name="T48" fmla="+- 0 5494 5383"/>
                              <a:gd name="T49" fmla="*/ T48 w 111"/>
                              <a:gd name="T50" fmla="+- 0 247 192"/>
                              <a:gd name="T51" fmla="*/ 247 h 112"/>
                              <a:gd name="T52" fmla="+- 0 5489 5383"/>
                              <a:gd name="T53" fmla="*/ T52 w 111"/>
                              <a:gd name="T54" fmla="+- 0 226 192"/>
                              <a:gd name="T55" fmla="*/ 226 h 112"/>
                              <a:gd name="T56" fmla="+- 0 5477 5383"/>
                              <a:gd name="T57" fmla="*/ T56 w 111"/>
                              <a:gd name="T58" fmla="+- 0 208 192"/>
                              <a:gd name="T59" fmla="*/ 208 h 112"/>
                              <a:gd name="T60" fmla="+- 0 5459 5383"/>
                              <a:gd name="T61" fmla="*/ T60 w 111"/>
                              <a:gd name="T62" fmla="+- 0 196 192"/>
                              <a:gd name="T63" fmla="*/ 196 h 112"/>
                              <a:gd name="T64" fmla="+- 0 5438 5383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59"/>
                        <wps:cNvSpPr>
                          <a:spLocks/>
                        </wps:cNvSpPr>
                        <wps:spPr bwMode="auto">
                          <a:xfrm>
                            <a:off x="5382" y="192"/>
                            <a:ext cx="111" cy="11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111"/>
                              <a:gd name="T2" fmla="+- 0 247 192"/>
                              <a:gd name="T3" fmla="*/ 247 h 112"/>
                              <a:gd name="T4" fmla="+- 0 5387 5383"/>
                              <a:gd name="T5" fmla="*/ T4 w 111"/>
                              <a:gd name="T6" fmla="+- 0 269 192"/>
                              <a:gd name="T7" fmla="*/ 269 h 112"/>
                              <a:gd name="T8" fmla="+- 0 5399 5383"/>
                              <a:gd name="T9" fmla="*/ T8 w 111"/>
                              <a:gd name="T10" fmla="+- 0 287 192"/>
                              <a:gd name="T11" fmla="*/ 287 h 112"/>
                              <a:gd name="T12" fmla="+- 0 5416 5383"/>
                              <a:gd name="T13" fmla="*/ T12 w 111"/>
                              <a:gd name="T14" fmla="+- 0 299 192"/>
                              <a:gd name="T15" fmla="*/ 299 h 112"/>
                              <a:gd name="T16" fmla="+- 0 5438 5383"/>
                              <a:gd name="T17" fmla="*/ T16 w 111"/>
                              <a:gd name="T18" fmla="+- 0 303 192"/>
                              <a:gd name="T19" fmla="*/ 303 h 112"/>
                              <a:gd name="T20" fmla="+- 0 5459 5383"/>
                              <a:gd name="T21" fmla="*/ T20 w 111"/>
                              <a:gd name="T22" fmla="+- 0 299 192"/>
                              <a:gd name="T23" fmla="*/ 299 h 112"/>
                              <a:gd name="T24" fmla="+- 0 5477 5383"/>
                              <a:gd name="T25" fmla="*/ T24 w 111"/>
                              <a:gd name="T26" fmla="+- 0 287 192"/>
                              <a:gd name="T27" fmla="*/ 287 h 112"/>
                              <a:gd name="T28" fmla="+- 0 5489 5383"/>
                              <a:gd name="T29" fmla="*/ T28 w 111"/>
                              <a:gd name="T30" fmla="+- 0 269 192"/>
                              <a:gd name="T31" fmla="*/ 269 h 112"/>
                              <a:gd name="T32" fmla="+- 0 5494 5383"/>
                              <a:gd name="T33" fmla="*/ T32 w 111"/>
                              <a:gd name="T34" fmla="+- 0 247 192"/>
                              <a:gd name="T35" fmla="*/ 247 h 112"/>
                              <a:gd name="T36" fmla="+- 0 5489 5383"/>
                              <a:gd name="T37" fmla="*/ T36 w 111"/>
                              <a:gd name="T38" fmla="+- 0 226 192"/>
                              <a:gd name="T39" fmla="*/ 226 h 112"/>
                              <a:gd name="T40" fmla="+- 0 5477 5383"/>
                              <a:gd name="T41" fmla="*/ T40 w 111"/>
                              <a:gd name="T42" fmla="+- 0 208 192"/>
                              <a:gd name="T43" fmla="*/ 208 h 112"/>
                              <a:gd name="T44" fmla="+- 0 5459 5383"/>
                              <a:gd name="T45" fmla="*/ T44 w 111"/>
                              <a:gd name="T46" fmla="+- 0 196 192"/>
                              <a:gd name="T47" fmla="*/ 196 h 112"/>
                              <a:gd name="T48" fmla="+- 0 5438 5383"/>
                              <a:gd name="T49" fmla="*/ T48 w 111"/>
                              <a:gd name="T50" fmla="+- 0 192 192"/>
                              <a:gd name="T51" fmla="*/ 192 h 112"/>
                              <a:gd name="T52" fmla="+- 0 5416 5383"/>
                              <a:gd name="T53" fmla="*/ T52 w 111"/>
                              <a:gd name="T54" fmla="+- 0 196 192"/>
                              <a:gd name="T55" fmla="*/ 196 h 112"/>
                              <a:gd name="T56" fmla="+- 0 5399 5383"/>
                              <a:gd name="T57" fmla="*/ T56 w 111"/>
                              <a:gd name="T58" fmla="+- 0 208 192"/>
                              <a:gd name="T59" fmla="*/ 208 h 112"/>
                              <a:gd name="T60" fmla="+- 0 5387 5383"/>
                              <a:gd name="T61" fmla="*/ T60 w 111"/>
                              <a:gd name="T62" fmla="+- 0 226 192"/>
                              <a:gd name="T63" fmla="*/ 226 h 112"/>
                              <a:gd name="T64" fmla="+- 0 5383 5383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3" y="107"/>
                                </a:lnTo>
                                <a:lnTo>
                                  <a:pt x="55" y="111"/>
                                </a:lnTo>
                                <a:lnTo>
                                  <a:pt x="76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6" y="4"/>
                                </a:lnTo>
                                <a:lnTo>
                                  <a:pt x="55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58"/>
                        <wps:cNvSpPr>
                          <a:spLocks/>
                        </wps:cNvSpPr>
                        <wps:spPr bwMode="auto">
                          <a:xfrm>
                            <a:off x="5518" y="192"/>
                            <a:ext cx="111" cy="112"/>
                          </a:xfrm>
                          <a:custGeom>
                            <a:avLst/>
                            <a:gdLst>
                              <a:gd name="T0" fmla="+- 0 5573 5518"/>
                              <a:gd name="T1" fmla="*/ T0 w 111"/>
                              <a:gd name="T2" fmla="+- 0 192 192"/>
                              <a:gd name="T3" fmla="*/ 192 h 112"/>
                              <a:gd name="T4" fmla="+- 0 5552 5518"/>
                              <a:gd name="T5" fmla="*/ T4 w 111"/>
                              <a:gd name="T6" fmla="+- 0 196 192"/>
                              <a:gd name="T7" fmla="*/ 196 h 112"/>
                              <a:gd name="T8" fmla="+- 0 5534 5518"/>
                              <a:gd name="T9" fmla="*/ T8 w 111"/>
                              <a:gd name="T10" fmla="+- 0 208 192"/>
                              <a:gd name="T11" fmla="*/ 208 h 112"/>
                              <a:gd name="T12" fmla="+- 0 5522 5518"/>
                              <a:gd name="T13" fmla="*/ T12 w 111"/>
                              <a:gd name="T14" fmla="+- 0 226 192"/>
                              <a:gd name="T15" fmla="*/ 226 h 112"/>
                              <a:gd name="T16" fmla="+- 0 5518 5518"/>
                              <a:gd name="T17" fmla="*/ T16 w 111"/>
                              <a:gd name="T18" fmla="+- 0 247 192"/>
                              <a:gd name="T19" fmla="*/ 247 h 112"/>
                              <a:gd name="T20" fmla="+- 0 5522 5518"/>
                              <a:gd name="T21" fmla="*/ T20 w 111"/>
                              <a:gd name="T22" fmla="+- 0 269 192"/>
                              <a:gd name="T23" fmla="*/ 269 h 112"/>
                              <a:gd name="T24" fmla="+- 0 5534 5518"/>
                              <a:gd name="T25" fmla="*/ T24 w 111"/>
                              <a:gd name="T26" fmla="+- 0 287 192"/>
                              <a:gd name="T27" fmla="*/ 287 h 112"/>
                              <a:gd name="T28" fmla="+- 0 5552 5518"/>
                              <a:gd name="T29" fmla="*/ T28 w 111"/>
                              <a:gd name="T30" fmla="+- 0 299 192"/>
                              <a:gd name="T31" fmla="*/ 299 h 112"/>
                              <a:gd name="T32" fmla="+- 0 5573 5518"/>
                              <a:gd name="T33" fmla="*/ T32 w 111"/>
                              <a:gd name="T34" fmla="+- 0 303 192"/>
                              <a:gd name="T35" fmla="*/ 303 h 112"/>
                              <a:gd name="T36" fmla="+- 0 5595 5518"/>
                              <a:gd name="T37" fmla="*/ T36 w 111"/>
                              <a:gd name="T38" fmla="+- 0 299 192"/>
                              <a:gd name="T39" fmla="*/ 299 h 112"/>
                              <a:gd name="T40" fmla="+- 0 5612 5518"/>
                              <a:gd name="T41" fmla="*/ T40 w 111"/>
                              <a:gd name="T42" fmla="+- 0 287 192"/>
                              <a:gd name="T43" fmla="*/ 287 h 112"/>
                              <a:gd name="T44" fmla="+- 0 5624 5518"/>
                              <a:gd name="T45" fmla="*/ T44 w 111"/>
                              <a:gd name="T46" fmla="+- 0 269 192"/>
                              <a:gd name="T47" fmla="*/ 269 h 112"/>
                              <a:gd name="T48" fmla="+- 0 5629 5518"/>
                              <a:gd name="T49" fmla="*/ T48 w 111"/>
                              <a:gd name="T50" fmla="+- 0 247 192"/>
                              <a:gd name="T51" fmla="*/ 247 h 112"/>
                              <a:gd name="T52" fmla="+- 0 5624 5518"/>
                              <a:gd name="T53" fmla="*/ T52 w 111"/>
                              <a:gd name="T54" fmla="+- 0 226 192"/>
                              <a:gd name="T55" fmla="*/ 226 h 112"/>
                              <a:gd name="T56" fmla="+- 0 5612 5518"/>
                              <a:gd name="T57" fmla="*/ T56 w 111"/>
                              <a:gd name="T58" fmla="+- 0 208 192"/>
                              <a:gd name="T59" fmla="*/ 208 h 112"/>
                              <a:gd name="T60" fmla="+- 0 5595 5518"/>
                              <a:gd name="T61" fmla="*/ T60 w 111"/>
                              <a:gd name="T62" fmla="+- 0 196 192"/>
                              <a:gd name="T63" fmla="*/ 196 h 112"/>
                              <a:gd name="T64" fmla="+- 0 5573 5518"/>
                              <a:gd name="T65" fmla="*/ T64 w 111"/>
                              <a:gd name="T66" fmla="+- 0 192 192"/>
                              <a:gd name="T67" fmla="*/ 1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55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57"/>
                        <wps:cNvSpPr>
                          <a:spLocks/>
                        </wps:cNvSpPr>
                        <wps:spPr bwMode="auto">
                          <a:xfrm>
                            <a:off x="5518" y="192"/>
                            <a:ext cx="111" cy="112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111"/>
                              <a:gd name="T2" fmla="+- 0 247 192"/>
                              <a:gd name="T3" fmla="*/ 247 h 112"/>
                              <a:gd name="T4" fmla="+- 0 5522 5518"/>
                              <a:gd name="T5" fmla="*/ T4 w 111"/>
                              <a:gd name="T6" fmla="+- 0 269 192"/>
                              <a:gd name="T7" fmla="*/ 269 h 112"/>
                              <a:gd name="T8" fmla="+- 0 5534 5518"/>
                              <a:gd name="T9" fmla="*/ T8 w 111"/>
                              <a:gd name="T10" fmla="+- 0 287 192"/>
                              <a:gd name="T11" fmla="*/ 287 h 112"/>
                              <a:gd name="T12" fmla="+- 0 5552 5518"/>
                              <a:gd name="T13" fmla="*/ T12 w 111"/>
                              <a:gd name="T14" fmla="+- 0 299 192"/>
                              <a:gd name="T15" fmla="*/ 299 h 112"/>
                              <a:gd name="T16" fmla="+- 0 5573 5518"/>
                              <a:gd name="T17" fmla="*/ T16 w 111"/>
                              <a:gd name="T18" fmla="+- 0 303 192"/>
                              <a:gd name="T19" fmla="*/ 303 h 112"/>
                              <a:gd name="T20" fmla="+- 0 5595 5518"/>
                              <a:gd name="T21" fmla="*/ T20 w 111"/>
                              <a:gd name="T22" fmla="+- 0 299 192"/>
                              <a:gd name="T23" fmla="*/ 299 h 112"/>
                              <a:gd name="T24" fmla="+- 0 5612 5518"/>
                              <a:gd name="T25" fmla="*/ T24 w 111"/>
                              <a:gd name="T26" fmla="+- 0 287 192"/>
                              <a:gd name="T27" fmla="*/ 287 h 112"/>
                              <a:gd name="T28" fmla="+- 0 5624 5518"/>
                              <a:gd name="T29" fmla="*/ T28 w 111"/>
                              <a:gd name="T30" fmla="+- 0 269 192"/>
                              <a:gd name="T31" fmla="*/ 269 h 112"/>
                              <a:gd name="T32" fmla="+- 0 5629 5518"/>
                              <a:gd name="T33" fmla="*/ T32 w 111"/>
                              <a:gd name="T34" fmla="+- 0 247 192"/>
                              <a:gd name="T35" fmla="*/ 247 h 112"/>
                              <a:gd name="T36" fmla="+- 0 5624 5518"/>
                              <a:gd name="T37" fmla="*/ T36 w 111"/>
                              <a:gd name="T38" fmla="+- 0 226 192"/>
                              <a:gd name="T39" fmla="*/ 226 h 112"/>
                              <a:gd name="T40" fmla="+- 0 5612 5518"/>
                              <a:gd name="T41" fmla="*/ T40 w 111"/>
                              <a:gd name="T42" fmla="+- 0 208 192"/>
                              <a:gd name="T43" fmla="*/ 208 h 112"/>
                              <a:gd name="T44" fmla="+- 0 5595 5518"/>
                              <a:gd name="T45" fmla="*/ T44 w 111"/>
                              <a:gd name="T46" fmla="+- 0 196 192"/>
                              <a:gd name="T47" fmla="*/ 196 h 112"/>
                              <a:gd name="T48" fmla="+- 0 5573 5518"/>
                              <a:gd name="T49" fmla="*/ T48 w 111"/>
                              <a:gd name="T50" fmla="+- 0 192 192"/>
                              <a:gd name="T51" fmla="*/ 192 h 112"/>
                              <a:gd name="T52" fmla="+- 0 5552 5518"/>
                              <a:gd name="T53" fmla="*/ T52 w 111"/>
                              <a:gd name="T54" fmla="+- 0 196 192"/>
                              <a:gd name="T55" fmla="*/ 196 h 112"/>
                              <a:gd name="T56" fmla="+- 0 5534 5518"/>
                              <a:gd name="T57" fmla="*/ T56 w 111"/>
                              <a:gd name="T58" fmla="+- 0 208 192"/>
                              <a:gd name="T59" fmla="*/ 208 h 112"/>
                              <a:gd name="T60" fmla="+- 0 5522 5518"/>
                              <a:gd name="T61" fmla="*/ T60 w 111"/>
                              <a:gd name="T62" fmla="+- 0 226 192"/>
                              <a:gd name="T63" fmla="*/ 226 h 112"/>
                              <a:gd name="T64" fmla="+- 0 5518 5518"/>
                              <a:gd name="T65" fmla="*/ T64 w 111"/>
                              <a:gd name="T66" fmla="+- 0 247 192"/>
                              <a:gd name="T67" fmla="*/ 247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2">
                                <a:moveTo>
                                  <a:pt x="0" y="55"/>
                                </a:moveTo>
                                <a:lnTo>
                                  <a:pt x="4" y="77"/>
                                </a:lnTo>
                                <a:lnTo>
                                  <a:pt x="16" y="95"/>
                                </a:lnTo>
                                <a:lnTo>
                                  <a:pt x="34" y="107"/>
                                </a:lnTo>
                                <a:lnTo>
                                  <a:pt x="55" y="111"/>
                                </a:lnTo>
                                <a:lnTo>
                                  <a:pt x="77" y="107"/>
                                </a:lnTo>
                                <a:lnTo>
                                  <a:pt x="94" y="95"/>
                                </a:lnTo>
                                <a:lnTo>
                                  <a:pt x="106" y="77"/>
                                </a:lnTo>
                                <a:lnTo>
                                  <a:pt x="111" y="55"/>
                                </a:lnTo>
                                <a:lnTo>
                                  <a:pt x="106" y="34"/>
                                </a:lnTo>
                                <a:lnTo>
                                  <a:pt x="94" y="16"/>
                                </a:lnTo>
                                <a:lnTo>
                                  <a:pt x="77" y="4"/>
                                </a:ln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208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208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470" y="2044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Freeform 253"/>
                        <wps:cNvSpPr>
                          <a:spLocks/>
                        </wps:cNvSpPr>
                        <wps:spPr bwMode="auto">
                          <a:xfrm>
                            <a:off x="4524" y="1988"/>
                            <a:ext cx="110" cy="110"/>
                          </a:xfrm>
                          <a:custGeom>
                            <a:avLst/>
                            <a:gdLst>
                              <a:gd name="T0" fmla="+- 0 4579 4525"/>
                              <a:gd name="T1" fmla="*/ T0 w 110"/>
                              <a:gd name="T2" fmla="+- 0 1989 1989"/>
                              <a:gd name="T3" fmla="*/ 1989 h 110"/>
                              <a:gd name="T4" fmla="+- 0 4558 4525"/>
                              <a:gd name="T5" fmla="*/ T4 w 110"/>
                              <a:gd name="T6" fmla="+- 0 1993 1989"/>
                              <a:gd name="T7" fmla="*/ 1993 h 110"/>
                              <a:gd name="T8" fmla="+- 0 4541 4525"/>
                              <a:gd name="T9" fmla="*/ T8 w 110"/>
                              <a:gd name="T10" fmla="+- 0 2005 1989"/>
                              <a:gd name="T11" fmla="*/ 2005 h 110"/>
                              <a:gd name="T12" fmla="+- 0 4529 4525"/>
                              <a:gd name="T13" fmla="*/ T12 w 110"/>
                              <a:gd name="T14" fmla="+- 0 2022 1989"/>
                              <a:gd name="T15" fmla="*/ 2022 h 110"/>
                              <a:gd name="T16" fmla="+- 0 4525 4525"/>
                              <a:gd name="T17" fmla="*/ T16 w 110"/>
                              <a:gd name="T18" fmla="+- 0 2043 1989"/>
                              <a:gd name="T19" fmla="*/ 2043 h 110"/>
                              <a:gd name="T20" fmla="+- 0 4529 4525"/>
                              <a:gd name="T21" fmla="*/ T20 w 110"/>
                              <a:gd name="T22" fmla="+- 0 2065 1989"/>
                              <a:gd name="T23" fmla="*/ 2065 h 110"/>
                              <a:gd name="T24" fmla="+- 0 4541 4525"/>
                              <a:gd name="T25" fmla="*/ T24 w 110"/>
                              <a:gd name="T26" fmla="+- 0 2082 1989"/>
                              <a:gd name="T27" fmla="*/ 2082 h 110"/>
                              <a:gd name="T28" fmla="+- 0 4558 4525"/>
                              <a:gd name="T29" fmla="*/ T28 w 110"/>
                              <a:gd name="T30" fmla="+- 0 2094 1989"/>
                              <a:gd name="T31" fmla="*/ 2094 h 110"/>
                              <a:gd name="T32" fmla="+- 0 4579 4525"/>
                              <a:gd name="T33" fmla="*/ T32 w 110"/>
                              <a:gd name="T34" fmla="+- 0 2098 1989"/>
                              <a:gd name="T35" fmla="*/ 2098 h 110"/>
                              <a:gd name="T36" fmla="+- 0 4600 4525"/>
                              <a:gd name="T37" fmla="*/ T36 w 110"/>
                              <a:gd name="T38" fmla="+- 0 2094 1989"/>
                              <a:gd name="T39" fmla="*/ 2094 h 110"/>
                              <a:gd name="T40" fmla="+- 0 4618 4525"/>
                              <a:gd name="T41" fmla="*/ T40 w 110"/>
                              <a:gd name="T42" fmla="+- 0 2082 1989"/>
                              <a:gd name="T43" fmla="*/ 2082 h 110"/>
                              <a:gd name="T44" fmla="+- 0 4630 4525"/>
                              <a:gd name="T45" fmla="*/ T44 w 110"/>
                              <a:gd name="T46" fmla="+- 0 2065 1989"/>
                              <a:gd name="T47" fmla="*/ 2065 h 110"/>
                              <a:gd name="T48" fmla="+- 0 4634 4525"/>
                              <a:gd name="T49" fmla="*/ T48 w 110"/>
                              <a:gd name="T50" fmla="+- 0 2043 1989"/>
                              <a:gd name="T51" fmla="*/ 2043 h 110"/>
                              <a:gd name="T52" fmla="+- 0 4630 4525"/>
                              <a:gd name="T53" fmla="*/ T52 w 110"/>
                              <a:gd name="T54" fmla="+- 0 2022 1989"/>
                              <a:gd name="T55" fmla="*/ 2022 h 110"/>
                              <a:gd name="T56" fmla="+- 0 4618 4525"/>
                              <a:gd name="T57" fmla="*/ T56 w 110"/>
                              <a:gd name="T58" fmla="+- 0 2005 1989"/>
                              <a:gd name="T59" fmla="*/ 2005 h 110"/>
                              <a:gd name="T60" fmla="+- 0 4600 4525"/>
                              <a:gd name="T61" fmla="*/ T60 w 110"/>
                              <a:gd name="T62" fmla="+- 0 1993 1989"/>
                              <a:gd name="T63" fmla="*/ 1993 h 110"/>
                              <a:gd name="T64" fmla="+- 0 4579 4525"/>
                              <a:gd name="T65" fmla="*/ T64 w 110"/>
                              <a:gd name="T66" fmla="+- 0 1989 1989"/>
                              <a:gd name="T67" fmla="*/ 198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52"/>
                        <wps:cNvSpPr>
                          <a:spLocks/>
                        </wps:cNvSpPr>
                        <wps:spPr bwMode="auto">
                          <a:xfrm>
                            <a:off x="4524" y="1988"/>
                            <a:ext cx="110" cy="110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110"/>
                              <a:gd name="T2" fmla="+- 0 2043 1989"/>
                              <a:gd name="T3" fmla="*/ 2043 h 110"/>
                              <a:gd name="T4" fmla="+- 0 4529 4525"/>
                              <a:gd name="T5" fmla="*/ T4 w 110"/>
                              <a:gd name="T6" fmla="+- 0 2065 1989"/>
                              <a:gd name="T7" fmla="*/ 2065 h 110"/>
                              <a:gd name="T8" fmla="+- 0 4541 4525"/>
                              <a:gd name="T9" fmla="*/ T8 w 110"/>
                              <a:gd name="T10" fmla="+- 0 2082 1989"/>
                              <a:gd name="T11" fmla="*/ 2082 h 110"/>
                              <a:gd name="T12" fmla="+- 0 4558 4525"/>
                              <a:gd name="T13" fmla="*/ T12 w 110"/>
                              <a:gd name="T14" fmla="+- 0 2094 1989"/>
                              <a:gd name="T15" fmla="*/ 2094 h 110"/>
                              <a:gd name="T16" fmla="+- 0 4579 4525"/>
                              <a:gd name="T17" fmla="*/ T16 w 110"/>
                              <a:gd name="T18" fmla="+- 0 2098 1989"/>
                              <a:gd name="T19" fmla="*/ 2098 h 110"/>
                              <a:gd name="T20" fmla="+- 0 4600 4525"/>
                              <a:gd name="T21" fmla="*/ T20 w 110"/>
                              <a:gd name="T22" fmla="+- 0 2094 1989"/>
                              <a:gd name="T23" fmla="*/ 2094 h 110"/>
                              <a:gd name="T24" fmla="+- 0 4618 4525"/>
                              <a:gd name="T25" fmla="*/ T24 w 110"/>
                              <a:gd name="T26" fmla="+- 0 2082 1989"/>
                              <a:gd name="T27" fmla="*/ 2082 h 110"/>
                              <a:gd name="T28" fmla="+- 0 4630 4525"/>
                              <a:gd name="T29" fmla="*/ T28 w 110"/>
                              <a:gd name="T30" fmla="+- 0 2065 1989"/>
                              <a:gd name="T31" fmla="*/ 2065 h 110"/>
                              <a:gd name="T32" fmla="+- 0 4634 4525"/>
                              <a:gd name="T33" fmla="*/ T32 w 110"/>
                              <a:gd name="T34" fmla="+- 0 2043 1989"/>
                              <a:gd name="T35" fmla="*/ 2043 h 110"/>
                              <a:gd name="T36" fmla="+- 0 4630 4525"/>
                              <a:gd name="T37" fmla="*/ T36 w 110"/>
                              <a:gd name="T38" fmla="+- 0 2022 1989"/>
                              <a:gd name="T39" fmla="*/ 2022 h 110"/>
                              <a:gd name="T40" fmla="+- 0 4618 4525"/>
                              <a:gd name="T41" fmla="*/ T40 w 110"/>
                              <a:gd name="T42" fmla="+- 0 2005 1989"/>
                              <a:gd name="T43" fmla="*/ 2005 h 110"/>
                              <a:gd name="T44" fmla="+- 0 4600 4525"/>
                              <a:gd name="T45" fmla="*/ T44 w 110"/>
                              <a:gd name="T46" fmla="+- 0 1993 1989"/>
                              <a:gd name="T47" fmla="*/ 1993 h 110"/>
                              <a:gd name="T48" fmla="+- 0 4579 4525"/>
                              <a:gd name="T49" fmla="*/ T48 w 110"/>
                              <a:gd name="T50" fmla="+- 0 1989 1989"/>
                              <a:gd name="T51" fmla="*/ 1989 h 110"/>
                              <a:gd name="T52" fmla="+- 0 4558 4525"/>
                              <a:gd name="T53" fmla="*/ T52 w 110"/>
                              <a:gd name="T54" fmla="+- 0 1993 1989"/>
                              <a:gd name="T55" fmla="*/ 1993 h 110"/>
                              <a:gd name="T56" fmla="+- 0 4541 4525"/>
                              <a:gd name="T57" fmla="*/ T56 w 110"/>
                              <a:gd name="T58" fmla="+- 0 2005 1989"/>
                              <a:gd name="T59" fmla="*/ 2005 h 110"/>
                              <a:gd name="T60" fmla="+- 0 4529 4525"/>
                              <a:gd name="T61" fmla="*/ T60 w 110"/>
                              <a:gd name="T62" fmla="+- 0 2022 1989"/>
                              <a:gd name="T63" fmla="*/ 2022 h 110"/>
                              <a:gd name="T64" fmla="+- 0 4525 4525"/>
                              <a:gd name="T65" fmla="*/ T64 w 110"/>
                              <a:gd name="T66" fmla="+- 0 2043 1989"/>
                              <a:gd name="T67" fmla="*/ 204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4"/>
                                </a:move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4470" y="2169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250"/>
                        <wps:cNvSpPr>
                          <a:spLocks/>
                        </wps:cNvSpPr>
                        <wps:spPr bwMode="auto">
                          <a:xfrm>
                            <a:off x="4524" y="2113"/>
                            <a:ext cx="110" cy="110"/>
                          </a:xfrm>
                          <a:custGeom>
                            <a:avLst/>
                            <a:gdLst>
                              <a:gd name="T0" fmla="+- 0 4579 4525"/>
                              <a:gd name="T1" fmla="*/ T0 w 110"/>
                              <a:gd name="T2" fmla="+- 0 2114 2114"/>
                              <a:gd name="T3" fmla="*/ 2114 h 110"/>
                              <a:gd name="T4" fmla="+- 0 4558 4525"/>
                              <a:gd name="T5" fmla="*/ T4 w 110"/>
                              <a:gd name="T6" fmla="+- 0 2118 2114"/>
                              <a:gd name="T7" fmla="*/ 2118 h 110"/>
                              <a:gd name="T8" fmla="+- 0 4541 4525"/>
                              <a:gd name="T9" fmla="*/ T8 w 110"/>
                              <a:gd name="T10" fmla="+- 0 2130 2114"/>
                              <a:gd name="T11" fmla="*/ 2130 h 110"/>
                              <a:gd name="T12" fmla="+- 0 4529 4525"/>
                              <a:gd name="T13" fmla="*/ T12 w 110"/>
                              <a:gd name="T14" fmla="+- 0 2147 2114"/>
                              <a:gd name="T15" fmla="*/ 2147 h 110"/>
                              <a:gd name="T16" fmla="+- 0 4525 4525"/>
                              <a:gd name="T17" fmla="*/ T16 w 110"/>
                              <a:gd name="T18" fmla="+- 0 2168 2114"/>
                              <a:gd name="T19" fmla="*/ 2168 h 110"/>
                              <a:gd name="T20" fmla="+- 0 4529 4525"/>
                              <a:gd name="T21" fmla="*/ T20 w 110"/>
                              <a:gd name="T22" fmla="+- 0 2190 2114"/>
                              <a:gd name="T23" fmla="*/ 2190 h 110"/>
                              <a:gd name="T24" fmla="+- 0 4541 4525"/>
                              <a:gd name="T25" fmla="*/ T24 w 110"/>
                              <a:gd name="T26" fmla="+- 0 2207 2114"/>
                              <a:gd name="T27" fmla="*/ 2207 h 110"/>
                              <a:gd name="T28" fmla="+- 0 4558 4525"/>
                              <a:gd name="T29" fmla="*/ T28 w 110"/>
                              <a:gd name="T30" fmla="+- 0 2219 2114"/>
                              <a:gd name="T31" fmla="*/ 2219 h 110"/>
                              <a:gd name="T32" fmla="+- 0 4579 4525"/>
                              <a:gd name="T33" fmla="*/ T32 w 110"/>
                              <a:gd name="T34" fmla="+- 0 2223 2114"/>
                              <a:gd name="T35" fmla="*/ 2223 h 110"/>
                              <a:gd name="T36" fmla="+- 0 4600 4525"/>
                              <a:gd name="T37" fmla="*/ T36 w 110"/>
                              <a:gd name="T38" fmla="+- 0 2219 2114"/>
                              <a:gd name="T39" fmla="*/ 2219 h 110"/>
                              <a:gd name="T40" fmla="+- 0 4618 4525"/>
                              <a:gd name="T41" fmla="*/ T40 w 110"/>
                              <a:gd name="T42" fmla="+- 0 2207 2114"/>
                              <a:gd name="T43" fmla="*/ 2207 h 110"/>
                              <a:gd name="T44" fmla="+- 0 4630 4525"/>
                              <a:gd name="T45" fmla="*/ T44 w 110"/>
                              <a:gd name="T46" fmla="+- 0 2190 2114"/>
                              <a:gd name="T47" fmla="*/ 2190 h 110"/>
                              <a:gd name="T48" fmla="+- 0 4634 4525"/>
                              <a:gd name="T49" fmla="*/ T48 w 110"/>
                              <a:gd name="T50" fmla="+- 0 2168 2114"/>
                              <a:gd name="T51" fmla="*/ 2168 h 110"/>
                              <a:gd name="T52" fmla="+- 0 4630 4525"/>
                              <a:gd name="T53" fmla="*/ T52 w 110"/>
                              <a:gd name="T54" fmla="+- 0 2147 2114"/>
                              <a:gd name="T55" fmla="*/ 2147 h 110"/>
                              <a:gd name="T56" fmla="+- 0 4618 4525"/>
                              <a:gd name="T57" fmla="*/ T56 w 110"/>
                              <a:gd name="T58" fmla="+- 0 2130 2114"/>
                              <a:gd name="T59" fmla="*/ 2130 h 110"/>
                              <a:gd name="T60" fmla="+- 0 4600 4525"/>
                              <a:gd name="T61" fmla="*/ T60 w 110"/>
                              <a:gd name="T62" fmla="+- 0 2118 2114"/>
                              <a:gd name="T63" fmla="*/ 2118 h 110"/>
                              <a:gd name="T64" fmla="+- 0 4579 4525"/>
                              <a:gd name="T65" fmla="*/ T64 w 110"/>
                              <a:gd name="T66" fmla="+- 0 2114 2114"/>
                              <a:gd name="T67" fmla="*/ 211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49"/>
                        <wps:cNvSpPr>
                          <a:spLocks/>
                        </wps:cNvSpPr>
                        <wps:spPr bwMode="auto">
                          <a:xfrm>
                            <a:off x="4524" y="2113"/>
                            <a:ext cx="110" cy="110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110"/>
                              <a:gd name="T2" fmla="+- 0 2168 2114"/>
                              <a:gd name="T3" fmla="*/ 2168 h 110"/>
                              <a:gd name="T4" fmla="+- 0 4529 4525"/>
                              <a:gd name="T5" fmla="*/ T4 w 110"/>
                              <a:gd name="T6" fmla="+- 0 2190 2114"/>
                              <a:gd name="T7" fmla="*/ 2190 h 110"/>
                              <a:gd name="T8" fmla="+- 0 4541 4525"/>
                              <a:gd name="T9" fmla="*/ T8 w 110"/>
                              <a:gd name="T10" fmla="+- 0 2207 2114"/>
                              <a:gd name="T11" fmla="*/ 2207 h 110"/>
                              <a:gd name="T12" fmla="+- 0 4558 4525"/>
                              <a:gd name="T13" fmla="*/ T12 w 110"/>
                              <a:gd name="T14" fmla="+- 0 2219 2114"/>
                              <a:gd name="T15" fmla="*/ 2219 h 110"/>
                              <a:gd name="T16" fmla="+- 0 4579 4525"/>
                              <a:gd name="T17" fmla="*/ T16 w 110"/>
                              <a:gd name="T18" fmla="+- 0 2223 2114"/>
                              <a:gd name="T19" fmla="*/ 2223 h 110"/>
                              <a:gd name="T20" fmla="+- 0 4600 4525"/>
                              <a:gd name="T21" fmla="*/ T20 w 110"/>
                              <a:gd name="T22" fmla="+- 0 2219 2114"/>
                              <a:gd name="T23" fmla="*/ 2219 h 110"/>
                              <a:gd name="T24" fmla="+- 0 4618 4525"/>
                              <a:gd name="T25" fmla="*/ T24 w 110"/>
                              <a:gd name="T26" fmla="+- 0 2207 2114"/>
                              <a:gd name="T27" fmla="*/ 2207 h 110"/>
                              <a:gd name="T28" fmla="+- 0 4630 4525"/>
                              <a:gd name="T29" fmla="*/ T28 w 110"/>
                              <a:gd name="T30" fmla="+- 0 2190 2114"/>
                              <a:gd name="T31" fmla="*/ 2190 h 110"/>
                              <a:gd name="T32" fmla="+- 0 4634 4525"/>
                              <a:gd name="T33" fmla="*/ T32 w 110"/>
                              <a:gd name="T34" fmla="+- 0 2168 2114"/>
                              <a:gd name="T35" fmla="*/ 2168 h 110"/>
                              <a:gd name="T36" fmla="+- 0 4630 4525"/>
                              <a:gd name="T37" fmla="*/ T36 w 110"/>
                              <a:gd name="T38" fmla="+- 0 2147 2114"/>
                              <a:gd name="T39" fmla="*/ 2147 h 110"/>
                              <a:gd name="T40" fmla="+- 0 4618 4525"/>
                              <a:gd name="T41" fmla="*/ T40 w 110"/>
                              <a:gd name="T42" fmla="+- 0 2130 2114"/>
                              <a:gd name="T43" fmla="*/ 2130 h 110"/>
                              <a:gd name="T44" fmla="+- 0 4600 4525"/>
                              <a:gd name="T45" fmla="*/ T44 w 110"/>
                              <a:gd name="T46" fmla="+- 0 2118 2114"/>
                              <a:gd name="T47" fmla="*/ 2118 h 110"/>
                              <a:gd name="T48" fmla="+- 0 4579 4525"/>
                              <a:gd name="T49" fmla="*/ T48 w 110"/>
                              <a:gd name="T50" fmla="+- 0 2114 2114"/>
                              <a:gd name="T51" fmla="*/ 2114 h 110"/>
                              <a:gd name="T52" fmla="+- 0 4558 4525"/>
                              <a:gd name="T53" fmla="*/ T52 w 110"/>
                              <a:gd name="T54" fmla="+- 0 2118 2114"/>
                              <a:gd name="T55" fmla="*/ 2118 h 110"/>
                              <a:gd name="T56" fmla="+- 0 4541 4525"/>
                              <a:gd name="T57" fmla="*/ T56 w 110"/>
                              <a:gd name="T58" fmla="+- 0 2130 2114"/>
                              <a:gd name="T59" fmla="*/ 2130 h 110"/>
                              <a:gd name="T60" fmla="+- 0 4529 4525"/>
                              <a:gd name="T61" fmla="*/ T60 w 110"/>
                              <a:gd name="T62" fmla="+- 0 2147 2114"/>
                              <a:gd name="T63" fmla="*/ 2147 h 110"/>
                              <a:gd name="T64" fmla="+- 0 4525 4525"/>
                              <a:gd name="T65" fmla="*/ T64 w 110"/>
                              <a:gd name="T66" fmla="+- 0 2168 2114"/>
                              <a:gd name="T67" fmla="*/ 216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4"/>
                                </a:move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48"/>
                        <wps:cNvSpPr>
                          <a:spLocks/>
                        </wps:cNvSpPr>
                        <wps:spPr bwMode="auto">
                          <a:xfrm>
                            <a:off x="4524" y="2238"/>
                            <a:ext cx="110" cy="110"/>
                          </a:xfrm>
                          <a:custGeom>
                            <a:avLst/>
                            <a:gdLst>
                              <a:gd name="T0" fmla="+- 0 4579 4525"/>
                              <a:gd name="T1" fmla="*/ T0 w 110"/>
                              <a:gd name="T2" fmla="+- 0 2239 2239"/>
                              <a:gd name="T3" fmla="*/ 2239 h 110"/>
                              <a:gd name="T4" fmla="+- 0 4558 4525"/>
                              <a:gd name="T5" fmla="*/ T4 w 110"/>
                              <a:gd name="T6" fmla="+- 0 2243 2239"/>
                              <a:gd name="T7" fmla="*/ 2243 h 110"/>
                              <a:gd name="T8" fmla="+- 0 4541 4525"/>
                              <a:gd name="T9" fmla="*/ T8 w 110"/>
                              <a:gd name="T10" fmla="+- 0 2255 2239"/>
                              <a:gd name="T11" fmla="*/ 2255 h 110"/>
                              <a:gd name="T12" fmla="+- 0 4529 4525"/>
                              <a:gd name="T13" fmla="*/ T12 w 110"/>
                              <a:gd name="T14" fmla="+- 0 2272 2239"/>
                              <a:gd name="T15" fmla="*/ 2272 h 110"/>
                              <a:gd name="T16" fmla="+- 0 4525 4525"/>
                              <a:gd name="T17" fmla="*/ T16 w 110"/>
                              <a:gd name="T18" fmla="+- 0 2293 2239"/>
                              <a:gd name="T19" fmla="*/ 2293 h 110"/>
                              <a:gd name="T20" fmla="+- 0 4529 4525"/>
                              <a:gd name="T21" fmla="*/ T20 w 110"/>
                              <a:gd name="T22" fmla="+- 0 2315 2239"/>
                              <a:gd name="T23" fmla="*/ 2315 h 110"/>
                              <a:gd name="T24" fmla="+- 0 4541 4525"/>
                              <a:gd name="T25" fmla="*/ T24 w 110"/>
                              <a:gd name="T26" fmla="+- 0 2332 2239"/>
                              <a:gd name="T27" fmla="*/ 2332 h 110"/>
                              <a:gd name="T28" fmla="+- 0 4558 4525"/>
                              <a:gd name="T29" fmla="*/ T28 w 110"/>
                              <a:gd name="T30" fmla="+- 0 2344 2239"/>
                              <a:gd name="T31" fmla="*/ 2344 h 110"/>
                              <a:gd name="T32" fmla="+- 0 4579 4525"/>
                              <a:gd name="T33" fmla="*/ T32 w 110"/>
                              <a:gd name="T34" fmla="+- 0 2348 2239"/>
                              <a:gd name="T35" fmla="*/ 2348 h 110"/>
                              <a:gd name="T36" fmla="+- 0 4600 4525"/>
                              <a:gd name="T37" fmla="*/ T36 w 110"/>
                              <a:gd name="T38" fmla="+- 0 2344 2239"/>
                              <a:gd name="T39" fmla="*/ 2344 h 110"/>
                              <a:gd name="T40" fmla="+- 0 4618 4525"/>
                              <a:gd name="T41" fmla="*/ T40 w 110"/>
                              <a:gd name="T42" fmla="+- 0 2332 2239"/>
                              <a:gd name="T43" fmla="*/ 2332 h 110"/>
                              <a:gd name="T44" fmla="+- 0 4630 4525"/>
                              <a:gd name="T45" fmla="*/ T44 w 110"/>
                              <a:gd name="T46" fmla="+- 0 2315 2239"/>
                              <a:gd name="T47" fmla="*/ 2315 h 110"/>
                              <a:gd name="T48" fmla="+- 0 4634 4525"/>
                              <a:gd name="T49" fmla="*/ T48 w 110"/>
                              <a:gd name="T50" fmla="+- 0 2293 2239"/>
                              <a:gd name="T51" fmla="*/ 2293 h 110"/>
                              <a:gd name="T52" fmla="+- 0 4630 4525"/>
                              <a:gd name="T53" fmla="*/ T52 w 110"/>
                              <a:gd name="T54" fmla="+- 0 2272 2239"/>
                              <a:gd name="T55" fmla="*/ 2272 h 110"/>
                              <a:gd name="T56" fmla="+- 0 4618 4525"/>
                              <a:gd name="T57" fmla="*/ T56 w 110"/>
                              <a:gd name="T58" fmla="+- 0 2255 2239"/>
                              <a:gd name="T59" fmla="*/ 2255 h 110"/>
                              <a:gd name="T60" fmla="+- 0 4600 4525"/>
                              <a:gd name="T61" fmla="*/ T60 w 110"/>
                              <a:gd name="T62" fmla="+- 0 2243 2239"/>
                              <a:gd name="T63" fmla="*/ 2243 h 110"/>
                              <a:gd name="T64" fmla="+- 0 4579 4525"/>
                              <a:gd name="T65" fmla="*/ T64 w 110"/>
                              <a:gd name="T66" fmla="+- 0 2239 2239"/>
                              <a:gd name="T67" fmla="*/ 223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F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47"/>
                        <wps:cNvSpPr>
                          <a:spLocks/>
                        </wps:cNvSpPr>
                        <wps:spPr bwMode="auto">
                          <a:xfrm>
                            <a:off x="4524" y="2238"/>
                            <a:ext cx="110" cy="110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110"/>
                              <a:gd name="T2" fmla="+- 0 2293 2239"/>
                              <a:gd name="T3" fmla="*/ 2293 h 110"/>
                              <a:gd name="T4" fmla="+- 0 4529 4525"/>
                              <a:gd name="T5" fmla="*/ T4 w 110"/>
                              <a:gd name="T6" fmla="+- 0 2315 2239"/>
                              <a:gd name="T7" fmla="*/ 2315 h 110"/>
                              <a:gd name="T8" fmla="+- 0 4541 4525"/>
                              <a:gd name="T9" fmla="*/ T8 w 110"/>
                              <a:gd name="T10" fmla="+- 0 2332 2239"/>
                              <a:gd name="T11" fmla="*/ 2332 h 110"/>
                              <a:gd name="T12" fmla="+- 0 4558 4525"/>
                              <a:gd name="T13" fmla="*/ T12 w 110"/>
                              <a:gd name="T14" fmla="+- 0 2344 2239"/>
                              <a:gd name="T15" fmla="*/ 2344 h 110"/>
                              <a:gd name="T16" fmla="+- 0 4579 4525"/>
                              <a:gd name="T17" fmla="*/ T16 w 110"/>
                              <a:gd name="T18" fmla="+- 0 2348 2239"/>
                              <a:gd name="T19" fmla="*/ 2348 h 110"/>
                              <a:gd name="T20" fmla="+- 0 4600 4525"/>
                              <a:gd name="T21" fmla="*/ T20 w 110"/>
                              <a:gd name="T22" fmla="+- 0 2344 2239"/>
                              <a:gd name="T23" fmla="*/ 2344 h 110"/>
                              <a:gd name="T24" fmla="+- 0 4618 4525"/>
                              <a:gd name="T25" fmla="*/ T24 w 110"/>
                              <a:gd name="T26" fmla="+- 0 2332 2239"/>
                              <a:gd name="T27" fmla="*/ 2332 h 110"/>
                              <a:gd name="T28" fmla="+- 0 4630 4525"/>
                              <a:gd name="T29" fmla="*/ T28 w 110"/>
                              <a:gd name="T30" fmla="+- 0 2315 2239"/>
                              <a:gd name="T31" fmla="*/ 2315 h 110"/>
                              <a:gd name="T32" fmla="+- 0 4634 4525"/>
                              <a:gd name="T33" fmla="*/ T32 w 110"/>
                              <a:gd name="T34" fmla="+- 0 2293 2239"/>
                              <a:gd name="T35" fmla="*/ 2293 h 110"/>
                              <a:gd name="T36" fmla="+- 0 4630 4525"/>
                              <a:gd name="T37" fmla="*/ T36 w 110"/>
                              <a:gd name="T38" fmla="+- 0 2272 2239"/>
                              <a:gd name="T39" fmla="*/ 2272 h 110"/>
                              <a:gd name="T40" fmla="+- 0 4618 4525"/>
                              <a:gd name="T41" fmla="*/ T40 w 110"/>
                              <a:gd name="T42" fmla="+- 0 2255 2239"/>
                              <a:gd name="T43" fmla="*/ 2255 h 110"/>
                              <a:gd name="T44" fmla="+- 0 4600 4525"/>
                              <a:gd name="T45" fmla="*/ T44 w 110"/>
                              <a:gd name="T46" fmla="+- 0 2243 2239"/>
                              <a:gd name="T47" fmla="*/ 2243 h 110"/>
                              <a:gd name="T48" fmla="+- 0 4579 4525"/>
                              <a:gd name="T49" fmla="*/ T48 w 110"/>
                              <a:gd name="T50" fmla="+- 0 2239 2239"/>
                              <a:gd name="T51" fmla="*/ 2239 h 110"/>
                              <a:gd name="T52" fmla="+- 0 4558 4525"/>
                              <a:gd name="T53" fmla="*/ T52 w 110"/>
                              <a:gd name="T54" fmla="+- 0 2243 2239"/>
                              <a:gd name="T55" fmla="*/ 2243 h 110"/>
                              <a:gd name="T56" fmla="+- 0 4541 4525"/>
                              <a:gd name="T57" fmla="*/ T56 w 110"/>
                              <a:gd name="T58" fmla="+- 0 2255 2239"/>
                              <a:gd name="T59" fmla="*/ 2255 h 110"/>
                              <a:gd name="T60" fmla="+- 0 4529 4525"/>
                              <a:gd name="T61" fmla="*/ T60 w 110"/>
                              <a:gd name="T62" fmla="+- 0 2272 2239"/>
                              <a:gd name="T63" fmla="*/ 2272 h 110"/>
                              <a:gd name="T64" fmla="+- 0 4525 4525"/>
                              <a:gd name="T65" fmla="*/ T64 w 110"/>
                              <a:gd name="T66" fmla="+- 0 2293 2239"/>
                              <a:gd name="T67" fmla="*/ 229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4"/>
                                </a:move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470" y="2419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992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245"/>
                        <wps:cNvSpPr>
                          <a:spLocks/>
                        </wps:cNvSpPr>
                        <wps:spPr bwMode="auto">
                          <a:xfrm>
                            <a:off x="4524" y="2364"/>
                            <a:ext cx="110" cy="110"/>
                          </a:xfrm>
                          <a:custGeom>
                            <a:avLst/>
                            <a:gdLst>
                              <a:gd name="T0" fmla="+- 0 4579 4525"/>
                              <a:gd name="T1" fmla="*/ T0 w 110"/>
                              <a:gd name="T2" fmla="+- 0 2364 2364"/>
                              <a:gd name="T3" fmla="*/ 2364 h 110"/>
                              <a:gd name="T4" fmla="+- 0 4558 4525"/>
                              <a:gd name="T5" fmla="*/ T4 w 110"/>
                              <a:gd name="T6" fmla="+- 0 2368 2364"/>
                              <a:gd name="T7" fmla="*/ 2368 h 110"/>
                              <a:gd name="T8" fmla="+- 0 4541 4525"/>
                              <a:gd name="T9" fmla="*/ T8 w 110"/>
                              <a:gd name="T10" fmla="+- 0 2380 2364"/>
                              <a:gd name="T11" fmla="*/ 2380 h 110"/>
                              <a:gd name="T12" fmla="+- 0 4529 4525"/>
                              <a:gd name="T13" fmla="*/ T12 w 110"/>
                              <a:gd name="T14" fmla="+- 0 2397 2364"/>
                              <a:gd name="T15" fmla="*/ 2397 h 110"/>
                              <a:gd name="T16" fmla="+- 0 4525 4525"/>
                              <a:gd name="T17" fmla="*/ T16 w 110"/>
                              <a:gd name="T18" fmla="+- 0 2418 2364"/>
                              <a:gd name="T19" fmla="*/ 2418 h 110"/>
                              <a:gd name="T20" fmla="+- 0 4529 4525"/>
                              <a:gd name="T21" fmla="*/ T20 w 110"/>
                              <a:gd name="T22" fmla="+- 0 2440 2364"/>
                              <a:gd name="T23" fmla="*/ 2440 h 110"/>
                              <a:gd name="T24" fmla="+- 0 4541 4525"/>
                              <a:gd name="T25" fmla="*/ T24 w 110"/>
                              <a:gd name="T26" fmla="+- 0 2457 2364"/>
                              <a:gd name="T27" fmla="*/ 2457 h 110"/>
                              <a:gd name="T28" fmla="+- 0 4558 4525"/>
                              <a:gd name="T29" fmla="*/ T28 w 110"/>
                              <a:gd name="T30" fmla="+- 0 2469 2364"/>
                              <a:gd name="T31" fmla="*/ 2469 h 110"/>
                              <a:gd name="T32" fmla="+- 0 4579 4525"/>
                              <a:gd name="T33" fmla="*/ T32 w 110"/>
                              <a:gd name="T34" fmla="+- 0 2473 2364"/>
                              <a:gd name="T35" fmla="*/ 2473 h 110"/>
                              <a:gd name="T36" fmla="+- 0 4600 4525"/>
                              <a:gd name="T37" fmla="*/ T36 w 110"/>
                              <a:gd name="T38" fmla="+- 0 2469 2364"/>
                              <a:gd name="T39" fmla="*/ 2469 h 110"/>
                              <a:gd name="T40" fmla="+- 0 4618 4525"/>
                              <a:gd name="T41" fmla="*/ T40 w 110"/>
                              <a:gd name="T42" fmla="+- 0 2457 2364"/>
                              <a:gd name="T43" fmla="*/ 2457 h 110"/>
                              <a:gd name="T44" fmla="+- 0 4630 4525"/>
                              <a:gd name="T45" fmla="*/ T44 w 110"/>
                              <a:gd name="T46" fmla="+- 0 2440 2364"/>
                              <a:gd name="T47" fmla="*/ 2440 h 110"/>
                              <a:gd name="T48" fmla="+- 0 4634 4525"/>
                              <a:gd name="T49" fmla="*/ T48 w 110"/>
                              <a:gd name="T50" fmla="+- 0 2418 2364"/>
                              <a:gd name="T51" fmla="*/ 2418 h 110"/>
                              <a:gd name="T52" fmla="+- 0 4630 4525"/>
                              <a:gd name="T53" fmla="*/ T52 w 110"/>
                              <a:gd name="T54" fmla="+- 0 2397 2364"/>
                              <a:gd name="T55" fmla="*/ 2397 h 110"/>
                              <a:gd name="T56" fmla="+- 0 4618 4525"/>
                              <a:gd name="T57" fmla="*/ T56 w 110"/>
                              <a:gd name="T58" fmla="+- 0 2380 2364"/>
                              <a:gd name="T59" fmla="*/ 2380 h 110"/>
                              <a:gd name="T60" fmla="+- 0 4600 4525"/>
                              <a:gd name="T61" fmla="*/ T60 w 110"/>
                              <a:gd name="T62" fmla="+- 0 2368 2364"/>
                              <a:gd name="T63" fmla="*/ 2368 h 110"/>
                              <a:gd name="T64" fmla="+- 0 4579 4525"/>
                              <a:gd name="T65" fmla="*/ T64 w 110"/>
                              <a:gd name="T66" fmla="+- 0 2364 2364"/>
                              <a:gd name="T67" fmla="*/ 236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44"/>
                        <wps:cNvSpPr>
                          <a:spLocks/>
                        </wps:cNvSpPr>
                        <wps:spPr bwMode="auto">
                          <a:xfrm>
                            <a:off x="4524" y="2364"/>
                            <a:ext cx="110" cy="110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110"/>
                              <a:gd name="T2" fmla="+- 0 2418 2364"/>
                              <a:gd name="T3" fmla="*/ 2418 h 110"/>
                              <a:gd name="T4" fmla="+- 0 4529 4525"/>
                              <a:gd name="T5" fmla="*/ T4 w 110"/>
                              <a:gd name="T6" fmla="+- 0 2440 2364"/>
                              <a:gd name="T7" fmla="*/ 2440 h 110"/>
                              <a:gd name="T8" fmla="+- 0 4541 4525"/>
                              <a:gd name="T9" fmla="*/ T8 w 110"/>
                              <a:gd name="T10" fmla="+- 0 2457 2364"/>
                              <a:gd name="T11" fmla="*/ 2457 h 110"/>
                              <a:gd name="T12" fmla="+- 0 4558 4525"/>
                              <a:gd name="T13" fmla="*/ T12 w 110"/>
                              <a:gd name="T14" fmla="+- 0 2469 2364"/>
                              <a:gd name="T15" fmla="*/ 2469 h 110"/>
                              <a:gd name="T16" fmla="+- 0 4579 4525"/>
                              <a:gd name="T17" fmla="*/ T16 w 110"/>
                              <a:gd name="T18" fmla="+- 0 2473 2364"/>
                              <a:gd name="T19" fmla="*/ 2473 h 110"/>
                              <a:gd name="T20" fmla="+- 0 4600 4525"/>
                              <a:gd name="T21" fmla="*/ T20 w 110"/>
                              <a:gd name="T22" fmla="+- 0 2469 2364"/>
                              <a:gd name="T23" fmla="*/ 2469 h 110"/>
                              <a:gd name="T24" fmla="+- 0 4618 4525"/>
                              <a:gd name="T25" fmla="*/ T24 w 110"/>
                              <a:gd name="T26" fmla="+- 0 2457 2364"/>
                              <a:gd name="T27" fmla="*/ 2457 h 110"/>
                              <a:gd name="T28" fmla="+- 0 4630 4525"/>
                              <a:gd name="T29" fmla="*/ T28 w 110"/>
                              <a:gd name="T30" fmla="+- 0 2440 2364"/>
                              <a:gd name="T31" fmla="*/ 2440 h 110"/>
                              <a:gd name="T32" fmla="+- 0 4634 4525"/>
                              <a:gd name="T33" fmla="*/ T32 w 110"/>
                              <a:gd name="T34" fmla="+- 0 2418 2364"/>
                              <a:gd name="T35" fmla="*/ 2418 h 110"/>
                              <a:gd name="T36" fmla="+- 0 4630 4525"/>
                              <a:gd name="T37" fmla="*/ T36 w 110"/>
                              <a:gd name="T38" fmla="+- 0 2397 2364"/>
                              <a:gd name="T39" fmla="*/ 2397 h 110"/>
                              <a:gd name="T40" fmla="+- 0 4618 4525"/>
                              <a:gd name="T41" fmla="*/ T40 w 110"/>
                              <a:gd name="T42" fmla="+- 0 2380 2364"/>
                              <a:gd name="T43" fmla="*/ 2380 h 110"/>
                              <a:gd name="T44" fmla="+- 0 4600 4525"/>
                              <a:gd name="T45" fmla="*/ T44 w 110"/>
                              <a:gd name="T46" fmla="+- 0 2368 2364"/>
                              <a:gd name="T47" fmla="*/ 2368 h 110"/>
                              <a:gd name="T48" fmla="+- 0 4579 4525"/>
                              <a:gd name="T49" fmla="*/ T48 w 110"/>
                              <a:gd name="T50" fmla="+- 0 2364 2364"/>
                              <a:gd name="T51" fmla="*/ 2364 h 110"/>
                              <a:gd name="T52" fmla="+- 0 4558 4525"/>
                              <a:gd name="T53" fmla="*/ T52 w 110"/>
                              <a:gd name="T54" fmla="+- 0 2368 2364"/>
                              <a:gd name="T55" fmla="*/ 2368 h 110"/>
                              <a:gd name="T56" fmla="+- 0 4541 4525"/>
                              <a:gd name="T57" fmla="*/ T56 w 110"/>
                              <a:gd name="T58" fmla="+- 0 2380 2364"/>
                              <a:gd name="T59" fmla="*/ 2380 h 110"/>
                              <a:gd name="T60" fmla="+- 0 4529 4525"/>
                              <a:gd name="T61" fmla="*/ T60 w 110"/>
                              <a:gd name="T62" fmla="+- 0 2397 2364"/>
                              <a:gd name="T63" fmla="*/ 2397 h 110"/>
                              <a:gd name="T64" fmla="+- 0 4525 4525"/>
                              <a:gd name="T65" fmla="*/ T64 w 110"/>
                              <a:gd name="T66" fmla="+- 0 2418 2364"/>
                              <a:gd name="T67" fmla="*/ 241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4"/>
                                </a:move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470" y="2544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Freeform 242"/>
                        <wps:cNvSpPr>
                          <a:spLocks/>
                        </wps:cNvSpPr>
                        <wps:spPr bwMode="auto">
                          <a:xfrm>
                            <a:off x="4524" y="2489"/>
                            <a:ext cx="110" cy="110"/>
                          </a:xfrm>
                          <a:custGeom>
                            <a:avLst/>
                            <a:gdLst>
                              <a:gd name="T0" fmla="+- 0 4579 4525"/>
                              <a:gd name="T1" fmla="*/ T0 w 110"/>
                              <a:gd name="T2" fmla="+- 0 2489 2489"/>
                              <a:gd name="T3" fmla="*/ 2489 h 110"/>
                              <a:gd name="T4" fmla="+- 0 4558 4525"/>
                              <a:gd name="T5" fmla="*/ T4 w 110"/>
                              <a:gd name="T6" fmla="+- 0 2493 2489"/>
                              <a:gd name="T7" fmla="*/ 2493 h 110"/>
                              <a:gd name="T8" fmla="+- 0 4541 4525"/>
                              <a:gd name="T9" fmla="*/ T8 w 110"/>
                              <a:gd name="T10" fmla="+- 0 2505 2489"/>
                              <a:gd name="T11" fmla="*/ 2505 h 110"/>
                              <a:gd name="T12" fmla="+- 0 4529 4525"/>
                              <a:gd name="T13" fmla="*/ T12 w 110"/>
                              <a:gd name="T14" fmla="+- 0 2522 2489"/>
                              <a:gd name="T15" fmla="*/ 2522 h 110"/>
                              <a:gd name="T16" fmla="+- 0 4525 4525"/>
                              <a:gd name="T17" fmla="*/ T16 w 110"/>
                              <a:gd name="T18" fmla="+- 0 2543 2489"/>
                              <a:gd name="T19" fmla="*/ 2543 h 110"/>
                              <a:gd name="T20" fmla="+- 0 4529 4525"/>
                              <a:gd name="T21" fmla="*/ T20 w 110"/>
                              <a:gd name="T22" fmla="+- 0 2565 2489"/>
                              <a:gd name="T23" fmla="*/ 2565 h 110"/>
                              <a:gd name="T24" fmla="+- 0 4541 4525"/>
                              <a:gd name="T25" fmla="*/ T24 w 110"/>
                              <a:gd name="T26" fmla="+- 0 2582 2489"/>
                              <a:gd name="T27" fmla="*/ 2582 h 110"/>
                              <a:gd name="T28" fmla="+- 0 4558 4525"/>
                              <a:gd name="T29" fmla="*/ T28 w 110"/>
                              <a:gd name="T30" fmla="+- 0 2594 2489"/>
                              <a:gd name="T31" fmla="*/ 2594 h 110"/>
                              <a:gd name="T32" fmla="+- 0 4579 4525"/>
                              <a:gd name="T33" fmla="*/ T32 w 110"/>
                              <a:gd name="T34" fmla="+- 0 2598 2489"/>
                              <a:gd name="T35" fmla="*/ 2598 h 110"/>
                              <a:gd name="T36" fmla="+- 0 4600 4525"/>
                              <a:gd name="T37" fmla="*/ T36 w 110"/>
                              <a:gd name="T38" fmla="+- 0 2594 2489"/>
                              <a:gd name="T39" fmla="*/ 2594 h 110"/>
                              <a:gd name="T40" fmla="+- 0 4618 4525"/>
                              <a:gd name="T41" fmla="*/ T40 w 110"/>
                              <a:gd name="T42" fmla="+- 0 2582 2489"/>
                              <a:gd name="T43" fmla="*/ 2582 h 110"/>
                              <a:gd name="T44" fmla="+- 0 4630 4525"/>
                              <a:gd name="T45" fmla="*/ T44 w 110"/>
                              <a:gd name="T46" fmla="+- 0 2565 2489"/>
                              <a:gd name="T47" fmla="*/ 2565 h 110"/>
                              <a:gd name="T48" fmla="+- 0 4634 4525"/>
                              <a:gd name="T49" fmla="*/ T48 w 110"/>
                              <a:gd name="T50" fmla="+- 0 2543 2489"/>
                              <a:gd name="T51" fmla="*/ 2543 h 110"/>
                              <a:gd name="T52" fmla="+- 0 4630 4525"/>
                              <a:gd name="T53" fmla="*/ T52 w 110"/>
                              <a:gd name="T54" fmla="+- 0 2522 2489"/>
                              <a:gd name="T55" fmla="*/ 2522 h 110"/>
                              <a:gd name="T56" fmla="+- 0 4618 4525"/>
                              <a:gd name="T57" fmla="*/ T56 w 110"/>
                              <a:gd name="T58" fmla="+- 0 2505 2489"/>
                              <a:gd name="T59" fmla="*/ 2505 h 110"/>
                              <a:gd name="T60" fmla="+- 0 4600 4525"/>
                              <a:gd name="T61" fmla="*/ T60 w 110"/>
                              <a:gd name="T62" fmla="+- 0 2493 2489"/>
                              <a:gd name="T63" fmla="*/ 2493 h 110"/>
                              <a:gd name="T64" fmla="+- 0 4579 4525"/>
                              <a:gd name="T65" fmla="*/ T64 w 110"/>
                              <a:gd name="T66" fmla="+- 0 2489 2489"/>
                              <a:gd name="T67" fmla="*/ 248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54" y="0"/>
                                </a:move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41"/>
                        <wps:cNvSpPr>
                          <a:spLocks/>
                        </wps:cNvSpPr>
                        <wps:spPr bwMode="auto">
                          <a:xfrm>
                            <a:off x="4524" y="2489"/>
                            <a:ext cx="110" cy="110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110"/>
                              <a:gd name="T2" fmla="+- 0 2543 2489"/>
                              <a:gd name="T3" fmla="*/ 2543 h 110"/>
                              <a:gd name="T4" fmla="+- 0 4529 4525"/>
                              <a:gd name="T5" fmla="*/ T4 w 110"/>
                              <a:gd name="T6" fmla="+- 0 2565 2489"/>
                              <a:gd name="T7" fmla="*/ 2565 h 110"/>
                              <a:gd name="T8" fmla="+- 0 4541 4525"/>
                              <a:gd name="T9" fmla="*/ T8 w 110"/>
                              <a:gd name="T10" fmla="+- 0 2582 2489"/>
                              <a:gd name="T11" fmla="*/ 2582 h 110"/>
                              <a:gd name="T12" fmla="+- 0 4558 4525"/>
                              <a:gd name="T13" fmla="*/ T12 w 110"/>
                              <a:gd name="T14" fmla="+- 0 2594 2489"/>
                              <a:gd name="T15" fmla="*/ 2594 h 110"/>
                              <a:gd name="T16" fmla="+- 0 4579 4525"/>
                              <a:gd name="T17" fmla="*/ T16 w 110"/>
                              <a:gd name="T18" fmla="+- 0 2598 2489"/>
                              <a:gd name="T19" fmla="*/ 2598 h 110"/>
                              <a:gd name="T20" fmla="+- 0 4600 4525"/>
                              <a:gd name="T21" fmla="*/ T20 w 110"/>
                              <a:gd name="T22" fmla="+- 0 2594 2489"/>
                              <a:gd name="T23" fmla="*/ 2594 h 110"/>
                              <a:gd name="T24" fmla="+- 0 4618 4525"/>
                              <a:gd name="T25" fmla="*/ T24 w 110"/>
                              <a:gd name="T26" fmla="+- 0 2582 2489"/>
                              <a:gd name="T27" fmla="*/ 2582 h 110"/>
                              <a:gd name="T28" fmla="+- 0 4630 4525"/>
                              <a:gd name="T29" fmla="*/ T28 w 110"/>
                              <a:gd name="T30" fmla="+- 0 2565 2489"/>
                              <a:gd name="T31" fmla="*/ 2565 h 110"/>
                              <a:gd name="T32" fmla="+- 0 4634 4525"/>
                              <a:gd name="T33" fmla="*/ T32 w 110"/>
                              <a:gd name="T34" fmla="+- 0 2543 2489"/>
                              <a:gd name="T35" fmla="*/ 2543 h 110"/>
                              <a:gd name="T36" fmla="+- 0 4630 4525"/>
                              <a:gd name="T37" fmla="*/ T36 w 110"/>
                              <a:gd name="T38" fmla="+- 0 2522 2489"/>
                              <a:gd name="T39" fmla="*/ 2522 h 110"/>
                              <a:gd name="T40" fmla="+- 0 4618 4525"/>
                              <a:gd name="T41" fmla="*/ T40 w 110"/>
                              <a:gd name="T42" fmla="+- 0 2505 2489"/>
                              <a:gd name="T43" fmla="*/ 2505 h 110"/>
                              <a:gd name="T44" fmla="+- 0 4600 4525"/>
                              <a:gd name="T45" fmla="*/ T44 w 110"/>
                              <a:gd name="T46" fmla="+- 0 2493 2489"/>
                              <a:gd name="T47" fmla="*/ 2493 h 110"/>
                              <a:gd name="T48" fmla="+- 0 4579 4525"/>
                              <a:gd name="T49" fmla="*/ T48 w 110"/>
                              <a:gd name="T50" fmla="+- 0 2489 2489"/>
                              <a:gd name="T51" fmla="*/ 2489 h 110"/>
                              <a:gd name="T52" fmla="+- 0 4558 4525"/>
                              <a:gd name="T53" fmla="*/ T52 w 110"/>
                              <a:gd name="T54" fmla="+- 0 2493 2489"/>
                              <a:gd name="T55" fmla="*/ 2493 h 110"/>
                              <a:gd name="T56" fmla="+- 0 4541 4525"/>
                              <a:gd name="T57" fmla="*/ T56 w 110"/>
                              <a:gd name="T58" fmla="+- 0 2505 2489"/>
                              <a:gd name="T59" fmla="*/ 2505 h 110"/>
                              <a:gd name="T60" fmla="+- 0 4529 4525"/>
                              <a:gd name="T61" fmla="*/ T60 w 110"/>
                              <a:gd name="T62" fmla="+- 0 2522 2489"/>
                              <a:gd name="T63" fmla="*/ 2522 h 110"/>
                              <a:gd name="T64" fmla="+- 0 4525 4525"/>
                              <a:gd name="T65" fmla="*/ T64 w 110"/>
                              <a:gd name="T66" fmla="+- 0 2543 2489"/>
                              <a:gd name="T67" fmla="*/ 254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4"/>
                                </a:moveTo>
                                <a:lnTo>
                                  <a:pt x="4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5"/>
                                </a:lnTo>
                                <a:lnTo>
                                  <a:pt x="54" y="109"/>
                                </a:lnTo>
                                <a:lnTo>
                                  <a:pt x="75" y="105"/>
                                </a:lnTo>
                                <a:lnTo>
                                  <a:pt x="93" y="93"/>
                                </a:lnTo>
                                <a:lnTo>
                                  <a:pt x="105" y="76"/>
                                </a:lnTo>
                                <a:lnTo>
                                  <a:pt x="109" y="54"/>
                                </a:lnTo>
                                <a:lnTo>
                                  <a:pt x="105" y="33"/>
                                </a:lnTo>
                                <a:lnTo>
                                  <a:pt x="93" y="16"/>
                                </a:lnTo>
                                <a:lnTo>
                                  <a:pt x="75" y="4"/>
                                </a:ln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92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4469" y="2168"/>
                            <a:ext cx="46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tabs>
                                  <w:tab w:val="left" w:pos="246"/>
                                </w:tabs>
                                <w:spacing w:before="6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position w:val="1"/>
                                  <w:sz w:val="16"/>
                                  <w:u w:val="single" w:color="F3AF5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position w:val="1"/>
                                  <w:sz w:val="16"/>
                                  <w:u w:val="single" w:color="F3AF5A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M11</w:t>
                              </w:r>
                            </w:p>
                            <w:p w:rsidR="00D63E71" w:rsidRDefault="00F24EAC">
                              <w:pPr>
                                <w:spacing w:before="10" w:line="261" w:lineRule="auto"/>
                                <w:ind w:left="247" w:right="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10"/>
                                </w:rPr>
                                <w:t>M13 M15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4716" y="1987"/>
                            <a:ext cx="1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line="261" w:lineRule="auto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0"/>
                                </w:rPr>
                                <w:t>M4 M7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163" style="position:absolute;left:0;text-align:left;margin-left:215.25pt;margin-top:-.35pt;width:192.2pt;height:155.3pt;z-index:251649536;mso-position-horizontal-relative:page" coordorigin="4305,-7" coordsize="3844,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">
                <v:line id="Line 316" o:spid="_x0000_s1164" style="position:absolute;visibility:visible;mso-wrap-style:square" from="4313,3091" to="8141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" strokeweight=".27756mm"/>
                <v:shape id="AutoShape 315" o:spid="_x0000_s1165" style="position:absolute;left:4530;top:3075;width:3169;height:2;visibility:visible;mso-wrap-style:square;v-text-anchor:top" coordsize="3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" path="m,l16,m450,r16,m901,r16,m1351,r16,m1801,r16,m2252,r16,m2702,r16,m3153,r15,e" filled="f" strokeweight=".52428mm">
                  <v:path arrowok="t" o:connecttype="custom" o:connectlocs="0,0;16,0;450,0;466,0;901,0;917,0;1351,0;1367,0;1801,0;1817,0;2252,0;2268,0;2702,0;2718,0;3153,0;3168,0" o:connectangles="0,0,0,0,0,0,0,0,0,0,0,0,0,0,0,0"/>
                </v:shape>
                <v:shape id="AutoShape 314" o:spid="_x0000_s1166" style="position:absolute;left:17267;top:1312;width:61930;height:1035;visibility:visible;mso-wrap-style:square;v-text-anchor:top" coordsize="61930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" path="m-12955,1779r,-61m-12505,1779r,-61m-12055,1779r,-61m-11604,1779r,-61m-11154,1779r,-61m-10703,1779r,-61m-10253,1779r,-61m-9803,1779r,-61m-9352,1779r,-61e" filled="f" strokeweight=".27731mm">
                  <v:path arrowok="t" o:connecttype="custom" o:connectlocs="-12955,3091;-12955,3030;-12505,3091;-12505,3030;-12055,3091;-12055,3030;-11604,3091;-11604,3030;-11154,3091;-11154,3030;-10703,3091;-10703,3030;-10253,3091;-10253,3030;-9803,3091;-9803,3030;-9352,3091;-9352,3030" o:connectangles="0,0,0,0,0,0,0,0,0,0,0,0,0,0,0,0,0,0"/>
                </v:shape>
                <v:line id="Line 313" o:spid="_x0000_s1167" style="position:absolute;visibility:visible;mso-wrap-style:square" from="4313,0" to="814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" strokeweight=".27756mm"/>
                <v:shape id="AutoShape 312" o:spid="_x0000_s1168" style="position:absolute;left:4530;top:15;width:3169;height:2;visibility:visible;mso-wrap-style:square;v-text-anchor:top" coordsize="31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" path="m,l16,m450,r16,m901,r16,m1351,r16,m1801,r16,m2252,r16,m2702,r16,m3153,r15,e" filled="f" strokeweight=".52469mm">
                  <v:path arrowok="t" o:connecttype="custom" o:connectlocs="0,0;16,0;450,0;466,0;901,0;917,0;1351,0;1367,0;1801,0;1817,0;2252,0;2268,0;2702,0;2718,0;3153,0;3168,0" o:connectangles="0,0,0,0,0,0,0,0,0,0,0,0,0,0,0,0"/>
                </v:shape>
                <v:shape id="AutoShape 311" o:spid="_x0000_s1169" style="position:absolute;left:17267;top:-50674;width:61930;height:1036;visibility:visible;mso-wrap-style:square;v-text-anchor:top" coordsize="6193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" path="m-12955,50674r,61m-12505,50674r,61m-12055,50674r,61m-11604,50674r,61m-11154,50674r,61m-10703,50674r,61m-10253,50674r,61m-9803,50674r,61m-9352,50674r,61e" filled="f" strokeweight=".27731mm">
                  <v:path arrowok="t" o:connecttype="custom" o:connectlocs="-12955,0;-12955,61;-12505,0;-12505,61;-12055,0;-12055,61;-11604,0;-11604,61;-11154,0;-11154,61;-10703,0;-10703,61;-10253,0;-10253,61;-9803,0;-9803,61;-9352,0;-9352,61" o:connectangles="0,0,0,0,0,0,0,0,0,0,0,0,0,0,0,0,0,0"/>
                </v:shape>
                <v:line id="Line 310" o:spid="_x0000_s1170" style="position:absolute;visibility:visible;mso-wrap-style:square" from="4313,3091" to="4313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" strokeweight=".27706mm"/>
                <v:shape id="AutoShape 309" o:spid="_x0000_s1171" style="position:absolute;left:17267;top:-50674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" path="m-12955,53558r29,m-12955,53146r29,m-12955,52735r29,m-12955,52323r29,m-12955,51911r29,m-12955,51498r29,m-12955,51086r29,m-12955,50674r29,m-12955,53765r60,m-12955,53353r60,m-12955,52941r60,m-12955,52528r60,m-12955,52116r60,m-12955,51705r60,m-12955,51293r60,m-12955,50881r60,e" filled="f" strokeweight=".27731mm">
                  <v:path arrowok="t" o:connecttype="custom" o:connectlocs="-12955,2884;-12926,2884;-12955,2472;-12926,2472;-12955,2061;-12926,2061;-12955,1649;-12926,1649;-12955,1237;-12926,1237;-12955,824;-12926,824;-12955,412;-12926,412;-12955,0;-12926,0;-12955,3091;-12895,3091;-12955,2679;-12895,2679;-12955,2267;-12895,2267;-12955,1854;-12895,1854;-12955,1442;-12895,1442;-12955,1031;-12895,1031;-12955,619;-12895,619;-12955,207;-12895,207" o:connectangles="0,0,0,0,0,0,0,0,0,0,0,0,0,0,0,0,0,0,0,0,0,0,0,0,0,0,0,0,0,0,0,0"/>
                </v:shape>
                <v:line id="Line 308" o:spid="_x0000_s1172" style="position:absolute;visibility:visible;mso-wrap-style:square" from="8141,0" to="8141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" strokeweight=".27706mm"/>
                <v:shape id="AutoShape 307" o:spid="_x0000_s1173" style="position:absolute;left:82033;top:-50674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" path="m-73892,53558r-30,m-73892,53146r-30,m-73892,52735r-30,m-73892,52323r-30,m-73892,51911r-30,m-73892,51498r-30,m-73892,51086r-30,m-73892,50674r-30,m-73892,53765r-60,m-73892,53353r-60,m-73892,52941r-60,m-73892,52528r-60,m-73892,52116r-60,m-73892,51705r-60,m-73892,51293r-60,m-73892,50881r-60,e" filled="f" strokeweight=".27731mm">
                  <v:path arrowok="t" o:connecttype="custom" o:connectlocs="-73892,2884;-73922,2884;-73892,2472;-73922,2472;-73892,2061;-73922,2061;-73892,1649;-73922,1649;-73892,1237;-73922,1237;-73892,824;-73922,824;-73892,412;-73922,412;-73892,0;-73922,0;-73892,3091;-73952,3091;-73892,2679;-73952,2679;-73892,2267;-73952,2267;-73892,1854;-73952,1854;-73892,1442;-73952,1442;-73892,1031;-73952,1031;-73892,619;-73952,619;-73892,207;-73952,207" o:connectangles="0,0,0,0,0,0,0,0,0,0,0,0,0,0,0,0,0,0,0,0,0,0,0,0,0,0,0,0,0,0,0,0"/>
                </v:shape>
                <v:shape id="Freeform 306" o:spid="_x0000_s1174" style="position:absolute;left:4763;top:2781;width:2973;height:2;visibility:visible;mso-wrap-style:square;v-text-anchor:top" coordsize="2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" path="m,l,,2432,r541,e" filled="f" strokecolor="#f46a4e" strokeweight=".27756mm">
                  <v:path arrowok="t" o:connecttype="custom" o:connectlocs="0,0;0,0;2432,0;2973,0" o:connectangles="0,0,0,0"/>
                </v:shape>
                <v:shape id="Freeform 305" o:spid="_x0000_s1175" style="position:absolute;left:4707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" path="m55,l34,4,16,16,5,34,,55,5,77,16,95r18,12l55,111r22,-4l95,95,107,77r4,-22l107,34,95,16,77,4,55,xe" fillcolor="#f46a4e" stroked="f">
                  <v:path arrowok="t" o:connecttype="custom" o:connectlocs="55,2726;34,2730;16,2742;5,2760;0,2781;5,2803;16,2821;34,2833;55,2837;77,2833;95,2821;107,2803;111,2781;107,2760;95,2742;77,2730;55,2726" o:connectangles="0,0,0,0,0,0,0,0,0,0,0,0,0,0,0,0,0"/>
                </v:shape>
                <v:shape id="Freeform 304" o:spid="_x0000_s1176" style="position:absolute;left:4707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" path="m,55l5,77,16,95r18,12l55,111r22,-4l95,95,107,77r4,-22l107,34,95,16,77,4,55,,34,4,16,16,5,34,,55xe" filled="f" strokecolor="#f46a4e" strokeweight=".1387mm">
                  <v:path arrowok="t" o:connecttype="custom" o:connectlocs="0,2781;5,2803;16,2821;34,2833;55,2837;77,2833;95,2821;107,2803;111,2781;107,2760;95,2742;77,2730;55,2726;34,2730;16,2742;5,2760;0,2781" o:connectangles="0,0,0,0,0,0,0,0,0,0,0,0,0,0,0,0,0"/>
                </v:shape>
                <v:shape id="Freeform 303" o:spid="_x0000_s1177" style="position:absolute;left:4842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" path="m55,l33,4,16,16,4,34,,55,4,77,16,95r17,12l55,111r21,-4l94,95,106,77r4,-22l106,34,94,16,76,4,55,xe" fillcolor="#f46a4e" stroked="f">
                  <v:path arrowok="t" o:connecttype="custom" o:connectlocs="55,2726;33,2730;16,2742;4,2760;0,2781;4,2803;16,2821;33,2833;55,2837;76,2833;94,2821;106,2803;110,2781;106,2760;94,2742;76,2730;55,2726" o:connectangles="0,0,0,0,0,0,0,0,0,0,0,0,0,0,0,0,0"/>
                </v:shape>
                <v:shape id="Freeform 302" o:spid="_x0000_s1178" style="position:absolute;left:4842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" path="m,55l4,77,16,95r17,12l55,111r21,-4l94,95,106,77r4,-22l106,34,94,16,76,4,55,,33,4,16,16,4,34,,55xe" filled="f" strokecolor="#f46a4e" strokeweight=".1387mm">
                  <v:path arrowok="t" o:connecttype="custom" o:connectlocs="0,2781;4,2803;16,2821;33,2833;55,2837;76,2833;94,2821;106,2803;110,2781;106,2760;94,2742;76,2730;55,2726;33,2730;16,2742;4,2760;0,2781" o:connectangles="0,0,0,0,0,0,0,0,0,0,0,0,0,0,0,0,0"/>
                </v:shape>
                <v:shape id="Freeform 301" o:spid="_x0000_s1179" style="position:absolute;left:4977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" path="m55,l33,4,16,16,4,34,,55,4,77,16,95r17,12l55,111r21,-4l94,95,106,77r5,-22l106,34,94,16,76,4,55,xe" fillcolor="#f46a4e" stroked="f">
                  <v:path arrowok="t" o:connecttype="custom" o:connectlocs="55,2726;33,2730;16,2742;4,2760;0,2781;4,2803;16,2821;33,2833;55,2837;76,2833;94,2821;106,2803;111,2781;106,2760;94,2742;76,2730;55,2726" o:connectangles="0,0,0,0,0,0,0,0,0,0,0,0,0,0,0,0,0"/>
                </v:shape>
                <v:shape id="Freeform 300" o:spid="_x0000_s1180" style="position:absolute;left:4977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" path="m,55l4,77,16,95r17,12l55,111r21,-4l94,95,106,77r5,-22l106,34,94,16,76,4,55,,33,4,16,16,4,34,,55xe" filled="f" strokecolor="#f46a4e" strokeweight=".1387mm">
                  <v:path arrowok="t" o:connecttype="custom" o:connectlocs="0,2781;4,2803;16,2821;33,2833;55,2837;76,2833;94,2821;106,2803;111,2781;106,2760;94,2742;76,2730;55,2726;33,2730;16,2742;4,2760;0,2781" o:connectangles="0,0,0,0,0,0,0,0,0,0,0,0,0,0,0,0,0"/>
                </v:shape>
                <v:shape id="Freeform 299" o:spid="_x0000_s1181" style="position:absolute;left:5112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" path="m55,l34,4,16,16,5,34,,55,5,77,16,95r18,12l55,111r22,-4l95,95,107,77r4,-22l107,34,95,16,77,4,55,xe" fillcolor="#f46a4e" stroked="f">
                  <v:path arrowok="t" o:connecttype="custom" o:connectlocs="55,2726;34,2730;16,2742;5,2760;0,2781;5,2803;16,2821;34,2833;55,2837;77,2833;95,2821;107,2803;111,2781;107,2760;95,2742;77,2730;55,2726" o:connectangles="0,0,0,0,0,0,0,0,0,0,0,0,0,0,0,0,0"/>
                </v:shape>
                <v:shape id="Freeform 298" o:spid="_x0000_s1182" style="position:absolute;left:5112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" path="m,55l5,77,16,95r18,12l55,111r22,-4l95,95,107,77r4,-22l107,34,95,16,77,4,55,,34,4,16,16,5,34,,55xe" filled="f" strokecolor="#f46a4e" strokeweight=".1387mm">
                  <v:path arrowok="t" o:connecttype="custom" o:connectlocs="0,2781;5,2803;16,2821;34,2833;55,2837;77,2833;95,2821;107,2803;111,2781;107,2760;95,2742;77,2730;55,2726;34,2730;16,2742;5,2760;0,2781" o:connectangles="0,0,0,0,0,0,0,0,0,0,0,0,0,0,0,0,0"/>
                </v:shape>
                <v:shape id="Freeform 297" o:spid="_x0000_s1183" style="position:absolute;left:5247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" path="m56,l34,4,17,16,5,34,,55,5,77,17,95r17,12l56,111r21,-4l95,95,107,77r4,-22l107,34,95,16,77,4,56,xe" fillcolor="#f46a4e" stroked="f">
                  <v:path arrowok="t" o:connecttype="custom" o:connectlocs="56,2726;34,2730;17,2742;5,2760;0,2781;5,2803;17,2821;34,2833;56,2837;77,2833;95,2821;107,2803;111,2781;107,2760;95,2742;77,2730;56,2726" o:connectangles="0,0,0,0,0,0,0,0,0,0,0,0,0,0,0,0,0"/>
                </v:shape>
                <v:shape id="Freeform 296" o:spid="_x0000_s1184" style="position:absolute;left:5247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" path="m,55l5,77,17,95r17,12l56,111r21,-4l95,95,107,77r4,-22l107,34,95,16,77,4,56,,34,4,17,16,5,34,,55xe" filled="f" strokecolor="#f46a4e" strokeweight=".1387mm">
                  <v:path arrowok="t" o:connecttype="custom" o:connectlocs="0,2781;5,2803;17,2821;34,2833;56,2837;77,2833;95,2821;107,2803;111,2781;107,2760;95,2742;77,2730;56,2726;34,2730;17,2742;5,2760;0,2781" o:connectangles="0,0,0,0,0,0,0,0,0,0,0,0,0,0,0,0,0"/>
                </v:shape>
                <v:shape id="Freeform 295" o:spid="_x0000_s1185" style="position:absolute;left:5382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" path="m55,l33,4,16,16,4,34,,55,4,77,16,95r17,12l55,111r21,-4l94,95,106,77r5,-22l106,34,94,16,76,4,55,xe" fillcolor="#f46a4e" stroked="f">
                  <v:path arrowok="t" o:connecttype="custom" o:connectlocs="55,2726;33,2730;16,2742;4,2760;0,2781;4,2803;16,2821;33,2833;55,2837;76,2833;94,2821;106,2803;111,2781;106,2760;94,2742;76,2730;55,2726" o:connectangles="0,0,0,0,0,0,0,0,0,0,0,0,0,0,0,0,0"/>
                </v:shape>
                <v:shape id="Freeform 294" o:spid="_x0000_s1186" style="position:absolute;left:5382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" path="m,55l4,77,16,95r17,12l55,111r21,-4l94,95,106,77r5,-22l106,34,94,16,76,4,55,,33,4,16,16,4,34,,55xe" filled="f" strokecolor="#f46a4e" strokeweight=".1387mm">
                  <v:path arrowok="t" o:connecttype="custom" o:connectlocs="0,2781;4,2803;16,2821;33,2833;55,2837;76,2833;94,2821;106,2803;111,2781;106,2760;94,2742;76,2730;55,2726;33,2730;16,2742;4,2760;0,2781" o:connectangles="0,0,0,0,0,0,0,0,0,0,0,0,0,0,0,0,0"/>
                </v:shape>
                <v:shape id="Freeform 293" o:spid="_x0000_s1187" style="position:absolute;left:5518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" path="m55,l34,4,16,16,4,34,,55,4,77,16,95r18,12l55,111r22,-4l94,95,106,77r5,-22l106,34,94,16,77,4,55,xe" fillcolor="#f46a4e" stroked="f">
                  <v:path arrowok="t" o:connecttype="custom" o:connectlocs="55,2726;34,2730;16,2742;4,2760;0,2781;4,2803;16,2821;34,2833;55,2837;77,2833;94,2821;106,2803;111,2781;106,2760;94,2742;77,2730;55,2726" o:connectangles="0,0,0,0,0,0,0,0,0,0,0,0,0,0,0,0,0"/>
                </v:shape>
                <v:shape id="Freeform 292" o:spid="_x0000_s1188" style="position:absolute;left:5518;top:2725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" path="m,55l4,77,16,95r18,12l55,111r22,-4l94,95,106,77r5,-22l106,34,94,16,77,4,55,,34,4,16,16,4,34,,55xe" filled="f" strokecolor="#f46a4e" strokeweight=".1387mm">
                  <v:path arrowok="t" o:connecttype="custom" o:connectlocs="0,2781;4,2803;16,2821;34,2833;55,2837;77,2833;94,2821;106,2803;111,2781;106,2760;94,2742;77,2730;55,2726;34,2730;16,2742;4,2760;0,2781" o:connectangles="0,0,0,0,0,0,0,0,0,0,0,0,0,0,0,0,0"/>
                </v:shape>
                <v:shape id="Picture 291" o:spid="_x0000_s1189" type="#_x0000_t75" style="position:absolute;left:7134;top:2722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">
                  <v:imagedata r:id="rId38" o:title=""/>
                </v:shape>
                <v:shape id="Picture 290" o:spid="_x0000_s1190" type="#_x0000_t75" style="position:absolute;left:7676;top:2722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">
                  <v:imagedata r:id="rId38" o:title=""/>
                </v:shape>
                <v:shape id="Freeform 289" o:spid="_x0000_s1191" style="position:absolute;left:4763;top:1772;width:2973;height:166;visibility:visible;mso-wrap-style:square;v-text-anchor:top" coordsize="297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" path="m,l,,811,,2432,62r541,103e" filled="f" strokecolor="#f4864a" strokeweight=".27756mm">
                  <v:path arrowok="t" o:connecttype="custom" o:connectlocs="0,1772;0,1772;811,1772;2432,1834;2973,1937" o:connectangles="0,0,0,0,0"/>
                </v:shape>
                <v:shape id="Freeform 288" o:spid="_x0000_s1192" style="position:absolute;left:4707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" path="m55,l34,4,16,16,5,34,,55,5,77,16,95r18,12l55,111r22,-4l95,95,107,77r4,-22l107,34,95,16,77,4,55,xe" fillcolor="#f4864a" stroked="f">
                  <v:path arrowok="t" o:connecttype="custom" o:connectlocs="55,1716;34,1720;16,1732;5,1750;0,1771;5,1793;16,1811;34,1823;55,1827;77,1823;95,1811;107,1793;111,1771;107,1750;95,1732;77,1720;55,1716" o:connectangles="0,0,0,0,0,0,0,0,0,0,0,0,0,0,0,0,0"/>
                </v:shape>
                <v:shape id="Freeform 287" o:spid="_x0000_s1193" style="position:absolute;left:4707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" path="m,55l5,77,16,95r18,12l55,111r22,-4l95,95,107,77r4,-22l107,34,95,16,77,4,55,,34,4,16,16,5,34,,55xe" filled="f" strokecolor="#f4864a" strokeweight=".1387mm">
                  <v:path arrowok="t" o:connecttype="custom" o:connectlocs="0,1771;5,1793;16,1811;34,1823;55,1827;77,1823;95,1811;107,1793;111,1771;107,1750;95,1732;77,1720;55,1716;34,1720;16,1732;5,1750;0,1771" o:connectangles="0,0,0,0,0,0,0,0,0,0,0,0,0,0,0,0,0"/>
                </v:shape>
                <v:shape id="Freeform 286" o:spid="_x0000_s1194" style="position:absolute;left:4842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" path="m55,l33,4,16,16,4,34,,55,4,77,16,95r17,12l55,111r21,-4l94,95,106,77r4,-22l106,34,94,16,76,4,55,xe" fillcolor="#f4864a" stroked="f">
                  <v:path arrowok="t" o:connecttype="custom" o:connectlocs="55,1716;33,1720;16,1732;4,1750;0,1771;4,1793;16,1811;33,1823;55,1827;76,1823;94,1811;106,1793;110,1771;106,1750;94,1732;76,1720;55,1716" o:connectangles="0,0,0,0,0,0,0,0,0,0,0,0,0,0,0,0,0"/>
                </v:shape>
                <v:shape id="Freeform 285" o:spid="_x0000_s1195" style="position:absolute;left:4842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" path="m,55l4,77,16,95r17,12l55,111r21,-4l94,95,106,77r4,-22l106,34,94,16,76,4,55,,33,4,16,16,4,34,,55xe" filled="f" strokecolor="#f4864a" strokeweight=".1387mm">
                  <v:path arrowok="t" o:connecttype="custom" o:connectlocs="0,1771;4,1793;16,1811;33,1823;55,1827;76,1823;94,1811;106,1793;110,1771;106,1750;94,1732;76,1720;55,1716;33,1720;16,1732;4,1750;0,1771" o:connectangles="0,0,0,0,0,0,0,0,0,0,0,0,0,0,0,0,0"/>
                </v:shape>
                <v:shape id="Freeform 284" o:spid="_x0000_s1196" style="position:absolute;left:4977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" path="m55,l33,4,16,16,4,34,,55,4,77,16,95r17,12l55,111r21,-4l94,95,106,77r5,-22l106,34,94,16,76,4,55,xe" fillcolor="#f4864a" stroked="f">
                  <v:path arrowok="t" o:connecttype="custom" o:connectlocs="55,1716;33,1720;16,1732;4,1750;0,1771;4,1793;16,1811;33,1823;55,1827;76,1823;94,1811;106,1793;111,1771;106,1750;94,1732;76,1720;55,1716" o:connectangles="0,0,0,0,0,0,0,0,0,0,0,0,0,0,0,0,0"/>
                </v:shape>
                <v:shape id="Freeform 283" o:spid="_x0000_s1197" style="position:absolute;left:4977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" path="m,55l4,77,16,95r17,12l55,111r21,-4l94,95,106,77r5,-22l106,34,94,16,76,4,55,,33,4,16,16,4,34,,55xe" filled="f" strokecolor="#f4864a" strokeweight=".1387mm">
                  <v:path arrowok="t" o:connecttype="custom" o:connectlocs="0,1771;4,1793;16,1811;33,1823;55,1827;76,1823;94,1811;106,1793;111,1771;106,1750;94,1732;76,1720;55,1716;33,1720;16,1732;4,1750;0,1771" o:connectangles="0,0,0,0,0,0,0,0,0,0,0,0,0,0,0,0,0"/>
                </v:shape>
                <v:shape id="Freeform 282" o:spid="_x0000_s1198" style="position:absolute;left:5112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" path="m55,l34,4,16,16,5,34,,55,5,77,16,95r18,12l55,111r22,-4l95,95,107,77r4,-22l107,34,95,16,77,4,55,xe" fillcolor="#f4864a" stroked="f">
                  <v:path arrowok="t" o:connecttype="custom" o:connectlocs="55,1716;34,1720;16,1732;5,1750;0,1771;5,1793;16,1811;34,1823;55,1827;77,1823;95,1811;107,1793;111,1771;107,1750;95,1732;77,1720;55,1716" o:connectangles="0,0,0,0,0,0,0,0,0,0,0,0,0,0,0,0,0"/>
                </v:shape>
                <v:shape id="Freeform 281" o:spid="_x0000_s1199" style="position:absolute;left:5112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" path="m,55l5,77,16,95r18,12l55,111r22,-4l95,95,107,77r4,-22l107,34,95,16,77,4,55,,34,4,16,16,5,34,,55xe" filled="f" strokecolor="#f4864a" strokeweight=".1387mm">
                  <v:path arrowok="t" o:connecttype="custom" o:connectlocs="0,1771;5,1793;16,1811;34,1823;55,1827;77,1823;95,1811;107,1793;111,1771;107,1750;95,1732;77,1720;55,1716;34,1720;16,1732;5,1750;0,1771" o:connectangles="0,0,0,0,0,0,0,0,0,0,0,0,0,0,0,0,0"/>
                </v:shape>
                <v:shape id="Freeform 280" o:spid="_x0000_s1200" style="position:absolute;left:5247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" path="m56,l34,4,17,16,5,34,,55,5,77,17,95r17,12l56,111r21,-4l95,95,107,77r4,-22l107,34,95,16,77,4,56,xe" fillcolor="#f4864a" stroked="f">
                  <v:path arrowok="t" o:connecttype="custom" o:connectlocs="56,1716;34,1720;17,1732;5,1750;0,1771;5,1793;17,1811;34,1823;56,1827;77,1823;95,1811;107,1793;111,1771;107,1750;95,1732;77,1720;56,1716" o:connectangles="0,0,0,0,0,0,0,0,0,0,0,0,0,0,0,0,0"/>
                </v:shape>
                <v:shape id="Freeform 279" o:spid="_x0000_s1201" style="position:absolute;left:5247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" path="m,55l5,77,17,95r17,12l56,111r21,-4l95,95,107,77r4,-22l107,34,95,16,77,4,56,,34,4,17,16,5,34,,55xe" filled="f" strokecolor="#f4864a" strokeweight=".1387mm">
                  <v:path arrowok="t" o:connecttype="custom" o:connectlocs="0,1771;5,1793;17,1811;34,1823;56,1827;77,1823;95,1811;107,1793;111,1771;107,1750;95,1732;77,1720;56,1716;34,1720;17,1732;5,1750;0,1771" o:connectangles="0,0,0,0,0,0,0,0,0,0,0,0,0,0,0,0,0"/>
                </v:shape>
                <v:shape id="Freeform 278" o:spid="_x0000_s1202" style="position:absolute;left:5382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" path="m55,l33,4,16,16,4,34,,55,4,77,16,95r17,12l55,111r21,-4l94,95,106,77r5,-22l106,34,94,16,76,4,55,xe" fillcolor="#f4864a" stroked="f">
                  <v:path arrowok="t" o:connecttype="custom" o:connectlocs="55,1716;33,1720;16,1732;4,1750;0,1771;4,1793;16,1811;33,1823;55,1827;76,1823;94,1811;106,1793;111,1771;106,1750;94,1732;76,1720;55,1716" o:connectangles="0,0,0,0,0,0,0,0,0,0,0,0,0,0,0,0,0"/>
                </v:shape>
                <v:shape id="Freeform 277" o:spid="_x0000_s1203" style="position:absolute;left:5382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" path="m,55l4,77,16,95r17,12l55,111r21,-4l94,95,106,77r5,-22l106,34,94,16,76,4,55,,33,4,16,16,4,34,,55xe" filled="f" strokecolor="#f4864a" strokeweight=".1387mm">
                  <v:path arrowok="t" o:connecttype="custom" o:connectlocs="0,1771;4,1793;16,1811;33,1823;55,1827;76,1823;94,1811;106,1793;111,1771;106,1750;94,1732;76,1720;55,1716;33,1720;16,1732;4,1750;0,1771" o:connectangles="0,0,0,0,0,0,0,0,0,0,0,0,0,0,0,0,0"/>
                </v:shape>
                <v:shape id="Freeform 276" o:spid="_x0000_s1204" style="position:absolute;left:5518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" path="m55,l34,4,16,16,4,34,,55,4,77,16,95r18,12l55,111r22,-4l94,95,106,77r5,-22l106,34,94,16,77,4,55,xe" fillcolor="#f4864a" stroked="f">
                  <v:path arrowok="t" o:connecttype="custom" o:connectlocs="55,1716;34,1720;16,1732;4,1750;0,1771;4,1793;16,1811;34,1823;55,1827;77,1823;94,1811;106,1793;111,1771;106,1750;94,1732;77,1720;55,1716" o:connectangles="0,0,0,0,0,0,0,0,0,0,0,0,0,0,0,0,0"/>
                </v:shape>
                <v:shape id="Freeform 275" o:spid="_x0000_s1205" style="position:absolute;left:5518;top:1716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" path="m,55l4,77,16,95r18,12l55,111r22,-4l94,95,106,77r5,-22l106,34,94,16,77,4,55,,34,4,16,16,4,34,,55xe" filled="f" strokecolor="#f4864a" strokeweight=".1387mm">
                  <v:path arrowok="t" o:connecttype="custom" o:connectlocs="0,1771;4,1793;16,1811;34,1823;55,1827;77,1823;94,1811;106,1793;111,1771;106,1750;94,1732;77,1720;55,1716;34,1720;16,1732;4,1750;0,1771" o:connectangles="0,0,0,0,0,0,0,0,0,0,0,0,0,0,0,0,0"/>
                </v:shape>
                <v:shape id="Picture 274" o:spid="_x0000_s1206" type="#_x0000_t75" style="position:absolute;left:7134;top:1774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">
                  <v:imagedata r:id="rId39" o:title=""/>
                </v:shape>
                <v:shape id="Picture 273" o:spid="_x0000_s1207" type="#_x0000_t75" style="position:absolute;left:7676;top:1877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">
                  <v:imagedata r:id="rId40" o:title=""/>
                </v:shape>
                <v:shape id="Picture 272" o:spid="_x0000_s1208" type="#_x0000_t75" style="position:absolute;left:4703;top:620;width:3092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">
                  <v:imagedata r:id="rId41" o:title=""/>
                </v:shape>
                <v:shape id="Freeform 271" o:spid="_x0000_s1209" style="position:absolute;left:4763;top:247;width:2973;height:21;visibility:visible;mso-wrap-style:square;v-text-anchor:top" coordsize="297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" path="m,l,,811,,2432,20r541,e" filled="f" strokecolor="#a2576c" strokeweight=".27756mm">
                  <v:path arrowok="t" o:connecttype="custom" o:connectlocs="0,248;0,248;811,248;2432,268;2973,268" o:connectangles="0,0,0,0,0"/>
                </v:shape>
                <v:shape id="Freeform 270" o:spid="_x0000_s1210" style="position:absolute;left:4707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" path="m55,l34,4,16,16,5,34,,55,5,77,16,95r18,12l55,111r22,-4l95,95,107,77r4,-22l107,34,95,16,77,4,55,xe" fillcolor="#a2576c" stroked="f">
                  <v:path arrowok="t" o:connecttype="custom" o:connectlocs="55,192;34,196;16,208;5,226;0,247;5,269;16,287;34,299;55,303;77,299;95,287;107,269;111,247;107,226;95,208;77,196;55,192" o:connectangles="0,0,0,0,0,0,0,0,0,0,0,0,0,0,0,0,0"/>
                </v:shape>
                <v:shape id="Freeform 269" o:spid="_x0000_s1211" style="position:absolute;left:4707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" path="m,55l5,77,16,95r18,12l55,111r22,-4l95,95,107,77r4,-22l107,34,95,16,77,4,55,,34,4,16,16,5,34,,55xe" filled="f" strokecolor="#a2576c" strokeweight=".1387mm">
                  <v:path arrowok="t" o:connecttype="custom" o:connectlocs="0,247;5,269;16,287;34,299;55,303;77,299;95,287;107,269;111,247;107,226;95,208;77,196;55,192;34,196;16,208;5,226;0,247" o:connectangles="0,0,0,0,0,0,0,0,0,0,0,0,0,0,0,0,0"/>
                </v:shape>
                <v:shape id="Freeform 268" o:spid="_x0000_s1212" style="position:absolute;left:4842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" path="m55,l33,4,16,16,4,34,,55,4,77,16,95r17,12l55,111r21,-4l94,95,106,77r4,-22l106,34,94,16,76,4,55,xe" fillcolor="#a2576c" stroked="f">
                  <v:path arrowok="t" o:connecttype="custom" o:connectlocs="55,192;33,196;16,208;4,226;0,247;4,269;16,287;33,299;55,303;76,299;94,287;106,269;110,247;106,226;94,208;76,196;55,192" o:connectangles="0,0,0,0,0,0,0,0,0,0,0,0,0,0,0,0,0"/>
                </v:shape>
                <v:shape id="Freeform 267" o:spid="_x0000_s1213" style="position:absolute;left:4842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" path="m,55l4,77,16,95r17,12l55,111r21,-4l94,95,106,77r4,-22l106,34,94,16,76,4,55,,33,4,16,16,4,34,,55xe" filled="f" strokecolor="#a2576c" strokeweight=".1387mm">
                  <v:path arrowok="t" o:connecttype="custom" o:connectlocs="0,247;4,269;16,287;33,299;55,303;76,299;94,287;106,269;110,247;106,226;94,208;76,196;55,192;33,196;16,208;4,226;0,247" o:connectangles="0,0,0,0,0,0,0,0,0,0,0,0,0,0,0,0,0"/>
                </v:shape>
                <v:shape id="Freeform 266" o:spid="_x0000_s1214" style="position:absolute;left:4977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" path="m55,l33,4,16,16,4,34,,55,4,77,16,95r17,12l55,111r21,-4l94,95,106,77r5,-22l106,34,94,16,76,4,55,xe" fillcolor="#a2576c" stroked="f">
                  <v:path arrowok="t" o:connecttype="custom" o:connectlocs="55,192;33,196;16,208;4,226;0,247;4,269;16,287;33,299;55,303;76,299;94,287;106,269;111,247;106,226;94,208;76,196;55,192" o:connectangles="0,0,0,0,0,0,0,0,0,0,0,0,0,0,0,0,0"/>
                </v:shape>
                <v:shape id="Freeform 265" o:spid="_x0000_s1215" style="position:absolute;left:4977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" path="m,55l4,77,16,95r17,12l55,111r21,-4l94,95,106,77r5,-22l106,34,94,16,76,4,55,,33,4,16,16,4,34,,55xe" filled="f" strokecolor="#a2576c" strokeweight=".1387mm">
                  <v:path arrowok="t" o:connecttype="custom" o:connectlocs="0,247;4,269;16,287;33,299;55,303;76,299;94,287;106,269;111,247;106,226;94,208;76,196;55,192;33,196;16,208;4,226;0,247" o:connectangles="0,0,0,0,0,0,0,0,0,0,0,0,0,0,0,0,0"/>
                </v:shape>
                <v:shape id="Freeform 264" o:spid="_x0000_s1216" style="position:absolute;left:5112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" path="m55,l34,4,16,16,5,34,,55,5,77,16,95r18,12l55,111r22,-4l95,95,107,77r4,-22l107,34,95,16,77,4,55,xe" fillcolor="#a2576c" stroked="f">
                  <v:path arrowok="t" o:connecttype="custom" o:connectlocs="55,192;34,196;16,208;5,226;0,247;5,269;16,287;34,299;55,303;77,299;95,287;107,269;111,247;107,226;95,208;77,196;55,192" o:connectangles="0,0,0,0,0,0,0,0,0,0,0,0,0,0,0,0,0"/>
                </v:shape>
                <v:shape id="Freeform 263" o:spid="_x0000_s1217" style="position:absolute;left:5112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" path="m,55l5,77,16,95r18,12l55,111r22,-4l95,95,107,77r4,-22l107,34,95,16,77,4,55,,34,4,16,16,5,34,,55xe" filled="f" strokecolor="#a2576c" strokeweight=".1387mm">
                  <v:path arrowok="t" o:connecttype="custom" o:connectlocs="0,247;5,269;16,287;34,299;55,303;77,299;95,287;107,269;111,247;107,226;95,208;77,196;55,192;34,196;16,208;5,226;0,247" o:connectangles="0,0,0,0,0,0,0,0,0,0,0,0,0,0,0,0,0"/>
                </v:shape>
                <v:shape id="Freeform 262" o:spid="_x0000_s1218" style="position:absolute;left:5247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" path="m56,l34,4,17,16,5,34,,55,5,77,17,95r17,12l56,111r21,-4l95,95,107,77r4,-22l107,34,95,16,77,4,56,xe" fillcolor="#a2576c" stroked="f">
                  <v:path arrowok="t" o:connecttype="custom" o:connectlocs="56,192;34,196;17,208;5,226;0,247;5,269;17,287;34,299;56,303;77,299;95,287;107,269;111,247;107,226;95,208;77,196;56,192" o:connectangles="0,0,0,0,0,0,0,0,0,0,0,0,0,0,0,0,0"/>
                </v:shape>
                <v:shape id="Freeform 261" o:spid="_x0000_s1219" style="position:absolute;left:5247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" path="m,55l5,77,17,95r17,12l56,111r21,-4l95,95,107,77r4,-22l107,34,95,16,77,4,56,,34,4,17,16,5,34,,55xe" filled="f" strokecolor="#a2576c" strokeweight=".1387mm">
                  <v:path arrowok="t" o:connecttype="custom" o:connectlocs="0,247;5,269;17,287;34,299;56,303;77,299;95,287;107,269;111,247;107,226;95,208;77,196;56,192;34,196;17,208;5,226;0,247" o:connectangles="0,0,0,0,0,0,0,0,0,0,0,0,0,0,0,0,0"/>
                </v:shape>
                <v:shape id="Freeform 260" o:spid="_x0000_s1220" style="position:absolute;left:5382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" path="m55,l33,4,16,16,4,34,,55,4,77,16,95r17,12l55,111r21,-4l94,95,106,77r5,-22l106,34,94,16,76,4,55,xe" fillcolor="#a2576c" stroked="f">
                  <v:path arrowok="t" o:connecttype="custom" o:connectlocs="55,192;33,196;16,208;4,226;0,247;4,269;16,287;33,299;55,303;76,299;94,287;106,269;111,247;106,226;94,208;76,196;55,192" o:connectangles="0,0,0,0,0,0,0,0,0,0,0,0,0,0,0,0,0"/>
                </v:shape>
                <v:shape id="Freeform 259" o:spid="_x0000_s1221" style="position:absolute;left:5382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" path="m,55l4,77,16,95r17,12l55,111r21,-4l94,95,106,77r5,-22l106,34,94,16,76,4,55,,33,4,16,16,4,34,,55xe" filled="f" strokecolor="#a2576c" strokeweight=".1387mm">
                  <v:path arrowok="t" o:connecttype="custom" o:connectlocs="0,247;4,269;16,287;33,299;55,303;76,299;94,287;106,269;111,247;106,226;94,208;76,196;55,192;33,196;16,208;4,226;0,247" o:connectangles="0,0,0,0,0,0,0,0,0,0,0,0,0,0,0,0,0"/>
                </v:shape>
                <v:shape id="Freeform 258" o:spid="_x0000_s1222" style="position:absolute;left:5518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" path="m55,l34,4,16,16,4,34,,55,4,77,16,95r18,12l55,111r22,-4l94,95,106,77r5,-22l106,34,94,16,77,4,55,xe" fillcolor="#a2576c" stroked="f">
                  <v:path arrowok="t" o:connecttype="custom" o:connectlocs="55,192;34,196;16,208;4,226;0,247;4,269;16,287;34,299;55,303;77,299;94,287;106,269;111,247;106,226;94,208;77,196;55,192" o:connectangles="0,0,0,0,0,0,0,0,0,0,0,0,0,0,0,0,0"/>
                </v:shape>
                <v:shape id="Freeform 257" o:spid="_x0000_s1223" style="position:absolute;left:5518;top:192;width:111;height:112;visibility:visible;mso-wrap-style:square;v-text-anchor:top" coordsize="11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" path="m,55l4,77,16,95r18,12l55,111r22,-4l94,95,106,77r5,-22l106,34,94,16,77,4,55,,34,4,16,16,4,34,,55xe" filled="f" strokecolor="#a2576c" strokeweight=".1387mm">
                  <v:path arrowok="t" o:connecttype="custom" o:connectlocs="0,247;4,269;16,287;34,299;55,303;77,299;94,287;106,269;111,247;106,226;94,208;77,196;55,192;34,196;16,208;4,226;0,247" o:connectangles="0,0,0,0,0,0,0,0,0,0,0,0,0,0,0,0,0"/>
                </v:shape>
                <v:shape id="Picture 256" o:spid="_x0000_s1224" type="#_x0000_t75" style="position:absolute;left:7134;top:208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">
                  <v:imagedata r:id="rId42" o:title=""/>
                </v:shape>
                <v:shape id="Picture 255" o:spid="_x0000_s1225" type="#_x0000_t75" style="position:absolute;left:7676;top:208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">
                  <v:imagedata r:id="rId42" o:title=""/>
                </v:shape>
                <v:line id="Line 254" o:spid="_x0000_s1226" style="position:absolute;visibility:visible;mso-wrap-style:square" from="4470,2044" to="4690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" strokecolor="#f46a4e" strokeweight=".27756mm"/>
                <v:shape id="Freeform 253" o:spid="_x0000_s1227" style="position:absolute;left:4524;top:1988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" path="m54,l33,4,16,16,4,33,,54,4,76,16,93r17,12l54,109r21,-4l93,93,105,76r4,-22l105,33,93,16,75,4,54,xe" fillcolor="#f46a4e" stroked="f">
                  <v:path arrowok="t" o:connecttype="custom" o:connectlocs="54,1989;33,1993;16,2005;4,2022;0,2043;4,2065;16,2082;33,2094;54,2098;75,2094;93,2082;105,2065;109,2043;105,2022;93,2005;75,1993;54,1989" o:connectangles="0,0,0,0,0,0,0,0,0,0,0,0,0,0,0,0,0"/>
                </v:shape>
                <v:shape id="Freeform 252" o:spid="_x0000_s1228" style="position:absolute;left:4524;top:1988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" path="m,54l4,76,16,93r17,12l54,109r21,-4l93,93,105,76r4,-22l105,33,93,16,75,4,54,,33,4,16,16,4,33,,54xe" filled="f" strokecolor="#f46a4e" strokeweight=".1387mm">
                  <v:path arrowok="t" o:connecttype="custom" o:connectlocs="0,2043;4,2065;16,2082;33,2094;54,2098;75,2094;93,2082;105,2065;109,2043;105,2022;93,2005;75,1993;54,1989;33,1993;16,2005;4,2022;0,2043" o:connectangles="0,0,0,0,0,0,0,0,0,0,0,0,0,0,0,0,0"/>
                </v:shape>
                <v:line id="Line 251" o:spid="_x0000_s1229" style="position:absolute;visibility:visible;mso-wrap-style:square" from="4470,2169" to="4690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" strokecolor="#f4864a" strokeweight=".27756mm"/>
                <v:shape id="Freeform 250" o:spid="_x0000_s1230" style="position:absolute;left:4524;top:2113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" path="m54,l33,4,16,16,4,33,,54,4,76,16,93r17,12l54,109r21,-4l93,93,105,76r4,-22l105,33,93,16,75,4,54,xe" fillcolor="#f4864a" stroked="f">
                  <v:path arrowok="t" o:connecttype="custom" o:connectlocs="54,2114;33,2118;16,2130;4,2147;0,2168;4,2190;16,2207;33,2219;54,2223;75,2219;93,2207;105,2190;109,2168;105,2147;93,2130;75,2118;54,2114" o:connectangles="0,0,0,0,0,0,0,0,0,0,0,0,0,0,0,0,0"/>
                </v:shape>
                <v:shape id="Freeform 249" o:spid="_x0000_s1231" style="position:absolute;left:4524;top:2113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" path="m,54l4,76,16,93r17,12l54,109r21,-4l93,93,105,76r4,-22l105,33,93,16,75,4,54,,33,4,16,16,4,33,,54xe" filled="f" strokecolor="#f4864a" strokeweight=".1387mm">
                  <v:path arrowok="t" o:connecttype="custom" o:connectlocs="0,2168;4,2190;16,2207;33,2219;54,2223;75,2219;93,2207;105,2190;109,2168;105,2147;93,2130;75,2118;54,2114;33,2118;16,2130;4,2147;0,2168" o:connectangles="0,0,0,0,0,0,0,0,0,0,0,0,0,0,0,0,0"/>
                </v:shape>
                <v:shape id="Freeform 248" o:spid="_x0000_s1232" style="position:absolute;left:4524;top:2238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" path="m54,l33,4,16,16,4,33,,54,4,76,16,93r17,12l54,109r21,-4l93,93,105,76r4,-22l105,33,93,16,75,4,54,xe" fillcolor="#f3af5a" stroked="f">
                  <v:path arrowok="t" o:connecttype="custom" o:connectlocs="54,2239;33,2243;16,2255;4,2272;0,2293;4,2315;16,2332;33,2344;54,2348;75,2344;93,2332;105,2315;109,2293;105,2272;93,2255;75,2243;54,2239" o:connectangles="0,0,0,0,0,0,0,0,0,0,0,0,0,0,0,0,0"/>
                </v:shape>
                <v:shape id="Freeform 247" o:spid="_x0000_s1233" style="position:absolute;left:4524;top:2238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" path="m,54l4,76,16,93r17,12l54,109r21,-4l93,93,105,76r4,-22l105,33,93,16,75,4,54,,33,4,16,16,4,33,,54xe" filled="f" strokecolor="#f3af5a" strokeweight=".1387mm">
                  <v:path arrowok="t" o:connecttype="custom" o:connectlocs="0,2293;4,2315;16,2332;33,2344;54,2348;75,2344;93,2332;105,2315;109,2293;105,2272;93,2255;75,2243;54,2239;33,2243;16,2255;4,2272;0,2293" o:connectangles="0,0,0,0,0,0,0,0,0,0,0,0,0,0,0,0,0"/>
                </v:shape>
                <v:line id="Line 246" o:spid="_x0000_s1234" style="position:absolute;visibility:visible;mso-wrap-style:square" from="4470,2419" to="4690,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" strokecolor="#5c4971" strokeweight=".27756mm"/>
                <v:shape id="Freeform 245" o:spid="_x0000_s1235" style="position:absolute;left:4524;top:2364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" path="m54,l33,4,16,16,4,33,,54,4,76,16,93r17,12l54,109r21,-4l93,93,105,76r4,-22l105,33,93,16,75,4,54,xe" fillcolor="#5c4971" stroked="f">
                  <v:path arrowok="t" o:connecttype="custom" o:connectlocs="54,2364;33,2368;16,2380;4,2397;0,2418;4,2440;16,2457;33,2469;54,2473;75,2469;93,2457;105,2440;109,2418;105,2397;93,2380;75,2368;54,2364" o:connectangles="0,0,0,0,0,0,0,0,0,0,0,0,0,0,0,0,0"/>
                </v:shape>
                <v:shape id="Freeform 244" o:spid="_x0000_s1236" style="position:absolute;left:4524;top:2364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" path="m,54l4,76,16,93r17,12l54,109r21,-4l93,93,105,76r4,-22l105,33,93,16,75,4,54,,33,4,16,16,4,33,,54xe" filled="f" strokecolor="#5c4971" strokeweight=".1387mm">
                  <v:path arrowok="t" o:connecttype="custom" o:connectlocs="0,2418;4,2440;16,2457;33,2469;54,2473;75,2469;93,2457;105,2440;109,2418;105,2397;93,2380;75,2368;54,2364;33,2368;16,2380;4,2397;0,2418" o:connectangles="0,0,0,0,0,0,0,0,0,0,0,0,0,0,0,0,0"/>
                </v:shape>
                <v:line id="Line 243" o:spid="_x0000_s1237" style="position:absolute;visibility:visible;mso-wrap-style:square" from="4470,2544" to="4690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" strokecolor="#a2576c" strokeweight=".27756mm"/>
                <v:shape id="Freeform 242" o:spid="_x0000_s1238" style="position:absolute;left:4524;top:2489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" path="m54,l33,4,16,16,4,33,,54,4,76,16,93r17,12l54,109r21,-4l93,93,105,76r4,-22l105,33,93,16,75,4,54,xe" fillcolor="#a2576c" stroked="f">
                  <v:path arrowok="t" o:connecttype="custom" o:connectlocs="54,2489;33,2493;16,2505;4,2522;0,2543;4,2565;16,2582;33,2594;54,2598;75,2594;93,2582;105,2565;109,2543;105,2522;93,2505;75,2493;54,2489" o:connectangles="0,0,0,0,0,0,0,0,0,0,0,0,0,0,0,0,0"/>
                </v:shape>
                <v:shape id="Freeform 241" o:spid="_x0000_s1239" style="position:absolute;left:4524;top:2489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" path="m,54l4,76,16,93r17,12l54,109r21,-4l93,93,105,76r4,-22l105,33,93,16,75,4,54,,33,4,16,16,4,33,,54xe" filled="f" strokecolor="#a2576c" strokeweight=".1387mm">
                  <v:path arrowok="t" o:connecttype="custom" o:connectlocs="0,2543;4,2565;16,2582;33,2594;54,2598;75,2594;93,2582;105,2565;109,2543;105,2522;93,2505;75,2493;54,2489;33,2493;16,2505;4,2522;0,2543" o:connectangles="0,0,0,0,0,0,0,0,0,0,0,0,0,0,0,0,0"/>
                </v:shape>
                <v:shape id="Text Box 240" o:spid="_x0000_s1240" type="#_x0000_t202" style="position:absolute;left:4469;top:2168;width:46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D63E71" w:rsidRDefault="00F24EAC">
                        <w:pPr>
                          <w:tabs>
                            <w:tab w:val="left" w:pos="246"/>
                          </w:tabs>
                          <w:spacing w:before="6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position w:val="1"/>
                            <w:sz w:val="16"/>
                            <w:u w:val="single" w:color="F3AF5A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position w:val="1"/>
                            <w:sz w:val="16"/>
                            <w:u w:val="single" w:color="F3AF5A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M11</w:t>
                        </w:r>
                      </w:p>
                      <w:p w:rsidR="00D63E71" w:rsidRDefault="00F24EAC">
                        <w:pPr>
                          <w:spacing w:before="10" w:line="261" w:lineRule="auto"/>
                          <w:ind w:left="247" w:right="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0"/>
                          </w:rPr>
                          <w:t>M13 M15</w:t>
                        </w:r>
                      </w:p>
                    </w:txbxContent>
                  </v:textbox>
                </v:shape>
                <v:shape id="Text Box 239" o:spid="_x0000_s1241" type="#_x0000_t202" style="position:absolute;left:4716;top:1987;width:15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D63E71" w:rsidRDefault="00F24EAC">
                        <w:pPr>
                          <w:spacing w:line="261" w:lineRule="auto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M4 M7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>18</w:t>
      </w:r>
    </w:p>
    <w:p w:rsidR="00D63E71" w:rsidRDefault="00D63E71">
      <w:pPr>
        <w:pStyle w:val="Textkrper"/>
        <w:spacing w:before="5"/>
        <w:rPr>
          <w:rFonts w:ascii="Arial"/>
          <w:b/>
          <w:sz w:val="11"/>
        </w:rPr>
      </w:pPr>
    </w:p>
    <w:p w:rsidR="00D63E71" w:rsidRDefault="00F24EAC">
      <w:pPr>
        <w:spacing w:before="96"/>
        <w:ind w:left="3329"/>
        <w:rPr>
          <w:rFonts w:ascii="Arial"/>
          <w:b/>
          <w:sz w:val="16"/>
        </w:rPr>
      </w:pPr>
      <w:r>
        <w:rPr>
          <w:rFonts w:ascii="Arial"/>
          <w:b/>
          <w:sz w:val="16"/>
        </w:rPr>
        <w:t>16</w:t>
      </w:r>
    </w:p>
    <w:p w:rsidR="00D63E71" w:rsidRDefault="00D63E71">
      <w:pPr>
        <w:pStyle w:val="Textkrper"/>
        <w:spacing w:before="6"/>
        <w:rPr>
          <w:rFonts w:ascii="Arial"/>
          <w:b/>
          <w:sz w:val="11"/>
        </w:rPr>
      </w:pPr>
    </w:p>
    <w:p w:rsidR="00D63E71" w:rsidRDefault="00F24EAC">
      <w:pPr>
        <w:spacing w:before="96"/>
        <w:ind w:left="3329"/>
        <w:rPr>
          <w:rFonts w:ascii="Arial"/>
          <w:b/>
          <w:sz w:val="16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2329815</wp:posOffset>
                </wp:positionH>
                <wp:positionV relativeFrom="paragraph">
                  <wp:posOffset>13970</wp:posOffset>
                </wp:positionV>
                <wp:extent cx="208280" cy="880110"/>
                <wp:effectExtent l="0" t="2540" r="0" b="3175"/>
                <wp:wrapNone/>
                <wp:docPr id="24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42"/>
                              <w:ind w:left="20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3"/>
                              </w:rPr>
                              <w:t>[Ca</w:t>
                            </w:r>
                            <w:r>
                              <w:rPr>
                                <w:rFonts w:ascii="Arial"/>
                                <w:b/>
                                <w:sz w:val="23"/>
                                <w:vertAlign w:val="superscript"/>
                              </w:rPr>
                              <w:t>2+</w:t>
                            </w:r>
                            <w:r>
                              <w:rPr>
                                <w:rFonts w:ascii="Arial"/>
                                <w:b/>
                                <w:sz w:val="23"/>
                              </w:rPr>
                              <w:t>] (ppm)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242" type="#_x0000_t202" style="position:absolute;left:0;text-align:left;margin-left:183.45pt;margin-top:1.1pt;width:16.4pt;height:69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iytAIAALY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42"/>
                        <w:ind w:left="20"/>
                        <w:rPr>
                          <w:rFonts w:ascii="Arial"/>
                          <w:b/>
                          <w:sz w:val="23"/>
                        </w:rPr>
                      </w:pPr>
                      <w:r>
                        <w:rPr>
                          <w:rFonts w:ascii="Arial"/>
                          <w:b/>
                          <w:sz w:val="23"/>
                        </w:rPr>
                        <w:t>[Ca</w:t>
                      </w:r>
                      <w:r>
                        <w:rPr>
                          <w:rFonts w:ascii="Arial"/>
                          <w:b/>
                          <w:sz w:val="23"/>
                          <w:vertAlign w:val="superscript"/>
                        </w:rPr>
                        <w:t>2+</w:t>
                      </w:r>
                      <w:r>
                        <w:rPr>
                          <w:rFonts w:ascii="Arial"/>
                          <w:b/>
                          <w:sz w:val="23"/>
                        </w:rPr>
                        <w:t>] (ppm)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6"/>
        </w:rPr>
        <w:t>14</w:t>
      </w:r>
    </w:p>
    <w:p w:rsidR="00D63E71" w:rsidRDefault="00D63E71">
      <w:pPr>
        <w:pStyle w:val="Textkrper"/>
        <w:spacing w:before="5"/>
        <w:rPr>
          <w:rFonts w:ascii="Arial"/>
          <w:b/>
          <w:sz w:val="11"/>
        </w:rPr>
      </w:pPr>
    </w:p>
    <w:p w:rsidR="00D63E71" w:rsidRDefault="00F24EAC">
      <w:pPr>
        <w:spacing w:before="96"/>
        <w:ind w:left="3329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</w:t>
      </w:r>
    </w:p>
    <w:p w:rsidR="00D63E71" w:rsidRDefault="00D63E71">
      <w:pPr>
        <w:pStyle w:val="Textkrper"/>
        <w:spacing w:before="6"/>
        <w:rPr>
          <w:rFonts w:ascii="Arial"/>
          <w:b/>
          <w:sz w:val="11"/>
        </w:rPr>
      </w:pPr>
    </w:p>
    <w:p w:rsidR="00D63E71" w:rsidRDefault="00F24EAC">
      <w:pPr>
        <w:spacing w:before="95"/>
        <w:ind w:left="3329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</w:p>
    <w:p w:rsidR="00D63E71" w:rsidRDefault="00D63E71">
      <w:pPr>
        <w:pStyle w:val="Textkrper"/>
        <w:spacing w:before="7"/>
        <w:rPr>
          <w:rFonts w:ascii="Arial"/>
          <w:b/>
          <w:sz w:val="11"/>
        </w:rPr>
      </w:pPr>
    </w:p>
    <w:p w:rsidR="00D63E71" w:rsidRDefault="00F24EAC">
      <w:pPr>
        <w:spacing w:before="96"/>
        <w:ind w:left="3418"/>
        <w:rPr>
          <w:rFonts w:ascii="Arial"/>
          <w:b/>
          <w:sz w:val="16"/>
        </w:rPr>
      </w:pPr>
      <w:r>
        <w:rPr>
          <w:rFonts w:ascii="Arial"/>
          <w:b/>
          <w:sz w:val="16"/>
        </w:rPr>
        <w:t>8</w:t>
      </w:r>
    </w:p>
    <w:p w:rsidR="00D63E71" w:rsidRDefault="00D63E71">
      <w:pPr>
        <w:pStyle w:val="Textkrper"/>
        <w:spacing w:before="5"/>
        <w:rPr>
          <w:rFonts w:ascii="Arial"/>
          <w:b/>
          <w:sz w:val="11"/>
        </w:rPr>
      </w:pPr>
    </w:p>
    <w:p w:rsidR="00D63E71" w:rsidRDefault="00F24EAC">
      <w:pPr>
        <w:spacing w:before="96"/>
        <w:ind w:left="3418"/>
        <w:rPr>
          <w:rFonts w:ascii="Arial"/>
          <w:b/>
          <w:sz w:val="16"/>
        </w:rPr>
      </w:pPr>
      <w:r>
        <w:rPr>
          <w:rFonts w:ascii="Arial"/>
          <w:b/>
          <w:sz w:val="16"/>
        </w:rPr>
        <w:t>6</w:t>
      </w:r>
    </w:p>
    <w:p w:rsidR="00D63E71" w:rsidRDefault="00D63E71">
      <w:pPr>
        <w:pStyle w:val="Textkrper"/>
        <w:spacing w:before="6"/>
        <w:rPr>
          <w:rFonts w:ascii="Arial"/>
          <w:b/>
          <w:sz w:val="11"/>
        </w:rPr>
      </w:pPr>
    </w:p>
    <w:p w:rsidR="00D63E71" w:rsidRDefault="00F24EAC">
      <w:pPr>
        <w:spacing w:before="95" w:line="165" w:lineRule="exact"/>
        <w:ind w:left="3418"/>
        <w:rPr>
          <w:rFonts w:ascii="Arial"/>
          <w:b/>
          <w:sz w:val="16"/>
        </w:rPr>
      </w:pPr>
      <w:r>
        <w:rPr>
          <w:rFonts w:ascii="Arial"/>
          <w:b/>
          <w:sz w:val="16"/>
        </w:rPr>
        <w:t>4</w:t>
      </w:r>
    </w:p>
    <w:p w:rsidR="00D63E71" w:rsidRDefault="00F24EAC">
      <w:pPr>
        <w:tabs>
          <w:tab w:val="left" w:pos="3978"/>
          <w:tab w:val="left" w:pos="4339"/>
        </w:tabs>
        <w:spacing w:line="165" w:lineRule="exact"/>
        <w:ind w:left="3413"/>
        <w:rPr>
          <w:rFonts w:ascii="Arial"/>
          <w:b/>
          <w:sz w:val="16"/>
        </w:rPr>
      </w:pPr>
      <w:r>
        <w:rPr>
          <w:rFonts w:ascii="Arial"/>
          <w:b/>
          <w:sz w:val="16"/>
        </w:rPr>
        <w:t>-200</w:t>
      </w:r>
      <w:r>
        <w:rPr>
          <w:rFonts w:ascii="Arial"/>
          <w:b/>
          <w:sz w:val="16"/>
        </w:rPr>
        <w:tab/>
        <w:t>0</w:t>
      </w:r>
      <w:r>
        <w:rPr>
          <w:rFonts w:ascii="Arial"/>
          <w:b/>
          <w:sz w:val="16"/>
        </w:rPr>
        <w:tab/>
        <w:t>200 400 600 800 1000 1200</w:t>
      </w:r>
      <w:r>
        <w:rPr>
          <w:rFonts w:ascii="Arial"/>
          <w:b/>
          <w:spacing w:val="28"/>
          <w:sz w:val="16"/>
        </w:rPr>
        <w:t xml:space="preserve"> </w:t>
      </w:r>
      <w:r>
        <w:rPr>
          <w:rFonts w:ascii="Arial"/>
          <w:b/>
          <w:sz w:val="16"/>
        </w:rPr>
        <w:t>1400</w:t>
      </w:r>
    </w:p>
    <w:p w:rsidR="00D63E71" w:rsidRDefault="00F24EAC">
      <w:pPr>
        <w:spacing w:before="86"/>
        <w:ind w:right="524"/>
        <w:jc w:val="center"/>
        <w:rPr>
          <w:rFonts w:ascii="Arial"/>
          <w:b/>
          <w:sz w:val="23"/>
        </w:rPr>
      </w:pPr>
      <w:r>
        <w:rPr>
          <w:rFonts w:ascii="Arial"/>
          <w:b/>
          <w:sz w:val="23"/>
        </w:rPr>
        <w:t>t (s)</w:t>
      </w:r>
    </w:p>
    <w:p w:rsidR="00D63E71" w:rsidRDefault="00D63E71">
      <w:pPr>
        <w:pStyle w:val="Textkrper"/>
        <w:spacing w:before="9"/>
        <w:rPr>
          <w:rFonts w:ascii="Arial"/>
          <w:b/>
          <w:sz w:val="24"/>
        </w:rPr>
      </w:pPr>
    </w:p>
    <w:p w:rsidR="00D63E71" w:rsidRDefault="00F24EAC">
      <w:pPr>
        <w:pStyle w:val="Textkrper"/>
        <w:spacing w:before="69"/>
        <w:ind w:left="354"/>
      </w:pPr>
      <w:r>
        <w:rPr>
          <w:b/>
        </w:rPr>
        <w:t>Figure S9</w:t>
      </w:r>
      <w:r>
        <w:t>. Amount of Ca</w:t>
      </w:r>
      <w:r>
        <w:rPr>
          <w:position w:val="5"/>
          <w:sz w:val="12"/>
        </w:rPr>
        <w:t xml:space="preserve">2+ </w:t>
      </w:r>
      <w:r>
        <w:t>retained overtime at pH 7 and T= 20 °C of P(VCL-</w:t>
      </w:r>
      <w:r>
        <w:rPr>
          <w:i/>
        </w:rPr>
        <w:t>co</w:t>
      </w:r>
      <w:r>
        <w:t>-IA) (</w:t>
      </w:r>
      <w:r>
        <w:rPr>
          <w:b/>
        </w:rPr>
        <w:t>M</w:t>
      </w:r>
      <w:r>
        <w:rPr>
          <w:i/>
        </w:rPr>
        <w:t>n</w:t>
      </w:r>
      <w:r>
        <w:t>) microgels.</w:t>
      </w: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D63E71">
      <w:pPr>
        <w:pStyle w:val="Textkrper"/>
        <w:rPr>
          <w:sz w:val="20"/>
        </w:rPr>
      </w:pPr>
    </w:p>
    <w:p w:rsidR="00D63E71" w:rsidRDefault="00F24EAC">
      <w:pPr>
        <w:pStyle w:val="Textkrper"/>
        <w:spacing w:before="5"/>
        <w:rPr>
          <w:sz w:val="25"/>
        </w:rPr>
      </w:pPr>
      <w:r>
        <w:rPr>
          <w:noProof/>
          <w:lang w:val="de-CH" w:eastAsia="de-CH" w:bidi="ar-SA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221840</wp:posOffset>
            </wp:positionV>
            <wp:extent cx="2880971" cy="1669923"/>
            <wp:effectExtent l="0" t="0" r="0" b="0"/>
            <wp:wrapTopAndBottom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71" cy="166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E71" w:rsidRDefault="00D63E71">
      <w:pPr>
        <w:pStyle w:val="Textkrper"/>
        <w:rPr>
          <w:sz w:val="15"/>
        </w:rPr>
      </w:pPr>
    </w:p>
    <w:p w:rsidR="00D63E71" w:rsidRDefault="00F24EAC">
      <w:pPr>
        <w:pStyle w:val="Textkrper"/>
        <w:ind w:left="354" w:right="1168"/>
      </w:pPr>
      <w:r>
        <w:rPr>
          <w:b/>
        </w:rPr>
        <w:t>Figure S10</w:t>
      </w:r>
      <w:r>
        <w:t>. Turbidity of 0.1 wt% P(VCL-</w:t>
      </w:r>
      <w:r>
        <w:rPr>
          <w:i/>
        </w:rPr>
        <w:t>co</w:t>
      </w:r>
      <w:r>
        <w:t>-IA) (</w:t>
      </w:r>
      <w:r>
        <w:rPr>
          <w:b/>
        </w:rPr>
        <w:t>M15</w:t>
      </w:r>
      <w:r>
        <w:t>) microgel samples in (1) water, (2) after the addition of 1 mM Ca</w:t>
      </w:r>
      <w:r>
        <w:rPr>
          <w:position w:val="5"/>
          <w:sz w:val="12"/>
        </w:rPr>
        <w:t xml:space="preserve">2+ </w:t>
      </w:r>
      <w:r>
        <w:t>to the solution and (3) after the addition of acid to equilibrate to pH 3.</w:t>
      </w:r>
    </w:p>
    <w:p w:rsidR="00D63E71" w:rsidRDefault="00D63E71">
      <w:pPr>
        <w:sectPr w:rsidR="00D63E71">
          <w:pgSz w:w="12240" w:h="15840"/>
          <w:pgMar w:top="1220" w:right="0" w:bottom="920" w:left="740" w:header="0" w:footer="739" w:gutter="0"/>
          <w:cols w:space="720"/>
        </w:sectPr>
      </w:pPr>
    </w:p>
    <w:p w:rsidR="00D63E71" w:rsidRDefault="00D63E71">
      <w:pPr>
        <w:pStyle w:val="Textkrper"/>
      </w:pPr>
    </w:p>
    <w:p w:rsidR="00D63E71" w:rsidRDefault="00F24EAC">
      <w:pPr>
        <w:ind w:right="38"/>
        <w:jc w:val="righ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(a)</w:t>
      </w:r>
    </w:p>
    <w:p w:rsidR="00D63E71" w:rsidRDefault="00F24EAC">
      <w:pPr>
        <w:spacing w:before="85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(b)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F24EAC">
      <w:pPr>
        <w:spacing w:before="98"/>
        <w:ind w:left="165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4320540</wp:posOffset>
                </wp:positionH>
                <wp:positionV relativeFrom="paragraph">
                  <wp:posOffset>106045</wp:posOffset>
                </wp:positionV>
                <wp:extent cx="1932940" cy="1561465"/>
                <wp:effectExtent l="5715" t="27339290" r="4445" b="7620"/>
                <wp:wrapNone/>
                <wp:docPr id="229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1561465"/>
                          <a:chOff x="6804" y="167"/>
                          <a:chExt cx="3044" cy="2459"/>
                        </a:xfrm>
                      </wpg:grpSpPr>
                      <wps:wsp>
                        <wps:cNvPr id="230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811" y="2620"/>
                            <a:ext cx="3031" cy="0"/>
                          </a:xfrm>
                          <a:prstGeom prst="line">
                            <a:avLst/>
                          </a:prstGeom>
                          <a:noFill/>
                          <a:ln w="79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235"/>
                        <wps:cNvSpPr>
                          <a:spLocks/>
                        </wps:cNvSpPr>
                        <wps:spPr bwMode="auto">
                          <a:xfrm>
                            <a:off x="7237" y="2607"/>
                            <a:ext cx="2177" cy="2"/>
                          </a:xfrm>
                          <a:custGeom>
                            <a:avLst/>
                            <a:gdLst>
                              <a:gd name="T0" fmla="+- 0 7238 7238"/>
                              <a:gd name="T1" fmla="*/ T0 w 2177"/>
                              <a:gd name="T2" fmla="+- 0 7250 7238"/>
                              <a:gd name="T3" fmla="*/ T2 w 2177"/>
                              <a:gd name="T4" fmla="+- 0 7670 7238"/>
                              <a:gd name="T5" fmla="*/ T4 w 2177"/>
                              <a:gd name="T6" fmla="+- 0 7683 7238"/>
                              <a:gd name="T7" fmla="*/ T6 w 2177"/>
                              <a:gd name="T8" fmla="+- 0 8104 7238"/>
                              <a:gd name="T9" fmla="*/ T8 w 2177"/>
                              <a:gd name="T10" fmla="+- 0 8116 7238"/>
                              <a:gd name="T11" fmla="*/ T10 w 2177"/>
                              <a:gd name="T12" fmla="+- 0 8536 7238"/>
                              <a:gd name="T13" fmla="*/ T12 w 2177"/>
                              <a:gd name="T14" fmla="+- 0 8549 7238"/>
                              <a:gd name="T15" fmla="*/ T14 w 2177"/>
                              <a:gd name="T16" fmla="+- 0 8970 7238"/>
                              <a:gd name="T17" fmla="*/ T16 w 2177"/>
                              <a:gd name="T18" fmla="+- 0 8982 7238"/>
                              <a:gd name="T19" fmla="*/ T18 w 2177"/>
                              <a:gd name="T20" fmla="+- 0 9402 7238"/>
                              <a:gd name="T21" fmla="*/ T20 w 2177"/>
                              <a:gd name="T22" fmla="+- 0 9415 7238"/>
                              <a:gd name="T23" fmla="*/ T22 w 21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7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32" y="0"/>
                                </a:moveTo>
                                <a:lnTo>
                                  <a:pt x="445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78" y="0"/>
                                </a:lnTo>
                                <a:moveTo>
                                  <a:pt x="1298" y="0"/>
                                </a:moveTo>
                                <a:lnTo>
                                  <a:pt x="1311" y="0"/>
                                </a:lnTo>
                                <a:moveTo>
                                  <a:pt x="1732" y="0"/>
                                </a:moveTo>
                                <a:lnTo>
                                  <a:pt x="1744" y="0"/>
                                </a:lnTo>
                                <a:moveTo>
                                  <a:pt x="2164" y="0"/>
                                </a:moveTo>
                                <a:lnTo>
                                  <a:pt x="2177" y="0"/>
                                </a:lnTo>
                              </a:path>
                            </a:pathLst>
                          </a:custGeom>
                          <a:noFill/>
                          <a:ln w="14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34"/>
                        <wps:cNvSpPr>
                          <a:spLocks/>
                        </wps:cNvSpPr>
                        <wps:spPr bwMode="auto">
                          <a:xfrm>
                            <a:off x="21963" y="4451"/>
                            <a:ext cx="56409" cy="1035"/>
                          </a:xfrm>
                          <a:custGeom>
                            <a:avLst/>
                            <a:gdLst>
                              <a:gd name="T0" fmla="+- 0 7027 21964"/>
                              <a:gd name="T1" fmla="*/ T0 w 56409"/>
                              <a:gd name="T2" fmla="+- 0 2620 4451"/>
                              <a:gd name="T3" fmla="*/ 2620 h 1035"/>
                              <a:gd name="T4" fmla="+- 0 7027 21964"/>
                              <a:gd name="T5" fmla="*/ T4 w 56409"/>
                              <a:gd name="T6" fmla="+- 0 2572 4451"/>
                              <a:gd name="T7" fmla="*/ 2572 h 1035"/>
                              <a:gd name="T8" fmla="+- 0 7460 21964"/>
                              <a:gd name="T9" fmla="*/ T8 w 56409"/>
                              <a:gd name="T10" fmla="+- 0 2620 4451"/>
                              <a:gd name="T11" fmla="*/ 2620 h 1035"/>
                              <a:gd name="T12" fmla="+- 0 7460 21964"/>
                              <a:gd name="T13" fmla="*/ T12 w 56409"/>
                              <a:gd name="T14" fmla="+- 0 2572 4451"/>
                              <a:gd name="T15" fmla="*/ 2572 h 1035"/>
                              <a:gd name="T16" fmla="+- 0 7893 21964"/>
                              <a:gd name="T17" fmla="*/ T16 w 56409"/>
                              <a:gd name="T18" fmla="+- 0 2620 4451"/>
                              <a:gd name="T19" fmla="*/ 2620 h 1035"/>
                              <a:gd name="T20" fmla="+- 0 7893 21964"/>
                              <a:gd name="T21" fmla="*/ T20 w 56409"/>
                              <a:gd name="T22" fmla="+- 0 2572 4451"/>
                              <a:gd name="T23" fmla="*/ 2572 h 1035"/>
                              <a:gd name="T24" fmla="+- 0 8326 21964"/>
                              <a:gd name="T25" fmla="*/ T24 w 56409"/>
                              <a:gd name="T26" fmla="+- 0 2620 4451"/>
                              <a:gd name="T27" fmla="*/ 2620 h 1035"/>
                              <a:gd name="T28" fmla="+- 0 8326 21964"/>
                              <a:gd name="T29" fmla="*/ T28 w 56409"/>
                              <a:gd name="T30" fmla="+- 0 2572 4451"/>
                              <a:gd name="T31" fmla="*/ 2572 h 1035"/>
                              <a:gd name="T32" fmla="+- 0 8760 21964"/>
                              <a:gd name="T33" fmla="*/ T32 w 56409"/>
                              <a:gd name="T34" fmla="+- 0 2620 4451"/>
                              <a:gd name="T35" fmla="*/ 2620 h 1035"/>
                              <a:gd name="T36" fmla="+- 0 8760 21964"/>
                              <a:gd name="T37" fmla="*/ T36 w 56409"/>
                              <a:gd name="T38" fmla="+- 0 2572 4451"/>
                              <a:gd name="T39" fmla="*/ 2572 h 1035"/>
                              <a:gd name="T40" fmla="+- 0 9192 21964"/>
                              <a:gd name="T41" fmla="*/ T40 w 56409"/>
                              <a:gd name="T42" fmla="+- 0 2620 4451"/>
                              <a:gd name="T43" fmla="*/ 2620 h 1035"/>
                              <a:gd name="T44" fmla="+- 0 9192 21964"/>
                              <a:gd name="T45" fmla="*/ T44 w 56409"/>
                              <a:gd name="T46" fmla="+- 0 2572 4451"/>
                              <a:gd name="T47" fmla="*/ 2572 h 1035"/>
                              <a:gd name="T48" fmla="+- 0 9626 21964"/>
                              <a:gd name="T49" fmla="*/ T48 w 56409"/>
                              <a:gd name="T50" fmla="+- 0 2620 4451"/>
                              <a:gd name="T51" fmla="*/ 2620 h 1035"/>
                              <a:gd name="T52" fmla="+- 0 9626 21964"/>
                              <a:gd name="T53" fmla="*/ T52 w 56409"/>
                              <a:gd name="T54" fmla="+- 0 2572 4451"/>
                              <a:gd name="T55" fmla="*/ 2572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937" y="-1831"/>
                                </a:moveTo>
                                <a:lnTo>
                                  <a:pt x="-14937" y="-1879"/>
                                </a:lnTo>
                                <a:moveTo>
                                  <a:pt x="-14504" y="-1831"/>
                                </a:moveTo>
                                <a:lnTo>
                                  <a:pt x="-14504" y="-1879"/>
                                </a:lnTo>
                                <a:moveTo>
                                  <a:pt x="-14071" y="-1831"/>
                                </a:moveTo>
                                <a:lnTo>
                                  <a:pt x="-14071" y="-1879"/>
                                </a:lnTo>
                                <a:moveTo>
                                  <a:pt x="-13638" y="-1831"/>
                                </a:moveTo>
                                <a:lnTo>
                                  <a:pt x="-13638" y="-1879"/>
                                </a:lnTo>
                                <a:moveTo>
                                  <a:pt x="-13204" y="-1831"/>
                                </a:moveTo>
                                <a:lnTo>
                                  <a:pt x="-13204" y="-1879"/>
                                </a:lnTo>
                                <a:moveTo>
                                  <a:pt x="-12772" y="-1831"/>
                                </a:moveTo>
                                <a:lnTo>
                                  <a:pt x="-12772" y="-1879"/>
                                </a:lnTo>
                                <a:moveTo>
                                  <a:pt x="-12338" y="-1831"/>
                                </a:moveTo>
                                <a:lnTo>
                                  <a:pt x="-12338" y="-1879"/>
                                </a:lnTo>
                              </a:path>
                            </a:pathLst>
                          </a:custGeom>
                          <a:noFill/>
                          <a:ln w="79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811" y="173"/>
                            <a:ext cx="3031" cy="0"/>
                          </a:xfrm>
                          <a:prstGeom prst="line">
                            <a:avLst/>
                          </a:prstGeom>
                          <a:noFill/>
                          <a:ln w="79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32"/>
                        <wps:cNvSpPr>
                          <a:spLocks/>
                        </wps:cNvSpPr>
                        <wps:spPr bwMode="auto">
                          <a:xfrm>
                            <a:off x="7237" y="184"/>
                            <a:ext cx="2177" cy="2"/>
                          </a:xfrm>
                          <a:custGeom>
                            <a:avLst/>
                            <a:gdLst>
                              <a:gd name="T0" fmla="+- 0 7238 7238"/>
                              <a:gd name="T1" fmla="*/ T0 w 2177"/>
                              <a:gd name="T2" fmla="+- 0 7250 7238"/>
                              <a:gd name="T3" fmla="*/ T2 w 2177"/>
                              <a:gd name="T4" fmla="+- 0 7670 7238"/>
                              <a:gd name="T5" fmla="*/ T4 w 2177"/>
                              <a:gd name="T6" fmla="+- 0 7683 7238"/>
                              <a:gd name="T7" fmla="*/ T6 w 2177"/>
                              <a:gd name="T8" fmla="+- 0 8104 7238"/>
                              <a:gd name="T9" fmla="*/ T8 w 2177"/>
                              <a:gd name="T10" fmla="+- 0 8116 7238"/>
                              <a:gd name="T11" fmla="*/ T10 w 2177"/>
                              <a:gd name="T12" fmla="+- 0 8536 7238"/>
                              <a:gd name="T13" fmla="*/ T12 w 2177"/>
                              <a:gd name="T14" fmla="+- 0 8549 7238"/>
                              <a:gd name="T15" fmla="*/ T14 w 2177"/>
                              <a:gd name="T16" fmla="+- 0 8970 7238"/>
                              <a:gd name="T17" fmla="*/ T16 w 2177"/>
                              <a:gd name="T18" fmla="+- 0 8982 7238"/>
                              <a:gd name="T19" fmla="*/ T18 w 2177"/>
                              <a:gd name="T20" fmla="+- 0 9402 7238"/>
                              <a:gd name="T21" fmla="*/ T20 w 2177"/>
                              <a:gd name="T22" fmla="+- 0 9415 7238"/>
                              <a:gd name="T23" fmla="*/ T22 w 21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7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32" y="0"/>
                                </a:moveTo>
                                <a:lnTo>
                                  <a:pt x="445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78" y="0"/>
                                </a:lnTo>
                                <a:moveTo>
                                  <a:pt x="1298" y="0"/>
                                </a:moveTo>
                                <a:lnTo>
                                  <a:pt x="1311" y="0"/>
                                </a:lnTo>
                                <a:moveTo>
                                  <a:pt x="1732" y="0"/>
                                </a:moveTo>
                                <a:lnTo>
                                  <a:pt x="1744" y="0"/>
                                </a:lnTo>
                                <a:moveTo>
                                  <a:pt x="2164" y="0"/>
                                </a:moveTo>
                                <a:lnTo>
                                  <a:pt x="2177" y="0"/>
                                </a:lnTo>
                              </a:path>
                            </a:pathLst>
                          </a:custGeom>
                          <a:noFill/>
                          <a:ln w="149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31"/>
                        <wps:cNvSpPr>
                          <a:spLocks/>
                        </wps:cNvSpPr>
                        <wps:spPr bwMode="auto">
                          <a:xfrm>
                            <a:off x="21963" y="-47535"/>
                            <a:ext cx="56409" cy="1035"/>
                          </a:xfrm>
                          <a:custGeom>
                            <a:avLst/>
                            <a:gdLst>
                              <a:gd name="T0" fmla="+- 0 7027 21964"/>
                              <a:gd name="T1" fmla="*/ T0 w 56409"/>
                              <a:gd name="T2" fmla="+- 0 173 -47534"/>
                              <a:gd name="T3" fmla="*/ 173 h 1035"/>
                              <a:gd name="T4" fmla="+- 0 7027 21964"/>
                              <a:gd name="T5" fmla="*/ T4 w 56409"/>
                              <a:gd name="T6" fmla="+- 0 221 -47534"/>
                              <a:gd name="T7" fmla="*/ 221 h 1035"/>
                              <a:gd name="T8" fmla="+- 0 7460 21964"/>
                              <a:gd name="T9" fmla="*/ T8 w 56409"/>
                              <a:gd name="T10" fmla="+- 0 173 -47534"/>
                              <a:gd name="T11" fmla="*/ 173 h 1035"/>
                              <a:gd name="T12" fmla="+- 0 7460 21964"/>
                              <a:gd name="T13" fmla="*/ T12 w 56409"/>
                              <a:gd name="T14" fmla="+- 0 221 -47534"/>
                              <a:gd name="T15" fmla="*/ 221 h 1035"/>
                              <a:gd name="T16" fmla="+- 0 7893 21964"/>
                              <a:gd name="T17" fmla="*/ T16 w 56409"/>
                              <a:gd name="T18" fmla="+- 0 173 -47534"/>
                              <a:gd name="T19" fmla="*/ 173 h 1035"/>
                              <a:gd name="T20" fmla="+- 0 7893 21964"/>
                              <a:gd name="T21" fmla="*/ T20 w 56409"/>
                              <a:gd name="T22" fmla="+- 0 221 -47534"/>
                              <a:gd name="T23" fmla="*/ 221 h 1035"/>
                              <a:gd name="T24" fmla="+- 0 8326 21964"/>
                              <a:gd name="T25" fmla="*/ T24 w 56409"/>
                              <a:gd name="T26" fmla="+- 0 173 -47534"/>
                              <a:gd name="T27" fmla="*/ 173 h 1035"/>
                              <a:gd name="T28" fmla="+- 0 8326 21964"/>
                              <a:gd name="T29" fmla="*/ T28 w 56409"/>
                              <a:gd name="T30" fmla="+- 0 221 -47534"/>
                              <a:gd name="T31" fmla="*/ 221 h 1035"/>
                              <a:gd name="T32" fmla="+- 0 8760 21964"/>
                              <a:gd name="T33" fmla="*/ T32 w 56409"/>
                              <a:gd name="T34" fmla="+- 0 173 -47534"/>
                              <a:gd name="T35" fmla="*/ 173 h 1035"/>
                              <a:gd name="T36" fmla="+- 0 8760 21964"/>
                              <a:gd name="T37" fmla="*/ T36 w 56409"/>
                              <a:gd name="T38" fmla="+- 0 221 -47534"/>
                              <a:gd name="T39" fmla="*/ 221 h 1035"/>
                              <a:gd name="T40" fmla="+- 0 9192 21964"/>
                              <a:gd name="T41" fmla="*/ T40 w 56409"/>
                              <a:gd name="T42" fmla="+- 0 173 -47534"/>
                              <a:gd name="T43" fmla="*/ 173 h 1035"/>
                              <a:gd name="T44" fmla="+- 0 9192 21964"/>
                              <a:gd name="T45" fmla="*/ T44 w 56409"/>
                              <a:gd name="T46" fmla="+- 0 221 -47534"/>
                              <a:gd name="T47" fmla="*/ 221 h 1035"/>
                              <a:gd name="T48" fmla="+- 0 9626 21964"/>
                              <a:gd name="T49" fmla="*/ T48 w 56409"/>
                              <a:gd name="T50" fmla="+- 0 173 -47534"/>
                              <a:gd name="T51" fmla="*/ 173 h 1035"/>
                              <a:gd name="T52" fmla="+- 0 9626 21964"/>
                              <a:gd name="T53" fmla="*/ T52 w 56409"/>
                              <a:gd name="T54" fmla="+- 0 221 -47534"/>
                              <a:gd name="T55" fmla="*/ 221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937" y="47707"/>
                                </a:moveTo>
                                <a:lnTo>
                                  <a:pt x="-14937" y="47755"/>
                                </a:lnTo>
                                <a:moveTo>
                                  <a:pt x="-14504" y="47707"/>
                                </a:moveTo>
                                <a:lnTo>
                                  <a:pt x="-14504" y="47755"/>
                                </a:lnTo>
                                <a:moveTo>
                                  <a:pt x="-14071" y="47707"/>
                                </a:moveTo>
                                <a:lnTo>
                                  <a:pt x="-14071" y="47755"/>
                                </a:lnTo>
                                <a:moveTo>
                                  <a:pt x="-13638" y="47707"/>
                                </a:moveTo>
                                <a:lnTo>
                                  <a:pt x="-13638" y="47755"/>
                                </a:lnTo>
                                <a:moveTo>
                                  <a:pt x="-13204" y="47707"/>
                                </a:moveTo>
                                <a:lnTo>
                                  <a:pt x="-13204" y="47755"/>
                                </a:lnTo>
                                <a:moveTo>
                                  <a:pt x="-12772" y="47707"/>
                                </a:moveTo>
                                <a:lnTo>
                                  <a:pt x="-12772" y="47755"/>
                                </a:lnTo>
                                <a:moveTo>
                                  <a:pt x="-12338" y="47707"/>
                                </a:moveTo>
                                <a:lnTo>
                                  <a:pt x="-12338" y="47755"/>
                                </a:lnTo>
                              </a:path>
                            </a:pathLst>
                          </a:custGeom>
                          <a:noFill/>
                          <a:ln w="79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811" y="173"/>
                            <a:ext cx="0" cy="2447"/>
                          </a:xfrm>
                          <a:prstGeom prst="line">
                            <a:avLst/>
                          </a:prstGeom>
                          <a:noFill/>
                          <a:ln w="78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229"/>
                        <wps:cNvSpPr>
                          <a:spLocks/>
                        </wps:cNvSpPr>
                        <wps:spPr bwMode="auto">
                          <a:xfrm>
                            <a:off x="17267" y="-47535"/>
                            <a:ext cx="1036" cy="53021"/>
                          </a:xfrm>
                          <a:custGeom>
                            <a:avLst/>
                            <a:gdLst>
                              <a:gd name="T0" fmla="+- 0 6811 17268"/>
                              <a:gd name="T1" fmla="*/ T0 w 1036"/>
                              <a:gd name="T2" fmla="+- 0 1396 -47534"/>
                              <a:gd name="T3" fmla="*/ 1396 h 53021"/>
                              <a:gd name="T4" fmla="+- 0 6834 17268"/>
                              <a:gd name="T5" fmla="*/ T4 w 1036"/>
                              <a:gd name="T6" fmla="+- 0 1396 -47534"/>
                              <a:gd name="T7" fmla="*/ 1396 h 53021"/>
                              <a:gd name="T8" fmla="+- 0 6811 17268"/>
                              <a:gd name="T9" fmla="*/ T8 w 1036"/>
                              <a:gd name="T10" fmla="+- 0 2620 -47534"/>
                              <a:gd name="T11" fmla="*/ 2620 h 53021"/>
                              <a:gd name="T12" fmla="+- 0 6858 17268"/>
                              <a:gd name="T13" fmla="*/ T12 w 1036"/>
                              <a:gd name="T14" fmla="+- 0 2620 -47534"/>
                              <a:gd name="T15" fmla="*/ 2620 h 53021"/>
                              <a:gd name="T16" fmla="+- 0 6811 17268"/>
                              <a:gd name="T17" fmla="*/ T16 w 1036"/>
                              <a:gd name="T18" fmla="+- 0 173 -47534"/>
                              <a:gd name="T19" fmla="*/ 173 h 53021"/>
                              <a:gd name="T20" fmla="+- 0 6858 17268"/>
                              <a:gd name="T21" fmla="*/ T20 w 1036"/>
                              <a:gd name="T22" fmla="+- 0 173 -47534"/>
                              <a:gd name="T23" fmla="*/ 173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0457" y="48930"/>
                                </a:moveTo>
                                <a:lnTo>
                                  <a:pt x="-10434" y="48930"/>
                                </a:lnTo>
                                <a:moveTo>
                                  <a:pt x="-10457" y="50154"/>
                                </a:moveTo>
                                <a:lnTo>
                                  <a:pt x="-10410" y="50154"/>
                                </a:lnTo>
                                <a:moveTo>
                                  <a:pt x="-10457" y="47707"/>
                                </a:moveTo>
                                <a:lnTo>
                                  <a:pt x="-10410" y="47707"/>
                                </a:lnTo>
                              </a:path>
                            </a:pathLst>
                          </a:custGeom>
                          <a:noFill/>
                          <a:ln w="79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9842" y="173"/>
                            <a:ext cx="0" cy="2447"/>
                          </a:xfrm>
                          <a:prstGeom prst="line">
                            <a:avLst/>
                          </a:prstGeom>
                          <a:noFill/>
                          <a:ln w="78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27"/>
                        <wps:cNvSpPr>
                          <a:spLocks/>
                        </wps:cNvSpPr>
                        <wps:spPr bwMode="auto">
                          <a:xfrm>
                            <a:off x="82033" y="-47535"/>
                            <a:ext cx="1035" cy="53021"/>
                          </a:xfrm>
                          <a:custGeom>
                            <a:avLst/>
                            <a:gdLst>
                              <a:gd name="T0" fmla="+- 0 9842 82033"/>
                              <a:gd name="T1" fmla="*/ T0 w 1035"/>
                              <a:gd name="T2" fmla="+- 0 1396 -47534"/>
                              <a:gd name="T3" fmla="*/ 1396 h 53021"/>
                              <a:gd name="T4" fmla="+- 0 9818 82033"/>
                              <a:gd name="T5" fmla="*/ T4 w 1035"/>
                              <a:gd name="T6" fmla="+- 0 1396 -47534"/>
                              <a:gd name="T7" fmla="*/ 1396 h 53021"/>
                              <a:gd name="T8" fmla="+- 0 9842 82033"/>
                              <a:gd name="T9" fmla="*/ T8 w 1035"/>
                              <a:gd name="T10" fmla="+- 0 2620 -47534"/>
                              <a:gd name="T11" fmla="*/ 2620 h 53021"/>
                              <a:gd name="T12" fmla="+- 0 9794 82033"/>
                              <a:gd name="T13" fmla="*/ T12 w 1035"/>
                              <a:gd name="T14" fmla="+- 0 2620 -47534"/>
                              <a:gd name="T15" fmla="*/ 2620 h 53021"/>
                              <a:gd name="T16" fmla="+- 0 9842 82033"/>
                              <a:gd name="T17" fmla="*/ T16 w 1035"/>
                              <a:gd name="T18" fmla="+- 0 173 -47534"/>
                              <a:gd name="T19" fmla="*/ 173 h 53021"/>
                              <a:gd name="T20" fmla="+- 0 9794 82033"/>
                              <a:gd name="T21" fmla="*/ T20 w 1035"/>
                              <a:gd name="T22" fmla="+- 0 173 -47534"/>
                              <a:gd name="T23" fmla="*/ 173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2191" y="48930"/>
                                </a:moveTo>
                                <a:lnTo>
                                  <a:pt x="-72215" y="48930"/>
                                </a:lnTo>
                                <a:moveTo>
                                  <a:pt x="-72191" y="50154"/>
                                </a:moveTo>
                                <a:lnTo>
                                  <a:pt x="-72239" y="50154"/>
                                </a:lnTo>
                                <a:moveTo>
                                  <a:pt x="-72191" y="47707"/>
                                </a:moveTo>
                                <a:lnTo>
                                  <a:pt x="-72239" y="47707"/>
                                </a:lnTo>
                              </a:path>
                            </a:pathLst>
                          </a:custGeom>
                          <a:noFill/>
                          <a:ln w="79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8" y="960"/>
                            <a:ext cx="2610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AutoShape 225"/>
                        <wps:cNvSpPr>
                          <a:spLocks/>
                        </wps:cNvSpPr>
                        <wps:spPr bwMode="auto">
                          <a:xfrm>
                            <a:off x="45502" y="-17994"/>
                            <a:ext cx="32195" cy="255"/>
                          </a:xfrm>
                          <a:custGeom>
                            <a:avLst/>
                            <a:gdLst>
                              <a:gd name="T0" fmla="+- 0 8111 45502"/>
                              <a:gd name="T1" fmla="*/ T0 w 32195"/>
                              <a:gd name="T2" fmla="+- 0 1544 -17993"/>
                              <a:gd name="T3" fmla="*/ 1544 h 255"/>
                              <a:gd name="T4" fmla="+- 0 8138 45502"/>
                              <a:gd name="T5" fmla="*/ T4 w 32195"/>
                              <a:gd name="T6" fmla="+- 0 1544 -17993"/>
                              <a:gd name="T7" fmla="*/ 1544 h 255"/>
                              <a:gd name="T8" fmla="+- 0 8187 45502"/>
                              <a:gd name="T9" fmla="*/ T8 w 32195"/>
                              <a:gd name="T10" fmla="+- 0 1544 -17993"/>
                              <a:gd name="T11" fmla="*/ 1544 h 255"/>
                              <a:gd name="T12" fmla="+- 0 8214 45502"/>
                              <a:gd name="T13" fmla="*/ T12 w 32195"/>
                              <a:gd name="T14" fmla="+- 0 1545 -17993"/>
                              <a:gd name="T15" fmla="*/ 1545 h 255"/>
                              <a:gd name="T16" fmla="+- 0 8262 45502"/>
                              <a:gd name="T17" fmla="*/ T16 w 32195"/>
                              <a:gd name="T18" fmla="+- 0 1546 -17993"/>
                              <a:gd name="T19" fmla="*/ 1546 h 255"/>
                              <a:gd name="T20" fmla="+- 0 8289 45502"/>
                              <a:gd name="T21" fmla="*/ T20 w 32195"/>
                              <a:gd name="T22" fmla="+- 0 1546 -17993"/>
                              <a:gd name="T23" fmla="*/ 1546 h 255"/>
                              <a:gd name="T24" fmla="+- 0 8336 45502"/>
                              <a:gd name="T25" fmla="*/ T24 w 32195"/>
                              <a:gd name="T26" fmla="+- 0 1547 -17993"/>
                              <a:gd name="T27" fmla="*/ 1547 h 255"/>
                              <a:gd name="T28" fmla="+- 0 8363 45502"/>
                              <a:gd name="T29" fmla="*/ T28 w 32195"/>
                              <a:gd name="T30" fmla="+- 0 1547 -17993"/>
                              <a:gd name="T31" fmla="*/ 1547 h 255"/>
                              <a:gd name="T32" fmla="+- 0 8411 45502"/>
                              <a:gd name="T33" fmla="*/ T32 w 32195"/>
                              <a:gd name="T34" fmla="+- 0 1545 -17993"/>
                              <a:gd name="T35" fmla="*/ 1545 h 255"/>
                              <a:gd name="T36" fmla="+- 0 8438 45502"/>
                              <a:gd name="T37" fmla="*/ T36 w 32195"/>
                              <a:gd name="T38" fmla="+- 0 1547 -17993"/>
                              <a:gd name="T39" fmla="*/ 1547 h 255"/>
                              <a:gd name="T40" fmla="+- 0 8487 45502"/>
                              <a:gd name="T41" fmla="*/ T40 w 32195"/>
                              <a:gd name="T42" fmla="+- 0 1548 -17993"/>
                              <a:gd name="T43" fmla="*/ 1548 h 255"/>
                              <a:gd name="T44" fmla="+- 0 8514 45502"/>
                              <a:gd name="T45" fmla="*/ T44 w 32195"/>
                              <a:gd name="T46" fmla="+- 0 1548 -17993"/>
                              <a:gd name="T47" fmla="*/ 1548 h 255"/>
                              <a:gd name="T48" fmla="+- 0 8562 45502"/>
                              <a:gd name="T49" fmla="*/ T48 w 32195"/>
                              <a:gd name="T50" fmla="+- 0 1546 -17993"/>
                              <a:gd name="T51" fmla="*/ 1546 h 255"/>
                              <a:gd name="T52" fmla="+- 0 8589 45502"/>
                              <a:gd name="T53" fmla="*/ T52 w 32195"/>
                              <a:gd name="T54" fmla="+- 0 1544 -17993"/>
                              <a:gd name="T55" fmla="*/ 1544 h 255"/>
                              <a:gd name="T56" fmla="+- 0 8637 45502"/>
                              <a:gd name="T57" fmla="*/ T56 w 32195"/>
                              <a:gd name="T58" fmla="+- 0 1546 -17993"/>
                              <a:gd name="T59" fmla="*/ 1546 h 255"/>
                              <a:gd name="T60" fmla="+- 0 8664 45502"/>
                              <a:gd name="T61" fmla="*/ T60 w 32195"/>
                              <a:gd name="T62" fmla="+- 0 1546 -17993"/>
                              <a:gd name="T63" fmla="*/ 1546 h 255"/>
                              <a:gd name="T64" fmla="+- 0 8713 45502"/>
                              <a:gd name="T65" fmla="*/ T64 w 32195"/>
                              <a:gd name="T66" fmla="+- 0 1544 -17993"/>
                              <a:gd name="T67" fmla="*/ 1544 h 255"/>
                              <a:gd name="T68" fmla="+- 0 8740 45502"/>
                              <a:gd name="T69" fmla="*/ T68 w 32195"/>
                              <a:gd name="T70" fmla="+- 0 1544 -17993"/>
                              <a:gd name="T71" fmla="*/ 1544 h 255"/>
                              <a:gd name="T72" fmla="+- 0 8788 45502"/>
                              <a:gd name="T73" fmla="*/ T72 w 32195"/>
                              <a:gd name="T74" fmla="+- 0 1544 -17993"/>
                              <a:gd name="T75" fmla="*/ 1544 h 255"/>
                              <a:gd name="T76" fmla="+- 0 8815 45502"/>
                              <a:gd name="T77" fmla="*/ T76 w 32195"/>
                              <a:gd name="T78" fmla="+- 0 1545 -17993"/>
                              <a:gd name="T79" fmla="*/ 1545 h 255"/>
                              <a:gd name="T80" fmla="+- 0 8859 45502"/>
                              <a:gd name="T81" fmla="*/ T80 w 32195"/>
                              <a:gd name="T82" fmla="+- 0 1543 -17993"/>
                              <a:gd name="T83" fmla="*/ 1543 h 255"/>
                              <a:gd name="T84" fmla="+- 0 8886 45502"/>
                              <a:gd name="T85" fmla="*/ T84 w 32195"/>
                              <a:gd name="T86" fmla="+- 0 1542 -17993"/>
                              <a:gd name="T87" fmla="*/ 1542 h 255"/>
                              <a:gd name="T88" fmla="+- 0 8934 45502"/>
                              <a:gd name="T89" fmla="*/ T88 w 32195"/>
                              <a:gd name="T90" fmla="+- 0 1542 -17993"/>
                              <a:gd name="T91" fmla="*/ 1542 h 255"/>
                              <a:gd name="T92" fmla="+- 0 8961 45502"/>
                              <a:gd name="T93" fmla="*/ T92 w 32195"/>
                              <a:gd name="T94" fmla="+- 0 1540 -17993"/>
                              <a:gd name="T95" fmla="*/ 1540 h 255"/>
                              <a:gd name="T96" fmla="+- 0 9010 45502"/>
                              <a:gd name="T97" fmla="*/ T96 w 32195"/>
                              <a:gd name="T98" fmla="+- 0 1539 -17993"/>
                              <a:gd name="T99" fmla="*/ 1539 h 255"/>
                              <a:gd name="T100" fmla="+- 0 9037 45502"/>
                              <a:gd name="T101" fmla="*/ T100 w 32195"/>
                              <a:gd name="T102" fmla="+- 0 1539 -17993"/>
                              <a:gd name="T103" fmla="*/ 1539 h 255"/>
                              <a:gd name="T104" fmla="+- 0 9045 45502"/>
                              <a:gd name="T105" fmla="*/ T104 w 32195"/>
                              <a:gd name="T106" fmla="+- 0 1539 -17993"/>
                              <a:gd name="T107" fmla="*/ 1539 h 255"/>
                              <a:gd name="T108" fmla="+- 0 9072 45502"/>
                              <a:gd name="T109" fmla="*/ T108 w 32195"/>
                              <a:gd name="T110" fmla="+- 0 1538 -17993"/>
                              <a:gd name="T111" fmla="*/ 1538 h 255"/>
                              <a:gd name="T112" fmla="+- 0 9120 45502"/>
                              <a:gd name="T113" fmla="*/ T112 w 32195"/>
                              <a:gd name="T114" fmla="+- 0 1538 -17993"/>
                              <a:gd name="T115" fmla="*/ 1538 h 255"/>
                              <a:gd name="T116" fmla="+- 0 9147 45502"/>
                              <a:gd name="T117" fmla="*/ T116 w 32195"/>
                              <a:gd name="T118" fmla="+- 0 1537 -17993"/>
                              <a:gd name="T119" fmla="*/ 1537 h 255"/>
                              <a:gd name="T120" fmla="+- 0 9196 45502"/>
                              <a:gd name="T121" fmla="*/ T120 w 32195"/>
                              <a:gd name="T122" fmla="+- 0 1537 -17993"/>
                              <a:gd name="T123" fmla="*/ 1537 h 255"/>
                              <a:gd name="T124" fmla="+- 0 9223 45502"/>
                              <a:gd name="T125" fmla="*/ T124 w 32195"/>
                              <a:gd name="T126" fmla="+- 0 1536 -17993"/>
                              <a:gd name="T127" fmla="*/ 1536 h 255"/>
                              <a:gd name="T128" fmla="+- 0 9270 45502"/>
                              <a:gd name="T129" fmla="*/ T128 w 32195"/>
                              <a:gd name="T130" fmla="+- 0 1536 -17993"/>
                              <a:gd name="T131" fmla="*/ 1536 h 255"/>
                              <a:gd name="T132" fmla="+- 0 9297 45502"/>
                              <a:gd name="T133" fmla="*/ T132 w 32195"/>
                              <a:gd name="T134" fmla="+- 0 1537 -17993"/>
                              <a:gd name="T135" fmla="*/ 1537 h 255"/>
                              <a:gd name="T136" fmla="+- 0 9342 45502"/>
                              <a:gd name="T137" fmla="*/ T136 w 32195"/>
                              <a:gd name="T138" fmla="+- 0 1538 -17993"/>
                              <a:gd name="T139" fmla="*/ 1538 h 255"/>
                              <a:gd name="T140" fmla="+- 0 9368 45502"/>
                              <a:gd name="T141" fmla="*/ T140 w 32195"/>
                              <a:gd name="T142" fmla="+- 0 1537 -17993"/>
                              <a:gd name="T143" fmla="*/ 1537 h 255"/>
                              <a:gd name="T144" fmla="+- 0 9417 45502"/>
                              <a:gd name="T145" fmla="*/ T144 w 32195"/>
                              <a:gd name="T146" fmla="+- 0 1537 -17993"/>
                              <a:gd name="T147" fmla="*/ 1537 h 255"/>
                              <a:gd name="T148" fmla="+- 0 9444 45502"/>
                              <a:gd name="T149" fmla="*/ T148 w 32195"/>
                              <a:gd name="T150" fmla="+- 0 1537 -17993"/>
                              <a:gd name="T151" fmla="*/ 1537 h 255"/>
                              <a:gd name="T152" fmla="+- 0 9492 45502"/>
                              <a:gd name="T153" fmla="*/ T152 w 32195"/>
                              <a:gd name="T154" fmla="+- 0 1537 -17993"/>
                              <a:gd name="T155" fmla="*/ 1537 h 255"/>
                              <a:gd name="T156" fmla="+- 0 9519 45502"/>
                              <a:gd name="T157" fmla="*/ T156 w 32195"/>
                              <a:gd name="T158" fmla="+- 0 1537 -17993"/>
                              <a:gd name="T159" fmla="*/ 1537 h 255"/>
                              <a:gd name="T160" fmla="+- 0 9568 45502"/>
                              <a:gd name="T161" fmla="*/ T160 w 32195"/>
                              <a:gd name="T162" fmla="+- 0 1536 -17993"/>
                              <a:gd name="T163" fmla="*/ 1536 h 255"/>
                              <a:gd name="T164" fmla="+- 0 9594 45502"/>
                              <a:gd name="T165" fmla="*/ T164 w 32195"/>
                              <a:gd name="T166" fmla="+- 0 1536 -17993"/>
                              <a:gd name="T167" fmla="*/ 153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195" h="255">
                                <a:moveTo>
                                  <a:pt x="-37391" y="19537"/>
                                </a:moveTo>
                                <a:lnTo>
                                  <a:pt x="-37364" y="19537"/>
                                </a:lnTo>
                                <a:moveTo>
                                  <a:pt x="-37315" y="19537"/>
                                </a:moveTo>
                                <a:lnTo>
                                  <a:pt x="-37288" y="19538"/>
                                </a:lnTo>
                                <a:moveTo>
                                  <a:pt x="-37240" y="19539"/>
                                </a:moveTo>
                                <a:lnTo>
                                  <a:pt x="-37213" y="19539"/>
                                </a:lnTo>
                                <a:moveTo>
                                  <a:pt x="-37166" y="19540"/>
                                </a:moveTo>
                                <a:lnTo>
                                  <a:pt x="-37139" y="19540"/>
                                </a:lnTo>
                                <a:moveTo>
                                  <a:pt x="-37091" y="19538"/>
                                </a:moveTo>
                                <a:lnTo>
                                  <a:pt x="-37064" y="19540"/>
                                </a:lnTo>
                                <a:moveTo>
                                  <a:pt x="-37015" y="19541"/>
                                </a:moveTo>
                                <a:lnTo>
                                  <a:pt x="-36988" y="19541"/>
                                </a:lnTo>
                                <a:moveTo>
                                  <a:pt x="-36940" y="19539"/>
                                </a:moveTo>
                                <a:lnTo>
                                  <a:pt x="-36913" y="19537"/>
                                </a:lnTo>
                                <a:moveTo>
                                  <a:pt x="-36865" y="19539"/>
                                </a:moveTo>
                                <a:lnTo>
                                  <a:pt x="-36838" y="19539"/>
                                </a:lnTo>
                                <a:moveTo>
                                  <a:pt x="-36789" y="19537"/>
                                </a:moveTo>
                                <a:lnTo>
                                  <a:pt x="-36762" y="19537"/>
                                </a:lnTo>
                                <a:moveTo>
                                  <a:pt x="-36714" y="19537"/>
                                </a:moveTo>
                                <a:lnTo>
                                  <a:pt x="-36687" y="19538"/>
                                </a:lnTo>
                                <a:moveTo>
                                  <a:pt x="-36643" y="19536"/>
                                </a:moveTo>
                                <a:lnTo>
                                  <a:pt x="-36616" y="19535"/>
                                </a:lnTo>
                                <a:moveTo>
                                  <a:pt x="-36568" y="19535"/>
                                </a:moveTo>
                                <a:lnTo>
                                  <a:pt x="-36541" y="19533"/>
                                </a:lnTo>
                                <a:moveTo>
                                  <a:pt x="-36492" y="19532"/>
                                </a:moveTo>
                                <a:lnTo>
                                  <a:pt x="-36465" y="19532"/>
                                </a:lnTo>
                                <a:moveTo>
                                  <a:pt x="-36457" y="19532"/>
                                </a:moveTo>
                                <a:lnTo>
                                  <a:pt x="-36430" y="19531"/>
                                </a:lnTo>
                                <a:moveTo>
                                  <a:pt x="-36382" y="19531"/>
                                </a:moveTo>
                                <a:lnTo>
                                  <a:pt x="-36355" y="19530"/>
                                </a:lnTo>
                                <a:moveTo>
                                  <a:pt x="-36306" y="19530"/>
                                </a:moveTo>
                                <a:lnTo>
                                  <a:pt x="-36279" y="19529"/>
                                </a:lnTo>
                                <a:moveTo>
                                  <a:pt x="-36232" y="19529"/>
                                </a:moveTo>
                                <a:lnTo>
                                  <a:pt x="-36205" y="19530"/>
                                </a:lnTo>
                                <a:moveTo>
                                  <a:pt x="-36160" y="19531"/>
                                </a:moveTo>
                                <a:lnTo>
                                  <a:pt x="-36134" y="19530"/>
                                </a:lnTo>
                                <a:moveTo>
                                  <a:pt x="-36085" y="19530"/>
                                </a:moveTo>
                                <a:lnTo>
                                  <a:pt x="-36058" y="19530"/>
                                </a:lnTo>
                                <a:moveTo>
                                  <a:pt x="-36010" y="19530"/>
                                </a:moveTo>
                                <a:lnTo>
                                  <a:pt x="-35983" y="19530"/>
                                </a:lnTo>
                                <a:moveTo>
                                  <a:pt x="-35934" y="19529"/>
                                </a:moveTo>
                                <a:lnTo>
                                  <a:pt x="-35908" y="19529"/>
                                </a:lnTo>
                              </a:path>
                            </a:pathLst>
                          </a:custGeom>
                          <a:noFill/>
                          <a:ln w="11417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24"/>
                        <wps:cNvSpPr>
                          <a:spLocks/>
                        </wps:cNvSpPr>
                        <wps:spPr bwMode="auto">
                          <a:xfrm>
                            <a:off x="25999" y="-42869"/>
                            <a:ext cx="6796" cy="2"/>
                          </a:xfrm>
                          <a:custGeom>
                            <a:avLst/>
                            <a:gdLst>
                              <a:gd name="T0" fmla="+- 0 7213 25999"/>
                              <a:gd name="T1" fmla="*/ T0 w 6796"/>
                              <a:gd name="T2" fmla="+- 0 7240 25999"/>
                              <a:gd name="T3" fmla="*/ T2 w 6796"/>
                              <a:gd name="T4" fmla="+- 0 7288 25999"/>
                              <a:gd name="T5" fmla="*/ T4 w 6796"/>
                              <a:gd name="T6" fmla="+- 0 7315 25999"/>
                              <a:gd name="T7" fmla="*/ T6 w 6796"/>
                              <a:gd name="T8" fmla="+- 0 7364 25999"/>
                              <a:gd name="T9" fmla="*/ T8 w 6796"/>
                              <a:gd name="T10" fmla="+- 0 7391 25999"/>
                              <a:gd name="T11" fmla="*/ T10 w 6796"/>
                              <a:gd name="T12" fmla="+- 0 7439 25999"/>
                              <a:gd name="T13" fmla="*/ T12 w 6796"/>
                              <a:gd name="T14" fmla="+- 0 7466 25999"/>
                              <a:gd name="T15" fmla="*/ T14 w 6796"/>
                              <a:gd name="T16" fmla="+- 0 7514 25999"/>
                              <a:gd name="T17" fmla="*/ T16 w 6796"/>
                              <a:gd name="T18" fmla="+- 0 7526 25999"/>
                              <a:gd name="T19" fmla="*/ T18 w 67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6796">
                                <a:moveTo>
                                  <a:pt x="-18786" y="43256"/>
                                </a:moveTo>
                                <a:lnTo>
                                  <a:pt x="-18759" y="43256"/>
                                </a:lnTo>
                                <a:moveTo>
                                  <a:pt x="-18711" y="43256"/>
                                </a:moveTo>
                                <a:lnTo>
                                  <a:pt x="-18684" y="43256"/>
                                </a:lnTo>
                                <a:moveTo>
                                  <a:pt x="-18635" y="43256"/>
                                </a:moveTo>
                                <a:lnTo>
                                  <a:pt x="-18608" y="43256"/>
                                </a:lnTo>
                                <a:moveTo>
                                  <a:pt x="-18560" y="43256"/>
                                </a:moveTo>
                                <a:lnTo>
                                  <a:pt x="-18533" y="43256"/>
                                </a:lnTo>
                                <a:moveTo>
                                  <a:pt x="-18485" y="43256"/>
                                </a:moveTo>
                                <a:lnTo>
                                  <a:pt x="-18473" y="43256"/>
                                </a:lnTo>
                              </a:path>
                            </a:pathLst>
                          </a:custGeom>
                          <a:noFill/>
                          <a:ln w="11417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291"/>
                            <a:ext cx="199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tabs>
                                  <w:tab w:val="left" w:pos="1420"/>
                                </w:tabs>
                                <w:spacing w:before="1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M4 10 mM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  <w:u w:val="single" w:color="F3AF5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  <w:u w:val="single" w:color="F3AF5A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M4 pH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243" style="position:absolute;left:0;text-align:left;margin-left:340.2pt;margin-top:8.35pt;width:152.2pt;height:122.95pt;z-index:251652608;mso-position-horizontal-relative:page" coordorigin="6804,167" coordsize="3044,2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">
                <v:line id="Line 236" o:spid="_x0000_s1244" style="position:absolute;visibility:visible;mso-wrap-style:square" from="6811,2620" to="9842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" strokeweight=".21975mm"/>
                <v:shape id="AutoShape 235" o:spid="_x0000_s1245" style="position:absolute;left:7237;top:2607;width:2177;height:2;visibility:visible;mso-wrap-style:square;v-text-anchor:top" coordsize="2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" path="m,l12,m432,r13,m866,r12,m1298,r13,m1732,r12,m2164,r13,e" filled="f" strokeweight=".41506mm">
                  <v:path arrowok="t" o:connecttype="custom" o:connectlocs="0,0;12,0;432,0;445,0;866,0;878,0;1298,0;1311,0;1732,0;1744,0;2164,0;2177,0" o:connectangles="0,0,0,0,0,0,0,0,0,0,0,0"/>
                </v:shape>
                <v:shape id="AutoShape 234" o:spid="_x0000_s1246" style="position:absolute;left:21963;top:4451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" path="m-14937,-1831r,-48m-14504,-1831r,-48m-14071,-1831r,-48m-13638,-1831r,-48m-13204,-1831r,-48m-12772,-1831r,-48m-12338,-1831r,-48e" filled="f" strokeweight=".21956mm">
                  <v:path arrowok="t" o:connecttype="custom" o:connectlocs="-14937,2620;-14937,2572;-14504,2620;-14504,2572;-14071,2620;-14071,2572;-13638,2620;-13638,2572;-13204,2620;-13204,2572;-12772,2620;-12772,2572;-12338,2620;-12338,2572" o:connectangles="0,0,0,0,0,0,0,0,0,0,0,0,0,0"/>
                </v:shape>
                <v:line id="Line 233" o:spid="_x0000_s1247" style="position:absolute;visibility:visible;mso-wrap-style:square" from="6811,173" to="9842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" strokeweight=".21975mm"/>
                <v:shape id="AutoShape 232" o:spid="_x0000_s1248" style="position:absolute;left:7237;top:184;width:2177;height:2;visibility:visible;mso-wrap-style:square;v-text-anchor:top" coordsize="2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" path="m,l12,m432,r13,m866,r12,m1298,r13,m1732,r12,m2164,r13,e" filled="f" strokeweight=".41506mm">
                  <v:path arrowok="t" o:connecttype="custom" o:connectlocs="0,0;12,0;432,0;445,0;866,0;878,0;1298,0;1311,0;1732,0;1744,0;2164,0;2177,0" o:connectangles="0,0,0,0,0,0,0,0,0,0,0,0"/>
                </v:shape>
                <v:shape id="AutoShape 231" o:spid="_x0000_s1249" style="position:absolute;left:21963;top:-47535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" path="m-14937,47707r,48m-14504,47707r,48m-14071,47707r,48m-13638,47707r,48m-13204,47707r,48m-12772,47707r,48m-12338,47707r,48e" filled="f" strokeweight=".21956mm">
                  <v:path arrowok="t" o:connecttype="custom" o:connectlocs="-14937,173;-14937,221;-14504,173;-14504,221;-14071,173;-14071,221;-13638,173;-13638,221;-13204,173;-13204,221;-12772,173;-12772,221;-12338,173;-12338,221" o:connectangles="0,0,0,0,0,0,0,0,0,0,0,0,0,0"/>
                </v:shape>
                <v:line id="Line 230" o:spid="_x0000_s1250" style="position:absolute;visibility:visible;mso-wrap-style:square" from="6811,173" to="6811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" strokeweight=".21939mm"/>
                <v:shape id="AutoShape 229" o:spid="_x0000_s1251" style="position:absolute;left:17267;top:-47535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" path="m-10457,48930r23,m-10457,50154r47,m-10457,47707r47,e" filled="f" strokeweight=".21956mm">
                  <v:path arrowok="t" o:connecttype="custom" o:connectlocs="-10457,1396;-10434,1396;-10457,2620;-10410,2620;-10457,173;-10410,173" o:connectangles="0,0,0,0,0,0"/>
                </v:shape>
                <v:line id="Line 228" o:spid="_x0000_s1252" style="position:absolute;visibility:visible;mso-wrap-style:square" from="9842,173" to="9842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" strokeweight=".21939mm"/>
                <v:shape id="AutoShape 227" o:spid="_x0000_s1253" style="position:absolute;left:82033;top:-47535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" path="m-72191,48930r-24,m-72191,50154r-48,m-72191,47707r-48,e" filled="f" strokeweight=".21956mm">
                  <v:path arrowok="t" o:connecttype="custom" o:connectlocs="-72191,1396;-72215,1396;-72191,2620;-72239,2620;-72191,173;-72239,173" o:connectangles="0,0,0,0,0,0"/>
                </v:shape>
                <v:shape id="Picture 226" o:spid="_x0000_s1254" type="#_x0000_t75" style="position:absolute;left:7018;top:960;width:2610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">
                  <v:imagedata r:id="rId45" o:title=""/>
                </v:shape>
                <v:shape id="AutoShape 225" o:spid="_x0000_s1255" style="position:absolute;left:45502;top:-17994;width:32195;height:255;visibility:visible;mso-wrap-style:square;v-text-anchor:top" coordsize="3219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" path="m-37391,19537r27,m-37315,19537r27,1m-37240,19539r27,m-37166,19540r27,m-37091,19538r27,2m-37015,19541r27,m-36940,19539r27,-2m-36865,19539r27,m-36789,19537r27,m-36714,19537r27,1m-36643,19536r27,-1m-36568,19535r27,-2m-36492,19532r27,m-36457,19532r27,-1m-36382,19531r27,-1m-36306,19530r27,-1m-36232,19529r27,1m-36160,19531r26,-1m-36085,19530r27,m-36010,19530r27,m-35934,19529r26,e" filled="f" strokecolor="#f3af5a" strokeweight=".31714mm">
                  <v:path arrowok="t" o:connecttype="custom" o:connectlocs="-37391,1544;-37364,1544;-37315,1544;-37288,1545;-37240,1546;-37213,1546;-37166,1547;-37139,1547;-37091,1545;-37064,1547;-37015,1548;-36988,1548;-36940,1546;-36913,1544;-36865,1546;-36838,1546;-36789,1544;-36762,1544;-36714,1544;-36687,1545;-36643,1543;-36616,1542;-36568,1542;-36541,1540;-36492,1539;-36465,1539;-36457,1539;-36430,1538;-36382,1538;-36355,1537;-36306,1537;-36279,1536;-36232,1536;-36205,1537;-36160,1538;-36134,1537;-36085,1537;-36058,1537;-36010,1537;-35983,1537;-35934,1536;-35908,1536" o:connectangles="0,0,0,0,0,0,0,0,0,0,0,0,0,0,0,0,0,0,0,0,0,0,0,0,0,0,0,0,0,0,0,0,0,0,0,0,0,0,0,0,0,0"/>
                </v:shape>
                <v:shape id="AutoShape 224" o:spid="_x0000_s1256" style="position:absolute;left:25999;top:-42869;width:6796;height:2;visibility:visible;mso-wrap-style:square;v-text-anchor:top" coordsize="67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" path="m-18786,43256r27,m-18711,43256r27,m-18635,43256r27,m-18560,43256r27,m-18485,43256r12,e" filled="f" strokecolor="#f3af5a" strokeweight=".31714mm">
                  <v:path arrowok="t" o:connecttype="custom" o:connectlocs="-18786,0;-18759,0;-18711,0;-18684,0;-18635,0;-18608,0;-18560,0;-18533,0;-18485,0;-18473,0" o:connectangles="0,0,0,0,0,0,0,0,0,0"/>
                </v:shape>
                <v:shape id="Text Box 223" o:spid="_x0000_s1257" type="#_x0000_t202" style="position:absolute;left:7566;top:291;width:199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D63E71" w:rsidRDefault="00F24EAC">
                        <w:pPr>
                          <w:tabs>
                            <w:tab w:val="left" w:pos="1420"/>
                          </w:tabs>
                          <w:spacing w:before="1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z w:val="14"/>
                          </w:rPr>
                          <w:t>M4 10 mM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sz w:val="14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sz w:val="14"/>
                            <w:u w:val="single" w:color="F3AF5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  <w:u w:val="single" w:color="F3AF5A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M4 pH</w:t>
                        </w:r>
                        <w:r>
                          <w:rPr>
                            <w:rFonts w:ascii="Arial"/>
                            <w:b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2"/>
        </w:rPr>
        <w:t>0.2</w:t>
      </w:r>
    </w:p>
    <w:p w:rsidR="00D63E71" w:rsidRDefault="00D63E71">
      <w:pPr>
        <w:rPr>
          <w:rFonts w:ascii="Arial"/>
          <w:sz w:val="12"/>
        </w:rPr>
        <w:sectPr w:rsidR="00D63E71">
          <w:pgSz w:w="12240" w:h="15840"/>
          <w:pgMar w:top="760" w:right="0" w:bottom="920" w:left="740" w:header="0" w:footer="739" w:gutter="0"/>
          <w:cols w:num="3" w:space="720" w:equalWidth="0">
            <w:col w:w="1435" w:space="2816"/>
            <w:col w:w="1387" w:space="39"/>
            <w:col w:w="5823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6"/>
        <w:rPr>
          <w:rFonts w:ascii="Arial"/>
          <w:b/>
          <w:sz w:val="24"/>
        </w:rPr>
      </w:pPr>
    </w:p>
    <w:p w:rsidR="00D63E71" w:rsidRDefault="00F24EAC">
      <w:pPr>
        <w:spacing w:before="98"/>
        <w:ind w:left="1503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1601470</wp:posOffset>
                </wp:positionH>
                <wp:positionV relativeFrom="paragraph">
                  <wp:posOffset>-449580</wp:posOffset>
                </wp:positionV>
                <wp:extent cx="1842135" cy="1492885"/>
                <wp:effectExtent l="10795" t="27880945" r="4445" b="1270"/>
                <wp:wrapNone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492885"/>
                          <a:chOff x="2522" y="-708"/>
                          <a:chExt cx="2901" cy="2351"/>
                        </a:xfrm>
                      </wpg:grpSpPr>
                      <wps:wsp>
                        <wps:cNvPr id="207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528" y="1636"/>
                            <a:ext cx="2889" cy="0"/>
                          </a:xfrm>
                          <a:prstGeom prst="line">
                            <a:avLst/>
                          </a:prstGeom>
                          <a:noFill/>
                          <a:ln w="75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20"/>
                        <wps:cNvSpPr>
                          <a:spLocks/>
                        </wps:cNvSpPr>
                        <wps:spPr bwMode="auto">
                          <a:xfrm>
                            <a:off x="2935" y="1625"/>
                            <a:ext cx="2075" cy="2"/>
                          </a:xfrm>
                          <a:custGeom>
                            <a:avLst/>
                            <a:gdLst>
                              <a:gd name="T0" fmla="+- 0 2935 2935"/>
                              <a:gd name="T1" fmla="*/ T0 w 2075"/>
                              <a:gd name="T2" fmla="+- 0 2947 2935"/>
                              <a:gd name="T3" fmla="*/ T2 w 2075"/>
                              <a:gd name="T4" fmla="+- 0 3347 2935"/>
                              <a:gd name="T5" fmla="*/ T4 w 2075"/>
                              <a:gd name="T6" fmla="+- 0 3359 2935"/>
                              <a:gd name="T7" fmla="*/ T6 w 2075"/>
                              <a:gd name="T8" fmla="+- 0 3760 2935"/>
                              <a:gd name="T9" fmla="*/ T8 w 2075"/>
                              <a:gd name="T10" fmla="+- 0 3772 2935"/>
                              <a:gd name="T11" fmla="*/ T10 w 2075"/>
                              <a:gd name="T12" fmla="+- 0 4173 2935"/>
                              <a:gd name="T13" fmla="*/ T12 w 2075"/>
                              <a:gd name="T14" fmla="+- 0 4184 2935"/>
                              <a:gd name="T15" fmla="*/ T14 w 2075"/>
                              <a:gd name="T16" fmla="+- 0 4585 2935"/>
                              <a:gd name="T17" fmla="*/ T16 w 2075"/>
                              <a:gd name="T18" fmla="+- 0 4597 2935"/>
                              <a:gd name="T19" fmla="*/ T18 w 2075"/>
                              <a:gd name="T20" fmla="+- 0 4998 2935"/>
                              <a:gd name="T21" fmla="*/ T20 w 2075"/>
                              <a:gd name="T22" fmla="+- 0 5010 2935"/>
                              <a:gd name="T23" fmla="*/ T22 w 2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7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12" y="0"/>
                                </a:moveTo>
                                <a:lnTo>
                                  <a:pt x="424" y="0"/>
                                </a:lnTo>
                                <a:moveTo>
                                  <a:pt x="825" y="0"/>
                                </a:moveTo>
                                <a:lnTo>
                                  <a:pt x="837" y="0"/>
                                </a:lnTo>
                                <a:moveTo>
                                  <a:pt x="1238" y="0"/>
                                </a:moveTo>
                                <a:lnTo>
                                  <a:pt x="1249" y="0"/>
                                </a:lnTo>
                                <a:moveTo>
                                  <a:pt x="1650" y="0"/>
                                </a:moveTo>
                                <a:lnTo>
                                  <a:pt x="1662" y="0"/>
                                </a:lnTo>
                                <a:moveTo>
                                  <a:pt x="2063" y="0"/>
                                </a:move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142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19"/>
                        <wps:cNvSpPr>
                          <a:spLocks/>
                        </wps:cNvSpPr>
                        <wps:spPr bwMode="auto">
                          <a:xfrm>
                            <a:off x="21963" y="2918"/>
                            <a:ext cx="56409" cy="1035"/>
                          </a:xfrm>
                          <a:custGeom>
                            <a:avLst/>
                            <a:gdLst>
                              <a:gd name="T0" fmla="+- 0 2734 21964"/>
                              <a:gd name="T1" fmla="*/ T0 w 56409"/>
                              <a:gd name="T2" fmla="+- 0 1636 2918"/>
                              <a:gd name="T3" fmla="*/ 1636 h 1035"/>
                              <a:gd name="T4" fmla="+- 0 2734 21964"/>
                              <a:gd name="T5" fmla="*/ T4 w 56409"/>
                              <a:gd name="T6" fmla="+- 0 1591 2918"/>
                              <a:gd name="T7" fmla="*/ 1591 h 1035"/>
                              <a:gd name="T8" fmla="+- 0 3147 21964"/>
                              <a:gd name="T9" fmla="*/ T8 w 56409"/>
                              <a:gd name="T10" fmla="+- 0 1636 2918"/>
                              <a:gd name="T11" fmla="*/ 1636 h 1035"/>
                              <a:gd name="T12" fmla="+- 0 3147 21964"/>
                              <a:gd name="T13" fmla="*/ T12 w 56409"/>
                              <a:gd name="T14" fmla="+- 0 1591 2918"/>
                              <a:gd name="T15" fmla="*/ 1591 h 1035"/>
                              <a:gd name="T16" fmla="+- 0 3559 21964"/>
                              <a:gd name="T17" fmla="*/ T16 w 56409"/>
                              <a:gd name="T18" fmla="+- 0 1636 2918"/>
                              <a:gd name="T19" fmla="*/ 1636 h 1035"/>
                              <a:gd name="T20" fmla="+- 0 3559 21964"/>
                              <a:gd name="T21" fmla="*/ T20 w 56409"/>
                              <a:gd name="T22" fmla="+- 0 1591 2918"/>
                              <a:gd name="T23" fmla="*/ 1591 h 1035"/>
                              <a:gd name="T24" fmla="+- 0 3972 21964"/>
                              <a:gd name="T25" fmla="*/ T24 w 56409"/>
                              <a:gd name="T26" fmla="+- 0 1636 2918"/>
                              <a:gd name="T27" fmla="*/ 1636 h 1035"/>
                              <a:gd name="T28" fmla="+- 0 3972 21964"/>
                              <a:gd name="T29" fmla="*/ T28 w 56409"/>
                              <a:gd name="T30" fmla="+- 0 1591 2918"/>
                              <a:gd name="T31" fmla="*/ 1591 h 1035"/>
                              <a:gd name="T32" fmla="+- 0 4385 21964"/>
                              <a:gd name="T33" fmla="*/ T32 w 56409"/>
                              <a:gd name="T34" fmla="+- 0 1636 2918"/>
                              <a:gd name="T35" fmla="*/ 1636 h 1035"/>
                              <a:gd name="T36" fmla="+- 0 4385 21964"/>
                              <a:gd name="T37" fmla="*/ T36 w 56409"/>
                              <a:gd name="T38" fmla="+- 0 1591 2918"/>
                              <a:gd name="T39" fmla="*/ 1591 h 1035"/>
                              <a:gd name="T40" fmla="+- 0 4798 21964"/>
                              <a:gd name="T41" fmla="*/ T40 w 56409"/>
                              <a:gd name="T42" fmla="+- 0 1636 2918"/>
                              <a:gd name="T43" fmla="*/ 1636 h 1035"/>
                              <a:gd name="T44" fmla="+- 0 4798 21964"/>
                              <a:gd name="T45" fmla="*/ T44 w 56409"/>
                              <a:gd name="T46" fmla="+- 0 1591 2918"/>
                              <a:gd name="T47" fmla="*/ 1591 h 1035"/>
                              <a:gd name="T48" fmla="+- 0 5210 21964"/>
                              <a:gd name="T49" fmla="*/ T48 w 56409"/>
                              <a:gd name="T50" fmla="+- 0 1636 2918"/>
                              <a:gd name="T51" fmla="*/ 1636 h 1035"/>
                              <a:gd name="T52" fmla="+- 0 5210 21964"/>
                              <a:gd name="T53" fmla="*/ T52 w 56409"/>
                              <a:gd name="T54" fmla="+- 0 1591 2918"/>
                              <a:gd name="T55" fmla="*/ 1591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9230" y="-1282"/>
                                </a:moveTo>
                                <a:lnTo>
                                  <a:pt x="-19230" y="-1327"/>
                                </a:lnTo>
                                <a:moveTo>
                                  <a:pt x="-18817" y="-1282"/>
                                </a:moveTo>
                                <a:lnTo>
                                  <a:pt x="-18817" y="-1327"/>
                                </a:lnTo>
                                <a:moveTo>
                                  <a:pt x="-18405" y="-1282"/>
                                </a:moveTo>
                                <a:lnTo>
                                  <a:pt x="-18405" y="-1327"/>
                                </a:lnTo>
                                <a:moveTo>
                                  <a:pt x="-17992" y="-1282"/>
                                </a:moveTo>
                                <a:lnTo>
                                  <a:pt x="-17992" y="-1327"/>
                                </a:lnTo>
                                <a:moveTo>
                                  <a:pt x="-17579" y="-1282"/>
                                </a:moveTo>
                                <a:lnTo>
                                  <a:pt x="-17579" y="-1327"/>
                                </a:lnTo>
                                <a:moveTo>
                                  <a:pt x="-17166" y="-1282"/>
                                </a:moveTo>
                                <a:lnTo>
                                  <a:pt x="-17166" y="-1327"/>
                                </a:lnTo>
                                <a:moveTo>
                                  <a:pt x="-16754" y="-1282"/>
                                </a:moveTo>
                                <a:lnTo>
                                  <a:pt x="-16754" y="-1327"/>
                                </a:lnTo>
                              </a:path>
                            </a:pathLst>
                          </a:cu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528" y="-702"/>
                            <a:ext cx="2889" cy="0"/>
                          </a:xfrm>
                          <a:prstGeom prst="line">
                            <a:avLst/>
                          </a:prstGeom>
                          <a:noFill/>
                          <a:ln w="75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17"/>
                        <wps:cNvSpPr>
                          <a:spLocks/>
                        </wps:cNvSpPr>
                        <wps:spPr bwMode="auto">
                          <a:xfrm>
                            <a:off x="2935" y="-691"/>
                            <a:ext cx="2075" cy="2"/>
                          </a:xfrm>
                          <a:custGeom>
                            <a:avLst/>
                            <a:gdLst>
                              <a:gd name="T0" fmla="+- 0 2935 2935"/>
                              <a:gd name="T1" fmla="*/ T0 w 2075"/>
                              <a:gd name="T2" fmla="+- 0 2947 2935"/>
                              <a:gd name="T3" fmla="*/ T2 w 2075"/>
                              <a:gd name="T4" fmla="+- 0 3347 2935"/>
                              <a:gd name="T5" fmla="*/ T4 w 2075"/>
                              <a:gd name="T6" fmla="+- 0 3359 2935"/>
                              <a:gd name="T7" fmla="*/ T6 w 2075"/>
                              <a:gd name="T8" fmla="+- 0 3760 2935"/>
                              <a:gd name="T9" fmla="*/ T8 w 2075"/>
                              <a:gd name="T10" fmla="+- 0 3772 2935"/>
                              <a:gd name="T11" fmla="*/ T10 w 2075"/>
                              <a:gd name="T12" fmla="+- 0 4173 2935"/>
                              <a:gd name="T13" fmla="*/ T12 w 2075"/>
                              <a:gd name="T14" fmla="+- 0 4184 2935"/>
                              <a:gd name="T15" fmla="*/ T14 w 2075"/>
                              <a:gd name="T16" fmla="+- 0 4585 2935"/>
                              <a:gd name="T17" fmla="*/ T16 w 2075"/>
                              <a:gd name="T18" fmla="+- 0 4597 2935"/>
                              <a:gd name="T19" fmla="*/ T18 w 2075"/>
                              <a:gd name="T20" fmla="+- 0 4998 2935"/>
                              <a:gd name="T21" fmla="*/ T20 w 2075"/>
                              <a:gd name="T22" fmla="+- 0 5010 2935"/>
                              <a:gd name="T23" fmla="*/ T22 w 2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7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12" y="0"/>
                                </a:moveTo>
                                <a:lnTo>
                                  <a:pt x="424" y="0"/>
                                </a:lnTo>
                                <a:moveTo>
                                  <a:pt x="825" y="0"/>
                                </a:moveTo>
                                <a:lnTo>
                                  <a:pt x="837" y="0"/>
                                </a:lnTo>
                                <a:moveTo>
                                  <a:pt x="1238" y="0"/>
                                </a:moveTo>
                                <a:lnTo>
                                  <a:pt x="1249" y="0"/>
                                </a:lnTo>
                                <a:moveTo>
                                  <a:pt x="1650" y="0"/>
                                </a:moveTo>
                                <a:lnTo>
                                  <a:pt x="1662" y="0"/>
                                </a:lnTo>
                                <a:moveTo>
                                  <a:pt x="2063" y="0"/>
                                </a:move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14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6"/>
                        <wps:cNvSpPr>
                          <a:spLocks/>
                        </wps:cNvSpPr>
                        <wps:spPr bwMode="auto">
                          <a:xfrm>
                            <a:off x="21963" y="-49068"/>
                            <a:ext cx="56409" cy="1036"/>
                          </a:xfrm>
                          <a:custGeom>
                            <a:avLst/>
                            <a:gdLst>
                              <a:gd name="T0" fmla="+- 0 2734 21964"/>
                              <a:gd name="T1" fmla="*/ T0 w 56409"/>
                              <a:gd name="T2" fmla="+- 0 -702 -49068"/>
                              <a:gd name="T3" fmla="*/ -702 h 1036"/>
                              <a:gd name="T4" fmla="+- 0 2734 21964"/>
                              <a:gd name="T5" fmla="*/ T4 w 56409"/>
                              <a:gd name="T6" fmla="+- 0 -656 -49068"/>
                              <a:gd name="T7" fmla="*/ -656 h 1036"/>
                              <a:gd name="T8" fmla="+- 0 3147 21964"/>
                              <a:gd name="T9" fmla="*/ T8 w 56409"/>
                              <a:gd name="T10" fmla="+- 0 -702 -49068"/>
                              <a:gd name="T11" fmla="*/ -702 h 1036"/>
                              <a:gd name="T12" fmla="+- 0 3147 21964"/>
                              <a:gd name="T13" fmla="*/ T12 w 56409"/>
                              <a:gd name="T14" fmla="+- 0 -656 -49068"/>
                              <a:gd name="T15" fmla="*/ -656 h 1036"/>
                              <a:gd name="T16" fmla="+- 0 3559 21964"/>
                              <a:gd name="T17" fmla="*/ T16 w 56409"/>
                              <a:gd name="T18" fmla="+- 0 -702 -49068"/>
                              <a:gd name="T19" fmla="*/ -702 h 1036"/>
                              <a:gd name="T20" fmla="+- 0 3559 21964"/>
                              <a:gd name="T21" fmla="*/ T20 w 56409"/>
                              <a:gd name="T22" fmla="+- 0 -656 -49068"/>
                              <a:gd name="T23" fmla="*/ -656 h 1036"/>
                              <a:gd name="T24" fmla="+- 0 3972 21964"/>
                              <a:gd name="T25" fmla="*/ T24 w 56409"/>
                              <a:gd name="T26" fmla="+- 0 -702 -49068"/>
                              <a:gd name="T27" fmla="*/ -702 h 1036"/>
                              <a:gd name="T28" fmla="+- 0 3972 21964"/>
                              <a:gd name="T29" fmla="*/ T28 w 56409"/>
                              <a:gd name="T30" fmla="+- 0 -656 -49068"/>
                              <a:gd name="T31" fmla="*/ -656 h 1036"/>
                              <a:gd name="T32" fmla="+- 0 4385 21964"/>
                              <a:gd name="T33" fmla="*/ T32 w 56409"/>
                              <a:gd name="T34" fmla="+- 0 -702 -49068"/>
                              <a:gd name="T35" fmla="*/ -702 h 1036"/>
                              <a:gd name="T36" fmla="+- 0 4385 21964"/>
                              <a:gd name="T37" fmla="*/ T36 w 56409"/>
                              <a:gd name="T38" fmla="+- 0 -656 -49068"/>
                              <a:gd name="T39" fmla="*/ -656 h 1036"/>
                              <a:gd name="T40" fmla="+- 0 4798 21964"/>
                              <a:gd name="T41" fmla="*/ T40 w 56409"/>
                              <a:gd name="T42" fmla="+- 0 -702 -49068"/>
                              <a:gd name="T43" fmla="*/ -702 h 1036"/>
                              <a:gd name="T44" fmla="+- 0 4798 21964"/>
                              <a:gd name="T45" fmla="*/ T44 w 56409"/>
                              <a:gd name="T46" fmla="+- 0 -656 -49068"/>
                              <a:gd name="T47" fmla="*/ -656 h 1036"/>
                              <a:gd name="T48" fmla="+- 0 5210 21964"/>
                              <a:gd name="T49" fmla="*/ T48 w 56409"/>
                              <a:gd name="T50" fmla="+- 0 -702 -49068"/>
                              <a:gd name="T51" fmla="*/ -702 h 1036"/>
                              <a:gd name="T52" fmla="+- 0 5210 21964"/>
                              <a:gd name="T53" fmla="*/ T52 w 56409"/>
                              <a:gd name="T54" fmla="+- 0 -656 -49068"/>
                              <a:gd name="T55" fmla="*/ -656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6">
                                <a:moveTo>
                                  <a:pt x="-19230" y="48366"/>
                                </a:moveTo>
                                <a:lnTo>
                                  <a:pt x="-19230" y="48412"/>
                                </a:lnTo>
                                <a:moveTo>
                                  <a:pt x="-18817" y="48366"/>
                                </a:moveTo>
                                <a:lnTo>
                                  <a:pt x="-18817" y="48412"/>
                                </a:lnTo>
                                <a:moveTo>
                                  <a:pt x="-18405" y="48366"/>
                                </a:moveTo>
                                <a:lnTo>
                                  <a:pt x="-18405" y="48412"/>
                                </a:lnTo>
                                <a:moveTo>
                                  <a:pt x="-17992" y="48366"/>
                                </a:moveTo>
                                <a:lnTo>
                                  <a:pt x="-17992" y="48412"/>
                                </a:lnTo>
                                <a:moveTo>
                                  <a:pt x="-17579" y="48366"/>
                                </a:moveTo>
                                <a:lnTo>
                                  <a:pt x="-17579" y="48412"/>
                                </a:lnTo>
                                <a:moveTo>
                                  <a:pt x="-17166" y="48366"/>
                                </a:moveTo>
                                <a:lnTo>
                                  <a:pt x="-17166" y="48412"/>
                                </a:lnTo>
                                <a:moveTo>
                                  <a:pt x="-16754" y="48366"/>
                                </a:moveTo>
                                <a:lnTo>
                                  <a:pt x="-16754" y="48412"/>
                                </a:lnTo>
                              </a:path>
                            </a:pathLst>
                          </a:cu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28" y="-702"/>
                            <a:ext cx="0" cy="2338"/>
                          </a:xfrm>
                          <a:prstGeom prst="line">
                            <a:avLst/>
                          </a:prstGeom>
                          <a:noFill/>
                          <a:ln w="7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214"/>
                        <wps:cNvSpPr>
                          <a:spLocks/>
                        </wps:cNvSpPr>
                        <wps:spPr bwMode="auto">
                          <a:xfrm>
                            <a:off x="17267" y="-45752"/>
                            <a:ext cx="1036" cy="49705"/>
                          </a:xfrm>
                          <a:custGeom>
                            <a:avLst/>
                            <a:gdLst>
                              <a:gd name="T0" fmla="+- 0 2528 17268"/>
                              <a:gd name="T1" fmla="*/ T0 w 1036"/>
                              <a:gd name="T2" fmla="+- 0 906 -45752"/>
                              <a:gd name="T3" fmla="*/ 906 h 49705"/>
                              <a:gd name="T4" fmla="+- 0 2551 17268"/>
                              <a:gd name="T5" fmla="*/ T4 w 1036"/>
                              <a:gd name="T6" fmla="+- 0 906 -45752"/>
                              <a:gd name="T7" fmla="*/ 906 h 49705"/>
                              <a:gd name="T8" fmla="+- 0 2528 17268"/>
                              <a:gd name="T9" fmla="*/ T8 w 1036"/>
                              <a:gd name="T10" fmla="+- 0 -556 -45752"/>
                              <a:gd name="T11" fmla="*/ -556 h 49705"/>
                              <a:gd name="T12" fmla="+- 0 2551 17268"/>
                              <a:gd name="T13" fmla="*/ T12 w 1036"/>
                              <a:gd name="T14" fmla="+- 0 -556 -45752"/>
                              <a:gd name="T15" fmla="*/ -556 h 49705"/>
                              <a:gd name="T16" fmla="+- 0 2528 17268"/>
                              <a:gd name="T17" fmla="*/ T16 w 1036"/>
                              <a:gd name="T18" fmla="+- 0 1636 -45752"/>
                              <a:gd name="T19" fmla="*/ 1636 h 49705"/>
                              <a:gd name="T20" fmla="+- 0 2574 17268"/>
                              <a:gd name="T21" fmla="*/ T20 w 1036"/>
                              <a:gd name="T22" fmla="+- 0 1636 -45752"/>
                              <a:gd name="T23" fmla="*/ 1636 h 49705"/>
                              <a:gd name="T24" fmla="+- 0 2528 17268"/>
                              <a:gd name="T25" fmla="*/ T24 w 1036"/>
                              <a:gd name="T26" fmla="+- 0 175 -45752"/>
                              <a:gd name="T27" fmla="*/ 175 h 49705"/>
                              <a:gd name="T28" fmla="+- 0 2574 17268"/>
                              <a:gd name="T29" fmla="*/ T28 w 1036"/>
                              <a:gd name="T30" fmla="+- 0 175 -45752"/>
                              <a:gd name="T31" fmla="*/ 175 h 49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6" h="49705">
                                <a:moveTo>
                                  <a:pt x="-14740" y="46658"/>
                                </a:moveTo>
                                <a:lnTo>
                                  <a:pt x="-14717" y="46658"/>
                                </a:lnTo>
                                <a:moveTo>
                                  <a:pt x="-14740" y="45196"/>
                                </a:moveTo>
                                <a:lnTo>
                                  <a:pt x="-14717" y="45196"/>
                                </a:lnTo>
                                <a:moveTo>
                                  <a:pt x="-14740" y="47388"/>
                                </a:moveTo>
                                <a:lnTo>
                                  <a:pt x="-14694" y="47388"/>
                                </a:lnTo>
                                <a:moveTo>
                                  <a:pt x="-14740" y="45927"/>
                                </a:moveTo>
                                <a:lnTo>
                                  <a:pt x="-14694" y="45927"/>
                                </a:lnTo>
                              </a:path>
                            </a:pathLst>
                          </a:cu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5417" y="-702"/>
                            <a:ext cx="0" cy="2338"/>
                          </a:xfrm>
                          <a:prstGeom prst="line">
                            <a:avLst/>
                          </a:prstGeom>
                          <a:noFill/>
                          <a:ln w="7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212"/>
                        <wps:cNvSpPr>
                          <a:spLocks/>
                        </wps:cNvSpPr>
                        <wps:spPr bwMode="auto">
                          <a:xfrm>
                            <a:off x="82033" y="-45752"/>
                            <a:ext cx="1035" cy="49705"/>
                          </a:xfrm>
                          <a:custGeom>
                            <a:avLst/>
                            <a:gdLst>
                              <a:gd name="T0" fmla="+- 0 5417 82033"/>
                              <a:gd name="T1" fmla="*/ T0 w 1035"/>
                              <a:gd name="T2" fmla="+- 0 906 -45752"/>
                              <a:gd name="T3" fmla="*/ 906 h 49705"/>
                              <a:gd name="T4" fmla="+- 0 5394 82033"/>
                              <a:gd name="T5" fmla="*/ T4 w 1035"/>
                              <a:gd name="T6" fmla="+- 0 906 -45752"/>
                              <a:gd name="T7" fmla="*/ 906 h 49705"/>
                              <a:gd name="T8" fmla="+- 0 5417 82033"/>
                              <a:gd name="T9" fmla="*/ T8 w 1035"/>
                              <a:gd name="T10" fmla="+- 0 -556 -45752"/>
                              <a:gd name="T11" fmla="*/ -556 h 49705"/>
                              <a:gd name="T12" fmla="+- 0 5394 82033"/>
                              <a:gd name="T13" fmla="*/ T12 w 1035"/>
                              <a:gd name="T14" fmla="+- 0 -556 -45752"/>
                              <a:gd name="T15" fmla="*/ -556 h 49705"/>
                              <a:gd name="T16" fmla="+- 0 5417 82033"/>
                              <a:gd name="T17" fmla="*/ T16 w 1035"/>
                              <a:gd name="T18" fmla="+- 0 1636 -45752"/>
                              <a:gd name="T19" fmla="*/ 1636 h 49705"/>
                              <a:gd name="T20" fmla="+- 0 5371 82033"/>
                              <a:gd name="T21" fmla="*/ T20 w 1035"/>
                              <a:gd name="T22" fmla="+- 0 1636 -45752"/>
                              <a:gd name="T23" fmla="*/ 1636 h 49705"/>
                              <a:gd name="T24" fmla="+- 0 5417 82033"/>
                              <a:gd name="T25" fmla="*/ T24 w 1035"/>
                              <a:gd name="T26" fmla="+- 0 175 -45752"/>
                              <a:gd name="T27" fmla="*/ 175 h 49705"/>
                              <a:gd name="T28" fmla="+- 0 5371 82033"/>
                              <a:gd name="T29" fmla="*/ T28 w 1035"/>
                              <a:gd name="T30" fmla="+- 0 175 -45752"/>
                              <a:gd name="T31" fmla="*/ 175 h 49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5" h="49705">
                                <a:moveTo>
                                  <a:pt x="-76616" y="46658"/>
                                </a:moveTo>
                                <a:lnTo>
                                  <a:pt x="-76639" y="46658"/>
                                </a:lnTo>
                                <a:moveTo>
                                  <a:pt x="-76616" y="45196"/>
                                </a:moveTo>
                                <a:lnTo>
                                  <a:pt x="-76639" y="45196"/>
                                </a:lnTo>
                                <a:moveTo>
                                  <a:pt x="-76616" y="47388"/>
                                </a:moveTo>
                                <a:lnTo>
                                  <a:pt x="-76662" y="47388"/>
                                </a:lnTo>
                                <a:moveTo>
                                  <a:pt x="-76616" y="45927"/>
                                </a:moveTo>
                                <a:lnTo>
                                  <a:pt x="-76662" y="45927"/>
                                </a:lnTo>
                              </a:path>
                            </a:pathLst>
                          </a:custGeom>
                          <a:noFill/>
                          <a:ln w="7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11"/>
                        <wps:cNvSpPr>
                          <a:spLocks/>
                        </wps:cNvSpPr>
                        <wps:spPr bwMode="auto">
                          <a:xfrm>
                            <a:off x="21963" y="-27029"/>
                            <a:ext cx="56409" cy="27621"/>
                          </a:xfrm>
                          <a:custGeom>
                            <a:avLst/>
                            <a:gdLst>
                              <a:gd name="T0" fmla="+- 0 2773 21964"/>
                              <a:gd name="T1" fmla="*/ T0 w 56409"/>
                              <a:gd name="T2" fmla="+- 0 1343 -27028"/>
                              <a:gd name="T3" fmla="*/ 1343 h 27621"/>
                              <a:gd name="T4" fmla="+- 0 2813 21964"/>
                              <a:gd name="T5" fmla="*/ T4 w 56409"/>
                              <a:gd name="T6" fmla="+- 0 1347 -27028"/>
                              <a:gd name="T7" fmla="*/ 1347 h 27621"/>
                              <a:gd name="T8" fmla="+- 0 2853 21964"/>
                              <a:gd name="T9" fmla="*/ T8 w 56409"/>
                              <a:gd name="T10" fmla="+- 0 1349 -27028"/>
                              <a:gd name="T11" fmla="*/ 1349 h 27621"/>
                              <a:gd name="T12" fmla="+- 0 2893 21964"/>
                              <a:gd name="T13" fmla="*/ T12 w 56409"/>
                              <a:gd name="T14" fmla="+- 0 1351 -27028"/>
                              <a:gd name="T15" fmla="*/ 1351 h 27621"/>
                              <a:gd name="T16" fmla="+- 0 2933 21964"/>
                              <a:gd name="T17" fmla="*/ T16 w 56409"/>
                              <a:gd name="T18" fmla="+- 0 1351 -27028"/>
                              <a:gd name="T19" fmla="*/ 1351 h 27621"/>
                              <a:gd name="T20" fmla="+- 0 2973 21964"/>
                              <a:gd name="T21" fmla="*/ T20 w 56409"/>
                              <a:gd name="T22" fmla="+- 0 1351 -27028"/>
                              <a:gd name="T23" fmla="*/ 1351 h 27621"/>
                              <a:gd name="T24" fmla="+- 0 3012 21964"/>
                              <a:gd name="T25" fmla="*/ T24 w 56409"/>
                              <a:gd name="T26" fmla="+- 0 1327 -27028"/>
                              <a:gd name="T27" fmla="*/ 1327 h 27621"/>
                              <a:gd name="T28" fmla="+- 0 3052 21964"/>
                              <a:gd name="T29" fmla="*/ T28 w 56409"/>
                              <a:gd name="T30" fmla="+- 0 1085 -27028"/>
                              <a:gd name="T31" fmla="*/ 1085 h 27621"/>
                              <a:gd name="T32" fmla="+- 0 3092 21964"/>
                              <a:gd name="T33" fmla="*/ T32 w 56409"/>
                              <a:gd name="T34" fmla="+- 0 602 -27028"/>
                              <a:gd name="T35" fmla="*/ 602 h 27621"/>
                              <a:gd name="T36" fmla="+- 0 3132 21964"/>
                              <a:gd name="T37" fmla="*/ T36 w 56409"/>
                              <a:gd name="T38" fmla="+- 0 319 -27028"/>
                              <a:gd name="T39" fmla="*/ 319 h 27621"/>
                              <a:gd name="T40" fmla="+- 0 3172 21964"/>
                              <a:gd name="T41" fmla="*/ T40 w 56409"/>
                              <a:gd name="T42" fmla="+- 0 303 -27028"/>
                              <a:gd name="T43" fmla="*/ 303 h 27621"/>
                              <a:gd name="T44" fmla="+- 0 3212 21964"/>
                              <a:gd name="T45" fmla="*/ T44 w 56409"/>
                              <a:gd name="T46" fmla="+- 0 289 -27028"/>
                              <a:gd name="T47" fmla="*/ 289 h 27621"/>
                              <a:gd name="T48" fmla="+- 0 3252 21964"/>
                              <a:gd name="T49" fmla="*/ T48 w 56409"/>
                              <a:gd name="T50" fmla="+- 0 271 -27028"/>
                              <a:gd name="T51" fmla="*/ 271 h 27621"/>
                              <a:gd name="T52" fmla="+- 0 3291 21964"/>
                              <a:gd name="T53" fmla="*/ T52 w 56409"/>
                              <a:gd name="T54" fmla="+- 0 283 -27028"/>
                              <a:gd name="T55" fmla="*/ 283 h 27621"/>
                              <a:gd name="T56" fmla="+- 0 3331 21964"/>
                              <a:gd name="T57" fmla="*/ T56 w 56409"/>
                              <a:gd name="T58" fmla="+- 0 300 -27028"/>
                              <a:gd name="T59" fmla="*/ 300 h 27621"/>
                              <a:gd name="T60" fmla="+- 0 3371 21964"/>
                              <a:gd name="T61" fmla="*/ T60 w 56409"/>
                              <a:gd name="T62" fmla="+- 0 329 -27028"/>
                              <a:gd name="T63" fmla="*/ 329 h 27621"/>
                              <a:gd name="T64" fmla="+- 0 3411 21964"/>
                              <a:gd name="T65" fmla="*/ T64 w 56409"/>
                              <a:gd name="T66" fmla="+- 0 346 -27028"/>
                              <a:gd name="T67" fmla="*/ 346 h 27621"/>
                              <a:gd name="T68" fmla="+- 0 3451 21964"/>
                              <a:gd name="T69" fmla="*/ T68 w 56409"/>
                              <a:gd name="T70" fmla="+- 0 342 -27028"/>
                              <a:gd name="T71" fmla="*/ 342 h 27621"/>
                              <a:gd name="T72" fmla="+- 0 3491 21964"/>
                              <a:gd name="T73" fmla="*/ T72 w 56409"/>
                              <a:gd name="T74" fmla="+- 0 341 -27028"/>
                              <a:gd name="T75" fmla="*/ 341 h 27621"/>
                              <a:gd name="T76" fmla="+- 0 3531 21964"/>
                              <a:gd name="T77" fmla="*/ T76 w 56409"/>
                              <a:gd name="T78" fmla="+- 0 344 -27028"/>
                              <a:gd name="T79" fmla="*/ 344 h 27621"/>
                              <a:gd name="T80" fmla="+- 0 3571 21964"/>
                              <a:gd name="T81" fmla="*/ T80 w 56409"/>
                              <a:gd name="T82" fmla="+- 0 344 -27028"/>
                              <a:gd name="T83" fmla="*/ 344 h 27621"/>
                              <a:gd name="T84" fmla="+- 0 3611 21964"/>
                              <a:gd name="T85" fmla="*/ T84 w 56409"/>
                              <a:gd name="T86" fmla="+- 0 344 -27028"/>
                              <a:gd name="T87" fmla="*/ 344 h 27621"/>
                              <a:gd name="T88" fmla="+- 0 3650 21964"/>
                              <a:gd name="T89" fmla="*/ T88 w 56409"/>
                              <a:gd name="T90" fmla="+- 0 344 -27028"/>
                              <a:gd name="T91" fmla="*/ 344 h 27621"/>
                              <a:gd name="T92" fmla="+- 0 3691 21964"/>
                              <a:gd name="T93" fmla="*/ T92 w 56409"/>
                              <a:gd name="T94" fmla="+- 0 350 -27028"/>
                              <a:gd name="T95" fmla="*/ 350 h 27621"/>
                              <a:gd name="T96" fmla="+- 0 3729 21964"/>
                              <a:gd name="T97" fmla="*/ T96 w 56409"/>
                              <a:gd name="T98" fmla="+- 0 352 -27028"/>
                              <a:gd name="T99" fmla="*/ 352 h 27621"/>
                              <a:gd name="T100" fmla="+- 0 3769 21964"/>
                              <a:gd name="T101" fmla="*/ T100 w 56409"/>
                              <a:gd name="T102" fmla="+- 0 351 -27028"/>
                              <a:gd name="T103" fmla="*/ 351 h 27621"/>
                              <a:gd name="T104" fmla="+- 0 3808 21964"/>
                              <a:gd name="T105" fmla="*/ T104 w 56409"/>
                              <a:gd name="T106" fmla="+- 0 351 -27028"/>
                              <a:gd name="T107" fmla="*/ 351 h 27621"/>
                              <a:gd name="T108" fmla="+- 0 3849 21964"/>
                              <a:gd name="T109" fmla="*/ T108 w 56409"/>
                              <a:gd name="T110" fmla="+- 0 352 -27028"/>
                              <a:gd name="T111" fmla="*/ 352 h 27621"/>
                              <a:gd name="T112" fmla="+- 0 3889 21964"/>
                              <a:gd name="T113" fmla="*/ T112 w 56409"/>
                              <a:gd name="T114" fmla="+- 0 353 -27028"/>
                              <a:gd name="T115" fmla="*/ 353 h 27621"/>
                              <a:gd name="T116" fmla="+- 0 3928 21964"/>
                              <a:gd name="T117" fmla="*/ T116 w 56409"/>
                              <a:gd name="T118" fmla="+- 0 353 -27028"/>
                              <a:gd name="T119" fmla="*/ 353 h 27621"/>
                              <a:gd name="T120" fmla="+- 0 3968 21964"/>
                              <a:gd name="T121" fmla="*/ T120 w 56409"/>
                              <a:gd name="T122" fmla="+- 0 354 -27028"/>
                              <a:gd name="T123" fmla="*/ 354 h 27621"/>
                              <a:gd name="T124" fmla="+- 0 4008 21964"/>
                              <a:gd name="T125" fmla="*/ T124 w 56409"/>
                              <a:gd name="T126" fmla="+- 0 355 -27028"/>
                              <a:gd name="T127" fmla="*/ 355 h 27621"/>
                              <a:gd name="T128" fmla="+- 0 4048 21964"/>
                              <a:gd name="T129" fmla="*/ T128 w 56409"/>
                              <a:gd name="T130" fmla="+- 0 353 -27028"/>
                              <a:gd name="T131" fmla="*/ 353 h 27621"/>
                              <a:gd name="T132" fmla="+- 0 4088 21964"/>
                              <a:gd name="T133" fmla="*/ T132 w 56409"/>
                              <a:gd name="T134" fmla="+- 0 355 -27028"/>
                              <a:gd name="T135" fmla="*/ 355 h 27621"/>
                              <a:gd name="T136" fmla="+- 0 4128 21964"/>
                              <a:gd name="T137" fmla="*/ T136 w 56409"/>
                              <a:gd name="T138" fmla="+- 0 357 -27028"/>
                              <a:gd name="T139" fmla="*/ 357 h 27621"/>
                              <a:gd name="T140" fmla="+- 0 4168 21964"/>
                              <a:gd name="T141" fmla="*/ T140 w 56409"/>
                              <a:gd name="T142" fmla="+- 0 355 -27028"/>
                              <a:gd name="T143" fmla="*/ 355 h 27621"/>
                              <a:gd name="T144" fmla="+- 0 4207 21964"/>
                              <a:gd name="T145" fmla="*/ T144 w 56409"/>
                              <a:gd name="T146" fmla="+- 0 353 -27028"/>
                              <a:gd name="T147" fmla="*/ 353 h 27621"/>
                              <a:gd name="T148" fmla="+- 0 4248 21964"/>
                              <a:gd name="T149" fmla="*/ T148 w 56409"/>
                              <a:gd name="T150" fmla="+- 0 353 -27028"/>
                              <a:gd name="T151" fmla="*/ 353 h 27621"/>
                              <a:gd name="T152" fmla="+- 0 4287 21964"/>
                              <a:gd name="T153" fmla="*/ T152 w 56409"/>
                              <a:gd name="T154" fmla="+- 0 353 -27028"/>
                              <a:gd name="T155" fmla="*/ 353 h 27621"/>
                              <a:gd name="T156" fmla="+- 0 4327 21964"/>
                              <a:gd name="T157" fmla="*/ T156 w 56409"/>
                              <a:gd name="T158" fmla="+- 0 353 -27028"/>
                              <a:gd name="T159" fmla="*/ 353 h 27621"/>
                              <a:gd name="T160" fmla="+- 0 4367 21964"/>
                              <a:gd name="T161" fmla="*/ T160 w 56409"/>
                              <a:gd name="T162" fmla="+- 0 351 -27028"/>
                              <a:gd name="T163" fmla="*/ 351 h 27621"/>
                              <a:gd name="T164" fmla="+- 0 4407 21964"/>
                              <a:gd name="T165" fmla="*/ T164 w 56409"/>
                              <a:gd name="T166" fmla="+- 0 352 -27028"/>
                              <a:gd name="T167" fmla="*/ 352 h 27621"/>
                              <a:gd name="T168" fmla="+- 0 4447 21964"/>
                              <a:gd name="T169" fmla="*/ T168 w 56409"/>
                              <a:gd name="T170" fmla="+- 0 352 -27028"/>
                              <a:gd name="T171" fmla="*/ 352 h 27621"/>
                              <a:gd name="T172" fmla="+- 0 4487 21964"/>
                              <a:gd name="T173" fmla="*/ T172 w 56409"/>
                              <a:gd name="T174" fmla="+- 0 351 -27028"/>
                              <a:gd name="T175" fmla="*/ 351 h 27621"/>
                              <a:gd name="T176" fmla="+- 0 4527 21964"/>
                              <a:gd name="T177" fmla="*/ T176 w 56409"/>
                              <a:gd name="T178" fmla="+- 0 349 -27028"/>
                              <a:gd name="T179" fmla="*/ 349 h 27621"/>
                              <a:gd name="T180" fmla="+- 0 4566 21964"/>
                              <a:gd name="T181" fmla="*/ T180 w 56409"/>
                              <a:gd name="T182" fmla="+- 0 348 -27028"/>
                              <a:gd name="T183" fmla="*/ 348 h 27621"/>
                              <a:gd name="T184" fmla="+- 0 4607 21964"/>
                              <a:gd name="T185" fmla="*/ T184 w 56409"/>
                              <a:gd name="T186" fmla="+- 0 346 -27028"/>
                              <a:gd name="T187" fmla="*/ 346 h 27621"/>
                              <a:gd name="T188" fmla="+- 0 4647 21964"/>
                              <a:gd name="T189" fmla="*/ T188 w 56409"/>
                              <a:gd name="T190" fmla="+- 0 346 -27028"/>
                              <a:gd name="T191" fmla="*/ 346 h 27621"/>
                              <a:gd name="T192" fmla="+- 0 4685 21964"/>
                              <a:gd name="T193" fmla="*/ T192 w 56409"/>
                              <a:gd name="T194" fmla="+- 0 345 -27028"/>
                              <a:gd name="T195" fmla="*/ 345 h 27621"/>
                              <a:gd name="T196" fmla="+- 0 4724 21964"/>
                              <a:gd name="T197" fmla="*/ T196 w 56409"/>
                              <a:gd name="T198" fmla="+- 0 344 -27028"/>
                              <a:gd name="T199" fmla="*/ 344 h 27621"/>
                              <a:gd name="T200" fmla="+- 0 4765 21964"/>
                              <a:gd name="T201" fmla="*/ T200 w 56409"/>
                              <a:gd name="T202" fmla="+- 0 343 -27028"/>
                              <a:gd name="T203" fmla="*/ 343 h 27621"/>
                              <a:gd name="T204" fmla="+- 0 4804 21964"/>
                              <a:gd name="T205" fmla="*/ T204 w 56409"/>
                              <a:gd name="T206" fmla="+- 0 342 -27028"/>
                              <a:gd name="T207" fmla="*/ 342 h 27621"/>
                              <a:gd name="T208" fmla="+- 0 4844 21964"/>
                              <a:gd name="T209" fmla="*/ T208 w 56409"/>
                              <a:gd name="T210" fmla="+- 0 342 -27028"/>
                              <a:gd name="T211" fmla="*/ 342 h 27621"/>
                              <a:gd name="T212" fmla="+- 0 4884 21964"/>
                              <a:gd name="T213" fmla="*/ T212 w 56409"/>
                              <a:gd name="T214" fmla="+- 0 343 -27028"/>
                              <a:gd name="T215" fmla="*/ 343 h 27621"/>
                              <a:gd name="T216" fmla="+- 0 4924 21964"/>
                              <a:gd name="T217" fmla="*/ T216 w 56409"/>
                              <a:gd name="T218" fmla="+- 0 344 -27028"/>
                              <a:gd name="T219" fmla="*/ 344 h 27621"/>
                              <a:gd name="T220" fmla="+- 0 4964 21964"/>
                              <a:gd name="T221" fmla="*/ T220 w 56409"/>
                              <a:gd name="T222" fmla="+- 0 343 -27028"/>
                              <a:gd name="T223" fmla="*/ 343 h 27621"/>
                              <a:gd name="T224" fmla="+- 0 5004 21964"/>
                              <a:gd name="T225" fmla="*/ T224 w 56409"/>
                              <a:gd name="T226" fmla="+- 0 343 -27028"/>
                              <a:gd name="T227" fmla="*/ 343 h 27621"/>
                              <a:gd name="T228" fmla="+- 0 5044 21964"/>
                              <a:gd name="T229" fmla="*/ T228 w 56409"/>
                              <a:gd name="T230" fmla="+- 0 343 -27028"/>
                              <a:gd name="T231" fmla="*/ 343 h 27621"/>
                              <a:gd name="T232" fmla="+- 0 5084 21964"/>
                              <a:gd name="T233" fmla="*/ T232 w 56409"/>
                              <a:gd name="T234" fmla="+- 0 343 -27028"/>
                              <a:gd name="T235" fmla="*/ 343 h 27621"/>
                              <a:gd name="T236" fmla="+- 0 5123 21964"/>
                              <a:gd name="T237" fmla="*/ T236 w 56409"/>
                              <a:gd name="T238" fmla="+- 0 343 -27028"/>
                              <a:gd name="T239" fmla="*/ 343 h 27621"/>
                              <a:gd name="T240" fmla="+- 0 5164 21964"/>
                              <a:gd name="T241" fmla="*/ T240 w 56409"/>
                              <a:gd name="T242" fmla="+- 0 342 -27028"/>
                              <a:gd name="T243" fmla="*/ 342 h 27621"/>
                              <a:gd name="T244" fmla="+- 0 5199 21964"/>
                              <a:gd name="T245" fmla="*/ T244 w 56409"/>
                              <a:gd name="T246" fmla="+- 0 342 -27028"/>
                              <a:gd name="T247" fmla="*/ 342 h 27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409" h="27621">
                                <a:moveTo>
                                  <a:pt x="-19230" y="28371"/>
                                </a:moveTo>
                                <a:lnTo>
                                  <a:pt x="-19222" y="28371"/>
                                </a:lnTo>
                                <a:lnTo>
                                  <a:pt x="-19221" y="28371"/>
                                </a:lnTo>
                                <a:lnTo>
                                  <a:pt x="-19220" y="28371"/>
                                </a:lnTo>
                                <a:lnTo>
                                  <a:pt x="-19218" y="28371"/>
                                </a:lnTo>
                                <a:lnTo>
                                  <a:pt x="-19217" y="28371"/>
                                </a:lnTo>
                                <a:lnTo>
                                  <a:pt x="-19216" y="28371"/>
                                </a:lnTo>
                                <a:lnTo>
                                  <a:pt x="-19215" y="28371"/>
                                </a:lnTo>
                                <a:lnTo>
                                  <a:pt x="-19214" y="28371"/>
                                </a:lnTo>
                                <a:lnTo>
                                  <a:pt x="-19213" y="28371"/>
                                </a:lnTo>
                                <a:lnTo>
                                  <a:pt x="-19212" y="28371"/>
                                </a:lnTo>
                                <a:lnTo>
                                  <a:pt x="-19211" y="28371"/>
                                </a:lnTo>
                                <a:lnTo>
                                  <a:pt x="-19209" y="28371"/>
                                </a:lnTo>
                                <a:lnTo>
                                  <a:pt x="-19208" y="28371"/>
                                </a:lnTo>
                                <a:lnTo>
                                  <a:pt x="-19207" y="28371"/>
                                </a:lnTo>
                                <a:lnTo>
                                  <a:pt x="-19205" y="28371"/>
                                </a:lnTo>
                                <a:lnTo>
                                  <a:pt x="-19203" y="28371"/>
                                </a:lnTo>
                                <a:lnTo>
                                  <a:pt x="-19202" y="28371"/>
                                </a:lnTo>
                                <a:lnTo>
                                  <a:pt x="-19201" y="28371"/>
                                </a:lnTo>
                                <a:lnTo>
                                  <a:pt x="-19199" y="28371"/>
                                </a:lnTo>
                                <a:lnTo>
                                  <a:pt x="-19198" y="28371"/>
                                </a:lnTo>
                                <a:lnTo>
                                  <a:pt x="-19197" y="28371"/>
                                </a:lnTo>
                                <a:lnTo>
                                  <a:pt x="-19195" y="28371"/>
                                </a:lnTo>
                                <a:lnTo>
                                  <a:pt x="-19193" y="28371"/>
                                </a:lnTo>
                                <a:lnTo>
                                  <a:pt x="-19192" y="28371"/>
                                </a:lnTo>
                                <a:lnTo>
                                  <a:pt x="-19191" y="28371"/>
                                </a:lnTo>
                                <a:lnTo>
                                  <a:pt x="-19190" y="28371"/>
                                </a:lnTo>
                                <a:lnTo>
                                  <a:pt x="-19188" y="28371"/>
                                </a:lnTo>
                                <a:lnTo>
                                  <a:pt x="-19187" y="28371"/>
                                </a:lnTo>
                                <a:lnTo>
                                  <a:pt x="-19186" y="28371"/>
                                </a:lnTo>
                                <a:lnTo>
                                  <a:pt x="-19184" y="28371"/>
                                </a:lnTo>
                                <a:lnTo>
                                  <a:pt x="-19183" y="28371"/>
                                </a:lnTo>
                                <a:lnTo>
                                  <a:pt x="-19182" y="28371"/>
                                </a:lnTo>
                                <a:lnTo>
                                  <a:pt x="-19180" y="28371"/>
                                </a:lnTo>
                                <a:lnTo>
                                  <a:pt x="-19178" y="28372"/>
                                </a:lnTo>
                                <a:lnTo>
                                  <a:pt x="-19177" y="28372"/>
                                </a:lnTo>
                                <a:lnTo>
                                  <a:pt x="-19176" y="28372"/>
                                </a:lnTo>
                                <a:lnTo>
                                  <a:pt x="-19174" y="28372"/>
                                </a:lnTo>
                                <a:lnTo>
                                  <a:pt x="-19173" y="28372"/>
                                </a:lnTo>
                                <a:lnTo>
                                  <a:pt x="-19172" y="28373"/>
                                </a:lnTo>
                                <a:lnTo>
                                  <a:pt x="-19170" y="28373"/>
                                </a:lnTo>
                                <a:lnTo>
                                  <a:pt x="-19169" y="28373"/>
                                </a:lnTo>
                                <a:lnTo>
                                  <a:pt x="-19168" y="28373"/>
                                </a:lnTo>
                                <a:lnTo>
                                  <a:pt x="-19166" y="28373"/>
                                </a:lnTo>
                                <a:lnTo>
                                  <a:pt x="-19165" y="28373"/>
                                </a:lnTo>
                                <a:lnTo>
                                  <a:pt x="-19163" y="28373"/>
                                </a:lnTo>
                                <a:lnTo>
                                  <a:pt x="-19162" y="28373"/>
                                </a:lnTo>
                                <a:lnTo>
                                  <a:pt x="-19161" y="28373"/>
                                </a:lnTo>
                                <a:lnTo>
                                  <a:pt x="-19159" y="28373"/>
                                </a:lnTo>
                                <a:lnTo>
                                  <a:pt x="-19158" y="28374"/>
                                </a:lnTo>
                                <a:lnTo>
                                  <a:pt x="-19157" y="28374"/>
                                </a:lnTo>
                                <a:lnTo>
                                  <a:pt x="-19155" y="28374"/>
                                </a:lnTo>
                                <a:lnTo>
                                  <a:pt x="-19154" y="28374"/>
                                </a:lnTo>
                                <a:lnTo>
                                  <a:pt x="-19153" y="28375"/>
                                </a:lnTo>
                                <a:lnTo>
                                  <a:pt x="-19151" y="28375"/>
                                </a:lnTo>
                                <a:lnTo>
                                  <a:pt x="-19149" y="28375"/>
                                </a:lnTo>
                                <a:lnTo>
                                  <a:pt x="-19148" y="28375"/>
                                </a:lnTo>
                                <a:lnTo>
                                  <a:pt x="-19147" y="28375"/>
                                </a:lnTo>
                                <a:lnTo>
                                  <a:pt x="-19145" y="28375"/>
                                </a:lnTo>
                                <a:lnTo>
                                  <a:pt x="-19144" y="28375"/>
                                </a:lnTo>
                                <a:lnTo>
                                  <a:pt x="-19143" y="28375"/>
                                </a:lnTo>
                                <a:lnTo>
                                  <a:pt x="-19141" y="28375"/>
                                </a:lnTo>
                                <a:lnTo>
                                  <a:pt x="-19140" y="28375"/>
                                </a:lnTo>
                                <a:lnTo>
                                  <a:pt x="-19139" y="28375"/>
                                </a:lnTo>
                                <a:lnTo>
                                  <a:pt x="-19137" y="28376"/>
                                </a:lnTo>
                                <a:lnTo>
                                  <a:pt x="-19136" y="28376"/>
                                </a:lnTo>
                                <a:lnTo>
                                  <a:pt x="-19134" y="28376"/>
                                </a:lnTo>
                                <a:lnTo>
                                  <a:pt x="-19133" y="28376"/>
                                </a:lnTo>
                                <a:lnTo>
                                  <a:pt x="-19132" y="28376"/>
                                </a:lnTo>
                                <a:lnTo>
                                  <a:pt x="-19130" y="28376"/>
                                </a:lnTo>
                                <a:lnTo>
                                  <a:pt x="-19129" y="28377"/>
                                </a:lnTo>
                                <a:lnTo>
                                  <a:pt x="-19128" y="28377"/>
                                </a:lnTo>
                                <a:lnTo>
                                  <a:pt x="-19126" y="28377"/>
                                </a:lnTo>
                                <a:lnTo>
                                  <a:pt x="-19125" y="28377"/>
                                </a:lnTo>
                                <a:lnTo>
                                  <a:pt x="-19124" y="28377"/>
                                </a:lnTo>
                                <a:lnTo>
                                  <a:pt x="-19122" y="28377"/>
                                </a:lnTo>
                                <a:lnTo>
                                  <a:pt x="-19121" y="28377"/>
                                </a:lnTo>
                                <a:lnTo>
                                  <a:pt x="-19120" y="28377"/>
                                </a:lnTo>
                                <a:lnTo>
                                  <a:pt x="-19118" y="28377"/>
                                </a:lnTo>
                                <a:lnTo>
                                  <a:pt x="-19116" y="28377"/>
                                </a:lnTo>
                                <a:lnTo>
                                  <a:pt x="-19115" y="28377"/>
                                </a:lnTo>
                                <a:lnTo>
                                  <a:pt x="-19114" y="28377"/>
                                </a:lnTo>
                                <a:lnTo>
                                  <a:pt x="-19112" y="28377"/>
                                </a:lnTo>
                                <a:lnTo>
                                  <a:pt x="-19111" y="28377"/>
                                </a:lnTo>
                                <a:lnTo>
                                  <a:pt x="-19110" y="28377"/>
                                </a:lnTo>
                                <a:lnTo>
                                  <a:pt x="-19109" y="28377"/>
                                </a:lnTo>
                                <a:lnTo>
                                  <a:pt x="-19107" y="28378"/>
                                </a:lnTo>
                                <a:lnTo>
                                  <a:pt x="-19106" y="28378"/>
                                </a:lnTo>
                                <a:lnTo>
                                  <a:pt x="-19105" y="28378"/>
                                </a:lnTo>
                                <a:lnTo>
                                  <a:pt x="-19103" y="28378"/>
                                </a:lnTo>
                                <a:lnTo>
                                  <a:pt x="-19102" y="28378"/>
                                </a:lnTo>
                                <a:lnTo>
                                  <a:pt x="-19100" y="28378"/>
                                </a:lnTo>
                                <a:lnTo>
                                  <a:pt x="-19099" y="28378"/>
                                </a:lnTo>
                                <a:lnTo>
                                  <a:pt x="-19097" y="28378"/>
                                </a:lnTo>
                                <a:lnTo>
                                  <a:pt x="-19096" y="28378"/>
                                </a:lnTo>
                                <a:lnTo>
                                  <a:pt x="-19095" y="28378"/>
                                </a:lnTo>
                                <a:lnTo>
                                  <a:pt x="-19093" y="28378"/>
                                </a:lnTo>
                                <a:lnTo>
                                  <a:pt x="-19092" y="28379"/>
                                </a:lnTo>
                                <a:lnTo>
                                  <a:pt x="-19091" y="28379"/>
                                </a:lnTo>
                                <a:lnTo>
                                  <a:pt x="-19089" y="28379"/>
                                </a:lnTo>
                                <a:lnTo>
                                  <a:pt x="-19088" y="28379"/>
                                </a:lnTo>
                                <a:lnTo>
                                  <a:pt x="-19087" y="28379"/>
                                </a:lnTo>
                                <a:lnTo>
                                  <a:pt x="-19085" y="28379"/>
                                </a:lnTo>
                                <a:lnTo>
                                  <a:pt x="-19083" y="28379"/>
                                </a:lnTo>
                                <a:lnTo>
                                  <a:pt x="-19082" y="28379"/>
                                </a:lnTo>
                                <a:lnTo>
                                  <a:pt x="-19081" y="28379"/>
                                </a:lnTo>
                                <a:lnTo>
                                  <a:pt x="-19080" y="28379"/>
                                </a:lnTo>
                                <a:lnTo>
                                  <a:pt x="-19078" y="28379"/>
                                </a:lnTo>
                                <a:lnTo>
                                  <a:pt x="-19077" y="28379"/>
                                </a:lnTo>
                                <a:lnTo>
                                  <a:pt x="-19076" y="28379"/>
                                </a:lnTo>
                                <a:lnTo>
                                  <a:pt x="-19074" y="28379"/>
                                </a:lnTo>
                                <a:lnTo>
                                  <a:pt x="-19073" y="28379"/>
                                </a:lnTo>
                                <a:lnTo>
                                  <a:pt x="-19071" y="28379"/>
                                </a:lnTo>
                                <a:lnTo>
                                  <a:pt x="-19070" y="28379"/>
                                </a:lnTo>
                                <a:lnTo>
                                  <a:pt x="-19068" y="28379"/>
                                </a:lnTo>
                                <a:lnTo>
                                  <a:pt x="-19067" y="28379"/>
                                </a:lnTo>
                                <a:lnTo>
                                  <a:pt x="-19066" y="28379"/>
                                </a:lnTo>
                                <a:lnTo>
                                  <a:pt x="-19064" y="28379"/>
                                </a:lnTo>
                                <a:lnTo>
                                  <a:pt x="-19063" y="28379"/>
                                </a:lnTo>
                                <a:lnTo>
                                  <a:pt x="-19062" y="28379"/>
                                </a:lnTo>
                                <a:lnTo>
                                  <a:pt x="-19060" y="28379"/>
                                </a:lnTo>
                                <a:lnTo>
                                  <a:pt x="-19059" y="28379"/>
                                </a:lnTo>
                                <a:lnTo>
                                  <a:pt x="-19058" y="28379"/>
                                </a:lnTo>
                                <a:lnTo>
                                  <a:pt x="-19056" y="28379"/>
                                </a:lnTo>
                                <a:lnTo>
                                  <a:pt x="-19055" y="28379"/>
                                </a:lnTo>
                                <a:lnTo>
                                  <a:pt x="-19053" y="28379"/>
                                </a:lnTo>
                                <a:lnTo>
                                  <a:pt x="-19052" y="28379"/>
                                </a:lnTo>
                                <a:lnTo>
                                  <a:pt x="-19051" y="28379"/>
                                </a:lnTo>
                                <a:lnTo>
                                  <a:pt x="-19049" y="28379"/>
                                </a:lnTo>
                                <a:lnTo>
                                  <a:pt x="-19048" y="28379"/>
                                </a:lnTo>
                                <a:lnTo>
                                  <a:pt x="-19047" y="28379"/>
                                </a:lnTo>
                                <a:lnTo>
                                  <a:pt x="-19045" y="28379"/>
                                </a:lnTo>
                                <a:lnTo>
                                  <a:pt x="-19044" y="28379"/>
                                </a:lnTo>
                                <a:lnTo>
                                  <a:pt x="-19042" y="28379"/>
                                </a:lnTo>
                                <a:lnTo>
                                  <a:pt x="-19041" y="28379"/>
                                </a:lnTo>
                                <a:lnTo>
                                  <a:pt x="-19039" y="28379"/>
                                </a:lnTo>
                                <a:lnTo>
                                  <a:pt x="-19038" y="28379"/>
                                </a:lnTo>
                                <a:lnTo>
                                  <a:pt x="-19037" y="28379"/>
                                </a:lnTo>
                                <a:lnTo>
                                  <a:pt x="-19035" y="28379"/>
                                </a:lnTo>
                                <a:lnTo>
                                  <a:pt x="-19034" y="28379"/>
                                </a:lnTo>
                                <a:lnTo>
                                  <a:pt x="-19033" y="28379"/>
                                </a:lnTo>
                                <a:lnTo>
                                  <a:pt x="-19031" y="28379"/>
                                </a:lnTo>
                                <a:lnTo>
                                  <a:pt x="-19030" y="28379"/>
                                </a:lnTo>
                                <a:lnTo>
                                  <a:pt x="-19029" y="28379"/>
                                </a:lnTo>
                                <a:lnTo>
                                  <a:pt x="-19027" y="28379"/>
                                </a:lnTo>
                                <a:lnTo>
                                  <a:pt x="-19026" y="28379"/>
                                </a:lnTo>
                                <a:lnTo>
                                  <a:pt x="-19024" y="28379"/>
                                </a:lnTo>
                                <a:lnTo>
                                  <a:pt x="-19023" y="28379"/>
                                </a:lnTo>
                                <a:lnTo>
                                  <a:pt x="-19022" y="28379"/>
                                </a:lnTo>
                                <a:lnTo>
                                  <a:pt x="-19020" y="28379"/>
                                </a:lnTo>
                                <a:lnTo>
                                  <a:pt x="-19019" y="28379"/>
                                </a:lnTo>
                                <a:lnTo>
                                  <a:pt x="-19018" y="28379"/>
                                </a:lnTo>
                                <a:lnTo>
                                  <a:pt x="-19016" y="28379"/>
                                </a:lnTo>
                                <a:lnTo>
                                  <a:pt x="-19015" y="28379"/>
                                </a:lnTo>
                                <a:lnTo>
                                  <a:pt x="-19014" y="28379"/>
                                </a:lnTo>
                                <a:lnTo>
                                  <a:pt x="-19012" y="28379"/>
                                </a:lnTo>
                                <a:lnTo>
                                  <a:pt x="-19010" y="28379"/>
                                </a:lnTo>
                                <a:lnTo>
                                  <a:pt x="-19009" y="28379"/>
                                </a:lnTo>
                                <a:lnTo>
                                  <a:pt x="-19008" y="28379"/>
                                </a:lnTo>
                                <a:lnTo>
                                  <a:pt x="-19006" y="28379"/>
                                </a:lnTo>
                                <a:lnTo>
                                  <a:pt x="-19005" y="28379"/>
                                </a:lnTo>
                                <a:lnTo>
                                  <a:pt x="-19004" y="28379"/>
                                </a:lnTo>
                                <a:lnTo>
                                  <a:pt x="-19002" y="28379"/>
                                </a:lnTo>
                                <a:lnTo>
                                  <a:pt x="-19001" y="28379"/>
                                </a:lnTo>
                                <a:lnTo>
                                  <a:pt x="-19000" y="28379"/>
                                </a:lnTo>
                                <a:lnTo>
                                  <a:pt x="-18999" y="28379"/>
                                </a:lnTo>
                                <a:lnTo>
                                  <a:pt x="-18997" y="28379"/>
                                </a:lnTo>
                                <a:lnTo>
                                  <a:pt x="-18996" y="28379"/>
                                </a:lnTo>
                                <a:lnTo>
                                  <a:pt x="-18995" y="28379"/>
                                </a:lnTo>
                                <a:lnTo>
                                  <a:pt x="-18993" y="28379"/>
                                </a:lnTo>
                                <a:lnTo>
                                  <a:pt x="-18991" y="28379"/>
                                </a:lnTo>
                                <a:lnTo>
                                  <a:pt x="-18990" y="28379"/>
                                </a:lnTo>
                                <a:lnTo>
                                  <a:pt x="-18989" y="28379"/>
                                </a:lnTo>
                                <a:lnTo>
                                  <a:pt x="-18987" y="28379"/>
                                </a:lnTo>
                                <a:lnTo>
                                  <a:pt x="-18986" y="28379"/>
                                </a:lnTo>
                                <a:lnTo>
                                  <a:pt x="-18985" y="28379"/>
                                </a:lnTo>
                                <a:lnTo>
                                  <a:pt x="-18983" y="28379"/>
                                </a:lnTo>
                                <a:lnTo>
                                  <a:pt x="-18982" y="28379"/>
                                </a:lnTo>
                                <a:lnTo>
                                  <a:pt x="-18981" y="28379"/>
                                </a:lnTo>
                                <a:lnTo>
                                  <a:pt x="-18979" y="28379"/>
                                </a:lnTo>
                                <a:lnTo>
                                  <a:pt x="-18978" y="28379"/>
                                </a:lnTo>
                                <a:lnTo>
                                  <a:pt x="-18976" y="28379"/>
                                </a:lnTo>
                                <a:lnTo>
                                  <a:pt x="-18975" y="28379"/>
                                </a:lnTo>
                                <a:lnTo>
                                  <a:pt x="-18974" y="28378"/>
                                </a:lnTo>
                                <a:lnTo>
                                  <a:pt x="-18972" y="28378"/>
                                </a:lnTo>
                                <a:lnTo>
                                  <a:pt x="-18971" y="28377"/>
                                </a:lnTo>
                                <a:lnTo>
                                  <a:pt x="-18970" y="28377"/>
                                </a:lnTo>
                                <a:lnTo>
                                  <a:pt x="-18968" y="28376"/>
                                </a:lnTo>
                                <a:lnTo>
                                  <a:pt x="-18967" y="28375"/>
                                </a:lnTo>
                                <a:lnTo>
                                  <a:pt x="-18966" y="28375"/>
                                </a:lnTo>
                                <a:lnTo>
                                  <a:pt x="-18964" y="28373"/>
                                </a:lnTo>
                                <a:lnTo>
                                  <a:pt x="-18963" y="28372"/>
                                </a:lnTo>
                                <a:lnTo>
                                  <a:pt x="-18961" y="28371"/>
                                </a:lnTo>
                                <a:lnTo>
                                  <a:pt x="-18960" y="28369"/>
                                </a:lnTo>
                                <a:lnTo>
                                  <a:pt x="-18958" y="28367"/>
                                </a:lnTo>
                                <a:lnTo>
                                  <a:pt x="-18957" y="28365"/>
                                </a:lnTo>
                                <a:lnTo>
                                  <a:pt x="-18956" y="28363"/>
                                </a:lnTo>
                                <a:lnTo>
                                  <a:pt x="-18954" y="28361"/>
                                </a:lnTo>
                                <a:lnTo>
                                  <a:pt x="-18953" y="28358"/>
                                </a:lnTo>
                                <a:lnTo>
                                  <a:pt x="-18952" y="28355"/>
                                </a:lnTo>
                                <a:lnTo>
                                  <a:pt x="-18950" y="28351"/>
                                </a:lnTo>
                                <a:lnTo>
                                  <a:pt x="-18949" y="28347"/>
                                </a:lnTo>
                                <a:lnTo>
                                  <a:pt x="-18947" y="28344"/>
                                </a:lnTo>
                                <a:lnTo>
                                  <a:pt x="-18946" y="28340"/>
                                </a:lnTo>
                                <a:lnTo>
                                  <a:pt x="-18945" y="28335"/>
                                </a:lnTo>
                                <a:lnTo>
                                  <a:pt x="-18943" y="28330"/>
                                </a:lnTo>
                                <a:lnTo>
                                  <a:pt x="-18942" y="28324"/>
                                </a:lnTo>
                                <a:lnTo>
                                  <a:pt x="-18941" y="28319"/>
                                </a:lnTo>
                                <a:lnTo>
                                  <a:pt x="-18939" y="28312"/>
                                </a:lnTo>
                                <a:lnTo>
                                  <a:pt x="-18938" y="28306"/>
                                </a:lnTo>
                                <a:lnTo>
                                  <a:pt x="-18937" y="28299"/>
                                </a:lnTo>
                                <a:lnTo>
                                  <a:pt x="-18935" y="28292"/>
                                </a:lnTo>
                                <a:lnTo>
                                  <a:pt x="-18934" y="28285"/>
                                </a:lnTo>
                                <a:lnTo>
                                  <a:pt x="-18932" y="28277"/>
                                </a:lnTo>
                                <a:lnTo>
                                  <a:pt x="-18931" y="28268"/>
                                </a:lnTo>
                                <a:lnTo>
                                  <a:pt x="-18929" y="28259"/>
                                </a:lnTo>
                                <a:lnTo>
                                  <a:pt x="-18928" y="28250"/>
                                </a:lnTo>
                                <a:lnTo>
                                  <a:pt x="-18927" y="28241"/>
                                </a:lnTo>
                                <a:lnTo>
                                  <a:pt x="-18925" y="28231"/>
                                </a:lnTo>
                                <a:lnTo>
                                  <a:pt x="-18924" y="28220"/>
                                </a:lnTo>
                                <a:lnTo>
                                  <a:pt x="-18923" y="28210"/>
                                </a:lnTo>
                                <a:lnTo>
                                  <a:pt x="-18922" y="28199"/>
                                </a:lnTo>
                                <a:lnTo>
                                  <a:pt x="-18920" y="28188"/>
                                </a:lnTo>
                                <a:lnTo>
                                  <a:pt x="-18918" y="28176"/>
                                </a:lnTo>
                                <a:lnTo>
                                  <a:pt x="-18917" y="28164"/>
                                </a:lnTo>
                                <a:lnTo>
                                  <a:pt x="-18916" y="28152"/>
                                </a:lnTo>
                                <a:lnTo>
                                  <a:pt x="-18914" y="28139"/>
                                </a:lnTo>
                                <a:lnTo>
                                  <a:pt x="-18913" y="28126"/>
                                </a:lnTo>
                                <a:lnTo>
                                  <a:pt x="-18912" y="28113"/>
                                </a:lnTo>
                                <a:lnTo>
                                  <a:pt x="-18910" y="28099"/>
                                </a:lnTo>
                                <a:lnTo>
                                  <a:pt x="-18909" y="28085"/>
                                </a:lnTo>
                                <a:lnTo>
                                  <a:pt x="-18908" y="28071"/>
                                </a:lnTo>
                                <a:lnTo>
                                  <a:pt x="-18906" y="28056"/>
                                </a:lnTo>
                                <a:lnTo>
                                  <a:pt x="-18905" y="28041"/>
                                </a:lnTo>
                                <a:lnTo>
                                  <a:pt x="-18903" y="28026"/>
                                </a:lnTo>
                                <a:lnTo>
                                  <a:pt x="-18902" y="28011"/>
                                </a:lnTo>
                                <a:lnTo>
                                  <a:pt x="-18900" y="27995"/>
                                </a:lnTo>
                                <a:lnTo>
                                  <a:pt x="-18899" y="27978"/>
                                </a:lnTo>
                                <a:lnTo>
                                  <a:pt x="-18898" y="27962"/>
                                </a:lnTo>
                                <a:lnTo>
                                  <a:pt x="-18896" y="27945"/>
                                </a:lnTo>
                                <a:lnTo>
                                  <a:pt x="-18895" y="27928"/>
                                </a:lnTo>
                                <a:lnTo>
                                  <a:pt x="-18894" y="27911"/>
                                </a:lnTo>
                                <a:lnTo>
                                  <a:pt x="-18893" y="27894"/>
                                </a:lnTo>
                                <a:lnTo>
                                  <a:pt x="-18891" y="27876"/>
                                </a:lnTo>
                                <a:lnTo>
                                  <a:pt x="-18890" y="27858"/>
                                </a:lnTo>
                                <a:lnTo>
                                  <a:pt x="-18889" y="27840"/>
                                </a:lnTo>
                                <a:lnTo>
                                  <a:pt x="-18887" y="27822"/>
                                </a:lnTo>
                                <a:lnTo>
                                  <a:pt x="-18885" y="27804"/>
                                </a:lnTo>
                                <a:lnTo>
                                  <a:pt x="-18884" y="27786"/>
                                </a:lnTo>
                                <a:lnTo>
                                  <a:pt x="-18883" y="27769"/>
                                </a:lnTo>
                                <a:lnTo>
                                  <a:pt x="-18881" y="27751"/>
                                </a:lnTo>
                                <a:lnTo>
                                  <a:pt x="-18880" y="27733"/>
                                </a:lnTo>
                                <a:lnTo>
                                  <a:pt x="-18879" y="27715"/>
                                </a:lnTo>
                                <a:lnTo>
                                  <a:pt x="-18877" y="27698"/>
                                </a:lnTo>
                                <a:lnTo>
                                  <a:pt x="-18876" y="27681"/>
                                </a:lnTo>
                                <a:lnTo>
                                  <a:pt x="-18875" y="27663"/>
                                </a:lnTo>
                                <a:lnTo>
                                  <a:pt x="-18873" y="27646"/>
                                </a:lnTo>
                                <a:lnTo>
                                  <a:pt x="-18872" y="27630"/>
                                </a:lnTo>
                                <a:lnTo>
                                  <a:pt x="-18871" y="27613"/>
                                </a:lnTo>
                                <a:lnTo>
                                  <a:pt x="-18869" y="27597"/>
                                </a:lnTo>
                                <a:lnTo>
                                  <a:pt x="-18868" y="27581"/>
                                </a:lnTo>
                                <a:lnTo>
                                  <a:pt x="-18866" y="27566"/>
                                </a:lnTo>
                                <a:lnTo>
                                  <a:pt x="-18865" y="27552"/>
                                </a:lnTo>
                                <a:lnTo>
                                  <a:pt x="-18864" y="27537"/>
                                </a:lnTo>
                                <a:lnTo>
                                  <a:pt x="-18862" y="27523"/>
                                </a:lnTo>
                                <a:lnTo>
                                  <a:pt x="-18861" y="27510"/>
                                </a:lnTo>
                                <a:lnTo>
                                  <a:pt x="-18860" y="27497"/>
                                </a:lnTo>
                                <a:lnTo>
                                  <a:pt x="-18858" y="27485"/>
                                </a:lnTo>
                                <a:lnTo>
                                  <a:pt x="-18857" y="27473"/>
                                </a:lnTo>
                                <a:lnTo>
                                  <a:pt x="-18856" y="27462"/>
                                </a:lnTo>
                                <a:lnTo>
                                  <a:pt x="-18854" y="27451"/>
                                </a:lnTo>
                                <a:lnTo>
                                  <a:pt x="-18852" y="27441"/>
                                </a:lnTo>
                                <a:lnTo>
                                  <a:pt x="-18851" y="27432"/>
                                </a:lnTo>
                                <a:lnTo>
                                  <a:pt x="-18850" y="27423"/>
                                </a:lnTo>
                                <a:lnTo>
                                  <a:pt x="-18848" y="27414"/>
                                </a:lnTo>
                                <a:lnTo>
                                  <a:pt x="-18847" y="27406"/>
                                </a:lnTo>
                                <a:lnTo>
                                  <a:pt x="-18846" y="27399"/>
                                </a:lnTo>
                                <a:lnTo>
                                  <a:pt x="-18844" y="27392"/>
                                </a:lnTo>
                                <a:lnTo>
                                  <a:pt x="-18843" y="27385"/>
                                </a:lnTo>
                                <a:lnTo>
                                  <a:pt x="-18842" y="27379"/>
                                </a:lnTo>
                                <a:lnTo>
                                  <a:pt x="-18840" y="27374"/>
                                </a:lnTo>
                                <a:lnTo>
                                  <a:pt x="-18839" y="27368"/>
                                </a:lnTo>
                                <a:lnTo>
                                  <a:pt x="-18837" y="27363"/>
                                </a:lnTo>
                                <a:lnTo>
                                  <a:pt x="-18836" y="27359"/>
                                </a:lnTo>
                                <a:lnTo>
                                  <a:pt x="-18835" y="27354"/>
                                </a:lnTo>
                                <a:lnTo>
                                  <a:pt x="-18833" y="27351"/>
                                </a:lnTo>
                                <a:lnTo>
                                  <a:pt x="-18832" y="27347"/>
                                </a:lnTo>
                                <a:lnTo>
                                  <a:pt x="-18831" y="27344"/>
                                </a:lnTo>
                                <a:lnTo>
                                  <a:pt x="-18829" y="27341"/>
                                </a:lnTo>
                                <a:lnTo>
                                  <a:pt x="-18828" y="27338"/>
                                </a:lnTo>
                                <a:lnTo>
                                  <a:pt x="-18827" y="27336"/>
                                </a:lnTo>
                                <a:lnTo>
                                  <a:pt x="-18825" y="27334"/>
                                </a:lnTo>
                                <a:lnTo>
                                  <a:pt x="-18823" y="27333"/>
                                </a:lnTo>
                                <a:lnTo>
                                  <a:pt x="-18822" y="27331"/>
                                </a:lnTo>
                                <a:lnTo>
                                  <a:pt x="-18821" y="27330"/>
                                </a:lnTo>
                                <a:lnTo>
                                  <a:pt x="-18819" y="27329"/>
                                </a:lnTo>
                                <a:lnTo>
                                  <a:pt x="-18818" y="27328"/>
                                </a:lnTo>
                                <a:lnTo>
                                  <a:pt x="-18817" y="27327"/>
                                </a:lnTo>
                                <a:lnTo>
                                  <a:pt x="-18815" y="27327"/>
                                </a:lnTo>
                                <a:lnTo>
                                  <a:pt x="-18814" y="27326"/>
                                </a:lnTo>
                                <a:lnTo>
                                  <a:pt x="-18813" y="27325"/>
                                </a:lnTo>
                                <a:lnTo>
                                  <a:pt x="-18812" y="27325"/>
                                </a:lnTo>
                                <a:lnTo>
                                  <a:pt x="-18810" y="27325"/>
                                </a:lnTo>
                                <a:lnTo>
                                  <a:pt x="-18808" y="27325"/>
                                </a:lnTo>
                                <a:lnTo>
                                  <a:pt x="-18807" y="27325"/>
                                </a:lnTo>
                                <a:lnTo>
                                  <a:pt x="-18806" y="27325"/>
                                </a:lnTo>
                                <a:lnTo>
                                  <a:pt x="-18804" y="27326"/>
                                </a:lnTo>
                                <a:lnTo>
                                  <a:pt x="-18803" y="27326"/>
                                </a:lnTo>
                                <a:lnTo>
                                  <a:pt x="-18802" y="27327"/>
                                </a:lnTo>
                                <a:lnTo>
                                  <a:pt x="-18800" y="27327"/>
                                </a:lnTo>
                                <a:lnTo>
                                  <a:pt x="-18799" y="27328"/>
                                </a:lnTo>
                                <a:lnTo>
                                  <a:pt x="-18798" y="27328"/>
                                </a:lnTo>
                                <a:lnTo>
                                  <a:pt x="-18796" y="27329"/>
                                </a:lnTo>
                                <a:lnTo>
                                  <a:pt x="-18794" y="27329"/>
                                </a:lnTo>
                                <a:lnTo>
                                  <a:pt x="-18793" y="27330"/>
                                </a:lnTo>
                                <a:lnTo>
                                  <a:pt x="-18792" y="27331"/>
                                </a:lnTo>
                                <a:lnTo>
                                  <a:pt x="-18790" y="27331"/>
                                </a:lnTo>
                                <a:lnTo>
                                  <a:pt x="-18789" y="27332"/>
                                </a:lnTo>
                                <a:lnTo>
                                  <a:pt x="-18788" y="27332"/>
                                </a:lnTo>
                                <a:lnTo>
                                  <a:pt x="-18786" y="27333"/>
                                </a:lnTo>
                                <a:lnTo>
                                  <a:pt x="-18785" y="27333"/>
                                </a:lnTo>
                                <a:lnTo>
                                  <a:pt x="-18784" y="27333"/>
                                </a:lnTo>
                                <a:lnTo>
                                  <a:pt x="-18783" y="27334"/>
                                </a:lnTo>
                                <a:lnTo>
                                  <a:pt x="-18781" y="27334"/>
                                </a:lnTo>
                                <a:lnTo>
                                  <a:pt x="-18779" y="27334"/>
                                </a:lnTo>
                                <a:lnTo>
                                  <a:pt x="-18778" y="27334"/>
                                </a:lnTo>
                                <a:lnTo>
                                  <a:pt x="-18777" y="27334"/>
                                </a:lnTo>
                                <a:lnTo>
                                  <a:pt x="-18775" y="27334"/>
                                </a:lnTo>
                                <a:lnTo>
                                  <a:pt x="-18774" y="27333"/>
                                </a:lnTo>
                                <a:lnTo>
                                  <a:pt x="-18773" y="27333"/>
                                </a:lnTo>
                                <a:lnTo>
                                  <a:pt x="-18771" y="27333"/>
                                </a:lnTo>
                                <a:lnTo>
                                  <a:pt x="-18770" y="27332"/>
                                </a:lnTo>
                                <a:lnTo>
                                  <a:pt x="-18769" y="27331"/>
                                </a:lnTo>
                                <a:lnTo>
                                  <a:pt x="-18767" y="27330"/>
                                </a:lnTo>
                                <a:lnTo>
                                  <a:pt x="-18766" y="27329"/>
                                </a:lnTo>
                                <a:lnTo>
                                  <a:pt x="-18765" y="27328"/>
                                </a:lnTo>
                                <a:lnTo>
                                  <a:pt x="-18763" y="27327"/>
                                </a:lnTo>
                                <a:lnTo>
                                  <a:pt x="-18761" y="27326"/>
                                </a:lnTo>
                                <a:lnTo>
                                  <a:pt x="-18760" y="27325"/>
                                </a:lnTo>
                                <a:lnTo>
                                  <a:pt x="-18759" y="27323"/>
                                </a:lnTo>
                                <a:lnTo>
                                  <a:pt x="-18758" y="27322"/>
                                </a:lnTo>
                                <a:lnTo>
                                  <a:pt x="-18756" y="27321"/>
                                </a:lnTo>
                                <a:lnTo>
                                  <a:pt x="-18755" y="27319"/>
                                </a:lnTo>
                                <a:lnTo>
                                  <a:pt x="-18754" y="27318"/>
                                </a:lnTo>
                                <a:lnTo>
                                  <a:pt x="-18752" y="27317"/>
                                </a:lnTo>
                                <a:lnTo>
                                  <a:pt x="-18751" y="27315"/>
                                </a:lnTo>
                                <a:lnTo>
                                  <a:pt x="-18750" y="27314"/>
                                </a:lnTo>
                                <a:lnTo>
                                  <a:pt x="-18748" y="27313"/>
                                </a:lnTo>
                                <a:lnTo>
                                  <a:pt x="-18747" y="27311"/>
                                </a:lnTo>
                                <a:lnTo>
                                  <a:pt x="-18745" y="27310"/>
                                </a:lnTo>
                                <a:lnTo>
                                  <a:pt x="-18744" y="27309"/>
                                </a:lnTo>
                                <a:lnTo>
                                  <a:pt x="-18742" y="27307"/>
                                </a:lnTo>
                                <a:lnTo>
                                  <a:pt x="-18741" y="27306"/>
                                </a:lnTo>
                                <a:lnTo>
                                  <a:pt x="-18740" y="27305"/>
                                </a:lnTo>
                                <a:lnTo>
                                  <a:pt x="-18738" y="27304"/>
                                </a:lnTo>
                                <a:lnTo>
                                  <a:pt x="-18737" y="27303"/>
                                </a:lnTo>
                                <a:lnTo>
                                  <a:pt x="-18736" y="27302"/>
                                </a:lnTo>
                                <a:lnTo>
                                  <a:pt x="-18734" y="27301"/>
                                </a:lnTo>
                                <a:lnTo>
                                  <a:pt x="-18733" y="27301"/>
                                </a:lnTo>
                                <a:lnTo>
                                  <a:pt x="-18732" y="27300"/>
                                </a:lnTo>
                                <a:lnTo>
                                  <a:pt x="-18731" y="27299"/>
                                </a:lnTo>
                                <a:lnTo>
                                  <a:pt x="-18729" y="27299"/>
                                </a:lnTo>
                                <a:lnTo>
                                  <a:pt x="-18727" y="27299"/>
                                </a:lnTo>
                                <a:lnTo>
                                  <a:pt x="-18726" y="27298"/>
                                </a:lnTo>
                                <a:lnTo>
                                  <a:pt x="-18725" y="27298"/>
                                </a:lnTo>
                                <a:lnTo>
                                  <a:pt x="-18723" y="27298"/>
                                </a:lnTo>
                                <a:lnTo>
                                  <a:pt x="-18722" y="27298"/>
                                </a:lnTo>
                                <a:lnTo>
                                  <a:pt x="-18721" y="27298"/>
                                </a:lnTo>
                                <a:lnTo>
                                  <a:pt x="-18719" y="27298"/>
                                </a:lnTo>
                                <a:lnTo>
                                  <a:pt x="-18718" y="27298"/>
                                </a:lnTo>
                                <a:lnTo>
                                  <a:pt x="-18717" y="27298"/>
                                </a:lnTo>
                                <a:lnTo>
                                  <a:pt x="-18715" y="27298"/>
                                </a:lnTo>
                                <a:lnTo>
                                  <a:pt x="-18713" y="27299"/>
                                </a:lnTo>
                                <a:lnTo>
                                  <a:pt x="-18712" y="27299"/>
                                </a:lnTo>
                                <a:lnTo>
                                  <a:pt x="-18711" y="27299"/>
                                </a:lnTo>
                                <a:lnTo>
                                  <a:pt x="-18709" y="27299"/>
                                </a:lnTo>
                                <a:lnTo>
                                  <a:pt x="-18708" y="27300"/>
                                </a:lnTo>
                                <a:lnTo>
                                  <a:pt x="-18707" y="27300"/>
                                </a:lnTo>
                                <a:lnTo>
                                  <a:pt x="-18705" y="27301"/>
                                </a:lnTo>
                                <a:lnTo>
                                  <a:pt x="-18704" y="27301"/>
                                </a:lnTo>
                                <a:lnTo>
                                  <a:pt x="-18703" y="27301"/>
                                </a:lnTo>
                                <a:lnTo>
                                  <a:pt x="-18702" y="27302"/>
                                </a:lnTo>
                                <a:lnTo>
                                  <a:pt x="-18700" y="27303"/>
                                </a:lnTo>
                                <a:lnTo>
                                  <a:pt x="-18699" y="27303"/>
                                </a:lnTo>
                                <a:lnTo>
                                  <a:pt x="-18697" y="27303"/>
                                </a:lnTo>
                                <a:lnTo>
                                  <a:pt x="-18696" y="27304"/>
                                </a:lnTo>
                                <a:lnTo>
                                  <a:pt x="-18694" y="27305"/>
                                </a:lnTo>
                                <a:lnTo>
                                  <a:pt x="-18693" y="27305"/>
                                </a:lnTo>
                                <a:lnTo>
                                  <a:pt x="-18692" y="27305"/>
                                </a:lnTo>
                                <a:lnTo>
                                  <a:pt x="-18690" y="27306"/>
                                </a:lnTo>
                                <a:lnTo>
                                  <a:pt x="-18689" y="27306"/>
                                </a:lnTo>
                                <a:lnTo>
                                  <a:pt x="-18688" y="27307"/>
                                </a:lnTo>
                                <a:lnTo>
                                  <a:pt x="-18686" y="27307"/>
                                </a:lnTo>
                                <a:lnTo>
                                  <a:pt x="-18685" y="27307"/>
                                </a:lnTo>
                                <a:lnTo>
                                  <a:pt x="-18684" y="27308"/>
                                </a:lnTo>
                                <a:lnTo>
                                  <a:pt x="-18682" y="27308"/>
                                </a:lnTo>
                                <a:lnTo>
                                  <a:pt x="-18680" y="27309"/>
                                </a:lnTo>
                                <a:lnTo>
                                  <a:pt x="-18679" y="27309"/>
                                </a:lnTo>
                                <a:lnTo>
                                  <a:pt x="-18678" y="27309"/>
                                </a:lnTo>
                                <a:lnTo>
                                  <a:pt x="-18677" y="27310"/>
                                </a:lnTo>
                                <a:lnTo>
                                  <a:pt x="-18675" y="27310"/>
                                </a:lnTo>
                                <a:lnTo>
                                  <a:pt x="-18674" y="27311"/>
                                </a:lnTo>
                                <a:lnTo>
                                  <a:pt x="-18673" y="27311"/>
                                </a:lnTo>
                                <a:lnTo>
                                  <a:pt x="-18671" y="27311"/>
                                </a:lnTo>
                                <a:lnTo>
                                  <a:pt x="-18670" y="27311"/>
                                </a:lnTo>
                                <a:lnTo>
                                  <a:pt x="-18669" y="27312"/>
                                </a:lnTo>
                                <a:lnTo>
                                  <a:pt x="-18667" y="27313"/>
                                </a:lnTo>
                                <a:lnTo>
                                  <a:pt x="-18666" y="27313"/>
                                </a:lnTo>
                                <a:lnTo>
                                  <a:pt x="-18665" y="27313"/>
                                </a:lnTo>
                                <a:lnTo>
                                  <a:pt x="-18663" y="27313"/>
                                </a:lnTo>
                                <a:lnTo>
                                  <a:pt x="-18661" y="27314"/>
                                </a:lnTo>
                                <a:lnTo>
                                  <a:pt x="-18660" y="27315"/>
                                </a:lnTo>
                                <a:lnTo>
                                  <a:pt x="-18659" y="27315"/>
                                </a:lnTo>
                                <a:lnTo>
                                  <a:pt x="-18657" y="27315"/>
                                </a:lnTo>
                                <a:lnTo>
                                  <a:pt x="-18656" y="27316"/>
                                </a:lnTo>
                                <a:lnTo>
                                  <a:pt x="-18655" y="27317"/>
                                </a:lnTo>
                                <a:lnTo>
                                  <a:pt x="-18653" y="27317"/>
                                </a:lnTo>
                                <a:lnTo>
                                  <a:pt x="-18652" y="27318"/>
                                </a:lnTo>
                                <a:lnTo>
                                  <a:pt x="-18651" y="27318"/>
                                </a:lnTo>
                                <a:lnTo>
                                  <a:pt x="-18650" y="27319"/>
                                </a:lnTo>
                                <a:lnTo>
                                  <a:pt x="-18648" y="27319"/>
                                </a:lnTo>
                                <a:lnTo>
                                  <a:pt x="-18646" y="27320"/>
                                </a:lnTo>
                                <a:lnTo>
                                  <a:pt x="-18645" y="27321"/>
                                </a:lnTo>
                                <a:lnTo>
                                  <a:pt x="-18644" y="27321"/>
                                </a:lnTo>
                                <a:lnTo>
                                  <a:pt x="-18642" y="27323"/>
                                </a:lnTo>
                                <a:lnTo>
                                  <a:pt x="-18641" y="27323"/>
                                </a:lnTo>
                                <a:lnTo>
                                  <a:pt x="-18640" y="27324"/>
                                </a:lnTo>
                                <a:lnTo>
                                  <a:pt x="-18638" y="27325"/>
                                </a:lnTo>
                                <a:lnTo>
                                  <a:pt x="-18637" y="27325"/>
                                </a:lnTo>
                                <a:lnTo>
                                  <a:pt x="-18636" y="27326"/>
                                </a:lnTo>
                                <a:lnTo>
                                  <a:pt x="-18634" y="27327"/>
                                </a:lnTo>
                                <a:lnTo>
                                  <a:pt x="-18633" y="27328"/>
                                </a:lnTo>
                                <a:lnTo>
                                  <a:pt x="-18631" y="27329"/>
                                </a:lnTo>
                                <a:lnTo>
                                  <a:pt x="-18630" y="27330"/>
                                </a:lnTo>
                                <a:lnTo>
                                  <a:pt x="-18628" y="27331"/>
                                </a:lnTo>
                                <a:lnTo>
                                  <a:pt x="-18627" y="27332"/>
                                </a:lnTo>
                                <a:lnTo>
                                  <a:pt x="-18626" y="27333"/>
                                </a:lnTo>
                                <a:lnTo>
                                  <a:pt x="-18624" y="27333"/>
                                </a:lnTo>
                                <a:lnTo>
                                  <a:pt x="-18623" y="27334"/>
                                </a:lnTo>
                                <a:lnTo>
                                  <a:pt x="-18622" y="27335"/>
                                </a:lnTo>
                                <a:lnTo>
                                  <a:pt x="-18621" y="27336"/>
                                </a:lnTo>
                                <a:lnTo>
                                  <a:pt x="-18619" y="27337"/>
                                </a:lnTo>
                                <a:lnTo>
                                  <a:pt x="-18617" y="27338"/>
                                </a:lnTo>
                                <a:lnTo>
                                  <a:pt x="-18616" y="27339"/>
                                </a:lnTo>
                                <a:lnTo>
                                  <a:pt x="-18615" y="27340"/>
                                </a:lnTo>
                                <a:lnTo>
                                  <a:pt x="-18613" y="27341"/>
                                </a:lnTo>
                                <a:lnTo>
                                  <a:pt x="-18612" y="27342"/>
                                </a:lnTo>
                                <a:lnTo>
                                  <a:pt x="-18611" y="27344"/>
                                </a:lnTo>
                                <a:lnTo>
                                  <a:pt x="-18609" y="27344"/>
                                </a:lnTo>
                                <a:lnTo>
                                  <a:pt x="-18608" y="27346"/>
                                </a:lnTo>
                                <a:lnTo>
                                  <a:pt x="-18607" y="27347"/>
                                </a:lnTo>
                                <a:lnTo>
                                  <a:pt x="-18605" y="27348"/>
                                </a:lnTo>
                                <a:lnTo>
                                  <a:pt x="-18604" y="27349"/>
                                </a:lnTo>
                                <a:lnTo>
                                  <a:pt x="-18602" y="27350"/>
                                </a:lnTo>
                                <a:lnTo>
                                  <a:pt x="-18601" y="27351"/>
                                </a:lnTo>
                                <a:lnTo>
                                  <a:pt x="-18599" y="27352"/>
                                </a:lnTo>
                                <a:lnTo>
                                  <a:pt x="-18598" y="27353"/>
                                </a:lnTo>
                                <a:lnTo>
                                  <a:pt x="-18597" y="27354"/>
                                </a:lnTo>
                                <a:lnTo>
                                  <a:pt x="-18596" y="27355"/>
                                </a:lnTo>
                                <a:lnTo>
                                  <a:pt x="-18594" y="27356"/>
                                </a:lnTo>
                                <a:lnTo>
                                  <a:pt x="-18593" y="27357"/>
                                </a:lnTo>
                                <a:lnTo>
                                  <a:pt x="-18592" y="27358"/>
                                </a:lnTo>
                                <a:lnTo>
                                  <a:pt x="-18590" y="27359"/>
                                </a:lnTo>
                                <a:lnTo>
                                  <a:pt x="-18588" y="27360"/>
                                </a:lnTo>
                                <a:lnTo>
                                  <a:pt x="-18587" y="27361"/>
                                </a:lnTo>
                                <a:lnTo>
                                  <a:pt x="-18586" y="27362"/>
                                </a:lnTo>
                                <a:lnTo>
                                  <a:pt x="-18584" y="27363"/>
                                </a:lnTo>
                                <a:lnTo>
                                  <a:pt x="-18583" y="27364"/>
                                </a:lnTo>
                                <a:lnTo>
                                  <a:pt x="-18582" y="27365"/>
                                </a:lnTo>
                                <a:lnTo>
                                  <a:pt x="-18580" y="27366"/>
                                </a:lnTo>
                                <a:lnTo>
                                  <a:pt x="-18579" y="27366"/>
                                </a:lnTo>
                                <a:lnTo>
                                  <a:pt x="-18578" y="27367"/>
                                </a:lnTo>
                                <a:lnTo>
                                  <a:pt x="-18576" y="27368"/>
                                </a:lnTo>
                                <a:lnTo>
                                  <a:pt x="-18575" y="27368"/>
                                </a:lnTo>
                                <a:lnTo>
                                  <a:pt x="-18573" y="27369"/>
                                </a:lnTo>
                                <a:lnTo>
                                  <a:pt x="-18572" y="27370"/>
                                </a:lnTo>
                                <a:lnTo>
                                  <a:pt x="-18570" y="27370"/>
                                </a:lnTo>
                                <a:lnTo>
                                  <a:pt x="-18569" y="27371"/>
                                </a:lnTo>
                                <a:lnTo>
                                  <a:pt x="-18568" y="27372"/>
                                </a:lnTo>
                                <a:lnTo>
                                  <a:pt x="-18567" y="27372"/>
                                </a:lnTo>
                                <a:lnTo>
                                  <a:pt x="-18565" y="27372"/>
                                </a:lnTo>
                                <a:lnTo>
                                  <a:pt x="-18564" y="27372"/>
                                </a:lnTo>
                                <a:lnTo>
                                  <a:pt x="-18563" y="27373"/>
                                </a:lnTo>
                                <a:lnTo>
                                  <a:pt x="-18561" y="27373"/>
                                </a:lnTo>
                                <a:lnTo>
                                  <a:pt x="-18560" y="27374"/>
                                </a:lnTo>
                                <a:lnTo>
                                  <a:pt x="-18559" y="27374"/>
                                </a:lnTo>
                                <a:lnTo>
                                  <a:pt x="-18557" y="27374"/>
                                </a:lnTo>
                                <a:lnTo>
                                  <a:pt x="-18555" y="27374"/>
                                </a:lnTo>
                                <a:lnTo>
                                  <a:pt x="-18554" y="27374"/>
                                </a:lnTo>
                                <a:lnTo>
                                  <a:pt x="-18553" y="27374"/>
                                </a:lnTo>
                                <a:lnTo>
                                  <a:pt x="-18551" y="27374"/>
                                </a:lnTo>
                                <a:lnTo>
                                  <a:pt x="-18550" y="27374"/>
                                </a:lnTo>
                                <a:lnTo>
                                  <a:pt x="-18549" y="27374"/>
                                </a:lnTo>
                                <a:lnTo>
                                  <a:pt x="-18547" y="27374"/>
                                </a:lnTo>
                                <a:lnTo>
                                  <a:pt x="-18546" y="27374"/>
                                </a:lnTo>
                                <a:lnTo>
                                  <a:pt x="-18545" y="27374"/>
                                </a:lnTo>
                                <a:lnTo>
                                  <a:pt x="-18543" y="27374"/>
                                </a:lnTo>
                                <a:lnTo>
                                  <a:pt x="-18542" y="27374"/>
                                </a:lnTo>
                                <a:lnTo>
                                  <a:pt x="-18541" y="27374"/>
                                </a:lnTo>
                                <a:lnTo>
                                  <a:pt x="-18539" y="27374"/>
                                </a:lnTo>
                                <a:lnTo>
                                  <a:pt x="-18538" y="27374"/>
                                </a:lnTo>
                                <a:lnTo>
                                  <a:pt x="-18536" y="27373"/>
                                </a:lnTo>
                                <a:lnTo>
                                  <a:pt x="-18535" y="27373"/>
                                </a:lnTo>
                                <a:lnTo>
                                  <a:pt x="-18534" y="27373"/>
                                </a:lnTo>
                                <a:lnTo>
                                  <a:pt x="-18532" y="27373"/>
                                </a:lnTo>
                                <a:lnTo>
                                  <a:pt x="-18531" y="27372"/>
                                </a:lnTo>
                                <a:lnTo>
                                  <a:pt x="-18530" y="27372"/>
                                </a:lnTo>
                                <a:lnTo>
                                  <a:pt x="-18528" y="27372"/>
                                </a:lnTo>
                                <a:lnTo>
                                  <a:pt x="-18527" y="27372"/>
                                </a:lnTo>
                                <a:lnTo>
                                  <a:pt x="-18526" y="27372"/>
                                </a:lnTo>
                                <a:lnTo>
                                  <a:pt x="-18524" y="27372"/>
                                </a:lnTo>
                                <a:lnTo>
                                  <a:pt x="-18522" y="27371"/>
                                </a:lnTo>
                                <a:lnTo>
                                  <a:pt x="-18521" y="27371"/>
                                </a:lnTo>
                                <a:lnTo>
                                  <a:pt x="-18520" y="27371"/>
                                </a:lnTo>
                                <a:lnTo>
                                  <a:pt x="-18518" y="27371"/>
                                </a:lnTo>
                                <a:lnTo>
                                  <a:pt x="-18517" y="27370"/>
                                </a:lnTo>
                                <a:lnTo>
                                  <a:pt x="-18516" y="27370"/>
                                </a:lnTo>
                                <a:lnTo>
                                  <a:pt x="-18515" y="27370"/>
                                </a:lnTo>
                                <a:lnTo>
                                  <a:pt x="-18513" y="27370"/>
                                </a:lnTo>
                                <a:lnTo>
                                  <a:pt x="-18512" y="27370"/>
                                </a:lnTo>
                                <a:lnTo>
                                  <a:pt x="-18511" y="27370"/>
                                </a:lnTo>
                                <a:lnTo>
                                  <a:pt x="-18509" y="27370"/>
                                </a:lnTo>
                                <a:lnTo>
                                  <a:pt x="-18507" y="27369"/>
                                </a:lnTo>
                                <a:lnTo>
                                  <a:pt x="-18506" y="27369"/>
                                </a:lnTo>
                                <a:lnTo>
                                  <a:pt x="-18505" y="27369"/>
                                </a:lnTo>
                                <a:lnTo>
                                  <a:pt x="-18503" y="27369"/>
                                </a:lnTo>
                                <a:lnTo>
                                  <a:pt x="-18502" y="27369"/>
                                </a:lnTo>
                                <a:lnTo>
                                  <a:pt x="-18501" y="27368"/>
                                </a:lnTo>
                                <a:lnTo>
                                  <a:pt x="-18499" y="27368"/>
                                </a:lnTo>
                                <a:lnTo>
                                  <a:pt x="-18498" y="27368"/>
                                </a:lnTo>
                                <a:lnTo>
                                  <a:pt x="-18497" y="27368"/>
                                </a:lnTo>
                                <a:lnTo>
                                  <a:pt x="-18495" y="27368"/>
                                </a:lnTo>
                                <a:lnTo>
                                  <a:pt x="-18493" y="27368"/>
                                </a:lnTo>
                                <a:lnTo>
                                  <a:pt x="-18492" y="27368"/>
                                </a:lnTo>
                                <a:lnTo>
                                  <a:pt x="-18491" y="27368"/>
                                </a:lnTo>
                                <a:lnTo>
                                  <a:pt x="-18489" y="27368"/>
                                </a:lnTo>
                                <a:lnTo>
                                  <a:pt x="-18488" y="27368"/>
                                </a:lnTo>
                                <a:lnTo>
                                  <a:pt x="-18487" y="27368"/>
                                </a:lnTo>
                                <a:lnTo>
                                  <a:pt x="-18486" y="27368"/>
                                </a:lnTo>
                                <a:lnTo>
                                  <a:pt x="-18484" y="27368"/>
                                </a:lnTo>
                                <a:lnTo>
                                  <a:pt x="-18483" y="27368"/>
                                </a:lnTo>
                                <a:lnTo>
                                  <a:pt x="-18482" y="27368"/>
                                </a:lnTo>
                                <a:lnTo>
                                  <a:pt x="-18480" y="27368"/>
                                </a:lnTo>
                                <a:lnTo>
                                  <a:pt x="-18478" y="27368"/>
                                </a:lnTo>
                                <a:lnTo>
                                  <a:pt x="-18477" y="27368"/>
                                </a:lnTo>
                                <a:lnTo>
                                  <a:pt x="-18476" y="27369"/>
                                </a:lnTo>
                                <a:lnTo>
                                  <a:pt x="-18474" y="27369"/>
                                </a:lnTo>
                                <a:lnTo>
                                  <a:pt x="-18473" y="27369"/>
                                </a:lnTo>
                                <a:lnTo>
                                  <a:pt x="-18472" y="27369"/>
                                </a:lnTo>
                                <a:lnTo>
                                  <a:pt x="-18470" y="27369"/>
                                </a:lnTo>
                                <a:lnTo>
                                  <a:pt x="-18469" y="27370"/>
                                </a:lnTo>
                                <a:lnTo>
                                  <a:pt x="-18468" y="27370"/>
                                </a:lnTo>
                                <a:lnTo>
                                  <a:pt x="-18466" y="27370"/>
                                </a:lnTo>
                                <a:lnTo>
                                  <a:pt x="-18464" y="27370"/>
                                </a:lnTo>
                                <a:lnTo>
                                  <a:pt x="-18463" y="27370"/>
                                </a:lnTo>
                                <a:lnTo>
                                  <a:pt x="-18462" y="27370"/>
                                </a:lnTo>
                                <a:lnTo>
                                  <a:pt x="-18461" y="27370"/>
                                </a:lnTo>
                                <a:lnTo>
                                  <a:pt x="-18459" y="27370"/>
                                </a:lnTo>
                                <a:lnTo>
                                  <a:pt x="-18458" y="27371"/>
                                </a:lnTo>
                                <a:lnTo>
                                  <a:pt x="-18457" y="27371"/>
                                </a:lnTo>
                                <a:lnTo>
                                  <a:pt x="-18455" y="27371"/>
                                </a:lnTo>
                                <a:lnTo>
                                  <a:pt x="-18454" y="27371"/>
                                </a:lnTo>
                                <a:lnTo>
                                  <a:pt x="-18453" y="27371"/>
                                </a:lnTo>
                                <a:lnTo>
                                  <a:pt x="-18451" y="27372"/>
                                </a:lnTo>
                                <a:lnTo>
                                  <a:pt x="-18449" y="27372"/>
                                </a:lnTo>
                                <a:lnTo>
                                  <a:pt x="-18448" y="27372"/>
                                </a:lnTo>
                                <a:lnTo>
                                  <a:pt x="-18447" y="27372"/>
                                </a:lnTo>
                                <a:lnTo>
                                  <a:pt x="-18445" y="27372"/>
                                </a:lnTo>
                                <a:lnTo>
                                  <a:pt x="-18444" y="27372"/>
                                </a:lnTo>
                                <a:lnTo>
                                  <a:pt x="-18443" y="27372"/>
                                </a:lnTo>
                                <a:lnTo>
                                  <a:pt x="-18441" y="27372"/>
                                </a:lnTo>
                                <a:lnTo>
                                  <a:pt x="-18440" y="27372"/>
                                </a:lnTo>
                                <a:lnTo>
                                  <a:pt x="-18439" y="27372"/>
                                </a:lnTo>
                                <a:lnTo>
                                  <a:pt x="-18437" y="27372"/>
                                </a:lnTo>
                                <a:lnTo>
                                  <a:pt x="-18436" y="27372"/>
                                </a:lnTo>
                                <a:lnTo>
                                  <a:pt x="-18435" y="27372"/>
                                </a:lnTo>
                                <a:lnTo>
                                  <a:pt x="-18433" y="27372"/>
                                </a:lnTo>
                                <a:lnTo>
                                  <a:pt x="-18432" y="27372"/>
                                </a:lnTo>
                                <a:lnTo>
                                  <a:pt x="-18430" y="27372"/>
                                </a:lnTo>
                                <a:lnTo>
                                  <a:pt x="-18429" y="27372"/>
                                </a:lnTo>
                                <a:lnTo>
                                  <a:pt x="-18428" y="27372"/>
                                </a:lnTo>
                                <a:lnTo>
                                  <a:pt x="-18426" y="27372"/>
                                </a:lnTo>
                                <a:lnTo>
                                  <a:pt x="-18425" y="27372"/>
                                </a:lnTo>
                                <a:lnTo>
                                  <a:pt x="-18424" y="27372"/>
                                </a:lnTo>
                                <a:lnTo>
                                  <a:pt x="-18422" y="27372"/>
                                </a:lnTo>
                                <a:lnTo>
                                  <a:pt x="-18421" y="27372"/>
                                </a:lnTo>
                                <a:lnTo>
                                  <a:pt x="-18420" y="27372"/>
                                </a:lnTo>
                                <a:lnTo>
                                  <a:pt x="-18418" y="27372"/>
                                </a:lnTo>
                                <a:lnTo>
                                  <a:pt x="-18417" y="27372"/>
                                </a:lnTo>
                                <a:lnTo>
                                  <a:pt x="-18415" y="27372"/>
                                </a:lnTo>
                                <a:lnTo>
                                  <a:pt x="-18414" y="27372"/>
                                </a:lnTo>
                                <a:lnTo>
                                  <a:pt x="-18412" y="27372"/>
                                </a:lnTo>
                                <a:lnTo>
                                  <a:pt x="-18411" y="27372"/>
                                </a:lnTo>
                                <a:lnTo>
                                  <a:pt x="-18410" y="27372"/>
                                </a:lnTo>
                                <a:lnTo>
                                  <a:pt x="-18408" y="27372"/>
                                </a:lnTo>
                                <a:lnTo>
                                  <a:pt x="-18407" y="27372"/>
                                </a:lnTo>
                                <a:lnTo>
                                  <a:pt x="-18406" y="27372"/>
                                </a:lnTo>
                                <a:lnTo>
                                  <a:pt x="-18405" y="27372"/>
                                </a:lnTo>
                                <a:lnTo>
                                  <a:pt x="-18403" y="27372"/>
                                </a:lnTo>
                                <a:lnTo>
                                  <a:pt x="-18402" y="27372"/>
                                </a:lnTo>
                                <a:lnTo>
                                  <a:pt x="-18401" y="27372"/>
                                </a:lnTo>
                                <a:lnTo>
                                  <a:pt x="-18399" y="27372"/>
                                </a:lnTo>
                                <a:lnTo>
                                  <a:pt x="-18397" y="27372"/>
                                </a:lnTo>
                                <a:lnTo>
                                  <a:pt x="-18396" y="27372"/>
                                </a:lnTo>
                                <a:lnTo>
                                  <a:pt x="-18395" y="27372"/>
                                </a:lnTo>
                                <a:lnTo>
                                  <a:pt x="-18393" y="27372"/>
                                </a:lnTo>
                                <a:lnTo>
                                  <a:pt x="-18392" y="27372"/>
                                </a:lnTo>
                                <a:lnTo>
                                  <a:pt x="-18391" y="27372"/>
                                </a:lnTo>
                                <a:lnTo>
                                  <a:pt x="-18389" y="27372"/>
                                </a:lnTo>
                                <a:lnTo>
                                  <a:pt x="-18388" y="27372"/>
                                </a:lnTo>
                                <a:lnTo>
                                  <a:pt x="-18387" y="27372"/>
                                </a:lnTo>
                                <a:lnTo>
                                  <a:pt x="-18385" y="27372"/>
                                </a:lnTo>
                                <a:lnTo>
                                  <a:pt x="-18383" y="27372"/>
                                </a:lnTo>
                                <a:lnTo>
                                  <a:pt x="-18382" y="27372"/>
                                </a:lnTo>
                                <a:lnTo>
                                  <a:pt x="-18381" y="27373"/>
                                </a:lnTo>
                                <a:lnTo>
                                  <a:pt x="-18380" y="27373"/>
                                </a:lnTo>
                                <a:lnTo>
                                  <a:pt x="-18378" y="27373"/>
                                </a:lnTo>
                                <a:lnTo>
                                  <a:pt x="-18377" y="27373"/>
                                </a:lnTo>
                                <a:lnTo>
                                  <a:pt x="-18376" y="27373"/>
                                </a:lnTo>
                                <a:lnTo>
                                  <a:pt x="-18374" y="27373"/>
                                </a:lnTo>
                                <a:lnTo>
                                  <a:pt x="-18373" y="27373"/>
                                </a:lnTo>
                                <a:lnTo>
                                  <a:pt x="-18372" y="27373"/>
                                </a:lnTo>
                                <a:lnTo>
                                  <a:pt x="-18370" y="27373"/>
                                </a:lnTo>
                                <a:lnTo>
                                  <a:pt x="-18368" y="27373"/>
                                </a:lnTo>
                                <a:lnTo>
                                  <a:pt x="-18367" y="27373"/>
                                </a:lnTo>
                                <a:lnTo>
                                  <a:pt x="-18366" y="27373"/>
                                </a:lnTo>
                                <a:lnTo>
                                  <a:pt x="-18364" y="27373"/>
                                </a:lnTo>
                                <a:lnTo>
                                  <a:pt x="-18363" y="27373"/>
                                </a:lnTo>
                                <a:lnTo>
                                  <a:pt x="-18362" y="27373"/>
                                </a:lnTo>
                                <a:lnTo>
                                  <a:pt x="-18360" y="27373"/>
                                </a:lnTo>
                                <a:lnTo>
                                  <a:pt x="-18359" y="27373"/>
                                </a:lnTo>
                                <a:lnTo>
                                  <a:pt x="-18358" y="27373"/>
                                </a:lnTo>
                                <a:lnTo>
                                  <a:pt x="-18356" y="27372"/>
                                </a:lnTo>
                                <a:lnTo>
                                  <a:pt x="-18354" y="27372"/>
                                </a:lnTo>
                                <a:lnTo>
                                  <a:pt x="-18353" y="27372"/>
                                </a:lnTo>
                                <a:lnTo>
                                  <a:pt x="-18352" y="27372"/>
                                </a:lnTo>
                                <a:lnTo>
                                  <a:pt x="-18351" y="27372"/>
                                </a:lnTo>
                                <a:lnTo>
                                  <a:pt x="-18349" y="27372"/>
                                </a:lnTo>
                                <a:lnTo>
                                  <a:pt x="-18348" y="27372"/>
                                </a:lnTo>
                                <a:lnTo>
                                  <a:pt x="-18347" y="27372"/>
                                </a:lnTo>
                                <a:lnTo>
                                  <a:pt x="-18345" y="27372"/>
                                </a:lnTo>
                                <a:lnTo>
                                  <a:pt x="-18344" y="27372"/>
                                </a:lnTo>
                                <a:lnTo>
                                  <a:pt x="-18343" y="27372"/>
                                </a:lnTo>
                                <a:lnTo>
                                  <a:pt x="-18341" y="27372"/>
                                </a:lnTo>
                                <a:lnTo>
                                  <a:pt x="-18339" y="27372"/>
                                </a:lnTo>
                                <a:lnTo>
                                  <a:pt x="-18338" y="27372"/>
                                </a:lnTo>
                                <a:lnTo>
                                  <a:pt x="-18337" y="27372"/>
                                </a:lnTo>
                                <a:lnTo>
                                  <a:pt x="-18335" y="27372"/>
                                </a:lnTo>
                                <a:lnTo>
                                  <a:pt x="-18334" y="27372"/>
                                </a:lnTo>
                                <a:lnTo>
                                  <a:pt x="-18333" y="27372"/>
                                </a:lnTo>
                                <a:lnTo>
                                  <a:pt x="-18331" y="27371"/>
                                </a:lnTo>
                                <a:lnTo>
                                  <a:pt x="-18330" y="27371"/>
                                </a:lnTo>
                                <a:lnTo>
                                  <a:pt x="-18329" y="27371"/>
                                </a:lnTo>
                                <a:lnTo>
                                  <a:pt x="-18328" y="27371"/>
                                </a:lnTo>
                                <a:lnTo>
                                  <a:pt x="-18326" y="27371"/>
                                </a:lnTo>
                                <a:lnTo>
                                  <a:pt x="-18324" y="27372"/>
                                </a:lnTo>
                                <a:lnTo>
                                  <a:pt x="-18323" y="27372"/>
                                </a:lnTo>
                                <a:lnTo>
                                  <a:pt x="-18322" y="27372"/>
                                </a:lnTo>
                                <a:lnTo>
                                  <a:pt x="-18320" y="27372"/>
                                </a:lnTo>
                                <a:lnTo>
                                  <a:pt x="-18319" y="27372"/>
                                </a:lnTo>
                                <a:lnTo>
                                  <a:pt x="-18318" y="27372"/>
                                </a:lnTo>
                                <a:lnTo>
                                  <a:pt x="-18316" y="27372"/>
                                </a:lnTo>
                                <a:lnTo>
                                  <a:pt x="-18315" y="27372"/>
                                </a:lnTo>
                                <a:lnTo>
                                  <a:pt x="-18314" y="27372"/>
                                </a:lnTo>
                                <a:lnTo>
                                  <a:pt x="-18312" y="27372"/>
                                </a:lnTo>
                                <a:lnTo>
                                  <a:pt x="-18311" y="27372"/>
                                </a:lnTo>
                                <a:lnTo>
                                  <a:pt x="-18309" y="27372"/>
                                </a:lnTo>
                                <a:lnTo>
                                  <a:pt x="-18308" y="27373"/>
                                </a:lnTo>
                                <a:lnTo>
                                  <a:pt x="-18306" y="27373"/>
                                </a:lnTo>
                                <a:lnTo>
                                  <a:pt x="-18305" y="27373"/>
                                </a:lnTo>
                                <a:lnTo>
                                  <a:pt x="-18304" y="27374"/>
                                </a:lnTo>
                                <a:lnTo>
                                  <a:pt x="-18302" y="27374"/>
                                </a:lnTo>
                                <a:lnTo>
                                  <a:pt x="-18301" y="27374"/>
                                </a:lnTo>
                                <a:lnTo>
                                  <a:pt x="-18300" y="27374"/>
                                </a:lnTo>
                                <a:lnTo>
                                  <a:pt x="-18299" y="27374"/>
                                </a:lnTo>
                                <a:lnTo>
                                  <a:pt x="-18297" y="27374"/>
                                </a:lnTo>
                                <a:lnTo>
                                  <a:pt x="-18296" y="27375"/>
                                </a:lnTo>
                                <a:lnTo>
                                  <a:pt x="-18295" y="27375"/>
                                </a:lnTo>
                                <a:lnTo>
                                  <a:pt x="-18293" y="27375"/>
                                </a:lnTo>
                                <a:lnTo>
                                  <a:pt x="-18291" y="27376"/>
                                </a:lnTo>
                                <a:lnTo>
                                  <a:pt x="-18290" y="27376"/>
                                </a:lnTo>
                                <a:lnTo>
                                  <a:pt x="-18289" y="27376"/>
                                </a:lnTo>
                                <a:lnTo>
                                  <a:pt x="-18287" y="27376"/>
                                </a:lnTo>
                                <a:lnTo>
                                  <a:pt x="-18286" y="27376"/>
                                </a:lnTo>
                                <a:lnTo>
                                  <a:pt x="-18285" y="27377"/>
                                </a:lnTo>
                                <a:lnTo>
                                  <a:pt x="-18283" y="27377"/>
                                </a:lnTo>
                                <a:lnTo>
                                  <a:pt x="-18282" y="27377"/>
                                </a:lnTo>
                                <a:lnTo>
                                  <a:pt x="-18281" y="27377"/>
                                </a:lnTo>
                                <a:lnTo>
                                  <a:pt x="-18279" y="27377"/>
                                </a:lnTo>
                                <a:lnTo>
                                  <a:pt x="-18278" y="27377"/>
                                </a:lnTo>
                                <a:lnTo>
                                  <a:pt x="-18277" y="27377"/>
                                </a:lnTo>
                                <a:lnTo>
                                  <a:pt x="-18275" y="27378"/>
                                </a:lnTo>
                                <a:lnTo>
                                  <a:pt x="-18273" y="27378"/>
                                </a:lnTo>
                                <a:lnTo>
                                  <a:pt x="-18272" y="27378"/>
                                </a:lnTo>
                                <a:lnTo>
                                  <a:pt x="-18271" y="27378"/>
                                </a:lnTo>
                                <a:lnTo>
                                  <a:pt x="-18270" y="27379"/>
                                </a:lnTo>
                                <a:lnTo>
                                  <a:pt x="-18268" y="27379"/>
                                </a:lnTo>
                                <a:moveTo>
                                  <a:pt x="-18268" y="27379"/>
                                </a:moveTo>
                                <a:lnTo>
                                  <a:pt x="-18267" y="27379"/>
                                </a:lnTo>
                                <a:lnTo>
                                  <a:pt x="-18266" y="27379"/>
                                </a:lnTo>
                                <a:lnTo>
                                  <a:pt x="-18264" y="27379"/>
                                </a:lnTo>
                                <a:lnTo>
                                  <a:pt x="-18263" y="27379"/>
                                </a:lnTo>
                                <a:lnTo>
                                  <a:pt x="-18262" y="27379"/>
                                </a:lnTo>
                                <a:lnTo>
                                  <a:pt x="-18260" y="27379"/>
                                </a:lnTo>
                                <a:lnTo>
                                  <a:pt x="-18258" y="27379"/>
                                </a:lnTo>
                                <a:lnTo>
                                  <a:pt x="-18257" y="27379"/>
                                </a:lnTo>
                                <a:lnTo>
                                  <a:pt x="-18256" y="27380"/>
                                </a:lnTo>
                                <a:lnTo>
                                  <a:pt x="-18254" y="27380"/>
                                </a:lnTo>
                                <a:lnTo>
                                  <a:pt x="-18253" y="27380"/>
                                </a:lnTo>
                                <a:lnTo>
                                  <a:pt x="-18252" y="27380"/>
                                </a:lnTo>
                                <a:lnTo>
                                  <a:pt x="-18250" y="27380"/>
                                </a:lnTo>
                                <a:lnTo>
                                  <a:pt x="-18249" y="27380"/>
                                </a:lnTo>
                                <a:lnTo>
                                  <a:pt x="-18248" y="27380"/>
                                </a:lnTo>
                                <a:lnTo>
                                  <a:pt x="-18246" y="27380"/>
                                </a:lnTo>
                                <a:lnTo>
                                  <a:pt x="-18245" y="27380"/>
                                </a:lnTo>
                                <a:lnTo>
                                  <a:pt x="-18243" y="27380"/>
                                </a:lnTo>
                                <a:lnTo>
                                  <a:pt x="-18242" y="27380"/>
                                </a:lnTo>
                                <a:lnTo>
                                  <a:pt x="-18241" y="27380"/>
                                </a:lnTo>
                                <a:lnTo>
                                  <a:pt x="-18239" y="27380"/>
                                </a:lnTo>
                                <a:lnTo>
                                  <a:pt x="-18238" y="27380"/>
                                </a:lnTo>
                                <a:lnTo>
                                  <a:pt x="-18237" y="27380"/>
                                </a:lnTo>
                                <a:lnTo>
                                  <a:pt x="-18235" y="27380"/>
                                </a:lnTo>
                                <a:lnTo>
                                  <a:pt x="-18234" y="27380"/>
                                </a:lnTo>
                                <a:lnTo>
                                  <a:pt x="-18233" y="27380"/>
                                </a:lnTo>
                                <a:lnTo>
                                  <a:pt x="-18231" y="27380"/>
                                </a:lnTo>
                                <a:lnTo>
                                  <a:pt x="-18229" y="27380"/>
                                </a:lnTo>
                                <a:lnTo>
                                  <a:pt x="-18228" y="27380"/>
                                </a:lnTo>
                                <a:lnTo>
                                  <a:pt x="-18227" y="27380"/>
                                </a:lnTo>
                                <a:lnTo>
                                  <a:pt x="-18225" y="27380"/>
                                </a:lnTo>
                                <a:lnTo>
                                  <a:pt x="-18224" y="27380"/>
                                </a:lnTo>
                                <a:lnTo>
                                  <a:pt x="-18223" y="27380"/>
                                </a:lnTo>
                                <a:lnTo>
                                  <a:pt x="-18221" y="27380"/>
                                </a:lnTo>
                                <a:lnTo>
                                  <a:pt x="-18220" y="27380"/>
                                </a:lnTo>
                                <a:lnTo>
                                  <a:pt x="-18219" y="27379"/>
                                </a:lnTo>
                                <a:lnTo>
                                  <a:pt x="-18217" y="27379"/>
                                </a:lnTo>
                                <a:lnTo>
                                  <a:pt x="-18216" y="27379"/>
                                </a:lnTo>
                                <a:lnTo>
                                  <a:pt x="-18214" y="27379"/>
                                </a:lnTo>
                                <a:lnTo>
                                  <a:pt x="-18213" y="27379"/>
                                </a:lnTo>
                                <a:lnTo>
                                  <a:pt x="-18212" y="27379"/>
                                </a:lnTo>
                                <a:lnTo>
                                  <a:pt x="-18210" y="27379"/>
                                </a:lnTo>
                                <a:lnTo>
                                  <a:pt x="-18209" y="27379"/>
                                </a:lnTo>
                                <a:lnTo>
                                  <a:pt x="-18208" y="27379"/>
                                </a:lnTo>
                                <a:lnTo>
                                  <a:pt x="-18206" y="27379"/>
                                </a:lnTo>
                                <a:lnTo>
                                  <a:pt x="-18205" y="27379"/>
                                </a:lnTo>
                                <a:lnTo>
                                  <a:pt x="-18204" y="27379"/>
                                </a:lnTo>
                                <a:lnTo>
                                  <a:pt x="-18202" y="27379"/>
                                </a:lnTo>
                                <a:lnTo>
                                  <a:pt x="-18200" y="27379"/>
                                </a:lnTo>
                                <a:lnTo>
                                  <a:pt x="-18199" y="27379"/>
                                </a:lnTo>
                                <a:lnTo>
                                  <a:pt x="-18198" y="27379"/>
                                </a:lnTo>
                                <a:lnTo>
                                  <a:pt x="-18196" y="27379"/>
                                </a:lnTo>
                                <a:lnTo>
                                  <a:pt x="-18195" y="27379"/>
                                </a:lnTo>
                                <a:lnTo>
                                  <a:pt x="-18194" y="27379"/>
                                </a:lnTo>
                                <a:lnTo>
                                  <a:pt x="-18192" y="27379"/>
                                </a:lnTo>
                                <a:lnTo>
                                  <a:pt x="-18191" y="27379"/>
                                </a:lnTo>
                                <a:lnTo>
                                  <a:pt x="-18190" y="27379"/>
                                </a:lnTo>
                                <a:lnTo>
                                  <a:pt x="-18189" y="27379"/>
                                </a:lnTo>
                                <a:lnTo>
                                  <a:pt x="-18187" y="27379"/>
                                </a:lnTo>
                                <a:lnTo>
                                  <a:pt x="-18185" y="27379"/>
                                </a:lnTo>
                                <a:lnTo>
                                  <a:pt x="-18184" y="27379"/>
                                </a:lnTo>
                                <a:lnTo>
                                  <a:pt x="-18183" y="27379"/>
                                </a:lnTo>
                                <a:lnTo>
                                  <a:pt x="-18181" y="27379"/>
                                </a:lnTo>
                                <a:lnTo>
                                  <a:pt x="-18180" y="27379"/>
                                </a:lnTo>
                                <a:lnTo>
                                  <a:pt x="-18179" y="27379"/>
                                </a:lnTo>
                                <a:lnTo>
                                  <a:pt x="-18177" y="27379"/>
                                </a:lnTo>
                                <a:lnTo>
                                  <a:pt x="-18176" y="27379"/>
                                </a:lnTo>
                                <a:lnTo>
                                  <a:pt x="-18175" y="27379"/>
                                </a:lnTo>
                                <a:lnTo>
                                  <a:pt x="-18173" y="27379"/>
                                </a:lnTo>
                                <a:lnTo>
                                  <a:pt x="-18172" y="27379"/>
                                </a:lnTo>
                                <a:lnTo>
                                  <a:pt x="-18171" y="27379"/>
                                </a:lnTo>
                                <a:lnTo>
                                  <a:pt x="-18169" y="27379"/>
                                </a:lnTo>
                                <a:lnTo>
                                  <a:pt x="-18167" y="27379"/>
                                </a:lnTo>
                                <a:lnTo>
                                  <a:pt x="-18166" y="27379"/>
                                </a:lnTo>
                                <a:lnTo>
                                  <a:pt x="-18165" y="27379"/>
                                </a:lnTo>
                                <a:lnTo>
                                  <a:pt x="-18164" y="27379"/>
                                </a:lnTo>
                                <a:lnTo>
                                  <a:pt x="-18162" y="27379"/>
                                </a:lnTo>
                                <a:lnTo>
                                  <a:pt x="-18161" y="27379"/>
                                </a:lnTo>
                                <a:lnTo>
                                  <a:pt x="-18160" y="27379"/>
                                </a:lnTo>
                                <a:lnTo>
                                  <a:pt x="-18158" y="27379"/>
                                </a:lnTo>
                                <a:lnTo>
                                  <a:pt x="-18157" y="27379"/>
                                </a:lnTo>
                                <a:lnTo>
                                  <a:pt x="-18156" y="27379"/>
                                </a:lnTo>
                                <a:lnTo>
                                  <a:pt x="-18154" y="27379"/>
                                </a:lnTo>
                                <a:lnTo>
                                  <a:pt x="-18153" y="27379"/>
                                </a:lnTo>
                                <a:lnTo>
                                  <a:pt x="-18151" y="27379"/>
                                </a:lnTo>
                                <a:lnTo>
                                  <a:pt x="-18150" y="27379"/>
                                </a:lnTo>
                                <a:lnTo>
                                  <a:pt x="-18148" y="27379"/>
                                </a:lnTo>
                                <a:lnTo>
                                  <a:pt x="-18147" y="27379"/>
                                </a:lnTo>
                                <a:lnTo>
                                  <a:pt x="-18146" y="27379"/>
                                </a:lnTo>
                                <a:lnTo>
                                  <a:pt x="-18144" y="27379"/>
                                </a:lnTo>
                                <a:lnTo>
                                  <a:pt x="-18143" y="27379"/>
                                </a:lnTo>
                                <a:lnTo>
                                  <a:pt x="-18142" y="27379"/>
                                </a:lnTo>
                                <a:lnTo>
                                  <a:pt x="-18140" y="27379"/>
                                </a:lnTo>
                                <a:lnTo>
                                  <a:pt x="-18139" y="27379"/>
                                </a:lnTo>
                                <a:lnTo>
                                  <a:pt x="-18138" y="27379"/>
                                </a:lnTo>
                                <a:lnTo>
                                  <a:pt x="-18136" y="27380"/>
                                </a:lnTo>
                                <a:lnTo>
                                  <a:pt x="-18135" y="27380"/>
                                </a:lnTo>
                                <a:lnTo>
                                  <a:pt x="-18133" y="27380"/>
                                </a:lnTo>
                                <a:lnTo>
                                  <a:pt x="-18132" y="27380"/>
                                </a:lnTo>
                                <a:lnTo>
                                  <a:pt x="-18131" y="27380"/>
                                </a:lnTo>
                                <a:lnTo>
                                  <a:pt x="-18129" y="27380"/>
                                </a:lnTo>
                                <a:lnTo>
                                  <a:pt x="-18128" y="27380"/>
                                </a:lnTo>
                                <a:lnTo>
                                  <a:pt x="-18127" y="27380"/>
                                </a:lnTo>
                                <a:lnTo>
                                  <a:pt x="-18125" y="27380"/>
                                </a:lnTo>
                                <a:lnTo>
                                  <a:pt x="-18124" y="27380"/>
                                </a:lnTo>
                                <a:lnTo>
                                  <a:pt x="-18122" y="27380"/>
                                </a:lnTo>
                                <a:lnTo>
                                  <a:pt x="-18121" y="27380"/>
                                </a:lnTo>
                                <a:lnTo>
                                  <a:pt x="-18119" y="27380"/>
                                </a:lnTo>
                                <a:lnTo>
                                  <a:pt x="-18118" y="27380"/>
                                </a:lnTo>
                                <a:lnTo>
                                  <a:pt x="-18117" y="27380"/>
                                </a:lnTo>
                                <a:lnTo>
                                  <a:pt x="-18115" y="27380"/>
                                </a:lnTo>
                                <a:lnTo>
                                  <a:pt x="-18114" y="27380"/>
                                </a:lnTo>
                                <a:lnTo>
                                  <a:pt x="-18113" y="27380"/>
                                </a:lnTo>
                                <a:lnTo>
                                  <a:pt x="-18111" y="27380"/>
                                </a:lnTo>
                                <a:lnTo>
                                  <a:pt x="-18110" y="27380"/>
                                </a:lnTo>
                                <a:lnTo>
                                  <a:pt x="-18109" y="27380"/>
                                </a:lnTo>
                                <a:lnTo>
                                  <a:pt x="-18107" y="27380"/>
                                </a:lnTo>
                                <a:lnTo>
                                  <a:pt x="-18106" y="27381"/>
                                </a:lnTo>
                                <a:lnTo>
                                  <a:pt x="-18104" y="27381"/>
                                </a:lnTo>
                                <a:lnTo>
                                  <a:pt x="-18103" y="27381"/>
                                </a:lnTo>
                                <a:lnTo>
                                  <a:pt x="-18102" y="27381"/>
                                </a:lnTo>
                                <a:lnTo>
                                  <a:pt x="-18100" y="27381"/>
                                </a:lnTo>
                                <a:lnTo>
                                  <a:pt x="-18099" y="27381"/>
                                </a:lnTo>
                                <a:lnTo>
                                  <a:pt x="-18098" y="27381"/>
                                </a:lnTo>
                                <a:lnTo>
                                  <a:pt x="-18096" y="27381"/>
                                </a:lnTo>
                                <a:lnTo>
                                  <a:pt x="-18095" y="27381"/>
                                </a:lnTo>
                                <a:lnTo>
                                  <a:pt x="-18093" y="27381"/>
                                </a:lnTo>
                                <a:lnTo>
                                  <a:pt x="-18092" y="27381"/>
                                </a:lnTo>
                                <a:lnTo>
                                  <a:pt x="-18090" y="27381"/>
                                </a:lnTo>
                                <a:lnTo>
                                  <a:pt x="-18089" y="27381"/>
                                </a:lnTo>
                                <a:lnTo>
                                  <a:pt x="-18088" y="27381"/>
                                </a:lnTo>
                                <a:lnTo>
                                  <a:pt x="-18086" y="27381"/>
                                </a:lnTo>
                                <a:lnTo>
                                  <a:pt x="-18085" y="27381"/>
                                </a:lnTo>
                                <a:lnTo>
                                  <a:pt x="-18084" y="27381"/>
                                </a:lnTo>
                                <a:lnTo>
                                  <a:pt x="-18083" y="27381"/>
                                </a:lnTo>
                                <a:lnTo>
                                  <a:pt x="-18081" y="27381"/>
                                </a:lnTo>
                                <a:lnTo>
                                  <a:pt x="-18080" y="27381"/>
                                </a:lnTo>
                                <a:lnTo>
                                  <a:pt x="-18078" y="27381"/>
                                </a:lnTo>
                                <a:lnTo>
                                  <a:pt x="-18077" y="27381"/>
                                </a:lnTo>
                                <a:lnTo>
                                  <a:pt x="-18075" y="27381"/>
                                </a:lnTo>
                                <a:lnTo>
                                  <a:pt x="-18074" y="27381"/>
                                </a:lnTo>
                                <a:lnTo>
                                  <a:pt x="-18073" y="27381"/>
                                </a:lnTo>
                                <a:lnTo>
                                  <a:pt x="-18071" y="27381"/>
                                </a:lnTo>
                                <a:lnTo>
                                  <a:pt x="-18070" y="27381"/>
                                </a:lnTo>
                                <a:lnTo>
                                  <a:pt x="-18069" y="27381"/>
                                </a:lnTo>
                                <a:lnTo>
                                  <a:pt x="-18067" y="27381"/>
                                </a:lnTo>
                                <a:lnTo>
                                  <a:pt x="-18066" y="27381"/>
                                </a:lnTo>
                                <a:lnTo>
                                  <a:pt x="-18065" y="27381"/>
                                </a:lnTo>
                                <a:lnTo>
                                  <a:pt x="-18063" y="27381"/>
                                </a:lnTo>
                                <a:lnTo>
                                  <a:pt x="-18061" y="27381"/>
                                </a:lnTo>
                                <a:lnTo>
                                  <a:pt x="-18060" y="27381"/>
                                </a:lnTo>
                                <a:lnTo>
                                  <a:pt x="-18059" y="27381"/>
                                </a:lnTo>
                                <a:lnTo>
                                  <a:pt x="-18058" y="27381"/>
                                </a:lnTo>
                                <a:lnTo>
                                  <a:pt x="-18056" y="27381"/>
                                </a:lnTo>
                                <a:lnTo>
                                  <a:pt x="-18055" y="27381"/>
                                </a:lnTo>
                                <a:lnTo>
                                  <a:pt x="-18054" y="27381"/>
                                </a:lnTo>
                                <a:lnTo>
                                  <a:pt x="-18052" y="27381"/>
                                </a:lnTo>
                                <a:lnTo>
                                  <a:pt x="-18051" y="27381"/>
                                </a:lnTo>
                                <a:lnTo>
                                  <a:pt x="-18050" y="27381"/>
                                </a:lnTo>
                                <a:lnTo>
                                  <a:pt x="-18048" y="27381"/>
                                </a:lnTo>
                                <a:lnTo>
                                  <a:pt x="-18047" y="27381"/>
                                </a:lnTo>
                                <a:lnTo>
                                  <a:pt x="-18046" y="27381"/>
                                </a:lnTo>
                                <a:lnTo>
                                  <a:pt x="-18044" y="27381"/>
                                </a:lnTo>
                                <a:lnTo>
                                  <a:pt x="-18042" y="27381"/>
                                </a:lnTo>
                                <a:lnTo>
                                  <a:pt x="-18041" y="27381"/>
                                </a:lnTo>
                                <a:lnTo>
                                  <a:pt x="-18040" y="27381"/>
                                </a:lnTo>
                                <a:lnTo>
                                  <a:pt x="-18038" y="27381"/>
                                </a:lnTo>
                                <a:lnTo>
                                  <a:pt x="-18037" y="27381"/>
                                </a:lnTo>
                                <a:lnTo>
                                  <a:pt x="-18036" y="27381"/>
                                </a:lnTo>
                                <a:lnTo>
                                  <a:pt x="-18034" y="27381"/>
                                </a:lnTo>
                                <a:lnTo>
                                  <a:pt x="-18033" y="27381"/>
                                </a:lnTo>
                                <a:lnTo>
                                  <a:pt x="-18032" y="27381"/>
                                </a:lnTo>
                                <a:lnTo>
                                  <a:pt x="-18031" y="27381"/>
                                </a:lnTo>
                                <a:lnTo>
                                  <a:pt x="-18029" y="27381"/>
                                </a:lnTo>
                                <a:lnTo>
                                  <a:pt x="-18027" y="27381"/>
                                </a:lnTo>
                                <a:lnTo>
                                  <a:pt x="-18026" y="27381"/>
                                </a:lnTo>
                                <a:lnTo>
                                  <a:pt x="-18025" y="27381"/>
                                </a:lnTo>
                                <a:lnTo>
                                  <a:pt x="-18023" y="27381"/>
                                </a:lnTo>
                                <a:lnTo>
                                  <a:pt x="-18022" y="27381"/>
                                </a:lnTo>
                                <a:lnTo>
                                  <a:pt x="-18021" y="27381"/>
                                </a:lnTo>
                                <a:lnTo>
                                  <a:pt x="-18019" y="27381"/>
                                </a:lnTo>
                                <a:lnTo>
                                  <a:pt x="-18018" y="27381"/>
                                </a:lnTo>
                                <a:lnTo>
                                  <a:pt x="-18017" y="27381"/>
                                </a:lnTo>
                                <a:lnTo>
                                  <a:pt x="-18015" y="27381"/>
                                </a:lnTo>
                                <a:lnTo>
                                  <a:pt x="-18014" y="27382"/>
                                </a:lnTo>
                                <a:lnTo>
                                  <a:pt x="-18012" y="27382"/>
                                </a:lnTo>
                                <a:lnTo>
                                  <a:pt x="-18011" y="27382"/>
                                </a:lnTo>
                                <a:lnTo>
                                  <a:pt x="-18009" y="27382"/>
                                </a:lnTo>
                                <a:lnTo>
                                  <a:pt x="-18008" y="27382"/>
                                </a:lnTo>
                                <a:lnTo>
                                  <a:pt x="-18007" y="27382"/>
                                </a:lnTo>
                                <a:lnTo>
                                  <a:pt x="-18005" y="27382"/>
                                </a:lnTo>
                                <a:lnTo>
                                  <a:pt x="-18004" y="27382"/>
                                </a:lnTo>
                                <a:lnTo>
                                  <a:pt x="-18003" y="27382"/>
                                </a:lnTo>
                                <a:lnTo>
                                  <a:pt x="-18002" y="27382"/>
                                </a:lnTo>
                                <a:lnTo>
                                  <a:pt x="-18000" y="27382"/>
                                </a:lnTo>
                                <a:lnTo>
                                  <a:pt x="-17998" y="27382"/>
                                </a:lnTo>
                                <a:lnTo>
                                  <a:pt x="-17997" y="27382"/>
                                </a:lnTo>
                                <a:lnTo>
                                  <a:pt x="-17996" y="27382"/>
                                </a:lnTo>
                                <a:lnTo>
                                  <a:pt x="-17994" y="27382"/>
                                </a:lnTo>
                                <a:lnTo>
                                  <a:pt x="-17993" y="27382"/>
                                </a:lnTo>
                                <a:lnTo>
                                  <a:pt x="-17992" y="27382"/>
                                </a:lnTo>
                                <a:lnTo>
                                  <a:pt x="-17990" y="27382"/>
                                </a:lnTo>
                                <a:lnTo>
                                  <a:pt x="-17989" y="27382"/>
                                </a:lnTo>
                                <a:lnTo>
                                  <a:pt x="-17988" y="27383"/>
                                </a:lnTo>
                                <a:lnTo>
                                  <a:pt x="-17986" y="27383"/>
                                </a:lnTo>
                                <a:lnTo>
                                  <a:pt x="-17985" y="27383"/>
                                </a:lnTo>
                                <a:lnTo>
                                  <a:pt x="-17983" y="27383"/>
                                </a:lnTo>
                                <a:lnTo>
                                  <a:pt x="-17982" y="27383"/>
                                </a:lnTo>
                                <a:lnTo>
                                  <a:pt x="-17980" y="27383"/>
                                </a:lnTo>
                                <a:lnTo>
                                  <a:pt x="-17979" y="27383"/>
                                </a:lnTo>
                                <a:lnTo>
                                  <a:pt x="-17978" y="27383"/>
                                </a:lnTo>
                                <a:lnTo>
                                  <a:pt x="-17976" y="27383"/>
                                </a:lnTo>
                                <a:lnTo>
                                  <a:pt x="-17975" y="27383"/>
                                </a:lnTo>
                                <a:lnTo>
                                  <a:pt x="-17974" y="27383"/>
                                </a:lnTo>
                                <a:lnTo>
                                  <a:pt x="-17973" y="27383"/>
                                </a:lnTo>
                                <a:lnTo>
                                  <a:pt x="-17971" y="27383"/>
                                </a:lnTo>
                                <a:lnTo>
                                  <a:pt x="-17969" y="27383"/>
                                </a:lnTo>
                                <a:lnTo>
                                  <a:pt x="-17968" y="27383"/>
                                </a:lnTo>
                                <a:lnTo>
                                  <a:pt x="-17967" y="27383"/>
                                </a:lnTo>
                                <a:lnTo>
                                  <a:pt x="-17965" y="27383"/>
                                </a:lnTo>
                                <a:lnTo>
                                  <a:pt x="-17964" y="27383"/>
                                </a:lnTo>
                                <a:lnTo>
                                  <a:pt x="-17963" y="27383"/>
                                </a:lnTo>
                                <a:lnTo>
                                  <a:pt x="-17961" y="27383"/>
                                </a:lnTo>
                                <a:lnTo>
                                  <a:pt x="-17960" y="27383"/>
                                </a:lnTo>
                                <a:lnTo>
                                  <a:pt x="-17959" y="27383"/>
                                </a:lnTo>
                                <a:lnTo>
                                  <a:pt x="-17957" y="27383"/>
                                </a:lnTo>
                                <a:lnTo>
                                  <a:pt x="-17956" y="27383"/>
                                </a:lnTo>
                                <a:lnTo>
                                  <a:pt x="-17954" y="27383"/>
                                </a:lnTo>
                                <a:lnTo>
                                  <a:pt x="-17953" y="27383"/>
                                </a:lnTo>
                                <a:lnTo>
                                  <a:pt x="-17951" y="27383"/>
                                </a:lnTo>
                                <a:lnTo>
                                  <a:pt x="-17950" y="27383"/>
                                </a:lnTo>
                                <a:lnTo>
                                  <a:pt x="-17949" y="27383"/>
                                </a:lnTo>
                                <a:lnTo>
                                  <a:pt x="-17948" y="27383"/>
                                </a:lnTo>
                                <a:lnTo>
                                  <a:pt x="-17946" y="27383"/>
                                </a:lnTo>
                                <a:lnTo>
                                  <a:pt x="-17945" y="27383"/>
                                </a:lnTo>
                                <a:lnTo>
                                  <a:pt x="-17944" y="27383"/>
                                </a:lnTo>
                                <a:lnTo>
                                  <a:pt x="-17942" y="27383"/>
                                </a:lnTo>
                                <a:lnTo>
                                  <a:pt x="-17941" y="27383"/>
                                </a:lnTo>
                                <a:lnTo>
                                  <a:pt x="-17940" y="27383"/>
                                </a:lnTo>
                                <a:lnTo>
                                  <a:pt x="-17938" y="27382"/>
                                </a:lnTo>
                                <a:lnTo>
                                  <a:pt x="-17936" y="27382"/>
                                </a:lnTo>
                                <a:lnTo>
                                  <a:pt x="-17935" y="27382"/>
                                </a:lnTo>
                                <a:lnTo>
                                  <a:pt x="-17934" y="27382"/>
                                </a:lnTo>
                                <a:lnTo>
                                  <a:pt x="-17932" y="27382"/>
                                </a:lnTo>
                                <a:lnTo>
                                  <a:pt x="-17931" y="27382"/>
                                </a:lnTo>
                                <a:lnTo>
                                  <a:pt x="-17930" y="27382"/>
                                </a:lnTo>
                                <a:lnTo>
                                  <a:pt x="-17928" y="27382"/>
                                </a:lnTo>
                                <a:lnTo>
                                  <a:pt x="-17927" y="27381"/>
                                </a:lnTo>
                                <a:lnTo>
                                  <a:pt x="-17926" y="27381"/>
                                </a:lnTo>
                                <a:lnTo>
                                  <a:pt x="-17924" y="27381"/>
                                </a:lnTo>
                                <a:lnTo>
                                  <a:pt x="-17923" y="27381"/>
                                </a:lnTo>
                                <a:lnTo>
                                  <a:pt x="-17922" y="27381"/>
                                </a:lnTo>
                                <a:lnTo>
                                  <a:pt x="-17920" y="27381"/>
                                </a:lnTo>
                                <a:lnTo>
                                  <a:pt x="-17919" y="27381"/>
                                </a:lnTo>
                                <a:lnTo>
                                  <a:pt x="-17917" y="27381"/>
                                </a:lnTo>
                                <a:lnTo>
                                  <a:pt x="-17916" y="27381"/>
                                </a:lnTo>
                                <a:lnTo>
                                  <a:pt x="-17915" y="27381"/>
                                </a:lnTo>
                                <a:lnTo>
                                  <a:pt x="-17913" y="27381"/>
                                </a:lnTo>
                                <a:lnTo>
                                  <a:pt x="-17912" y="27381"/>
                                </a:lnTo>
                                <a:lnTo>
                                  <a:pt x="-17911" y="27381"/>
                                </a:lnTo>
                                <a:lnTo>
                                  <a:pt x="-17909" y="27381"/>
                                </a:lnTo>
                                <a:lnTo>
                                  <a:pt x="-17908" y="27381"/>
                                </a:lnTo>
                                <a:lnTo>
                                  <a:pt x="-17907" y="27381"/>
                                </a:lnTo>
                                <a:lnTo>
                                  <a:pt x="-17905" y="27381"/>
                                </a:lnTo>
                                <a:lnTo>
                                  <a:pt x="-17903" y="27381"/>
                                </a:lnTo>
                                <a:lnTo>
                                  <a:pt x="-17902" y="27381"/>
                                </a:lnTo>
                                <a:lnTo>
                                  <a:pt x="-17901" y="27381"/>
                                </a:lnTo>
                                <a:lnTo>
                                  <a:pt x="-17899" y="27381"/>
                                </a:lnTo>
                                <a:lnTo>
                                  <a:pt x="-17898" y="27381"/>
                                </a:lnTo>
                                <a:lnTo>
                                  <a:pt x="-17897" y="27382"/>
                                </a:lnTo>
                                <a:lnTo>
                                  <a:pt x="-17895" y="27382"/>
                                </a:lnTo>
                                <a:lnTo>
                                  <a:pt x="-17894" y="27382"/>
                                </a:lnTo>
                                <a:lnTo>
                                  <a:pt x="-17893" y="27382"/>
                                </a:lnTo>
                                <a:lnTo>
                                  <a:pt x="-17892" y="27382"/>
                                </a:lnTo>
                                <a:lnTo>
                                  <a:pt x="-17890" y="27382"/>
                                </a:lnTo>
                                <a:lnTo>
                                  <a:pt x="-17888" y="27383"/>
                                </a:lnTo>
                                <a:lnTo>
                                  <a:pt x="-17887" y="27383"/>
                                </a:lnTo>
                                <a:lnTo>
                                  <a:pt x="-17886" y="27383"/>
                                </a:lnTo>
                                <a:lnTo>
                                  <a:pt x="-17884" y="27383"/>
                                </a:lnTo>
                                <a:lnTo>
                                  <a:pt x="-17883" y="27383"/>
                                </a:lnTo>
                                <a:lnTo>
                                  <a:pt x="-17882" y="27383"/>
                                </a:lnTo>
                                <a:lnTo>
                                  <a:pt x="-17880" y="27383"/>
                                </a:lnTo>
                                <a:lnTo>
                                  <a:pt x="-17879" y="27383"/>
                                </a:lnTo>
                                <a:lnTo>
                                  <a:pt x="-17878" y="27383"/>
                                </a:lnTo>
                                <a:lnTo>
                                  <a:pt x="-17876" y="27383"/>
                                </a:lnTo>
                                <a:lnTo>
                                  <a:pt x="-17874" y="27383"/>
                                </a:lnTo>
                                <a:lnTo>
                                  <a:pt x="-17873" y="27384"/>
                                </a:lnTo>
                                <a:lnTo>
                                  <a:pt x="-17872" y="27384"/>
                                </a:lnTo>
                                <a:lnTo>
                                  <a:pt x="-17870" y="27384"/>
                                </a:lnTo>
                                <a:lnTo>
                                  <a:pt x="-17869" y="27384"/>
                                </a:lnTo>
                                <a:lnTo>
                                  <a:pt x="-17868" y="27384"/>
                                </a:lnTo>
                                <a:lnTo>
                                  <a:pt x="-17867" y="27384"/>
                                </a:lnTo>
                                <a:lnTo>
                                  <a:pt x="-17865" y="27384"/>
                                </a:lnTo>
                                <a:lnTo>
                                  <a:pt x="-17864" y="27384"/>
                                </a:lnTo>
                                <a:lnTo>
                                  <a:pt x="-17863" y="27385"/>
                                </a:lnTo>
                                <a:lnTo>
                                  <a:pt x="-17861" y="27385"/>
                                </a:lnTo>
                                <a:lnTo>
                                  <a:pt x="-17859" y="27385"/>
                                </a:lnTo>
                                <a:lnTo>
                                  <a:pt x="-17858" y="27385"/>
                                </a:lnTo>
                                <a:lnTo>
                                  <a:pt x="-17857" y="27385"/>
                                </a:lnTo>
                                <a:lnTo>
                                  <a:pt x="-17855" y="27385"/>
                                </a:lnTo>
                                <a:lnTo>
                                  <a:pt x="-17854" y="27385"/>
                                </a:lnTo>
                                <a:lnTo>
                                  <a:pt x="-17853" y="27385"/>
                                </a:lnTo>
                                <a:lnTo>
                                  <a:pt x="-17851" y="27385"/>
                                </a:lnTo>
                                <a:lnTo>
                                  <a:pt x="-17850" y="27385"/>
                                </a:lnTo>
                                <a:lnTo>
                                  <a:pt x="-17849" y="27385"/>
                                </a:lnTo>
                                <a:lnTo>
                                  <a:pt x="-17847" y="27385"/>
                                </a:lnTo>
                                <a:lnTo>
                                  <a:pt x="-17845" y="27385"/>
                                </a:lnTo>
                                <a:lnTo>
                                  <a:pt x="-17844" y="27385"/>
                                </a:lnTo>
                                <a:lnTo>
                                  <a:pt x="-17843" y="27385"/>
                                </a:lnTo>
                                <a:lnTo>
                                  <a:pt x="-17841" y="27385"/>
                                </a:lnTo>
                                <a:lnTo>
                                  <a:pt x="-17840" y="27385"/>
                                </a:lnTo>
                                <a:lnTo>
                                  <a:pt x="-17839" y="27385"/>
                                </a:lnTo>
                                <a:lnTo>
                                  <a:pt x="-17838" y="27385"/>
                                </a:lnTo>
                                <a:lnTo>
                                  <a:pt x="-17836" y="27385"/>
                                </a:lnTo>
                                <a:lnTo>
                                  <a:pt x="-17835" y="27384"/>
                                </a:lnTo>
                                <a:lnTo>
                                  <a:pt x="-17834" y="27384"/>
                                </a:lnTo>
                                <a:lnTo>
                                  <a:pt x="-17832" y="27384"/>
                                </a:lnTo>
                                <a:lnTo>
                                  <a:pt x="-17830" y="27384"/>
                                </a:lnTo>
                                <a:lnTo>
                                  <a:pt x="-17829" y="27384"/>
                                </a:lnTo>
                                <a:lnTo>
                                  <a:pt x="-17828" y="27384"/>
                                </a:lnTo>
                                <a:lnTo>
                                  <a:pt x="-17826" y="27384"/>
                                </a:lnTo>
                                <a:lnTo>
                                  <a:pt x="-17825" y="27384"/>
                                </a:lnTo>
                                <a:lnTo>
                                  <a:pt x="-17824" y="27384"/>
                                </a:lnTo>
                                <a:lnTo>
                                  <a:pt x="-17822" y="27384"/>
                                </a:lnTo>
                                <a:lnTo>
                                  <a:pt x="-17821" y="27384"/>
                                </a:lnTo>
                                <a:lnTo>
                                  <a:pt x="-17820" y="27384"/>
                                </a:lnTo>
                                <a:lnTo>
                                  <a:pt x="-17818" y="27384"/>
                                </a:lnTo>
                                <a:lnTo>
                                  <a:pt x="-17817" y="27384"/>
                                </a:lnTo>
                                <a:lnTo>
                                  <a:pt x="-17816" y="27384"/>
                                </a:lnTo>
                                <a:lnTo>
                                  <a:pt x="-17814" y="27384"/>
                                </a:lnTo>
                                <a:lnTo>
                                  <a:pt x="-17813" y="27384"/>
                                </a:lnTo>
                                <a:lnTo>
                                  <a:pt x="-17811" y="27384"/>
                                </a:lnTo>
                                <a:lnTo>
                                  <a:pt x="-17810" y="27384"/>
                                </a:lnTo>
                                <a:lnTo>
                                  <a:pt x="-17809" y="27384"/>
                                </a:lnTo>
                                <a:lnTo>
                                  <a:pt x="-17807" y="27383"/>
                                </a:lnTo>
                                <a:lnTo>
                                  <a:pt x="-17806" y="27383"/>
                                </a:lnTo>
                                <a:lnTo>
                                  <a:pt x="-17805" y="27383"/>
                                </a:lnTo>
                                <a:lnTo>
                                  <a:pt x="-17803" y="27383"/>
                                </a:lnTo>
                                <a:lnTo>
                                  <a:pt x="-17802" y="27383"/>
                                </a:lnTo>
                                <a:lnTo>
                                  <a:pt x="-17801" y="27383"/>
                                </a:lnTo>
                                <a:lnTo>
                                  <a:pt x="-17799" y="27383"/>
                                </a:lnTo>
                                <a:lnTo>
                                  <a:pt x="-17798" y="27383"/>
                                </a:lnTo>
                                <a:lnTo>
                                  <a:pt x="-17796" y="27383"/>
                                </a:lnTo>
                                <a:lnTo>
                                  <a:pt x="-17795" y="27383"/>
                                </a:lnTo>
                                <a:lnTo>
                                  <a:pt x="-17793" y="27383"/>
                                </a:lnTo>
                                <a:lnTo>
                                  <a:pt x="-17792" y="27383"/>
                                </a:lnTo>
                                <a:lnTo>
                                  <a:pt x="-17791" y="27383"/>
                                </a:lnTo>
                                <a:lnTo>
                                  <a:pt x="-17789" y="27383"/>
                                </a:lnTo>
                                <a:lnTo>
                                  <a:pt x="-17788" y="27383"/>
                                </a:lnTo>
                                <a:lnTo>
                                  <a:pt x="-17787" y="27383"/>
                                </a:lnTo>
                                <a:lnTo>
                                  <a:pt x="-17786" y="27383"/>
                                </a:lnTo>
                                <a:lnTo>
                                  <a:pt x="-17784" y="27383"/>
                                </a:lnTo>
                                <a:lnTo>
                                  <a:pt x="-17783" y="27383"/>
                                </a:lnTo>
                                <a:lnTo>
                                  <a:pt x="-17782" y="27383"/>
                                </a:lnTo>
                                <a:lnTo>
                                  <a:pt x="-17780" y="27383"/>
                                </a:lnTo>
                                <a:lnTo>
                                  <a:pt x="-17778" y="27383"/>
                                </a:lnTo>
                                <a:lnTo>
                                  <a:pt x="-17777" y="27382"/>
                                </a:lnTo>
                                <a:lnTo>
                                  <a:pt x="-17776" y="27382"/>
                                </a:lnTo>
                                <a:lnTo>
                                  <a:pt x="-17774" y="27382"/>
                                </a:lnTo>
                                <a:lnTo>
                                  <a:pt x="-17773" y="27382"/>
                                </a:lnTo>
                                <a:lnTo>
                                  <a:pt x="-17772" y="27382"/>
                                </a:lnTo>
                                <a:lnTo>
                                  <a:pt x="-17770" y="27382"/>
                                </a:lnTo>
                                <a:lnTo>
                                  <a:pt x="-17769" y="27382"/>
                                </a:lnTo>
                                <a:lnTo>
                                  <a:pt x="-17768" y="27381"/>
                                </a:lnTo>
                                <a:lnTo>
                                  <a:pt x="-17766" y="27381"/>
                                </a:lnTo>
                                <a:lnTo>
                                  <a:pt x="-17764" y="27381"/>
                                </a:lnTo>
                                <a:lnTo>
                                  <a:pt x="-17763" y="27381"/>
                                </a:lnTo>
                                <a:lnTo>
                                  <a:pt x="-17762" y="27381"/>
                                </a:lnTo>
                                <a:lnTo>
                                  <a:pt x="-17761" y="27381"/>
                                </a:lnTo>
                                <a:lnTo>
                                  <a:pt x="-17759" y="27381"/>
                                </a:lnTo>
                                <a:lnTo>
                                  <a:pt x="-17758" y="27381"/>
                                </a:lnTo>
                                <a:lnTo>
                                  <a:pt x="-17757" y="27381"/>
                                </a:lnTo>
                                <a:lnTo>
                                  <a:pt x="-17755" y="27381"/>
                                </a:lnTo>
                                <a:lnTo>
                                  <a:pt x="-17754" y="27381"/>
                                </a:lnTo>
                                <a:lnTo>
                                  <a:pt x="-17753" y="27381"/>
                                </a:lnTo>
                                <a:lnTo>
                                  <a:pt x="-17751" y="27381"/>
                                </a:lnTo>
                                <a:lnTo>
                                  <a:pt x="-17749" y="27381"/>
                                </a:lnTo>
                                <a:lnTo>
                                  <a:pt x="-17748" y="27381"/>
                                </a:lnTo>
                                <a:lnTo>
                                  <a:pt x="-17747" y="27381"/>
                                </a:lnTo>
                                <a:lnTo>
                                  <a:pt x="-17745" y="27381"/>
                                </a:lnTo>
                                <a:lnTo>
                                  <a:pt x="-17744" y="27381"/>
                                </a:lnTo>
                                <a:lnTo>
                                  <a:pt x="-17743" y="27380"/>
                                </a:lnTo>
                                <a:lnTo>
                                  <a:pt x="-17741" y="27380"/>
                                </a:lnTo>
                                <a:lnTo>
                                  <a:pt x="-17740" y="27380"/>
                                </a:lnTo>
                                <a:lnTo>
                                  <a:pt x="-17739" y="27380"/>
                                </a:lnTo>
                                <a:lnTo>
                                  <a:pt x="-17737" y="27380"/>
                                </a:lnTo>
                                <a:lnTo>
                                  <a:pt x="-17735" y="27380"/>
                                </a:lnTo>
                                <a:lnTo>
                                  <a:pt x="-17734" y="27380"/>
                                </a:lnTo>
                                <a:lnTo>
                                  <a:pt x="-17733" y="27380"/>
                                </a:lnTo>
                                <a:lnTo>
                                  <a:pt x="-17732" y="27380"/>
                                </a:lnTo>
                                <a:lnTo>
                                  <a:pt x="-17730" y="27380"/>
                                </a:lnTo>
                                <a:lnTo>
                                  <a:pt x="-17729" y="27380"/>
                                </a:lnTo>
                                <a:lnTo>
                                  <a:pt x="-17728" y="27380"/>
                                </a:lnTo>
                                <a:lnTo>
                                  <a:pt x="-17726" y="27381"/>
                                </a:lnTo>
                                <a:lnTo>
                                  <a:pt x="-17725" y="27381"/>
                                </a:lnTo>
                                <a:lnTo>
                                  <a:pt x="-17724" y="27381"/>
                                </a:lnTo>
                                <a:lnTo>
                                  <a:pt x="-17722" y="27381"/>
                                </a:lnTo>
                                <a:lnTo>
                                  <a:pt x="-17720" y="27381"/>
                                </a:lnTo>
                                <a:lnTo>
                                  <a:pt x="-17719" y="27381"/>
                                </a:lnTo>
                                <a:lnTo>
                                  <a:pt x="-17718" y="27381"/>
                                </a:lnTo>
                                <a:lnTo>
                                  <a:pt x="-17716" y="27381"/>
                                </a:lnTo>
                                <a:lnTo>
                                  <a:pt x="-17715" y="27381"/>
                                </a:lnTo>
                                <a:lnTo>
                                  <a:pt x="-17714" y="27381"/>
                                </a:lnTo>
                                <a:lnTo>
                                  <a:pt x="-17712" y="27381"/>
                                </a:lnTo>
                                <a:lnTo>
                                  <a:pt x="-17711" y="27381"/>
                                </a:lnTo>
                                <a:lnTo>
                                  <a:pt x="-17710" y="27381"/>
                                </a:lnTo>
                                <a:lnTo>
                                  <a:pt x="-17708" y="27381"/>
                                </a:lnTo>
                                <a:lnTo>
                                  <a:pt x="-17706" y="27381"/>
                                </a:lnTo>
                                <a:lnTo>
                                  <a:pt x="-17705" y="27381"/>
                                </a:lnTo>
                                <a:lnTo>
                                  <a:pt x="-17704" y="27381"/>
                                </a:lnTo>
                                <a:lnTo>
                                  <a:pt x="-17703" y="27381"/>
                                </a:lnTo>
                                <a:lnTo>
                                  <a:pt x="-17701" y="27381"/>
                                </a:lnTo>
                                <a:lnTo>
                                  <a:pt x="-17700" y="27381"/>
                                </a:lnTo>
                                <a:lnTo>
                                  <a:pt x="-17699" y="27381"/>
                                </a:lnTo>
                                <a:lnTo>
                                  <a:pt x="-17697" y="27381"/>
                                </a:lnTo>
                                <a:lnTo>
                                  <a:pt x="-17696" y="27381"/>
                                </a:lnTo>
                                <a:lnTo>
                                  <a:pt x="-17695" y="27381"/>
                                </a:lnTo>
                                <a:lnTo>
                                  <a:pt x="-17693" y="27381"/>
                                </a:lnTo>
                                <a:lnTo>
                                  <a:pt x="-17692" y="27381"/>
                                </a:lnTo>
                                <a:lnTo>
                                  <a:pt x="-17690" y="27381"/>
                                </a:lnTo>
                                <a:lnTo>
                                  <a:pt x="-17689" y="27381"/>
                                </a:lnTo>
                                <a:lnTo>
                                  <a:pt x="-17687" y="27381"/>
                                </a:lnTo>
                                <a:lnTo>
                                  <a:pt x="-17686" y="27381"/>
                                </a:lnTo>
                                <a:lnTo>
                                  <a:pt x="-17685" y="27381"/>
                                </a:lnTo>
                                <a:lnTo>
                                  <a:pt x="-17683" y="27381"/>
                                </a:lnTo>
                                <a:lnTo>
                                  <a:pt x="-17682" y="27381"/>
                                </a:lnTo>
                                <a:lnTo>
                                  <a:pt x="-17681" y="27381"/>
                                </a:lnTo>
                                <a:lnTo>
                                  <a:pt x="-17679" y="27381"/>
                                </a:lnTo>
                                <a:lnTo>
                                  <a:pt x="-17678" y="27381"/>
                                </a:lnTo>
                                <a:lnTo>
                                  <a:pt x="-17677" y="27381"/>
                                </a:lnTo>
                                <a:lnTo>
                                  <a:pt x="-17676" y="27381"/>
                                </a:lnTo>
                                <a:lnTo>
                                  <a:pt x="-17674" y="27381"/>
                                </a:lnTo>
                                <a:lnTo>
                                  <a:pt x="-17672" y="27381"/>
                                </a:lnTo>
                                <a:lnTo>
                                  <a:pt x="-17671" y="27381"/>
                                </a:lnTo>
                                <a:lnTo>
                                  <a:pt x="-17670" y="27381"/>
                                </a:lnTo>
                                <a:lnTo>
                                  <a:pt x="-17668" y="27381"/>
                                </a:lnTo>
                                <a:lnTo>
                                  <a:pt x="-17667" y="27381"/>
                                </a:lnTo>
                                <a:lnTo>
                                  <a:pt x="-17666" y="27381"/>
                                </a:lnTo>
                                <a:lnTo>
                                  <a:pt x="-17664" y="27381"/>
                                </a:lnTo>
                                <a:lnTo>
                                  <a:pt x="-17663" y="27381"/>
                                </a:lnTo>
                                <a:lnTo>
                                  <a:pt x="-17662" y="27381"/>
                                </a:lnTo>
                                <a:lnTo>
                                  <a:pt x="-17660" y="27381"/>
                                </a:lnTo>
                                <a:lnTo>
                                  <a:pt x="-17659" y="27381"/>
                                </a:lnTo>
                                <a:lnTo>
                                  <a:pt x="-17658" y="27381"/>
                                </a:lnTo>
                                <a:lnTo>
                                  <a:pt x="-17656" y="27381"/>
                                </a:lnTo>
                                <a:lnTo>
                                  <a:pt x="-17654" y="27381"/>
                                </a:lnTo>
                                <a:lnTo>
                                  <a:pt x="-17653" y="27381"/>
                                </a:lnTo>
                                <a:lnTo>
                                  <a:pt x="-17652" y="27381"/>
                                </a:lnTo>
                                <a:lnTo>
                                  <a:pt x="-17651" y="27381"/>
                                </a:lnTo>
                                <a:lnTo>
                                  <a:pt x="-17649" y="27381"/>
                                </a:lnTo>
                                <a:lnTo>
                                  <a:pt x="-17648" y="27381"/>
                                </a:lnTo>
                                <a:lnTo>
                                  <a:pt x="-17647" y="27381"/>
                                </a:lnTo>
                                <a:lnTo>
                                  <a:pt x="-17645" y="27381"/>
                                </a:lnTo>
                                <a:lnTo>
                                  <a:pt x="-17644" y="27381"/>
                                </a:lnTo>
                                <a:lnTo>
                                  <a:pt x="-17643" y="27381"/>
                                </a:lnTo>
                                <a:lnTo>
                                  <a:pt x="-17641" y="27381"/>
                                </a:lnTo>
                                <a:lnTo>
                                  <a:pt x="-17639" y="27381"/>
                                </a:lnTo>
                                <a:lnTo>
                                  <a:pt x="-17638" y="27381"/>
                                </a:lnTo>
                                <a:lnTo>
                                  <a:pt x="-17637" y="27381"/>
                                </a:lnTo>
                                <a:lnTo>
                                  <a:pt x="-17635" y="27381"/>
                                </a:lnTo>
                                <a:lnTo>
                                  <a:pt x="-17634" y="27381"/>
                                </a:lnTo>
                                <a:lnTo>
                                  <a:pt x="-17633" y="27381"/>
                                </a:lnTo>
                                <a:lnTo>
                                  <a:pt x="-17631" y="27380"/>
                                </a:lnTo>
                                <a:lnTo>
                                  <a:pt x="-17630" y="27380"/>
                                </a:lnTo>
                                <a:lnTo>
                                  <a:pt x="-17629" y="27380"/>
                                </a:lnTo>
                                <a:lnTo>
                                  <a:pt x="-17627" y="27380"/>
                                </a:lnTo>
                                <a:lnTo>
                                  <a:pt x="-17625" y="27380"/>
                                </a:lnTo>
                                <a:lnTo>
                                  <a:pt x="-17624" y="27380"/>
                                </a:lnTo>
                                <a:lnTo>
                                  <a:pt x="-17623" y="27380"/>
                                </a:lnTo>
                                <a:lnTo>
                                  <a:pt x="-17622" y="27380"/>
                                </a:lnTo>
                                <a:lnTo>
                                  <a:pt x="-17620" y="27380"/>
                                </a:lnTo>
                                <a:lnTo>
                                  <a:pt x="-17619" y="27380"/>
                                </a:lnTo>
                                <a:lnTo>
                                  <a:pt x="-17618" y="27380"/>
                                </a:lnTo>
                                <a:lnTo>
                                  <a:pt x="-17616" y="27380"/>
                                </a:lnTo>
                                <a:lnTo>
                                  <a:pt x="-17615" y="27379"/>
                                </a:lnTo>
                                <a:lnTo>
                                  <a:pt x="-17614" y="27379"/>
                                </a:lnTo>
                                <a:lnTo>
                                  <a:pt x="-17612" y="27379"/>
                                </a:lnTo>
                                <a:lnTo>
                                  <a:pt x="-17610" y="27379"/>
                                </a:lnTo>
                                <a:lnTo>
                                  <a:pt x="-17609" y="27379"/>
                                </a:lnTo>
                                <a:lnTo>
                                  <a:pt x="-17608" y="27379"/>
                                </a:lnTo>
                                <a:lnTo>
                                  <a:pt x="-17606" y="27379"/>
                                </a:lnTo>
                                <a:lnTo>
                                  <a:pt x="-17605" y="27379"/>
                                </a:lnTo>
                                <a:lnTo>
                                  <a:pt x="-17604" y="27379"/>
                                </a:lnTo>
                                <a:lnTo>
                                  <a:pt x="-17602" y="27379"/>
                                </a:lnTo>
                                <a:lnTo>
                                  <a:pt x="-17601" y="27379"/>
                                </a:lnTo>
                                <a:lnTo>
                                  <a:pt x="-17600" y="27379"/>
                                </a:lnTo>
                                <a:lnTo>
                                  <a:pt x="-17598" y="27379"/>
                                </a:lnTo>
                                <a:lnTo>
                                  <a:pt x="-17597" y="27379"/>
                                </a:lnTo>
                                <a:lnTo>
                                  <a:pt x="-17595" y="27379"/>
                                </a:lnTo>
                                <a:lnTo>
                                  <a:pt x="-17594" y="27379"/>
                                </a:lnTo>
                                <a:lnTo>
                                  <a:pt x="-17593" y="27379"/>
                                </a:lnTo>
                                <a:lnTo>
                                  <a:pt x="-17591" y="27379"/>
                                </a:lnTo>
                                <a:lnTo>
                                  <a:pt x="-17590" y="27379"/>
                                </a:lnTo>
                                <a:lnTo>
                                  <a:pt x="-17589" y="27379"/>
                                </a:lnTo>
                                <a:lnTo>
                                  <a:pt x="-17587" y="27379"/>
                                </a:lnTo>
                                <a:lnTo>
                                  <a:pt x="-17586" y="27379"/>
                                </a:lnTo>
                                <a:lnTo>
                                  <a:pt x="-17585" y="27379"/>
                                </a:lnTo>
                                <a:lnTo>
                                  <a:pt x="-17583" y="27379"/>
                                </a:lnTo>
                                <a:lnTo>
                                  <a:pt x="-17581" y="27379"/>
                                </a:lnTo>
                                <a:lnTo>
                                  <a:pt x="-17580" y="27379"/>
                                </a:lnTo>
                                <a:lnTo>
                                  <a:pt x="-17579" y="27379"/>
                                </a:lnTo>
                                <a:lnTo>
                                  <a:pt x="-17577" y="27379"/>
                                </a:lnTo>
                                <a:lnTo>
                                  <a:pt x="-17576" y="27379"/>
                                </a:lnTo>
                                <a:lnTo>
                                  <a:pt x="-17575" y="27379"/>
                                </a:lnTo>
                                <a:lnTo>
                                  <a:pt x="-17573" y="27379"/>
                                </a:lnTo>
                                <a:lnTo>
                                  <a:pt x="-17572" y="27379"/>
                                </a:lnTo>
                                <a:lnTo>
                                  <a:pt x="-17571" y="27379"/>
                                </a:lnTo>
                                <a:lnTo>
                                  <a:pt x="-17570" y="27379"/>
                                </a:lnTo>
                                <a:lnTo>
                                  <a:pt x="-17568" y="27379"/>
                                </a:lnTo>
                                <a:lnTo>
                                  <a:pt x="-17566" y="27379"/>
                                </a:lnTo>
                                <a:lnTo>
                                  <a:pt x="-17565" y="27379"/>
                                </a:lnTo>
                                <a:lnTo>
                                  <a:pt x="-17564" y="27379"/>
                                </a:lnTo>
                                <a:lnTo>
                                  <a:pt x="-17562" y="27379"/>
                                </a:lnTo>
                                <a:lnTo>
                                  <a:pt x="-17561" y="27379"/>
                                </a:lnTo>
                                <a:lnTo>
                                  <a:pt x="-17560" y="27379"/>
                                </a:lnTo>
                                <a:lnTo>
                                  <a:pt x="-17558" y="27380"/>
                                </a:lnTo>
                                <a:lnTo>
                                  <a:pt x="-17557" y="27380"/>
                                </a:lnTo>
                                <a:lnTo>
                                  <a:pt x="-17556" y="27380"/>
                                </a:lnTo>
                                <a:lnTo>
                                  <a:pt x="-17554" y="27380"/>
                                </a:lnTo>
                                <a:lnTo>
                                  <a:pt x="-17553" y="27380"/>
                                </a:lnTo>
                                <a:lnTo>
                                  <a:pt x="-17552" y="27380"/>
                                </a:lnTo>
                                <a:lnTo>
                                  <a:pt x="-17550" y="27380"/>
                                </a:lnTo>
                                <a:lnTo>
                                  <a:pt x="-17548" y="27380"/>
                                </a:lnTo>
                                <a:lnTo>
                                  <a:pt x="-17547" y="27380"/>
                                </a:lnTo>
                                <a:lnTo>
                                  <a:pt x="-17546" y="27380"/>
                                </a:lnTo>
                                <a:lnTo>
                                  <a:pt x="-17544" y="27380"/>
                                </a:lnTo>
                                <a:lnTo>
                                  <a:pt x="-17543" y="27380"/>
                                </a:lnTo>
                                <a:lnTo>
                                  <a:pt x="-17542" y="27381"/>
                                </a:lnTo>
                                <a:lnTo>
                                  <a:pt x="-17541" y="27381"/>
                                </a:lnTo>
                                <a:lnTo>
                                  <a:pt x="-17539" y="27381"/>
                                </a:lnTo>
                                <a:lnTo>
                                  <a:pt x="-17538" y="27381"/>
                                </a:lnTo>
                                <a:lnTo>
                                  <a:pt x="-17537" y="27381"/>
                                </a:lnTo>
                                <a:lnTo>
                                  <a:pt x="-17535" y="27381"/>
                                </a:lnTo>
                                <a:lnTo>
                                  <a:pt x="-17534" y="27381"/>
                                </a:lnTo>
                                <a:lnTo>
                                  <a:pt x="-17532" y="27381"/>
                                </a:lnTo>
                                <a:lnTo>
                                  <a:pt x="-17531" y="27381"/>
                                </a:lnTo>
                                <a:lnTo>
                                  <a:pt x="-17529" y="27381"/>
                                </a:lnTo>
                                <a:lnTo>
                                  <a:pt x="-17528" y="27381"/>
                                </a:lnTo>
                                <a:lnTo>
                                  <a:pt x="-17527" y="27381"/>
                                </a:lnTo>
                                <a:lnTo>
                                  <a:pt x="-17525" y="27381"/>
                                </a:lnTo>
                                <a:lnTo>
                                  <a:pt x="-17524" y="27381"/>
                                </a:lnTo>
                                <a:lnTo>
                                  <a:pt x="-17523" y="27381"/>
                                </a:lnTo>
                                <a:lnTo>
                                  <a:pt x="-17521" y="27381"/>
                                </a:lnTo>
                                <a:lnTo>
                                  <a:pt x="-17520" y="27380"/>
                                </a:lnTo>
                                <a:lnTo>
                                  <a:pt x="-17519" y="27380"/>
                                </a:lnTo>
                                <a:lnTo>
                                  <a:pt x="-17517" y="27380"/>
                                </a:lnTo>
                                <a:lnTo>
                                  <a:pt x="-17516" y="27380"/>
                                </a:lnTo>
                                <a:lnTo>
                                  <a:pt x="-17514" y="27380"/>
                                </a:lnTo>
                                <a:lnTo>
                                  <a:pt x="-17513" y="27380"/>
                                </a:lnTo>
                                <a:lnTo>
                                  <a:pt x="-17512" y="27380"/>
                                </a:lnTo>
                                <a:lnTo>
                                  <a:pt x="-17510" y="27380"/>
                                </a:lnTo>
                                <a:lnTo>
                                  <a:pt x="-17509" y="27380"/>
                                </a:lnTo>
                                <a:lnTo>
                                  <a:pt x="-17508" y="27380"/>
                                </a:lnTo>
                                <a:lnTo>
                                  <a:pt x="-17506" y="27380"/>
                                </a:lnTo>
                                <a:lnTo>
                                  <a:pt x="-17505" y="27380"/>
                                </a:lnTo>
                                <a:lnTo>
                                  <a:pt x="-17503" y="27379"/>
                                </a:lnTo>
                                <a:lnTo>
                                  <a:pt x="-17502" y="27379"/>
                                </a:lnTo>
                                <a:lnTo>
                                  <a:pt x="-17500" y="27379"/>
                                </a:lnTo>
                                <a:lnTo>
                                  <a:pt x="-17499" y="27379"/>
                                </a:lnTo>
                                <a:lnTo>
                                  <a:pt x="-17498" y="27379"/>
                                </a:lnTo>
                                <a:lnTo>
                                  <a:pt x="-17496" y="27379"/>
                                </a:lnTo>
                                <a:lnTo>
                                  <a:pt x="-17495" y="27379"/>
                                </a:lnTo>
                                <a:lnTo>
                                  <a:pt x="-17494" y="27379"/>
                                </a:lnTo>
                                <a:lnTo>
                                  <a:pt x="-17492" y="27379"/>
                                </a:lnTo>
                                <a:lnTo>
                                  <a:pt x="-17491" y="27379"/>
                                </a:lnTo>
                                <a:lnTo>
                                  <a:pt x="-17490" y="27379"/>
                                </a:lnTo>
                                <a:lnTo>
                                  <a:pt x="-17488" y="27379"/>
                                </a:lnTo>
                                <a:lnTo>
                                  <a:pt x="-17487" y="27379"/>
                                </a:lnTo>
                                <a:lnTo>
                                  <a:pt x="-17485" y="27379"/>
                                </a:lnTo>
                                <a:lnTo>
                                  <a:pt x="-17484" y="27379"/>
                                </a:lnTo>
                                <a:lnTo>
                                  <a:pt x="-17483" y="27379"/>
                                </a:lnTo>
                                <a:lnTo>
                                  <a:pt x="-17481" y="27379"/>
                                </a:lnTo>
                                <a:lnTo>
                                  <a:pt x="-17480" y="27379"/>
                                </a:lnTo>
                                <a:lnTo>
                                  <a:pt x="-17479" y="27379"/>
                                </a:lnTo>
                                <a:lnTo>
                                  <a:pt x="-17477" y="27379"/>
                                </a:lnTo>
                                <a:lnTo>
                                  <a:pt x="-17476" y="27379"/>
                                </a:lnTo>
                                <a:lnTo>
                                  <a:pt x="-17474" y="27378"/>
                                </a:lnTo>
                                <a:lnTo>
                                  <a:pt x="-17473" y="27378"/>
                                </a:lnTo>
                                <a:lnTo>
                                  <a:pt x="-17471" y="27378"/>
                                </a:lnTo>
                                <a:lnTo>
                                  <a:pt x="-17470" y="27378"/>
                                </a:lnTo>
                                <a:lnTo>
                                  <a:pt x="-17469" y="27378"/>
                                </a:lnTo>
                                <a:lnTo>
                                  <a:pt x="-17467" y="27378"/>
                                </a:lnTo>
                                <a:lnTo>
                                  <a:pt x="-17466" y="27378"/>
                                </a:lnTo>
                                <a:lnTo>
                                  <a:pt x="-17465" y="27378"/>
                                </a:lnTo>
                                <a:lnTo>
                                  <a:pt x="-17463" y="27378"/>
                                </a:lnTo>
                                <a:lnTo>
                                  <a:pt x="-17462" y="27378"/>
                                </a:lnTo>
                                <a:lnTo>
                                  <a:pt x="-17461" y="27378"/>
                                </a:lnTo>
                                <a:lnTo>
                                  <a:pt x="-17459" y="27377"/>
                                </a:lnTo>
                                <a:lnTo>
                                  <a:pt x="-17458" y="27377"/>
                                </a:lnTo>
                                <a:lnTo>
                                  <a:pt x="-17456" y="27377"/>
                                </a:lnTo>
                                <a:lnTo>
                                  <a:pt x="-17455" y="27377"/>
                                </a:lnTo>
                                <a:lnTo>
                                  <a:pt x="-17454" y="27377"/>
                                </a:lnTo>
                                <a:lnTo>
                                  <a:pt x="-17452" y="27377"/>
                                </a:lnTo>
                                <a:lnTo>
                                  <a:pt x="-17451" y="27377"/>
                                </a:lnTo>
                                <a:lnTo>
                                  <a:pt x="-17450" y="27377"/>
                                </a:lnTo>
                                <a:lnTo>
                                  <a:pt x="-17448" y="27377"/>
                                </a:lnTo>
                                <a:lnTo>
                                  <a:pt x="-17447" y="27377"/>
                                </a:lnTo>
                                <a:lnTo>
                                  <a:pt x="-17446" y="27377"/>
                                </a:lnTo>
                                <a:lnTo>
                                  <a:pt x="-17444" y="27377"/>
                                </a:lnTo>
                                <a:lnTo>
                                  <a:pt x="-17442" y="27377"/>
                                </a:lnTo>
                                <a:lnTo>
                                  <a:pt x="-17441" y="27377"/>
                                </a:lnTo>
                                <a:lnTo>
                                  <a:pt x="-17440" y="27377"/>
                                </a:lnTo>
                                <a:lnTo>
                                  <a:pt x="-17438" y="27377"/>
                                </a:lnTo>
                                <a:lnTo>
                                  <a:pt x="-17437" y="27377"/>
                                </a:lnTo>
                                <a:lnTo>
                                  <a:pt x="-17436" y="27377"/>
                                </a:lnTo>
                                <a:lnTo>
                                  <a:pt x="-17435" y="27377"/>
                                </a:lnTo>
                                <a:lnTo>
                                  <a:pt x="-17433" y="27377"/>
                                </a:lnTo>
                                <a:lnTo>
                                  <a:pt x="-17432" y="27377"/>
                                </a:lnTo>
                                <a:lnTo>
                                  <a:pt x="-17431" y="27377"/>
                                </a:lnTo>
                                <a:lnTo>
                                  <a:pt x="-17429" y="27377"/>
                                </a:lnTo>
                                <a:lnTo>
                                  <a:pt x="-17428" y="27377"/>
                                </a:lnTo>
                                <a:lnTo>
                                  <a:pt x="-17427" y="27377"/>
                                </a:lnTo>
                                <a:lnTo>
                                  <a:pt x="-17425" y="27376"/>
                                </a:lnTo>
                                <a:lnTo>
                                  <a:pt x="-17423" y="27376"/>
                                </a:lnTo>
                                <a:lnTo>
                                  <a:pt x="-17422" y="27376"/>
                                </a:lnTo>
                                <a:lnTo>
                                  <a:pt x="-17421" y="27376"/>
                                </a:lnTo>
                                <a:lnTo>
                                  <a:pt x="-17419" y="27376"/>
                                </a:lnTo>
                                <a:lnTo>
                                  <a:pt x="-17418" y="27376"/>
                                </a:lnTo>
                                <a:lnTo>
                                  <a:pt x="-17417" y="27376"/>
                                </a:lnTo>
                                <a:lnTo>
                                  <a:pt x="-17415" y="27376"/>
                                </a:lnTo>
                                <a:lnTo>
                                  <a:pt x="-17414" y="27376"/>
                                </a:lnTo>
                                <a:lnTo>
                                  <a:pt x="-17413" y="27376"/>
                                </a:lnTo>
                                <a:lnTo>
                                  <a:pt x="-17411" y="27376"/>
                                </a:lnTo>
                                <a:lnTo>
                                  <a:pt x="-17410" y="27376"/>
                                </a:lnTo>
                                <a:lnTo>
                                  <a:pt x="-17408" y="27376"/>
                                </a:lnTo>
                                <a:lnTo>
                                  <a:pt x="-17407" y="27376"/>
                                </a:lnTo>
                                <a:lnTo>
                                  <a:pt x="-17406" y="27376"/>
                                </a:lnTo>
                                <a:lnTo>
                                  <a:pt x="-17404" y="27376"/>
                                </a:lnTo>
                                <a:lnTo>
                                  <a:pt x="-17403" y="27376"/>
                                </a:lnTo>
                                <a:lnTo>
                                  <a:pt x="-17402" y="27376"/>
                                </a:lnTo>
                                <a:lnTo>
                                  <a:pt x="-17400" y="27376"/>
                                </a:lnTo>
                                <a:lnTo>
                                  <a:pt x="-17399" y="27376"/>
                                </a:lnTo>
                                <a:lnTo>
                                  <a:pt x="-17398" y="27376"/>
                                </a:lnTo>
                                <a:lnTo>
                                  <a:pt x="-17396" y="27376"/>
                                </a:lnTo>
                                <a:lnTo>
                                  <a:pt x="-17395" y="27376"/>
                                </a:lnTo>
                                <a:lnTo>
                                  <a:pt x="-17393" y="27376"/>
                                </a:lnTo>
                                <a:lnTo>
                                  <a:pt x="-17392" y="27375"/>
                                </a:lnTo>
                                <a:lnTo>
                                  <a:pt x="-17390" y="27375"/>
                                </a:lnTo>
                                <a:lnTo>
                                  <a:pt x="-17389" y="27375"/>
                                </a:lnTo>
                                <a:lnTo>
                                  <a:pt x="-17388" y="27375"/>
                                </a:lnTo>
                                <a:lnTo>
                                  <a:pt x="-17386" y="27375"/>
                                </a:lnTo>
                                <a:lnTo>
                                  <a:pt x="-17385" y="27375"/>
                                </a:lnTo>
                                <a:lnTo>
                                  <a:pt x="-17384" y="27375"/>
                                </a:lnTo>
                                <a:lnTo>
                                  <a:pt x="-17382" y="27375"/>
                                </a:lnTo>
                                <a:lnTo>
                                  <a:pt x="-17381" y="27375"/>
                                </a:lnTo>
                                <a:lnTo>
                                  <a:pt x="-17379" y="27375"/>
                                </a:lnTo>
                                <a:lnTo>
                                  <a:pt x="-17378" y="27375"/>
                                </a:lnTo>
                                <a:lnTo>
                                  <a:pt x="-17377" y="27375"/>
                                </a:lnTo>
                                <a:lnTo>
                                  <a:pt x="-17375" y="27374"/>
                                </a:lnTo>
                                <a:lnTo>
                                  <a:pt x="-17374" y="27374"/>
                                </a:lnTo>
                                <a:lnTo>
                                  <a:pt x="-17373" y="27374"/>
                                </a:lnTo>
                                <a:lnTo>
                                  <a:pt x="-17371" y="27374"/>
                                </a:lnTo>
                                <a:lnTo>
                                  <a:pt x="-17370" y="27374"/>
                                </a:lnTo>
                                <a:lnTo>
                                  <a:pt x="-17369" y="27374"/>
                                </a:lnTo>
                                <a:lnTo>
                                  <a:pt x="-17367" y="27374"/>
                                </a:lnTo>
                                <a:lnTo>
                                  <a:pt x="-17366" y="27374"/>
                                </a:lnTo>
                                <a:lnTo>
                                  <a:pt x="-17364" y="27374"/>
                                </a:lnTo>
                                <a:lnTo>
                                  <a:pt x="-17363" y="27374"/>
                                </a:lnTo>
                                <a:lnTo>
                                  <a:pt x="-17361" y="27374"/>
                                </a:lnTo>
                                <a:lnTo>
                                  <a:pt x="-17360" y="27374"/>
                                </a:lnTo>
                                <a:lnTo>
                                  <a:pt x="-17359" y="27374"/>
                                </a:lnTo>
                                <a:lnTo>
                                  <a:pt x="-17357" y="27374"/>
                                </a:lnTo>
                                <a:lnTo>
                                  <a:pt x="-17356" y="27374"/>
                                </a:lnTo>
                                <a:lnTo>
                                  <a:pt x="-17355" y="27374"/>
                                </a:lnTo>
                                <a:lnTo>
                                  <a:pt x="-17354" y="27374"/>
                                </a:lnTo>
                                <a:lnTo>
                                  <a:pt x="-17352" y="27374"/>
                                </a:lnTo>
                                <a:lnTo>
                                  <a:pt x="-17350" y="27374"/>
                                </a:lnTo>
                                <a:lnTo>
                                  <a:pt x="-17349" y="27374"/>
                                </a:lnTo>
                                <a:lnTo>
                                  <a:pt x="-17348" y="27374"/>
                                </a:lnTo>
                                <a:lnTo>
                                  <a:pt x="-17346" y="27374"/>
                                </a:lnTo>
                                <a:lnTo>
                                  <a:pt x="-17345" y="27374"/>
                                </a:lnTo>
                                <a:lnTo>
                                  <a:pt x="-17344" y="27374"/>
                                </a:lnTo>
                                <a:lnTo>
                                  <a:pt x="-17342" y="27374"/>
                                </a:lnTo>
                                <a:lnTo>
                                  <a:pt x="-17341" y="27374"/>
                                </a:lnTo>
                                <a:lnTo>
                                  <a:pt x="-17340" y="27374"/>
                                </a:lnTo>
                                <a:lnTo>
                                  <a:pt x="-17338" y="27374"/>
                                </a:lnTo>
                                <a:lnTo>
                                  <a:pt x="-17337" y="27374"/>
                                </a:lnTo>
                                <a:lnTo>
                                  <a:pt x="-17335" y="27374"/>
                                </a:lnTo>
                                <a:lnTo>
                                  <a:pt x="-17334" y="27374"/>
                                </a:lnTo>
                                <a:lnTo>
                                  <a:pt x="-17332" y="27374"/>
                                </a:lnTo>
                                <a:lnTo>
                                  <a:pt x="-17331" y="27374"/>
                                </a:lnTo>
                                <a:lnTo>
                                  <a:pt x="-17330" y="27374"/>
                                </a:lnTo>
                                <a:lnTo>
                                  <a:pt x="-17328" y="27374"/>
                                </a:lnTo>
                                <a:lnTo>
                                  <a:pt x="-17327" y="27374"/>
                                </a:lnTo>
                                <a:lnTo>
                                  <a:pt x="-17326" y="27374"/>
                                </a:lnTo>
                                <a:lnTo>
                                  <a:pt x="-17325" y="27374"/>
                                </a:lnTo>
                                <a:lnTo>
                                  <a:pt x="-17323" y="27374"/>
                                </a:lnTo>
                                <a:lnTo>
                                  <a:pt x="-17322" y="27374"/>
                                </a:lnTo>
                                <a:lnTo>
                                  <a:pt x="-17321" y="27374"/>
                                </a:lnTo>
                                <a:lnTo>
                                  <a:pt x="-17319" y="27374"/>
                                </a:lnTo>
                                <a:lnTo>
                                  <a:pt x="-17317" y="27374"/>
                                </a:lnTo>
                                <a:lnTo>
                                  <a:pt x="-17316" y="27374"/>
                                </a:lnTo>
                                <a:lnTo>
                                  <a:pt x="-17315" y="27374"/>
                                </a:lnTo>
                                <a:lnTo>
                                  <a:pt x="-17313" y="27374"/>
                                </a:lnTo>
                                <a:lnTo>
                                  <a:pt x="-17312" y="27374"/>
                                </a:lnTo>
                                <a:lnTo>
                                  <a:pt x="-17311" y="27374"/>
                                </a:lnTo>
                                <a:lnTo>
                                  <a:pt x="-17309" y="27374"/>
                                </a:lnTo>
                                <a:lnTo>
                                  <a:pt x="-17308" y="27374"/>
                                </a:lnTo>
                                <a:lnTo>
                                  <a:pt x="-17307" y="27374"/>
                                </a:lnTo>
                                <a:moveTo>
                                  <a:pt x="-17307" y="27374"/>
                                </a:moveTo>
                                <a:lnTo>
                                  <a:pt x="-17305" y="27374"/>
                                </a:lnTo>
                                <a:lnTo>
                                  <a:pt x="-17304" y="27374"/>
                                </a:lnTo>
                                <a:lnTo>
                                  <a:pt x="-17303" y="27374"/>
                                </a:lnTo>
                                <a:lnTo>
                                  <a:pt x="-17301" y="27374"/>
                                </a:lnTo>
                                <a:lnTo>
                                  <a:pt x="-17299" y="27374"/>
                                </a:lnTo>
                                <a:lnTo>
                                  <a:pt x="-17298" y="27374"/>
                                </a:lnTo>
                                <a:lnTo>
                                  <a:pt x="-17297" y="27374"/>
                                </a:lnTo>
                                <a:lnTo>
                                  <a:pt x="-17296" y="27374"/>
                                </a:lnTo>
                                <a:lnTo>
                                  <a:pt x="-17294" y="27374"/>
                                </a:lnTo>
                                <a:lnTo>
                                  <a:pt x="-17293" y="27374"/>
                                </a:lnTo>
                                <a:lnTo>
                                  <a:pt x="-17292" y="27374"/>
                                </a:lnTo>
                                <a:lnTo>
                                  <a:pt x="-17290" y="27374"/>
                                </a:lnTo>
                                <a:lnTo>
                                  <a:pt x="-17289" y="27373"/>
                                </a:lnTo>
                                <a:lnTo>
                                  <a:pt x="-17288" y="27373"/>
                                </a:lnTo>
                                <a:lnTo>
                                  <a:pt x="-17286" y="27373"/>
                                </a:lnTo>
                                <a:lnTo>
                                  <a:pt x="-17284" y="27373"/>
                                </a:lnTo>
                                <a:lnTo>
                                  <a:pt x="-17283" y="27373"/>
                                </a:lnTo>
                                <a:lnTo>
                                  <a:pt x="-17282" y="27373"/>
                                </a:lnTo>
                                <a:lnTo>
                                  <a:pt x="-17280" y="27373"/>
                                </a:lnTo>
                                <a:lnTo>
                                  <a:pt x="-17279" y="27373"/>
                                </a:lnTo>
                                <a:lnTo>
                                  <a:pt x="-17278" y="27373"/>
                                </a:lnTo>
                                <a:lnTo>
                                  <a:pt x="-17276" y="27373"/>
                                </a:lnTo>
                                <a:lnTo>
                                  <a:pt x="-17275" y="27373"/>
                                </a:lnTo>
                                <a:lnTo>
                                  <a:pt x="-17274" y="27373"/>
                                </a:lnTo>
                                <a:lnTo>
                                  <a:pt x="-17273" y="27373"/>
                                </a:lnTo>
                                <a:lnTo>
                                  <a:pt x="-17271" y="27373"/>
                                </a:lnTo>
                                <a:lnTo>
                                  <a:pt x="-17269" y="27372"/>
                                </a:lnTo>
                                <a:lnTo>
                                  <a:pt x="-17268" y="27372"/>
                                </a:lnTo>
                                <a:lnTo>
                                  <a:pt x="-17267" y="27372"/>
                                </a:lnTo>
                                <a:lnTo>
                                  <a:pt x="-17265" y="27372"/>
                                </a:lnTo>
                                <a:lnTo>
                                  <a:pt x="-17264" y="27372"/>
                                </a:lnTo>
                                <a:lnTo>
                                  <a:pt x="-17263" y="27372"/>
                                </a:lnTo>
                                <a:lnTo>
                                  <a:pt x="-17261" y="27372"/>
                                </a:lnTo>
                                <a:lnTo>
                                  <a:pt x="-17260" y="27372"/>
                                </a:lnTo>
                                <a:lnTo>
                                  <a:pt x="-17259" y="27372"/>
                                </a:lnTo>
                                <a:lnTo>
                                  <a:pt x="-17257" y="27372"/>
                                </a:lnTo>
                                <a:lnTo>
                                  <a:pt x="-17256" y="27372"/>
                                </a:lnTo>
                                <a:lnTo>
                                  <a:pt x="-17255" y="27372"/>
                                </a:lnTo>
                                <a:lnTo>
                                  <a:pt x="-17253" y="27372"/>
                                </a:lnTo>
                                <a:lnTo>
                                  <a:pt x="-17251" y="27372"/>
                                </a:lnTo>
                                <a:lnTo>
                                  <a:pt x="-17250" y="27372"/>
                                </a:lnTo>
                                <a:lnTo>
                                  <a:pt x="-17249" y="27372"/>
                                </a:lnTo>
                                <a:lnTo>
                                  <a:pt x="-17247" y="27372"/>
                                </a:lnTo>
                                <a:lnTo>
                                  <a:pt x="-17246" y="27372"/>
                                </a:lnTo>
                                <a:lnTo>
                                  <a:pt x="-17245" y="27372"/>
                                </a:lnTo>
                                <a:lnTo>
                                  <a:pt x="-17244" y="27372"/>
                                </a:lnTo>
                                <a:lnTo>
                                  <a:pt x="-17242" y="27372"/>
                                </a:lnTo>
                                <a:lnTo>
                                  <a:pt x="-17241" y="27372"/>
                                </a:lnTo>
                                <a:lnTo>
                                  <a:pt x="-17240" y="27372"/>
                                </a:lnTo>
                                <a:lnTo>
                                  <a:pt x="-17238" y="27372"/>
                                </a:lnTo>
                                <a:lnTo>
                                  <a:pt x="-17236" y="27372"/>
                                </a:lnTo>
                                <a:lnTo>
                                  <a:pt x="-17235" y="27372"/>
                                </a:lnTo>
                                <a:lnTo>
                                  <a:pt x="-17234" y="27372"/>
                                </a:lnTo>
                                <a:lnTo>
                                  <a:pt x="-17232" y="27372"/>
                                </a:lnTo>
                                <a:lnTo>
                                  <a:pt x="-17231" y="27372"/>
                                </a:lnTo>
                                <a:lnTo>
                                  <a:pt x="-17230" y="27372"/>
                                </a:lnTo>
                                <a:lnTo>
                                  <a:pt x="-17228" y="27372"/>
                                </a:lnTo>
                                <a:lnTo>
                                  <a:pt x="-17227" y="27372"/>
                                </a:lnTo>
                                <a:lnTo>
                                  <a:pt x="-17226" y="27371"/>
                                </a:lnTo>
                                <a:lnTo>
                                  <a:pt x="-17224" y="27371"/>
                                </a:lnTo>
                                <a:lnTo>
                                  <a:pt x="-17223" y="27371"/>
                                </a:lnTo>
                                <a:lnTo>
                                  <a:pt x="-17222" y="27371"/>
                                </a:lnTo>
                                <a:lnTo>
                                  <a:pt x="-17220" y="27371"/>
                                </a:lnTo>
                                <a:lnTo>
                                  <a:pt x="-17219" y="27371"/>
                                </a:lnTo>
                                <a:lnTo>
                                  <a:pt x="-17217" y="27371"/>
                                </a:lnTo>
                                <a:lnTo>
                                  <a:pt x="-17216" y="27371"/>
                                </a:lnTo>
                                <a:lnTo>
                                  <a:pt x="-17215" y="27371"/>
                                </a:lnTo>
                                <a:lnTo>
                                  <a:pt x="-17213" y="27371"/>
                                </a:lnTo>
                                <a:lnTo>
                                  <a:pt x="-17212" y="27371"/>
                                </a:lnTo>
                                <a:lnTo>
                                  <a:pt x="-17211" y="27371"/>
                                </a:lnTo>
                                <a:lnTo>
                                  <a:pt x="-17209" y="27371"/>
                                </a:lnTo>
                                <a:lnTo>
                                  <a:pt x="-17208" y="27371"/>
                                </a:lnTo>
                                <a:lnTo>
                                  <a:pt x="-17207" y="27371"/>
                                </a:lnTo>
                                <a:lnTo>
                                  <a:pt x="-17205" y="27371"/>
                                </a:lnTo>
                                <a:lnTo>
                                  <a:pt x="-17204" y="27371"/>
                                </a:lnTo>
                                <a:lnTo>
                                  <a:pt x="-17202" y="27371"/>
                                </a:lnTo>
                                <a:lnTo>
                                  <a:pt x="-17201" y="27371"/>
                                </a:lnTo>
                                <a:lnTo>
                                  <a:pt x="-17199" y="27371"/>
                                </a:lnTo>
                                <a:lnTo>
                                  <a:pt x="-17198" y="27371"/>
                                </a:lnTo>
                                <a:lnTo>
                                  <a:pt x="-17197" y="27371"/>
                                </a:lnTo>
                                <a:lnTo>
                                  <a:pt x="-17195" y="27371"/>
                                </a:lnTo>
                                <a:lnTo>
                                  <a:pt x="-17194" y="27371"/>
                                </a:lnTo>
                                <a:lnTo>
                                  <a:pt x="-17193" y="27371"/>
                                </a:lnTo>
                                <a:lnTo>
                                  <a:pt x="-17191" y="27371"/>
                                </a:lnTo>
                                <a:lnTo>
                                  <a:pt x="-17190" y="27371"/>
                                </a:lnTo>
                                <a:lnTo>
                                  <a:pt x="-17189" y="27371"/>
                                </a:lnTo>
                                <a:lnTo>
                                  <a:pt x="-17187" y="27371"/>
                                </a:lnTo>
                                <a:lnTo>
                                  <a:pt x="-17186" y="27371"/>
                                </a:lnTo>
                                <a:lnTo>
                                  <a:pt x="-17184" y="27371"/>
                                </a:lnTo>
                                <a:lnTo>
                                  <a:pt x="-17183" y="27371"/>
                                </a:lnTo>
                                <a:lnTo>
                                  <a:pt x="-17182" y="27371"/>
                                </a:lnTo>
                                <a:lnTo>
                                  <a:pt x="-17180" y="27371"/>
                                </a:lnTo>
                                <a:lnTo>
                                  <a:pt x="-17179" y="27371"/>
                                </a:lnTo>
                                <a:lnTo>
                                  <a:pt x="-17178" y="27371"/>
                                </a:lnTo>
                                <a:lnTo>
                                  <a:pt x="-17176" y="27371"/>
                                </a:lnTo>
                                <a:lnTo>
                                  <a:pt x="-17175" y="27371"/>
                                </a:lnTo>
                                <a:lnTo>
                                  <a:pt x="-17173" y="27371"/>
                                </a:lnTo>
                                <a:lnTo>
                                  <a:pt x="-17172" y="27371"/>
                                </a:lnTo>
                                <a:lnTo>
                                  <a:pt x="-17170" y="27371"/>
                                </a:lnTo>
                                <a:lnTo>
                                  <a:pt x="-17169" y="27371"/>
                                </a:lnTo>
                                <a:lnTo>
                                  <a:pt x="-17168" y="27371"/>
                                </a:lnTo>
                                <a:lnTo>
                                  <a:pt x="-17166" y="27371"/>
                                </a:lnTo>
                                <a:lnTo>
                                  <a:pt x="-17165" y="27371"/>
                                </a:lnTo>
                                <a:lnTo>
                                  <a:pt x="-17164" y="27371"/>
                                </a:lnTo>
                                <a:lnTo>
                                  <a:pt x="-17163" y="27371"/>
                                </a:lnTo>
                                <a:lnTo>
                                  <a:pt x="-17161" y="27371"/>
                                </a:lnTo>
                                <a:lnTo>
                                  <a:pt x="-17160" y="27370"/>
                                </a:lnTo>
                                <a:lnTo>
                                  <a:pt x="-17158" y="27370"/>
                                </a:lnTo>
                                <a:lnTo>
                                  <a:pt x="-17157" y="27370"/>
                                </a:lnTo>
                                <a:lnTo>
                                  <a:pt x="-17155" y="27370"/>
                                </a:lnTo>
                                <a:lnTo>
                                  <a:pt x="-17154" y="27370"/>
                                </a:lnTo>
                                <a:lnTo>
                                  <a:pt x="-17153" y="27370"/>
                                </a:lnTo>
                                <a:lnTo>
                                  <a:pt x="-17151" y="27370"/>
                                </a:lnTo>
                                <a:lnTo>
                                  <a:pt x="-17150" y="27370"/>
                                </a:lnTo>
                                <a:lnTo>
                                  <a:pt x="-17149" y="27370"/>
                                </a:lnTo>
                                <a:lnTo>
                                  <a:pt x="-17147" y="27370"/>
                                </a:lnTo>
                                <a:lnTo>
                                  <a:pt x="-17146" y="27370"/>
                                </a:lnTo>
                                <a:lnTo>
                                  <a:pt x="-17144" y="27370"/>
                                </a:lnTo>
                                <a:lnTo>
                                  <a:pt x="-17143" y="27370"/>
                                </a:lnTo>
                                <a:lnTo>
                                  <a:pt x="-17141" y="27370"/>
                                </a:lnTo>
                                <a:lnTo>
                                  <a:pt x="-17140" y="27370"/>
                                </a:lnTo>
                                <a:lnTo>
                                  <a:pt x="-17139" y="27370"/>
                                </a:lnTo>
                                <a:lnTo>
                                  <a:pt x="-17138" y="27370"/>
                                </a:lnTo>
                                <a:lnTo>
                                  <a:pt x="-17136" y="27370"/>
                                </a:lnTo>
                                <a:lnTo>
                                  <a:pt x="-17135" y="27370"/>
                                </a:lnTo>
                                <a:lnTo>
                                  <a:pt x="-17134" y="27370"/>
                                </a:lnTo>
                                <a:lnTo>
                                  <a:pt x="-17132" y="27370"/>
                                </a:lnTo>
                                <a:lnTo>
                                  <a:pt x="-17131" y="27370"/>
                                </a:lnTo>
                                <a:lnTo>
                                  <a:pt x="-17129" y="27370"/>
                                </a:lnTo>
                                <a:lnTo>
                                  <a:pt x="-17128" y="27370"/>
                                </a:lnTo>
                                <a:lnTo>
                                  <a:pt x="-17126" y="27370"/>
                                </a:lnTo>
                                <a:lnTo>
                                  <a:pt x="-17125" y="27370"/>
                                </a:lnTo>
                                <a:lnTo>
                                  <a:pt x="-17124" y="27370"/>
                                </a:lnTo>
                                <a:lnTo>
                                  <a:pt x="-17122" y="27370"/>
                                </a:lnTo>
                                <a:lnTo>
                                  <a:pt x="-17121" y="27370"/>
                                </a:lnTo>
                                <a:lnTo>
                                  <a:pt x="-17120" y="27370"/>
                                </a:lnTo>
                                <a:lnTo>
                                  <a:pt x="-17118" y="27370"/>
                                </a:lnTo>
                                <a:lnTo>
                                  <a:pt x="-17117" y="27370"/>
                                </a:lnTo>
                                <a:lnTo>
                                  <a:pt x="-17116" y="27370"/>
                                </a:lnTo>
                                <a:lnTo>
                                  <a:pt x="-17114" y="27370"/>
                                </a:lnTo>
                                <a:lnTo>
                                  <a:pt x="-17112" y="27370"/>
                                </a:lnTo>
                                <a:lnTo>
                                  <a:pt x="-17111" y="27370"/>
                                </a:lnTo>
                                <a:lnTo>
                                  <a:pt x="-17110" y="27370"/>
                                </a:lnTo>
                                <a:lnTo>
                                  <a:pt x="-17109" y="27370"/>
                                </a:lnTo>
                                <a:lnTo>
                                  <a:pt x="-17107" y="27370"/>
                                </a:lnTo>
                                <a:lnTo>
                                  <a:pt x="-17106" y="27370"/>
                                </a:lnTo>
                                <a:lnTo>
                                  <a:pt x="-17105" y="27370"/>
                                </a:lnTo>
                                <a:lnTo>
                                  <a:pt x="-17103" y="27370"/>
                                </a:lnTo>
                                <a:lnTo>
                                  <a:pt x="-17102" y="27370"/>
                                </a:lnTo>
                                <a:lnTo>
                                  <a:pt x="-17101" y="27370"/>
                                </a:lnTo>
                                <a:lnTo>
                                  <a:pt x="-17099" y="27370"/>
                                </a:lnTo>
                                <a:lnTo>
                                  <a:pt x="-17098" y="27370"/>
                                </a:lnTo>
                                <a:lnTo>
                                  <a:pt x="-17097" y="27370"/>
                                </a:lnTo>
                                <a:lnTo>
                                  <a:pt x="-17095" y="27370"/>
                                </a:lnTo>
                                <a:lnTo>
                                  <a:pt x="-17093" y="27370"/>
                                </a:lnTo>
                                <a:lnTo>
                                  <a:pt x="-17092" y="27371"/>
                                </a:lnTo>
                                <a:lnTo>
                                  <a:pt x="-17091" y="27371"/>
                                </a:lnTo>
                                <a:lnTo>
                                  <a:pt x="-17089" y="27371"/>
                                </a:lnTo>
                                <a:lnTo>
                                  <a:pt x="-17088" y="27371"/>
                                </a:lnTo>
                                <a:lnTo>
                                  <a:pt x="-17087" y="27371"/>
                                </a:lnTo>
                                <a:lnTo>
                                  <a:pt x="-17085" y="27371"/>
                                </a:lnTo>
                                <a:lnTo>
                                  <a:pt x="-17084" y="27371"/>
                                </a:lnTo>
                                <a:lnTo>
                                  <a:pt x="-17083" y="27371"/>
                                </a:lnTo>
                                <a:lnTo>
                                  <a:pt x="-17082" y="27371"/>
                                </a:lnTo>
                                <a:lnTo>
                                  <a:pt x="-17080" y="27371"/>
                                </a:lnTo>
                                <a:lnTo>
                                  <a:pt x="-17078" y="27371"/>
                                </a:lnTo>
                                <a:lnTo>
                                  <a:pt x="-17077" y="27371"/>
                                </a:lnTo>
                                <a:lnTo>
                                  <a:pt x="-17076" y="27371"/>
                                </a:lnTo>
                                <a:lnTo>
                                  <a:pt x="-17074" y="27371"/>
                                </a:lnTo>
                                <a:lnTo>
                                  <a:pt x="-17073" y="27371"/>
                                </a:lnTo>
                                <a:lnTo>
                                  <a:pt x="-17072" y="27371"/>
                                </a:lnTo>
                                <a:lnTo>
                                  <a:pt x="-17070" y="27371"/>
                                </a:lnTo>
                                <a:lnTo>
                                  <a:pt x="-17069" y="27371"/>
                                </a:lnTo>
                                <a:lnTo>
                                  <a:pt x="-17068" y="27371"/>
                                </a:lnTo>
                                <a:lnTo>
                                  <a:pt x="-17066" y="27371"/>
                                </a:lnTo>
                                <a:lnTo>
                                  <a:pt x="-17065" y="27371"/>
                                </a:lnTo>
                                <a:lnTo>
                                  <a:pt x="-17063" y="27371"/>
                                </a:lnTo>
                                <a:lnTo>
                                  <a:pt x="-17062" y="27371"/>
                                </a:lnTo>
                                <a:lnTo>
                                  <a:pt x="-17060" y="27371"/>
                                </a:lnTo>
                                <a:lnTo>
                                  <a:pt x="-17059" y="27372"/>
                                </a:lnTo>
                                <a:lnTo>
                                  <a:pt x="-17058" y="27372"/>
                                </a:lnTo>
                                <a:lnTo>
                                  <a:pt x="-17057" y="27372"/>
                                </a:lnTo>
                                <a:lnTo>
                                  <a:pt x="-17055" y="27372"/>
                                </a:lnTo>
                                <a:lnTo>
                                  <a:pt x="-17054" y="27372"/>
                                </a:lnTo>
                                <a:lnTo>
                                  <a:pt x="-17053" y="27372"/>
                                </a:lnTo>
                                <a:lnTo>
                                  <a:pt x="-17051" y="27372"/>
                                </a:lnTo>
                                <a:lnTo>
                                  <a:pt x="-17049" y="27372"/>
                                </a:lnTo>
                                <a:lnTo>
                                  <a:pt x="-17048" y="27372"/>
                                </a:lnTo>
                                <a:lnTo>
                                  <a:pt x="-17047" y="27372"/>
                                </a:lnTo>
                                <a:lnTo>
                                  <a:pt x="-17045" y="27372"/>
                                </a:lnTo>
                                <a:lnTo>
                                  <a:pt x="-17044" y="27372"/>
                                </a:lnTo>
                                <a:lnTo>
                                  <a:pt x="-17043" y="27372"/>
                                </a:lnTo>
                                <a:lnTo>
                                  <a:pt x="-17041" y="27372"/>
                                </a:lnTo>
                                <a:lnTo>
                                  <a:pt x="-17040" y="27372"/>
                                </a:lnTo>
                                <a:lnTo>
                                  <a:pt x="-17039" y="27372"/>
                                </a:lnTo>
                                <a:lnTo>
                                  <a:pt x="-17037" y="27372"/>
                                </a:lnTo>
                                <a:lnTo>
                                  <a:pt x="-17036" y="27372"/>
                                </a:lnTo>
                                <a:lnTo>
                                  <a:pt x="-17034" y="27372"/>
                                </a:lnTo>
                                <a:lnTo>
                                  <a:pt x="-17033" y="27372"/>
                                </a:lnTo>
                                <a:lnTo>
                                  <a:pt x="-17031" y="27372"/>
                                </a:lnTo>
                                <a:lnTo>
                                  <a:pt x="-17030" y="27372"/>
                                </a:lnTo>
                                <a:lnTo>
                                  <a:pt x="-17029" y="27372"/>
                                </a:lnTo>
                                <a:lnTo>
                                  <a:pt x="-17028" y="27372"/>
                                </a:lnTo>
                                <a:lnTo>
                                  <a:pt x="-17026" y="27372"/>
                                </a:lnTo>
                                <a:lnTo>
                                  <a:pt x="-17025" y="27372"/>
                                </a:lnTo>
                                <a:lnTo>
                                  <a:pt x="-17024" y="27371"/>
                                </a:lnTo>
                                <a:lnTo>
                                  <a:pt x="-17022" y="27371"/>
                                </a:lnTo>
                                <a:lnTo>
                                  <a:pt x="-17020" y="27371"/>
                                </a:lnTo>
                                <a:lnTo>
                                  <a:pt x="-17019" y="27371"/>
                                </a:lnTo>
                                <a:lnTo>
                                  <a:pt x="-17018" y="27371"/>
                                </a:lnTo>
                                <a:lnTo>
                                  <a:pt x="-17016" y="27371"/>
                                </a:lnTo>
                                <a:lnTo>
                                  <a:pt x="-17015" y="27371"/>
                                </a:lnTo>
                                <a:lnTo>
                                  <a:pt x="-17014" y="27371"/>
                                </a:lnTo>
                                <a:lnTo>
                                  <a:pt x="-17012" y="27371"/>
                                </a:lnTo>
                                <a:lnTo>
                                  <a:pt x="-17011" y="27371"/>
                                </a:lnTo>
                                <a:lnTo>
                                  <a:pt x="-17010" y="27371"/>
                                </a:lnTo>
                                <a:lnTo>
                                  <a:pt x="-17008" y="27371"/>
                                </a:lnTo>
                                <a:lnTo>
                                  <a:pt x="-17007" y="27371"/>
                                </a:lnTo>
                                <a:lnTo>
                                  <a:pt x="-17005" y="27371"/>
                                </a:lnTo>
                                <a:lnTo>
                                  <a:pt x="-17004" y="27371"/>
                                </a:lnTo>
                                <a:lnTo>
                                  <a:pt x="-17003" y="27371"/>
                                </a:lnTo>
                                <a:lnTo>
                                  <a:pt x="-17001" y="27371"/>
                                </a:lnTo>
                                <a:lnTo>
                                  <a:pt x="-17000" y="27371"/>
                                </a:lnTo>
                                <a:lnTo>
                                  <a:pt x="-16999" y="27371"/>
                                </a:lnTo>
                                <a:lnTo>
                                  <a:pt x="-16997" y="27371"/>
                                </a:lnTo>
                                <a:lnTo>
                                  <a:pt x="-16996" y="27371"/>
                                </a:lnTo>
                                <a:lnTo>
                                  <a:pt x="-16995" y="27371"/>
                                </a:lnTo>
                                <a:lnTo>
                                  <a:pt x="-16993" y="27371"/>
                                </a:lnTo>
                                <a:lnTo>
                                  <a:pt x="-16992" y="27371"/>
                                </a:lnTo>
                                <a:lnTo>
                                  <a:pt x="-16991" y="27371"/>
                                </a:lnTo>
                                <a:lnTo>
                                  <a:pt x="-16989" y="27371"/>
                                </a:lnTo>
                                <a:lnTo>
                                  <a:pt x="-16987" y="27371"/>
                                </a:lnTo>
                                <a:lnTo>
                                  <a:pt x="-16986" y="27371"/>
                                </a:lnTo>
                                <a:lnTo>
                                  <a:pt x="-16985" y="27371"/>
                                </a:lnTo>
                                <a:lnTo>
                                  <a:pt x="-16983" y="27371"/>
                                </a:lnTo>
                                <a:lnTo>
                                  <a:pt x="-16982" y="27371"/>
                                </a:lnTo>
                                <a:lnTo>
                                  <a:pt x="-16981" y="27371"/>
                                </a:lnTo>
                                <a:lnTo>
                                  <a:pt x="-16979" y="27371"/>
                                </a:lnTo>
                                <a:lnTo>
                                  <a:pt x="-16978" y="27371"/>
                                </a:lnTo>
                                <a:lnTo>
                                  <a:pt x="-16977" y="27371"/>
                                </a:lnTo>
                                <a:lnTo>
                                  <a:pt x="-16976" y="27371"/>
                                </a:lnTo>
                                <a:lnTo>
                                  <a:pt x="-16974" y="27371"/>
                                </a:lnTo>
                                <a:lnTo>
                                  <a:pt x="-16973" y="27371"/>
                                </a:lnTo>
                                <a:lnTo>
                                  <a:pt x="-16971" y="27371"/>
                                </a:lnTo>
                                <a:lnTo>
                                  <a:pt x="-16970" y="27371"/>
                                </a:lnTo>
                                <a:lnTo>
                                  <a:pt x="-16968" y="27371"/>
                                </a:lnTo>
                                <a:lnTo>
                                  <a:pt x="-16967" y="27371"/>
                                </a:lnTo>
                                <a:lnTo>
                                  <a:pt x="-16966" y="27371"/>
                                </a:lnTo>
                                <a:lnTo>
                                  <a:pt x="-16964" y="27371"/>
                                </a:lnTo>
                                <a:lnTo>
                                  <a:pt x="-16963" y="27371"/>
                                </a:lnTo>
                                <a:lnTo>
                                  <a:pt x="-16962" y="27371"/>
                                </a:lnTo>
                                <a:lnTo>
                                  <a:pt x="-16960" y="27371"/>
                                </a:lnTo>
                                <a:lnTo>
                                  <a:pt x="-16959" y="27371"/>
                                </a:lnTo>
                                <a:lnTo>
                                  <a:pt x="-16958" y="27371"/>
                                </a:lnTo>
                                <a:lnTo>
                                  <a:pt x="-16956" y="27371"/>
                                </a:lnTo>
                                <a:lnTo>
                                  <a:pt x="-16954" y="27371"/>
                                </a:lnTo>
                                <a:lnTo>
                                  <a:pt x="-16953" y="27371"/>
                                </a:lnTo>
                                <a:lnTo>
                                  <a:pt x="-16952" y="27371"/>
                                </a:lnTo>
                                <a:lnTo>
                                  <a:pt x="-16950" y="27371"/>
                                </a:lnTo>
                                <a:lnTo>
                                  <a:pt x="-16949" y="27371"/>
                                </a:lnTo>
                                <a:lnTo>
                                  <a:pt x="-16948" y="27371"/>
                                </a:lnTo>
                                <a:lnTo>
                                  <a:pt x="-16947" y="27371"/>
                                </a:lnTo>
                                <a:lnTo>
                                  <a:pt x="-16945" y="27371"/>
                                </a:lnTo>
                                <a:lnTo>
                                  <a:pt x="-16944" y="27371"/>
                                </a:lnTo>
                                <a:lnTo>
                                  <a:pt x="-16943" y="27371"/>
                                </a:lnTo>
                                <a:lnTo>
                                  <a:pt x="-16941" y="27371"/>
                                </a:lnTo>
                                <a:lnTo>
                                  <a:pt x="-16939" y="27371"/>
                                </a:lnTo>
                                <a:lnTo>
                                  <a:pt x="-16938" y="27371"/>
                                </a:lnTo>
                                <a:lnTo>
                                  <a:pt x="-16937" y="27371"/>
                                </a:lnTo>
                                <a:lnTo>
                                  <a:pt x="-16935" y="27371"/>
                                </a:lnTo>
                                <a:lnTo>
                                  <a:pt x="-16934" y="27371"/>
                                </a:lnTo>
                                <a:lnTo>
                                  <a:pt x="-16933" y="27371"/>
                                </a:lnTo>
                                <a:lnTo>
                                  <a:pt x="-16931" y="27371"/>
                                </a:lnTo>
                                <a:lnTo>
                                  <a:pt x="-16930" y="27371"/>
                                </a:lnTo>
                                <a:lnTo>
                                  <a:pt x="-16929" y="27371"/>
                                </a:lnTo>
                                <a:lnTo>
                                  <a:pt x="-16927" y="27371"/>
                                </a:lnTo>
                                <a:lnTo>
                                  <a:pt x="-16925" y="27371"/>
                                </a:lnTo>
                                <a:lnTo>
                                  <a:pt x="-16924" y="27371"/>
                                </a:lnTo>
                                <a:lnTo>
                                  <a:pt x="-16923" y="27371"/>
                                </a:lnTo>
                                <a:lnTo>
                                  <a:pt x="-16922" y="27371"/>
                                </a:lnTo>
                                <a:lnTo>
                                  <a:pt x="-16920" y="27371"/>
                                </a:lnTo>
                                <a:lnTo>
                                  <a:pt x="-16919" y="27371"/>
                                </a:lnTo>
                                <a:lnTo>
                                  <a:pt x="-16918" y="27371"/>
                                </a:lnTo>
                                <a:lnTo>
                                  <a:pt x="-16916" y="27371"/>
                                </a:lnTo>
                                <a:lnTo>
                                  <a:pt x="-16915" y="27371"/>
                                </a:lnTo>
                                <a:lnTo>
                                  <a:pt x="-16914" y="27371"/>
                                </a:lnTo>
                                <a:lnTo>
                                  <a:pt x="-16912" y="27371"/>
                                </a:lnTo>
                                <a:lnTo>
                                  <a:pt x="-16910" y="27371"/>
                                </a:lnTo>
                                <a:lnTo>
                                  <a:pt x="-16909" y="27371"/>
                                </a:lnTo>
                                <a:lnTo>
                                  <a:pt x="-16908" y="27371"/>
                                </a:lnTo>
                                <a:lnTo>
                                  <a:pt x="-16906" y="27371"/>
                                </a:lnTo>
                                <a:lnTo>
                                  <a:pt x="-16905" y="27371"/>
                                </a:lnTo>
                                <a:lnTo>
                                  <a:pt x="-16904" y="27371"/>
                                </a:lnTo>
                                <a:lnTo>
                                  <a:pt x="-16902" y="27371"/>
                                </a:lnTo>
                                <a:lnTo>
                                  <a:pt x="-16901" y="27371"/>
                                </a:lnTo>
                                <a:lnTo>
                                  <a:pt x="-16900" y="27371"/>
                                </a:lnTo>
                                <a:lnTo>
                                  <a:pt x="-16898" y="27371"/>
                                </a:lnTo>
                                <a:lnTo>
                                  <a:pt x="-16896" y="27371"/>
                                </a:lnTo>
                                <a:lnTo>
                                  <a:pt x="-16895" y="27371"/>
                                </a:lnTo>
                                <a:lnTo>
                                  <a:pt x="-16894" y="27371"/>
                                </a:lnTo>
                                <a:lnTo>
                                  <a:pt x="-16893" y="27371"/>
                                </a:lnTo>
                                <a:lnTo>
                                  <a:pt x="-16891" y="27371"/>
                                </a:lnTo>
                                <a:lnTo>
                                  <a:pt x="-16890" y="27371"/>
                                </a:lnTo>
                                <a:lnTo>
                                  <a:pt x="-16889" y="27371"/>
                                </a:lnTo>
                                <a:lnTo>
                                  <a:pt x="-16887" y="27371"/>
                                </a:lnTo>
                                <a:lnTo>
                                  <a:pt x="-16886" y="27371"/>
                                </a:lnTo>
                                <a:lnTo>
                                  <a:pt x="-16885" y="27371"/>
                                </a:lnTo>
                                <a:lnTo>
                                  <a:pt x="-16883" y="27371"/>
                                </a:lnTo>
                                <a:lnTo>
                                  <a:pt x="-16881" y="27371"/>
                                </a:lnTo>
                                <a:lnTo>
                                  <a:pt x="-16880" y="27371"/>
                                </a:lnTo>
                                <a:lnTo>
                                  <a:pt x="-16879" y="27371"/>
                                </a:lnTo>
                                <a:lnTo>
                                  <a:pt x="-16877" y="27371"/>
                                </a:lnTo>
                                <a:lnTo>
                                  <a:pt x="-16876" y="27371"/>
                                </a:lnTo>
                                <a:lnTo>
                                  <a:pt x="-16875" y="27371"/>
                                </a:lnTo>
                                <a:lnTo>
                                  <a:pt x="-16873" y="27371"/>
                                </a:lnTo>
                                <a:lnTo>
                                  <a:pt x="-16872" y="27371"/>
                                </a:lnTo>
                                <a:lnTo>
                                  <a:pt x="-16871" y="27371"/>
                                </a:lnTo>
                                <a:lnTo>
                                  <a:pt x="-16869" y="27371"/>
                                </a:lnTo>
                                <a:lnTo>
                                  <a:pt x="-16868" y="27371"/>
                                </a:lnTo>
                                <a:lnTo>
                                  <a:pt x="-16867" y="27371"/>
                                </a:lnTo>
                                <a:lnTo>
                                  <a:pt x="-16865" y="27371"/>
                                </a:lnTo>
                                <a:lnTo>
                                  <a:pt x="-16864" y="27371"/>
                                </a:lnTo>
                                <a:lnTo>
                                  <a:pt x="-16862" y="27371"/>
                                </a:lnTo>
                                <a:lnTo>
                                  <a:pt x="-16861" y="27371"/>
                                </a:lnTo>
                                <a:lnTo>
                                  <a:pt x="-16860" y="27371"/>
                                </a:lnTo>
                                <a:lnTo>
                                  <a:pt x="-16858" y="27371"/>
                                </a:lnTo>
                                <a:lnTo>
                                  <a:pt x="-16857" y="27371"/>
                                </a:lnTo>
                                <a:lnTo>
                                  <a:pt x="-16856" y="27371"/>
                                </a:lnTo>
                                <a:lnTo>
                                  <a:pt x="-16854" y="27371"/>
                                </a:lnTo>
                                <a:lnTo>
                                  <a:pt x="-16853" y="27371"/>
                                </a:lnTo>
                                <a:lnTo>
                                  <a:pt x="-16852" y="27371"/>
                                </a:lnTo>
                                <a:lnTo>
                                  <a:pt x="-16850" y="27371"/>
                                </a:lnTo>
                                <a:lnTo>
                                  <a:pt x="-16849" y="27371"/>
                                </a:lnTo>
                                <a:lnTo>
                                  <a:pt x="-16847" y="27371"/>
                                </a:lnTo>
                                <a:lnTo>
                                  <a:pt x="-16846" y="27371"/>
                                </a:lnTo>
                                <a:lnTo>
                                  <a:pt x="-16844" y="27371"/>
                                </a:lnTo>
                                <a:lnTo>
                                  <a:pt x="-16843" y="27371"/>
                                </a:lnTo>
                                <a:lnTo>
                                  <a:pt x="-16842" y="27371"/>
                                </a:lnTo>
                                <a:lnTo>
                                  <a:pt x="-16841" y="27371"/>
                                </a:lnTo>
                                <a:lnTo>
                                  <a:pt x="-16839" y="27371"/>
                                </a:lnTo>
                                <a:lnTo>
                                  <a:pt x="-16838" y="27371"/>
                                </a:lnTo>
                                <a:lnTo>
                                  <a:pt x="-16837" y="27371"/>
                                </a:lnTo>
                                <a:lnTo>
                                  <a:pt x="-16835" y="27371"/>
                                </a:lnTo>
                                <a:lnTo>
                                  <a:pt x="-16834" y="27371"/>
                                </a:lnTo>
                                <a:lnTo>
                                  <a:pt x="-16833" y="27371"/>
                                </a:lnTo>
                                <a:lnTo>
                                  <a:pt x="-16831" y="27371"/>
                                </a:lnTo>
                                <a:lnTo>
                                  <a:pt x="-16829" y="27371"/>
                                </a:lnTo>
                                <a:lnTo>
                                  <a:pt x="-16828" y="27371"/>
                                </a:lnTo>
                                <a:lnTo>
                                  <a:pt x="-16827" y="27371"/>
                                </a:lnTo>
                                <a:lnTo>
                                  <a:pt x="-16825" y="27371"/>
                                </a:lnTo>
                                <a:lnTo>
                                  <a:pt x="-16824" y="27371"/>
                                </a:lnTo>
                                <a:lnTo>
                                  <a:pt x="-16823" y="27371"/>
                                </a:lnTo>
                                <a:lnTo>
                                  <a:pt x="-16821" y="27371"/>
                                </a:lnTo>
                                <a:lnTo>
                                  <a:pt x="-16820" y="27371"/>
                                </a:lnTo>
                                <a:lnTo>
                                  <a:pt x="-16819" y="27371"/>
                                </a:lnTo>
                                <a:lnTo>
                                  <a:pt x="-16817" y="27371"/>
                                </a:lnTo>
                                <a:lnTo>
                                  <a:pt x="-16815" y="27371"/>
                                </a:lnTo>
                                <a:lnTo>
                                  <a:pt x="-16814" y="27370"/>
                                </a:lnTo>
                                <a:lnTo>
                                  <a:pt x="-16813" y="27370"/>
                                </a:lnTo>
                                <a:lnTo>
                                  <a:pt x="-16812" y="27370"/>
                                </a:lnTo>
                                <a:lnTo>
                                  <a:pt x="-16810" y="27370"/>
                                </a:lnTo>
                                <a:lnTo>
                                  <a:pt x="-16809" y="27370"/>
                                </a:lnTo>
                                <a:lnTo>
                                  <a:pt x="-16808" y="27370"/>
                                </a:lnTo>
                                <a:lnTo>
                                  <a:pt x="-16806" y="27370"/>
                                </a:lnTo>
                                <a:lnTo>
                                  <a:pt x="-16805" y="27370"/>
                                </a:lnTo>
                                <a:lnTo>
                                  <a:pt x="-16804" y="27370"/>
                                </a:lnTo>
                                <a:lnTo>
                                  <a:pt x="-16802" y="27370"/>
                                </a:lnTo>
                                <a:lnTo>
                                  <a:pt x="-16800" y="27370"/>
                                </a:lnTo>
                                <a:lnTo>
                                  <a:pt x="-16799" y="27370"/>
                                </a:lnTo>
                                <a:lnTo>
                                  <a:pt x="-16798" y="27370"/>
                                </a:lnTo>
                                <a:lnTo>
                                  <a:pt x="-16796" y="27370"/>
                                </a:lnTo>
                                <a:lnTo>
                                  <a:pt x="-16795" y="27370"/>
                                </a:lnTo>
                                <a:lnTo>
                                  <a:pt x="-16794" y="27370"/>
                                </a:lnTo>
                                <a:lnTo>
                                  <a:pt x="-16792" y="27370"/>
                                </a:lnTo>
                                <a:lnTo>
                                  <a:pt x="-16791" y="27370"/>
                                </a:lnTo>
                                <a:lnTo>
                                  <a:pt x="-16790" y="27370"/>
                                </a:lnTo>
                                <a:lnTo>
                                  <a:pt x="-16788" y="27370"/>
                                </a:lnTo>
                                <a:lnTo>
                                  <a:pt x="-16787" y="27370"/>
                                </a:lnTo>
                                <a:lnTo>
                                  <a:pt x="-16785" y="27370"/>
                                </a:lnTo>
                                <a:lnTo>
                                  <a:pt x="-16784" y="27370"/>
                                </a:lnTo>
                                <a:lnTo>
                                  <a:pt x="-16783" y="27370"/>
                                </a:lnTo>
                                <a:lnTo>
                                  <a:pt x="-16781" y="27370"/>
                                </a:lnTo>
                                <a:lnTo>
                                  <a:pt x="-16780" y="27370"/>
                                </a:lnTo>
                                <a:lnTo>
                                  <a:pt x="-16779" y="27370"/>
                                </a:lnTo>
                                <a:lnTo>
                                  <a:pt x="-16778" y="27370"/>
                                </a:lnTo>
                                <a:lnTo>
                                  <a:pt x="-16777" y="27370"/>
                                </a:lnTo>
                                <a:lnTo>
                                  <a:pt x="-16775" y="27370"/>
                                </a:lnTo>
                                <a:lnTo>
                                  <a:pt x="-16774" y="27370"/>
                                </a:lnTo>
                                <a:lnTo>
                                  <a:pt x="-16773" y="27370"/>
                                </a:lnTo>
                                <a:lnTo>
                                  <a:pt x="-16771" y="27370"/>
                                </a:lnTo>
                                <a:lnTo>
                                  <a:pt x="-16769" y="27370"/>
                                </a:lnTo>
                                <a:lnTo>
                                  <a:pt x="-16767" y="27370"/>
                                </a:lnTo>
                                <a:lnTo>
                                  <a:pt x="-16766" y="27370"/>
                                </a:lnTo>
                                <a:lnTo>
                                  <a:pt x="-16765" y="27370"/>
                                </a:lnTo>
                                <a:lnTo>
                                  <a:pt x="-16763" y="27371"/>
                                </a:lnTo>
                                <a:lnTo>
                                  <a:pt x="-16762" y="27371"/>
                                </a:lnTo>
                                <a:lnTo>
                                  <a:pt x="-16761" y="27371"/>
                                </a:lnTo>
                                <a:lnTo>
                                  <a:pt x="-16760" y="27371"/>
                                </a:lnTo>
                                <a:lnTo>
                                  <a:pt x="-16754" y="27371"/>
                                </a:lnTo>
                                <a:moveTo>
                                  <a:pt x="-19230" y="28516"/>
                                </a:moveTo>
                                <a:lnTo>
                                  <a:pt x="-19229" y="28516"/>
                                </a:lnTo>
                                <a:moveTo>
                                  <a:pt x="-19198" y="28515"/>
                                </a:moveTo>
                                <a:lnTo>
                                  <a:pt x="-19197" y="28515"/>
                                </a:lnTo>
                                <a:moveTo>
                                  <a:pt x="-19166" y="28514"/>
                                </a:moveTo>
                                <a:lnTo>
                                  <a:pt x="-19166" y="28514"/>
                                </a:lnTo>
                                <a:moveTo>
                                  <a:pt x="-19135" y="28514"/>
                                </a:moveTo>
                                <a:lnTo>
                                  <a:pt x="-19134" y="28514"/>
                                </a:lnTo>
                                <a:moveTo>
                                  <a:pt x="-19103" y="28515"/>
                                </a:moveTo>
                                <a:lnTo>
                                  <a:pt x="-19103" y="28515"/>
                                </a:lnTo>
                                <a:moveTo>
                                  <a:pt x="-19072" y="28515"/>
                                </a:moveTo>
                                <a:lnTo>
                                  <a:pt x="-19071" y="28515"/>
                                </a:lnTo>
                                <a:moveTo>
                                  <a:pt x="-19040" y="28515"/>
                                </a:moveTo>
                                <a:lnTo>
                                  <a:pt x="-19039" y="28515"/>
                                </a:lnTo>
                                <a:moveTo>
                                  <a:pt x="-19008" y="28515"/>
                                </a:moveTo>
                                <a:lnTo>
                                  <a:pt x="-19008" y="28515"/>
                                </a:lnTo>
                                <a:moveTo>
                                  <a:pt x="-18977" y="28514"/>
                                </a:moveTo>
                                <a:lnTo>
                                  <a:pt x="-18977" y="28514"/>
                                </a:lnTo>
                                <a:moveTo>
                                  <a:pt x="-18953" y="28498"/>
                                </a:moveTo>
                                <a:lnTo>
                                  <a:pt x="-18952" y="28498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10"/>
                        <wps:cNvSpPr>
                          <a:spLocks/>
                        </wps:cNvSpPr>
                        <wps:spPr bwMode="auto">
                          <a:xfrm>
                            <a:off x="3015" y="1377"/>
                            <a:ext cx="32" cy="62"/>
                          </a:xfrm>
                          <a:custGeom>
                            <a:avLst/>
                            <a:gdLst>
                              <a:gd name="T0" fmla="+- 0 3016 3016"/>
                              <a:gd name="T1" fmla="*/ T0 w 32"/>
                              <a:gd name="T2" fmla="+- 0 1439 1377"/>
                              <a:gd name="T3" fmla="*/ 1439 h 62"/>
                              <a:gd name="T4" fmla="+- 0 3033 3016"/>
                              <a:gd name="T5" fmla="*/ T4 w 32"/>
                              <a:gd name="T6" fmla="+- 0 1439 1377"/>
                              <a:gd name="T7" fmla="*/ 1439 h 62"/>
                              <a:gd name="T8" fmla="+- 0 3023 3016"/>
                              <a:gd name="T9" fmla="*/ T8 w 32"/>
                              <a:gd name="T10" fmla="+- 0 1409 1377"/>
                              <a:gd name="T11" fmla="*/ 1409 h 62"/>
                              <a:gd name="T12" fmla="+- 0 3041 3016"/>
                              <a:gd name="T13" fmla="*/ T12 w 32"/>
                              <a:gd name="T14" fmla="+- 0 1409 1377"/>
                              <a:gd name="T15" fmla="*/ 1409 h 62"/>
                              <a:gd name="T16" fmla="+- 0 3030 3016"/>
                              <a:gd name="T17" fmla="*/ T16 w 32"/>
                              <a:gd name="T18" fmla="+- 0 1377 1377"/>
                              <a:gd name="T19" fmla="*/ 1377 h 62"/>
                              <a:gd name="T20" fmla="+- 0 3047 3016"/>
                              <a:gd name="T21" fmla="*/ T20 w 32"/>
                              <a:gd name="T22" fmla="+- 0 1377 1377"/>
                              <a:gd name="T23" fmla="*/ 137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17" y="62"/>
                                </a:lnTo>
                                <a:moveTo>
                                  <a:pt x="7" y="32"/>
                                </a:moveTo>
                                <a:lnTo>
                                  <a:pt x="25" y="32"/>
                                </a:lnTo>
                                <a:moveTo>
                                  <a:pt x="14" y="0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0922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3044" y="1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96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08"/>
                        <wps:cNvSpPr>
                          <a:spLocks/>
                        </wps:cNvSpPr>
                        <wps:spPr bwMode="auto">
                          <a:xfrm>
                            <a:off x="3041" y="1252"/>
                            <a:ext cx="29" cy="63"/>
                          </a:xfrm>
                          <a:custGeom>
                            <a:avLst/>
                            <a:gdLst>
                              <a:gd name="T0" fmla="+- 0 3042 3042"/>
                              <a:gd name="T1" fmla="*/ T0 w 29"/>
                              <a:gd name="T2" fmla="+- 0 1316 1253"/>
                              <a:gd name="T3" fmla="*/ 1316 h 63"/>
                              <a:gd name="T4" fmla="+- 0 3059 3042"/>
                              <a:gd name="T5" fmla="*/ T4 w 29"/>
                              <a:gd name="T6" fmla="+- 0 1316 1253"/>
                              <a:gd name="T7" fmla="*/ 1316 h 63"/>
                              <a:gd name="T8" fmla="+- 0 3047 3042"/>
                              <a:gd name="T9" fmla="*/ T8 w 29"/>
                              <a:gd name="T10" fmla="+- 0 1284 1253"/>
                              <a:gd name="T11" fmla="*/ 1284 h 63"/>
                              <a:gd name="T12" fmla="+- 0 3064 3042"/>
                              <a:gd name="T13" fmla="*/ T12 w 29"/>
                              <a:gd name="T14" fmla="+- 0 1284 1253"/>
                              <a:gd name="T15" fmla="*/ 1284 h 63"/>
                              <a:gd name="T16" fmla="+- 0 3054 3042"/>
                              <a:gd name="T17" fmla="*/ T16 w 29"/>
                              <a:gd name="T18" fmla="+- 0 1253 1253"/>
                              <a:gd name="T19" fmla="*/ 1253 h 63"/>
                              <a:gd name="T20" fmla="+- 0 3071 3042"/>
                              <a:gd name="T21" fmla="*/ T20 w 29"/>
                              <a:gd name="T22" fmla="+- 0 1253 1253"/>
                              <a:gd name="T23" fmla="*/ 125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63">
                                <a:moveTo>
                                  <a:pt x="0" y="63"/>
                                </a:moveTo>
                                <a:lnTo>
                                  <a:pt x="17" y="63"/>
                                </a:lnTo>
                                <a:moveTo>
                                  <a:pt x="5" y="31"/>
                                </a:moveTo>
                                <a:lnTo>
                                  <a:pt x="22" y="31"/>
                                </a:lnTo>
                                <a:moveTo>
                                  <a:pt x="12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10922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056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206"/>
                        <wps:cNvSpPr>
                          <a:spLocks/>
                        </wps:cNvSpPr>
                        <wps:spPr bwMode="auto">
                          <a:xfrm>
                            <a:off x="37296" y="-8425"/>
                            <a:ext cx="5776" cy="210"/>
                          </a:xfrm>
                          <a:custGeom>
                            <a:avLst/>
                            <a:gdLst>
                              <a:gd name="T0" fmla="+- 0 3407 37296"/>
                              <a:gd name="T1" fmla="*/ T0 w 5776"/>
                              <a:gd name="T2" fmla="+- 0 1091 -8424"/>
                              <a:gd name="T3" fmla="*/ 1091 h 210"/>
                              <a:gd name="T4" fmla="+- 0 3408 37296"/>
                              <a:gd name="T5" fmla="*/ T4 w 5776"/>
                              <a:gd name="T6" fmla="+- 0 1091 -8424"/>
                              <a:gd name="T7" fmla="*/ 1091 h 210"/>
                              <a:gd name="T8" fmla="+- 0 3439 37296"/>
                              <a:gd name="T9" fmla="*/ T8 w 5776"/>
                              <a:gd name="T10" fmla="+- 0 1092 -8424"/>
                              <a:gd name="T11" fmla="*/ 1092 h 210"/>
                              <a:gd name="T12" fmla="+- 0 3440 37296"/>
                              <a:gd name="T13" fmla="*/ T12 w 5776"/>
                              <a:gd name="T14" fmla="+- 0 1092 -8424"/>
                              <a:gd name="T15" fmla="*/ 1092 h 210"/>
                              <a:gd name="T16" fmla="+- 0 3471 37296"/>
                              <a:gd name="T17" fmla="*/ T16 w 5776"/>
                              <a:gd name="T18" fmla="+- 0 1093 -8424"/>
                              <a:gd name="T19" fmla="*/ 1093 h 210"/>
                              <a:gd name="T20" fmla="+- 0 3471 37296"/>
                              <a:gd name="T21" fmla="*/ T20 w 5776"/>
                              <a:gd name="T22" fmla="+- 0 1093 -8424"/>
                              <a:gd name="T23" fmla="*/ 1093 h 210"/>
                              <a:gd name="T24" fmla="+- 0 3502 37296"/>
                              <a:gd name="T25" fmla="*/ T24 w 5776"/>
                              <a:gd name="T26" fmla="+- 0 1094 -8424"/>
                              <a:gd name="T27" fmla="*/ 1094 h 210"/>
                              <a:gd name="T28" fmla="+- 0 3503 37296"/>
                              <a:gd name="T29" fmla="*/ T28 w 5776"/>
                              <a:gd name="T30" fmla="+- 0 1094 -8424"/>
                              <a:gd name="T31" fmla="*/ 1094 h 210"/>
                              <a:gd name="T32" fmla="+- 0 3534 37296"/>
                              <a:gd name="T33" fmla="*/ T32 w 5776"/>
                              <a:gd name="T34" fmla="+- 0 1093 -8424"/>
                              <a:gd name="T35" fmla="*/ 1093 h 210"/>
                              <a:gd name="T36" fmla="+- 0 3534 37296"/>
                              <a:gd name="T37" fmla="*/ T36 w 5776"/>
                              <a:gd name="T38" fmla="+- 0 1093 -8424"/>
                              <a:gd name="T39" fmla="*/ 1093 h 210"/>
                              <a:gd name="T40" fmla="+- 0 3565 37296"/>
                              <a:gd name="T41" fmla="*/ T40 w 5776"/>
                              <a:gd name="T42" fmla="+- 0 1093 -8424"/>
                              <a:gd name="T43" fmla="*/ 1093 h 210"/>
                              <a:gd name="T44" fmla="+- 0 3566 37296"/>
                              <a:gd name="T45" fmla="*/ T44 w 5776"/>
                              <a:gd name="T46" fmla="+- 0 1093 -8424"/>
                              <a:gd name="T47" fmla="*/ 1093 h 210"/>
                              <a:gd name="T48" fmla="+- 0 3597 37296"/>
                              <a:gd name="T49" fmla="*/ T48 w 5776"/>
                              <a:gd name="T50" fmla="+- 0 1097 -8424"/>
                              <a:gd name="T51" fmla="*/ 1097 h 210"/>
                              <a:gd name="T52" fmla="+- 0 3598 37296"/>
                              <a:gd name="T53" fmla="*/ T52 w 5776"/>
                              <a:gd name="T54" fmla="+- 0 1097 -8424"/>
                              <a:gd name="T55" fmla="*/ 1097 h 210"/>
                              <a:gd name="T56" fmla="+- 0 3629 37296"/>
                              <a:gd name="T57" fmla="*/ T56 w 5776"/>
                              <a:gd name="T58" fmla="+- 0 1099 -8424"/>
                              <a:gd name="T59" fmla="*/ 1099 h 210"/>
                              <a:gd name="T60" fmla="+- 0 3629 37296"/>
                              <a:gd name="T61" fmla="*/ T60 w 5776"/>
                              <a:gd name="T62" fmla="+- 0 1099 -8424"/>
                              <a:gd name="T63" fmla="*/ 1099 h 210"/>
                              <a:gd name="T64" fmla="+- 0 3660 37296"/>
                              <a:gd name="T65" fmla="*/ T64 w 5776"/>
                              <a:gd name="T66" fmla="+- 0 1100 -8424"/>
                              <a:gd name="T67" fmla="*/ 1100 h 210"/>
                              <a:gd name="T68" fmla="+- 0 3661 37296"/>
                              <a:gd name="T69" fmla="*/ T68 w 5776"/>
                              <a:gd name="T70" fmla="+- 0 1100 -8424"/>
                              <a:gd name="T71" fmla="*/ 1100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76" h="210">
                                <a:moveTo>
                                  <a:pt x="-33889" y="9515"/>
                                </a:moveTo>
                                <a:lnTo>
                                  <a:pt x="-33888" y="9515"/>
                                </a:lnTo>
                                <a:moveTo>
                                  <a:pt x="-33857" y="9516"/>
                                </a:moveTo>
                                <a:lnTo>
                                  <a:pt x="-33856" y="9516"/>
                                </a:lnTo>
                                <a:moveTo>
                                  <a:pt x="-33825" y="9517"/>
                                </a:moveTo>
                                <a:lnTo>
                                  <a:pt x="-33825" y="9517"/>
                                </a:lnTo>
                                <a:moveTo>
                                  <a:pt x="-33794" y="9518"/>
                                </a:moveTo>
                                <a:lnTo>
                                  <a:pt x="-33793" y="9518"/>
                                </a:lnTo>
                                <a:moveTo>
                                  <a:pt x="-33762" y="9517"/>
                                </a:moveTo>
                                <a:lnTo>
                                  <a:pt x="-33762" y="9517"/>
                                </a:lnTo>
                                <a:moveTo>
                                  <a:pt x="-33731" y="9517"/>
                                </a:moveTo>
                                <a:lnTo>
                                  <a:pt x="-33730" y="9517"/>
                                </a:lnTo>
                                <a:moveTo>
                                  <a:pt x="-33699" y="9521"/>
                                </a:moveTo>
                                <a:lnTo>
                                  <a:pt x="-33698" y="9521"/>
                                </a:lnTo>
                                <a:moveTo>
                                  <a:pt x="-33667" y="9523"/>
                                </a:moveTo>
                                <a:lnTo>
                                  <a:pt x="-33667" y="9523"/>
                                </a:lnTo>
                                <a:moveTo>
                                  <a:pt x="-33636" y="9524"/>
                                </a:moveTo>
                                <a:lnTo>
                                  <a:pt x="-33635" y="9524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05"/>
                        <wps:cNvSpPr>
                          <a:spLocks/>
                        </wps:cNvSpPr>
                        <wps:spPr bwMode="auto">
                          <a:xfrm>
                            <a:off x="3691" y="1090"/>
                            <a:ext cx="5" cy="18"/>
                          </a:xfrm>
                          <a:custGeom>
                            <a:avLst/>
                            <a:gdLst>
                              <a:gd name="T0" fmla="+- 0 3692 3692"/>
                              <a:gd name="T1" fmla="*/ T0 w 5"/>
                              <a:gd name="T2" fmla="+- 0 1091 1091"/>
                              <a:gd name="T3" fmla="*/ 1091 h 18"/>
                              <a:gd name="T4" fmla="+- 0 3692 3692"/>
                              <a:gd name="T5" fmla="*/ T4 w 5"/>
                              <a:gd name="T6" fmla="+- 0 1091 1091"/>
                              <a:gd name="T7" fmla="*/ 1091 h 18"/>
                              <a:gd name="T8" fmla="+- 0 3692 3692"/>
                              <a:gd name="T9" fmla="*/ T8 w 5"/>
                              <a:gd name="T10" fmla="+- 0 1108 1091"/>
                              <a:gd name="T11" fmla="*/ 1108 h 18"/>
                              <a:gd name="T12" fmla="+- 0 3692 3692"/>
                              <a:gd name="T13" fmla="*/ T12 w 5"/>
                              <a:gd name="T14" fmla="+- 0 1108 1091"/>
                              <a:gd name="T15" fmla="*/ 1108 h 18"/>
                              <a:gd name="T16" fmla="+- 0 3692 3692"/>
                              <a:gd name="T17" fmla="*/ T16 w 5"/>
                              <a:gd name="T18" fmla="+- 0 1091 1091"/>
                              <a:gd name="T19" fmla="*/ 1091 h 18"/>
                              <a:gd name="T20" fmla="+- 0 3696 3692"/>
                              <a:gd name="T21" fmla="*/ T20 w 5"/>
                              <a:gd name="T22" fmla="+- 0 1091 1091"/>
                              <a:gd name="T23" fmla="*/ 1091 h 18"/>
                              <a:gd name="T24" fmla="+- 0 3696 3692"/>
                              <a:gd name="T25" fmla="*/ T24 w 5"/>
                              <a:gd name="T26" fmla="+- 0 1091 1091"/>
                              <a:gd name="T27" fmla="*/ 1091 h 18"/>
                              <a:gd name="T28" fmla="+- 0 3696 3692"/>
                              <a:gd name="T29" fmla="*/ T28 w 5"/>
                              <a:gd name="T30" fmla="+- 0 1108 1091"/>
                              <a:gd name="T31" fmla="*/ 1108 h 18"/>
                              <a:gd name="T32" fmla="+- 0 3696 3692"/>
                              <a:gd name="T33" fmla="*/ T32 w 5"/>
                              <a:gd name="T34" fmla="+- 0 1108 1091"/>
                              <a:gd name="T35" fmla="*/ 1108 h 18"/>
                              <a:gd name="T36" fmla="+- 0 3696 3692"/>
                              <a:gd name="T37" fmla="*/ T36 w 5"/>
                              <a:gd name="T38" fmla="+- 0 1091 1091"/>
                              <a:gd name="T39" fmla="*/ 1091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7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solidFill>
                            <a:srgbClr val="F3AF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04"/>
                        <wps:cNvSpPr>
                          <a:spLocks/>
                        </wps:cNvSpPr>
                        <wps:spPr bwMode="auto">
                          <a:xfrm>
                            <a:off x="44587" y="-9085"/>
                            <a:ext cx="33711" cy="975"/>
                          </a:xfrm>
                          <a:custGeom>
                            <a:avLst/>
                            <a:gdLst>
                              <a:gd name="T0" fmla="+- 0 3728 44587"/>
                              <a:gd name="T1" fmla="*/ T0 w 33711"/>
                              <a:gd name="T2" fmla="+- 0 1098 -9084"/>
                              <a:gd name="T3" fmla="*/ 1098 h 975"/>
                              <a:gd name="T4" fmla="+- 0 3760 44587"/>
                              <a:gd name="T5" fmla="*/ T4 w 33711"/>
                              <a:gd name="T6" fmla="+- 0 1098 -9084"/>
                              <a:gd name="T7" fmla="*/ 1098 h 975"/>
                              <a:gd name="T8" fmla="+- 0 3791 44587"/>
                              <a:gd name="T9" fmla="*/ T8 w 33711"/>
                              <a:gd name="T10" fmla="+- 0 1099 -9084"/>
                              <a:gd name="T11" fmla="*/ 1099 h 975"/>
                              <a:gd name="T12" fmla="+- 0 3823 44587"/>
                              <a:gd name="T13" fmla="*/ T12 w 33711"/>
                              <a:gd name="T14" fmla="+- 0 1101 -9084"/>
                              <a:gd name="T15" fmla="*/ 1101 h 975"/>
                              <a:gd name="T16" fmla="+- 0 3854 44587"/>
                              <a:gd name="T17" fmla="*/ T16 w 33711"/>
                              <a:gd name="T18" fmla="+- 0 1102 -9084"/>
                              <a:gd name="T19" fmla="*/ 1102 h 975"/>
                              <a:gd name="T20" fmla="+- 0 3886 44587"/>
                              <a:gd name="T21" fmla="*/ T20 w 33711"/>
                              <a:gd name="T22" fmla="+- 0 1102 -9084"/>
                              <a:gd name="T23" fmla="*/ 1102 h 975"/>
                              <a:gd name="T24" fmla="+- 0 3917 44587"/>
                              <a:gd name="T25" fmla="*/ T24 w 33711"/>
                              <a:gd name="T26" fmla="+- 0 1104 -9084"/>
                              <a:gd name="T27" fmla="*/ 1104 h 975"/>
                              <a:gd name="T28" fmla="+- 0 3949 44587"/>
                              <a:gd name="T29" fmla="*/ T28 w 33711"/>
                              <a:gd name="T30" fmla="+- 0 1104 -9084"/>
                              <a:gd name="T31" fmla="*/ 1104 h 975"/>
                              <a:gd name="T32" fmla="+- 0 3980 44587"/>
                              <a:gd name="T33" fmla="*/ T32 w 33711"/>
                              <a:gd name="T34" fmla="+- 0 1104 -9084"/>
                              <a:gd name="T35" fmla="*/ 1104 h 975"/>
                              <a:gd name="T36" fmla="+- 0 4012 44587"/>
                              <a:gd name="T37" fmla="*/ T36 w 33711"/>
                              <a:gd name="T38" fmla="+- 0 1104 -9084"/>
                              <a:gd name="T39" fmla="*/ 1104 h 975"/>
                              <a:gd name="T40" fmla="+- 0 4043 44587"/>
                              <a:gd name="T41" fmla="*/ T40 w 33711"/>
                              <a:gd name="T42" fmla="+- 0 1104 -9084"/>
                              <a:gd name="T43" fmla="*/ 1104 h 975"/>
                              <a:gd name="T44" fmla="+- 0 4075 44587"/>
                              <a:gd name="T45" fmla="*/ T44 w 33711"/>
                              <a:gd name="T46" fmla="+- 0 1104 -9084"/>
                              <a:gd name="T47" fmla="*/ 1104 h 975"/>
                              <a:gd name="T48" fmla="+- 0 4107 44587"/>
                              <a:gd name="T49" fmla="*/ T48 w 33711"/>
                              <a:gd name="T50" fmla="+- 0 1104 -9084"/>
                              <a:gd name="T51" fmla="*/ 1104 h 975"/>
                              <a:gd name="T52" fmla="+- 0 4138 44587"/>
                              <a:gd name="T53" fmla="*/ T52 w 33711"/>
                              <a:gd name="T54" fmla="+- 0 1104 -9084"/>
                              <a:gd name="T55" fmla="*/ 1104 h 975"/>
                              <a:gd name="T56" fmla="+- 0 4170 44587"/>
                              <a:gd name="T57" fmla="*/ T56 w 33711"/>
                              <a:gd name="T58" fmla="+- 0 1104 -9084"/>
                              <a:gd name="T59" fmla="*/ 1104 h 975"/>
                              <a:gd name="T60" fmla="+- 0 4202 44587"/>
                              <a:gd name="T61" fmla="*/ T60 w 33711"/>
                              <a:gd name="T62" fmla="+- 0 1104 -9084"/>
                              <a:gd name="T63" fmla="*/ 1104 h 975"/>
                              <a:gd name="T64" fmla="+- 0 4233 44587"/>
                              <a:gd name="T65" fmla="*/ T64 w 33711"/>
                              <a:gd name="T66" fmla="+- 0 1104 -9084"/>
                              <a:gd name="T67" fmla="*/ 1104 h 975"/>
                              <a:gd name="T68" fmla="+- 0 4265 44587"/>
                              <a:gd name="T69" fmla="*/ T68 w 33711"/>
                              <a:gd name="T70" fmla="+- 0 1104 -9084"/>
                              <a:gd name="T71" fmla="*/ 1104 h 975"/>
                              <a:gd name="T72" fmla="+- 0 4294 44587"/>
                              <a:gd name="T73" fmla="*/ T72 w 33711"/>
                              <a:gd name="T74" fmla="+- 0 1102 -9084"/>
                              <a:gd name="T75" fmla="*/ 1102 h 975"/>
                              <a:gd name="T76" fmla="+- 0 4325 44587"/>
                              <a:gd name="T77" fmla="*/ T76 w 33711"/>
                              <a:gd name="T78" fmla="+- 0 1102 -9084"/>
                              <a:gd name="T79" fmla="*/ 1102 h 975"/>
                              <a:gd name="T80" fmla="+- 0 4354 44587"/>
                              <a:gd name="T81" fmla="*/ T80 w 33711"/>
                              <a:gd name="T82" fmla="+- 0 1101 -9084"/>
                              <a:gd name="T83" fmla="*/ 1101 h 975"/>
                              <a:gd name="T84" fmla="+- 0 4385 44587"/>
                              <a:gd name="T85" fmla="*/ T84 w 33711"/>
                              <a:gd name="T86" fmla="+- 0 1100 -9084"/>
                              <a:gd name="T87" fmla="*/ 1100 h 975"/>
                              <a:gd name="T88" fmla="+- 0 4417 44587"/>
                              <a:gd name="T89" fmla="*/ T88 w 33711"/>
                              <a:gd name="T90" fmla="+- 0 1100 -9084"/>
                              <a:gd name="T91" fmla="*/ 1100 h 975"/>
                              <a:gd name="T92" fmla="+- 0 4448 44587"/>
                              <a:gd name="T93" fmla="*/ T92 w 33711"/>
                              <a:gd name="T94" fmla="+- 0 1099 -9084"/>
                              <a:gd name="T95" fmla="*/ 1099 h 975"/>
                              <a:gd name="T96" fmla="+- 0 4480 44587"/>
                              <a:gd name="T97" fmla="*/ T96 w 33711"/>
                              <a:gd name="T98" fmla="+- 0 1098 -9084"/>
                              <a:gd name="T99" fmla="*/ 1098 h 975"/>
                              <a:gd name="T100" fmla="+- 0 4512 44587"/>
                              <a:gd name="T101" fmla="*/ T100 w 33711"/>
                              <a:gd name="T102" fmla="+- 0 1098 -9084"/>
                              <a:gd name="T103" fmla="*/ 1098 h 975"/>
                              <a:gd name="T104" fmla="+- 0 4543 44587"/>
                              <a:gd name="T105" fmla="*/ T104 w 33711"/>
                              <a:gd name="T106" fmla="+- 0 1098 -9084"/>
                              <a:gd name="T107" fmla="*/ 1098 h 975"/>
                              <a:gd name="T108" fmla="+- 0 4575 44587"/>
                              <a:gd name="T109" fmla="*/ T108 w 33711"/>
                              <a:gd name="T110" fmla="+- 0 1098 -9084"/>
                              <a:gd name="T111" fmla="*/ 1098 h 975"/>
                              <a:gd name="T112" fmla="+- 0 4604 44587"/>
                              <a:gd name="T113" fmla="*/ T112 w 33711"/>
                              <a:gd name="T114" fmla="+- 0 1097 -9084"/>
                              <a:gd name="T115" fmla="*/ 1097 h 975"/>
                              <a:gd name="T116" fmla="+- 0 4634 44587"/>
                              <a:gd name="T117" fmla="*/ T116 w 33711"/>
                              <a:gd name="T118" fmla="+- 0 1094 -9084"/>
                              <a:gd name="T119" fmla="*/ 1094 h 975"/>
                              <a:gd name="T120" fmla="+- 0 4658 44587"/>
                              <a:gd name="T121" fmla="*/ T120 w 33711"/>
                              <a:gd name="T122" fmla="+- 0 1089 -9084"/>
                              <a:gd name="T123" fmla="*/ 1089 h 975"/>
                              <a:gd name="T124" fmla="+- 0 4687 44587"/>
                              <a:gd name="T125" fmla="*/ T124 w 33711"/>
                              <a:gd name="T126" fmla="+- 0 1079 -9084"/>
                              <a:gd name="T127" fmla="*/ 1079 h 975"/>
                              <a:gd name="T128" fmla="+- 0 4717 44587"/>
                              <a:gd name="T129" fmla="*/ T128 w 33711"/>
                              <a:gd name="T130" fmla="+- 0 1070 -9084"/>
                              <a:gd name="T131" fmla="*/ 1070 h 975"/>
                              <a:gd name="T132" fmla="+- 0 4748 44587"/>
                              <a:gd name="T133" fmla="*/ T132 w 33711"/>
                              <a:gd name="T134" fmla="+- 0 1063 -9084"/>
                              <a:gd name="T135" fmla="*/ 1063 h 975"/>
                              <a:gd name="T136" fmla="+- 0 4780 44587"/>
                              <a:gd name="T137" fmla="*/ T136 w 33711"/>
                              <a:gd name="T138" fmla="+- 0 1061 -9084"/>
                              <a:gd name="T139" fmla="*/ 1061 h 975"/>
                              <a:gd name="T140" fmla="+- 0 4810 44587"/>
                              <a:gd name="T141" fmla="*/ T140 w 33711"/>
                              <a:gd name="T142" fmla="+- 0 1064 -9084"/>
                              <a:gd name="T143" fmla="*/ 1064 h 975"/>
                              <a:gd name="T144" fmla="+- 0 4839 44587"/>
                              <a:gd name="T145" fmla="*/ T144 w 33711"/>
                              <a:gd name="T146" fmla="+- 0 1071 -9084"/>
                              <a:gd name="T147" fmla="*/ 1071 h 975"/>
                              <a:gd name="T148" fmla="+- 0 4868 44587"/>
                              <a:gd name="T149" fmla="*/ T148 w 33711"/>
                              <a:gd name="T150" fmla="+- 0 1080 -9084"/>
                              <a:gd name="T151" fmla="*/ 1080 h 975"/>
                              <a:gd name="T152" fmla="+- 0 4897 44587"/>
                              <a:gd name="T153" fmla="*/ T152 w 33711"/>
                              <a:gd name="T154" fmla="+- 0 1088 -9084"/>
                              <a:gd name="T155" fmla="*/ 1088 h 975"/>
                              <a:gd name="T156" fmla="+- 0 4928 44587"/>
                              <a:gd name="T157" fmla="*/ T156 w 33711"/>
                              <a:gd name="T158" fmla="+- 0 1093 -9084"/>
                              <a:gd name="T159" fmla="*/ 1093 h 975"/>
                              <a:gd name="T160" fmla="+- 0 4957 44587"/>
                              <a:gd name="T161" fmla="*/ T160 w 33711"/>
                              <a:gd name="T162" fmla="+- 0 1096 -9084"/>
                              <a:gd name="T163" fmla="*/ 1096 h 975"/>
                              <a:gd name="T164" fmla="+- 0 4988 44587"/>
                              <a:gd name="T165" fmla="*/ T164 w 33711"/>
                              <a:gd name="T166" fmla="+- 0 1097 -9084"/>
                              <a:gd name="T167" fmla="*/ 1097 h 975"/>
                              <a:gd name="T168" fmla="+- 0 5020 44587"/>
                              <a:gd name="T169" fmla="*/ T168 w 33711"/>
                              <a:gd name="T170" fmla="+- 0 1097 -9084"/>
                              <a:gd name="T171" fmla="*/ 1097 h 975"/>
                              <a:gd name="T172" fmla="+- 0 5052 44587"/>
                              <a:gd name="T173" fmla="*/ T172 w 33711"/>
                              <a:gd name="T174" fmla="+- 0 1097 -9084"/>
                              <a:gd name="T175" fmla="*/ 1097 h 975"/>
                              <a:gd name="T176" fmla="+- 0 5083 44587"/>
                              <a:gd name="T177" fmla="*/ T176 w 33711"/>
                              <a:gd name="T178" fmla="+- 0 1097 -9084"/>
                              <a:gd name="T179" fmla="*/ 1097 h 975"/>
                              <a:gd name="T180" fmla="+- 0 5115 44587"/>
                              <a:gd name="T181" fmla="*/ T180 w 33711"/>
                              <a:gd name="T182" fmla="+- 0 1097 -9084"/>
                              <a:gd name="T183" fmla="*/ 1097 h 975"/>
                              <a:gd name="T184" fmla="+- 0 5147 44587"/>
                              <a:gd name="T185" fmla="*/ T184 w 33711"/>
                              <a:gd name="T186" fmla="+- 0 1098 -9084"/>
                              <a:gd name="T187" fmla="*/ 1098 h 975"/>
                              <a:gd name="T188" fmla="+- 0 5176 44587"/>
                              <a:gd name="T189" fmla="*/ T188 w 33711"/>
                              <a:gd name="T190" fmla="+- 0 1097 -9084"/>
                              <a:gd name="T191" fmla="*/ 1097 h 975"/>
                              <a:gd name="T192" fmla="+- 0 5207 44587"/>
                              <a:gd name="T193" fmla="*/ T192 w 33711"/>
                              <a:gd name="T194" fmla="+- 0 1097 -9084"/>
                              <a:gd name="T195" fmla="*/ 109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3711" h="975">
                                <a:moveTo>
                                  <a:pt x="-40860" y="10182"/>
                                </a:moveTo>
                                <a:lnTo>
                                  <a:pt x="-40859" y="10182"/>
                                </a:lnTo>
                                <a:moveTo>
                                  <a:pt x="-40828" y="10182"/>
                                </a:moveTo>
                                <a:lnTo>
                                  <a:pt x="-40827" y="10182"/>
                                </a:lnTo>
                                <a:moveTo>
                                  <a:pt x="-40796" y="10183"/>
                                </a:moveTo>
                                <a:lnTo>
                                  <a:pt x="-40796" y="10183"/>
                                </a:lnTo>
                                <a:moveTo>
                                  <a:pt x="-40765" y="10185"/>
                                </a:moveTo>
                                <a:lnTo>
                                  <a:pt x="-40764" y="10185"/>
                                </a:lnTo>
                                <a:moveTo>
                                  <a:pt x="-40733" y="10186"/>
                                </a:moveTo>
                                <a:lnTo>
                                  <a:pt x="-40733" y="10186"/>
                                </a:lnTo>
                                <a:moveTo>
                                  <a:pt x="-40702" y="10186"/>
                                </a:moveTo>
                                <a:lnTo>
                                  <a:pt x="-40701" y="10186"/>
                                </a:lnTo>
                                <a:moveTo>
                                  <a:pt x="-40671" y="10187"/>
                                </a:moveTo>
                                <a:lnTo>
                                  <a:pt x="-40670" y="10188"/>
                                </a:lnTo>
                                <a:moveTo>
                                  <a:pt x="-40639" y="10188"/>
                                </a:moveTo>
                                <a:lnTo>
                                  <a:pt x="-40638" y="10188"/>
                                </a:lnTo>
                                <a:moveTo>
                                  <a:pt x="-40607" y="10188"/>
                                </a:moveTo>
                                <a:lnTo>
                                  <a:pt x="-40607" y="10188"/>
                                </a:lnTo>
                                <a:moveTo>
                                  <a:pt x="-40576" y="10188"/>
                                </a:moveTo>
                                <a:lnTo>
                                  <a:pt x="-40575" y="10188"/>
                                </a:lnTo>
                                <a:moveTo>
                                  <a:pt x="-40544" y="10188"/>
                                </a:moveTo>
                                <a:lnTo>
                                  <a:pt x="-40544" y="10188"/>
                                </a:lnTo>
                                <a:moveTo>
                                  <a:pt x="-40513" y="10188"/>
                                </a:moveTo>
                                <a:lnTo>
                                  <a:pt x="-40512" y="10188"/>
                                </a:lnTo>
                                <a:moveTo>
                                  <a:pt x="-40481" y="10188"/>
                                </a:moveTo>
                                <a:lnTo>
                                  <a:pt x="-40480" y="10188"/>
                                </a:lnTo>
                                <a:moveTo>
                                  <a:pt x="-40449" y="10188"/>
                                </a:moveTo>
                                <a:lnTo>
                                  <a:pt x="-40449" y="10188"/>
                                </a:lnTo>
                                <a:moveTo>
                                  <a:pt x="-40418" y="10188"/>
                                </a:moveTo>
                                <a:lnTo>
                                  <a:pt x="-40417" y="10188"/>
                                </a:lnTo>
                                <a:moveTo>
                                  <a:pt x="-40386" y="10188"/>
                                </a:moveTo>
                                <a:lnTo>
                                  <a:pt x="-40385" y="10188"/>
                                </a:lnTo>
                                <a:moveTo>
                                  <a:pt x="-40355" y="10188"/>
                                </a:moveTo>
                                <a:lnTo>
                                  <a:pt x="-40354" y="10188"/>
                                </a:lnTo>
                                <a:moveTo>
                                  <a:pt x="-40323" y="10188"/>
                                </a:moveTo>
                                <a:lnTo>
                                  <a:pt x="-40322" y="10188"/>
                                </a:lnTo>
                                <a:moveTo>
                                  <a:pt x="-40293" y="10187"/>
                                </a:moveTo>
                                <a:lnTo>
                                  <a:pt x="-40293" y="10186"/>
                                </a:lnTo>
                                <a:moveTo>
                                  <a:pt x="-40263" y="10186"/>
                                </a:moveTo>
                                <a:lnTo>
                                  <a:pt x="-40262" y="10186"/>
                                </a:lnTo>
                                <a:moveTo>
                                  <a:pt x="-40234" y="10186"/>
                                </a:moveTo>
                                <a:lnTo>
                                  <a:pt x="-40233" y="10185"/>
                                </a:lnTo>
                                <a:moveTo>
                                  <a:pt x="-40202" y="10184"/>
                                </a:moveTo>
                                <a:lnTo>
                                  <a:pt x="-40202" y="10184"/>
                                </a:lnTo>
                                <a:moveTo>
                                  <a:pt x="-40171" y="10184"/>
                                </a:moveTo>
                                <a:lnTo>
                                  <a:pt x="-40170" y="10184"/>
                                </a:lnTo>
                                <a:moveTo>
                                  <a:pt x="-40139" y="10183"/>
                                </a:moveTo>
                                <a:lnTo>
                                  <a:pt x="-40139" y="10183"/>
                                </a:lnTo>
                                <a:moveTo>
                                  <a:pt x="-40108" y="10182"/>
                                </a:moveTo>
                                <a:lnTo>
                                  <a:pt x="-40107" y="10182"/>
                                </a:lnTo>
                                <a:moveTo>
                                  <a:pt x="-40076" y="10182"/>
                                </a:moveTo>
                                <a:lnTo>
                                  <a:pt x="-40075" y="10182"/>
                                </a:lnTo>
                                <a:moveTo>
                                  <a:pt x="-40044" y="10182"/>
                                </a:moveTo>
                                <a:lnTo>
                                  <a:pt x="-40044" y="10182"/>
                                </a:lnTo>
                                <a:moveTo>
                                  <a:pt x="-40013" y="10182"/>
                                </a:moveTo>
                                <a:lnTo>
                                  <a:pt x="-40012" y="10182"/>
                                </a:lnTo>
                                <a:moveTo>
                                  <a:pt x="-39984" y="10182"/>
                                </a:moveTo>
                                <a:lnTo>
                                  <a:pt x="-39983" y="10181"/>
                                </a:lnTo>
                                <a:moveTo>
                                  <a:pt x="-39953" y="10179"/>
                                </a:moveTo>
                                <a:lnTo>
                                  <a:pt x="-39953" y="10178"/>
                                </a:lnTo>
                                <a:moveTo>
                                  <a:pt x="-39930" y="10173"/>
                                </a:moveTo>
                                <a:lnTo>
                                  <a:pt x="-39929" y="10173"/>
                                </a:lnTo>
                                <a:moveTo>
                                  <a:pt x="-39901" y="10163"/>
                                </a:moveTo>
                                <a:lnTo>
                                  <a:pt x="-39900" y="10163"/>
                                </a:lnTo>
                                <a:moveTo>
                                  <a:pt x="-39871" y="10155"/>
                                </a:moveTo>
                                <a:lnTo>
                                  <a:pt x="-39870" y="10154"/>
                                </a:lnTo>
                                <a:moveTo>
                                  <a:pt x="-39840" y="10148"/>
                                </a:moveTo>
                                <a:lnTo>
                                  <a:pt x="-39839" y="10147"/>
                                </a:lnTo>
                                <a:moveTo>
                                  <a:pt x="-39808" y="10145"/>
                                </a:moveTo>
                                <a:lnTo>
                                  <a:pt x="-39807" y="10145"/>
                                </a:lnTo>
                                <a:moveTo>
                                  <a:pt x="-39778" y="10147"/>
                                </a:moveTo>
                                <a:lnTo>
                                  <a:pt x="-39777" y="10148"/>
                                </a:lnTo>
                                <a:moveTo>
                                  <a:pt x="-39749" y="10154"/>
                                </a:moveTo>
                                <a:lnTo>
                                  <a:pt x="-39748" y="10155"/>
                                </a:lnTo>
                                <a:moveTo>
                                  <a:pt x="-39720" y="10164"/>
                                </a:moveTo>
                                <a:lnTo>
                                  <a:pt x="-39719" y="10164"/>
                                </a:lnTo>
                                <a:moveTo>
                                  <a:pt x="-39691" y="10172"/>
                                </a:moveTo>
                                <a:lnTo>
                                  <a:pt x="-39690" y="10172"/>
                                </a:lnTo>
                                <a:moveTo>
                                  <a:pt x="-39660" y="10177"/>
                                </a:moveTo>
                                <a:lnTo>
                                  <a:pt x="-39659" y="10177"/>
                                </a:lnTo>
                                <a:moveTo>
                                  <a:pt x="-39631" y="10179"/>
                                </a:moveTo>
                                <a:lnTo>
                                  <a:pt x="-39630" y="10180"/>
                                </a:lnTo>
                                <a:moveTo>
                                  <a:pt x="-39599" y="10181"/>
                                </a:moveTo>
                                <a:lnTo>
                                  <a:pt x="-39599" y="10181"/>
                                </a:lnTo>
                                <a:moveTo>
                                  <a:pt x="-39568" y="10181"/>
                                </a:moveTo>
                                <a:lnTo>
                                  <a:pt x="-39567" y="10181"/>
                                </a:lnTo>
                                <a:moveTo>
                                  <a:pt x="-39536" y="10181"/>
                                </a:moveTo>
                                <a:lnTo>
                                  <a:pt x="-39535" y="10181"/>
                                </a:lnTo>
                                <a:moveTo>
                                  <a:pt x="-39504" y="10181"/>
                                </a:moveTo>
                                <a:lnTo>
                                  <a:pt x="-39504" y="10181"/>
                                </a:lnTo>
                                <a:moveTo>
                                  <a:pt x="-39473" y="10181"/>
                                </a:moveTo>
                                <a:lnTo>
                                  <a:pt x="-39472" y="10181"/>
                                </a:lnTo>
                                <a:moveTo>
                                  <a:pt x="-39441" y="10182"/>
                                </a:moveTo>
                                <a:lnTo>
                                  <a:pt x="-39440" y="10182"/>
                                </a:lnTo>
                                <a:moveTo>
                                  <a:pt x="-39412" y="10182"/>
                                </a:moveTo>
                                <a:lnTo>
                                  <a:pt x="-39411" y="10181"/>
                                </a:lnTo>
                                <a:moveTo>
                                  <a:pt x="-39381" y="10181"/>
                                </a:moveTo>
                                <a:lnTo>
                                  <a:pt x="-39380" y="10181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03"/>
                        <wps:cNvSpPr>
                          <a:spLocks/>
                        </wps:cNvSpPr>
                        <wps:spPr bwMode="auto">
                          <a:xfrm>
                            <a:off x="19743" y="-44597"/>
                            <a:ext cx="45953" cy="2"/>
                          </a:xfrm>
                          <a:custGeom>
                            <a:avLst/>
                            <a:gdLst>
                              <a:gd name="T0" fmla="+- 0 2637 19743"/>
                              <a:gd name="T1" fmla="*/ T0 w 45953"/>
                              <a:gd name="T2" fmla="+- 0 2907 19743"/>
                              <a:gd name="T3" fmla="*/ T2 w 45953"/>
                              <a:gd name="T4" fmla="+- 0 3552 19743"/>
                              <a:gd name="T5" fmla="*/ T4 w 45953"/>
                              <a:gd name="T6" fmla="+- 0 3578 19743"/>
                              <a:gd name="T7" fmla="*/ T6 w 45953"/>
                              <a:gd name="T8" fmla="+- 0 3624 19743"/>
                              <a:gd name="T9" fmla="*/ T8 w 45953"/>
                              <a:gd name="T10" fmla="+- 0 3650 19743"/>
                              <a:gd name="T11" fmla="*/ T10 w 45953"/>
                              <a:gd name="T12" fmla="+- 0 3696 19743"/>
                              <a:gd name="T13" fmla="*/ T12 w 45953"/>
                              <a:gd name="T14" fmla="+- 0 3721 19743"/>
                              <a:gd name="T15" fmla="*/ T14 w 45953"/>
                              <a:gd name="T16" fmla="+- 0 3768 19743"/>
                              <a:gd name="T17" fmla="*/ T16 w 45953"/>
                              <a:gd name="T18" fmla="+- 0 3793 19743"/>
                              <a:gd name="T19" fmla="*/ T18 w 45953"/>
                              <a:gd name="T20" fmla="+- 0 4400 19743"/>
                              <a:gd name="T21" fmla="*/ T20 w 45953"/>
                              <a:gd name="T22" fmla="+- 0 4401 19743"/>
                              <a:gd name="T23" fmla="*/ T22 w 45953"/>
                              <a:gd name="T24" fmla="+- 0 4432 19743"/>
                              <a:gd name="T25" fmla="*/ T24 w 45953"/>
                              <a:gd name="T26" fmla="+- 0 4433 19743"/>
                              <a:gd name="T27" fmla="*/ T26 w 45953"/>
                              <a:gd name="T28" fmla="+- 0 4464 19743"/>
                              <a:gd name="T29" fmla="*/ T28 w 45953"/>
                              <a:gd name="T30" fmla="+- 0 4464 19743"/>
                              <a:gd name="T31" fmla="*/ T30 w 45953"/>
                              <a:gd name="T32" fmla="+- 0 4495 19743"/>
                              <a:gd name="T33" fmla="*/ T32 w 45953"/>
                              <a:gd name="T34" fmla="+- 0 4496 19743"/>
                              <a:gd name="T35" fmla="*/ T34 w 45953"/>
                              <a:gd name="T36" fmla="+- 0 4527 19743"/>
                              <a:gd name="T37" fmla="*/ T36 w 45953"/>
                              <a:gd name="T38" fmla="+- 0 4528 19743"/>
                              <a:gd name="T39" fmla="*/ T38 w 45953"/>
                              <a:gd name="T40" fmla="+- 0 4558 19743"/>
                              <a:gd name="T41" fmla="*/ T40 w 45953"/>
                              <a:gd name="T42" fmla="+- 0 4559 19743"/>
                              <a:gd name="T43" fmla="*/ T42 w 45953"/>
                              <a:gd name="T44" fmla="+- 0 4590 19743"/>
                              <a:gd name="T45" fmla="*/ T44 w 45953"/>
                              <a:gd name="T46" fmla="+- 0 4591 19743"/>
                              <a:gd name="T47" fmla="*/ T46 w 45953"/>
                              <a:gd name="T48" fmla="+- 0 4622 19743"/>
                              <a:gd name="T49" fmla="*/ T48 w 45953"/>
                              <a:gd name="T50" fmla="+- 0 4622 19743"/>
                              <a:gd name="T51" fmla="*/ T50 w 45953"/>
                              <a:gd name="T52" fmla="+- 0 4653 19743"/>
                              <a:gd name="T53" fmla="*/ T52 w 45953"/>
                              <a:gd name="T54" fmla="+- 0 4654 19743"/>
                              <a:gd name="T55" fmla="*/ T54 w 459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</a:cxnLst>
                            <a:rect l="0" t="0" r="r" b="b"/>
                            <a:pathLst>
                              <a:path w="45953">
                                <a:moveTo>
                                  <a:pt x="-17106" y="44092"/>
                                </a:moveTo>
                                <a:lnTo>
                                  <a:pt x="-16836" y="44092"/>
                                </a:lnTo>
                                <a:moveTo>
                                  <a:pt x="-16191" y="44092"/>
                                </a:moveTo>
                                <a:lnTo>
                                  <a:pt x="-16165" y="44092"/>
                                </a:lnTo>
                                <a:moveTo>
                                  <a:pt x="-16119" y="44092"/>
                                </a:moveTo>
                                <a:lnTo>
                                  <a:pt x="-16093" y="44092"/>
                                </a:lnTo>
                                <a:moveTo>
                                  <a:pt x="-16047" y="44092"/>
                                </a:moveTo>
                                <a:lnTo>
                                  <a:pt x="-16022" y="44092"/>
                                </a:lnTo>
                                <a:moveTo>
                                  <a:pt x="-15975" y="44092"/>
                                </a:moveTo>
                                <a:lnTo>
                                  <a:pt x="-15950" y="44092"/>
                                </a:lnTo>
                                <a:moveTo>
                                  <a:pt x="-15343" y="44092"/>
                                </a:moveTo>
                                <a:lnTo>
                                  <a:pt x="-15342" y="44092"/>
                                </a:lnTo>
                                <a:moveTo>
                                  <a:pt x="-15311" y="44092"/>
                                </a:moveTo>
                                <a:lnTo>
                                  <a:pt x="-15310" y="44092"/>
                                </a:lnTo>
                                <a:moveTo>
                                  <a:pt x="-15279" y="44092"/>
                                </a:moveTo>
                                <a:lnTo>
                                  <a:pt x="-15279" y="44092"/>
                                </a:lnTo>
                                <a:moveTo>
                                  <a:pt x="-15248" y="44092"/>
                                </a:moveTo>
                                <a:lnTo>
                                  <a:pt x="-15247" y="44092"/>
                                </a:lnTo>
                                <a:moveTo>
                                  <a:pt x="-15216" y="44092"/>
                                </a:moveTo>
                                <a:lnTo>
                                  <a:pt x="-15215" y="44092"/>
                                </a:lnTo>
                                <a:moveTo>
                                  <a:pt x="-15185" y="44092"/>
                                </a:moveTo>
                                <a:lnTo>
                                  <a:pt x="-15184" y="44092"/>
                                </a:lnTo>
                                <a:moveTo>
                                  <a:pt x="-15153" y="44092"/>
                                </a:moveTo>
                                <a:lnTo>
                                  <a:pt x="-15152" y="44092"/>
                                </a:lnTo>
                                <a:moveTo>
                                  <a:pt x="-15121" y="44092"/>
                                </a:moveTo>
                                <a:lnTo>
                                  <a:pt x="-15121" y="44092"/>
                                </a:lnTo>
                                <a:moveTo>
                                  <a:pt x="-15090" y="44092"/>
                                </a:moveTo>
                                <a:lnTo>
                                  <a:pt x="-15089" y="44092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F3AF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-574"/>
                            <a:ext cx="599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line="136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M4 10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855" y="-574"/>
                            <a:ext cx="53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line="136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M4 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-574"/>
                            <a:ext cx="632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line="136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M4 0.1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258" style="position:absolute;left:0;text-align:left;margin-left:126.1pt;margin-top:-35.4pt;width:145.05pt;height:117.55pt;z-index:251651584;mso-position-horizontal-relative:page" coordorigin="2522,-708" coordsize="2901,2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">
                <v:line id="Line 221" o:spid="_x0000_s1259" style="position:absolute;visibility:visible;mso-wrap-style:square" from="2528,1636" to="5417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" strokeweight=".21003mm"/>
                <v:shape id="AutoShape 220" o:spid="_x0000_s1260" style="position:absolute;left:2935;top:1625;width:2075;height:2;visibility:visible;mso-wrap-style:square;v-text-anchor:top" coordsize="20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" path="m,l12,m412,r12,m825,r12,m1238,r11,m1650,r12,m2063,r12,e" filled="f" strokeweight=".39672mm">
                  <v:path arrowok="t" o:connecttype="custom" o:connectlocs="0,0;12,0;412,0;424,0;825,0;837,0;1238,0;1249,0;1650,0;1662,0;2063,0;2075,0" o:connectangles="0,0,0,0,0,0,0,0,0,0,0,0"/>
                </v:shape>
                <v:shape id="AutoShape 219" o:spid="_x0000_s1261" style="position:absolute;left:21963;top:2918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" path="m-19230,-1282r,-45m-18817,-1282r,-45m-18405,-1282r,-45m-17992,-1282r,-45m-17579,-1282r,-45m-17166,-1282r,-45m-16754,-1282r,-45e" filled="f" strokeweight=".20956mm">
                  <v:path arrowok="t" o:connecttype="custom" o:connectlocs="-19230,1636;-19230,1591;-18817,1636;-18817,1591;-18405,1636;-18405,1591;-17992,1636;-17992,1591;-17579,1636;-17579,1591;-17166,1636;-17166,1591;-16754,1636;-16754,1591" o:connectangles="0,0,0,0,0,0,0,0,0,0,0,0,0,0"/>
                </v:shape>
                <v:line id="Line 218" o:spid="_x0000_s1262" style="position:absolute;visibility:visible;mso-wrap-style:square" from="2528,-702" to="5417,-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" strokeweight=".21003mm"/>
                <v:shape id="AutoShape 217" o:spid="_x0000_s1263" style="position:absolute;left:2935;top:-691;width:2075;height:2;visibility:visible;mso-wrap-style:square;v-text-anchor:top" coordsize="20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" path="m,l12,m412,r12,m825,r12,m1238,r11,m1650,r12,m2063,r12,e" filled="f" strokeweight=".39719mm">
                  <v:path arrowok="t" o:connecttype="custom" o:connectlocs="0,0;12,0;412,0;424,0;825,0;837,0;1238,0;1249,0;1650,0;1662,0;2063,0;2075,0" o:connectangles="0,0,0,0,0,0,0,0,0,0,0,0"/>
                </v:shape>
                <v:shape id="AutoShape 216" o:spid="_x0000_s1264" style="position:absolute;left:21963;top:-49068;width:56409;height:1036;visibility:visible;mso-wrap-style:square;v-text-anchor:top" coordsize="5640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" path="m-19230,48366r,46m-18817,48366r,46m-18405,48366r,46m-17992,48366r,46m-17579,48366r,46m-17166,48366r,46m-16754,48366r,46e" filled="f" strokeweight=".20956mm">
                  <v:path arrowok="t" o:connecttype="custom" o:connectlocs="-19230,-702;-19230,-656;-18817,-702;-18817,-656;-18405,-702;-18405,-656;-17992,-702;-17992,-656;-17579,-702;-17579,-656;-17166,-702;-17166,-656;-16754,-702;-16754,-656" o:connectangles="0,0,0,0,0,0,0,0,0,0,0,0,0,0"/>
                </v:shape>
                <v:line id="Line 215" o:spid="_x0000_s1265" style="position:absolute;visibility:visible;mso-wrap-style:square" from="2528,-702" to="2528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" strokeweight=".20906mm"/>
                <v:shape id="AutoShape 214" o:spid="_x0000_s1266" style="position:absolute;left:17267;top:-45752;width:1036;height:49705;visibility:visible;mso-wrap-style:square;v-text-anchor:top" coordsize="1036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" path="m-14740,46658r23,m-14740,45196r23,m-14740,47388r46,m-14740,45927r46,e" filled="f" strokeweight=".20956mm">
                  <v:path arrowok="t" o:connecttype="custom" o:connectlocs="-14740,906;-14717,906;-14740,-556;-14717,-556;-14740,1636;-14694,1636;-14740,175;-14694,175" o:connectangles="0,0,0,0,0,0,0,0"/>
                </v:shape>
                <v:line id="Line 213" o:spid="_x0000_s1267" style="position:absolute;visibility:visible;mso-wrap-style:square" from="5417,-702" to="5417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" strokeweight=".20906mm"/>
                <v:shape id="AutoShape 212" o:spid="_x0000_s1268" style="position:absolute;left:82033;top:-45752;width:1035;height:49705;visibility:visible;mso-wrap-style:square;v-text-anchor:top" coordsize="1035,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" path="m-76616,46658r-23,m-76616,45196r-23,m-76616,47388r-46,m-76616,45927r-46,e" filled="f" strokeweight=".20956mm">
                  <v:path arrowok="t" o:connecttype="custom" o:connectlocs="-76616,906;-76639,906;-76616,-556;-76639,-556;-76616,1636;-76662,1636;-76616,175;-76662,175" o:connectangles="0,0,0,0,0,0,0,0"/>
                </v:shape>
                <v:shape id="AutoShape 211" o:spid="_x0000_s1269" style="position:absolute;left:21963;top:-27029;width:56409;height:27621;visibility:visible;mso-wrap-style:square;v-text-anchor:top" coordsize="56409,2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" path="m-19230,28371r8,l-19221,28371r1,l-19218,28371r1,l-19216,28371r1,l-19214,28371r1,l-19212,28371r1,l-19209,28371r1,l-19207,28371r2,l-19203,28371r1,l-19201,28371r2,l-19198,28371r1,l-19195,28371r2,l-19192,28371r1,l-19190,28371r2,l-19187,28371r1,l-19184,28371r1,l-19182,28371r2,l-19178,28372r1,l-19176,28372r2,l-19173,28372r1,1l-19170,28373r1,l-19168,28373r2,l-19165,28373r2,l-19162,28373r1,l-19159,28373r1,1l-19157,28374r2,l-19154,28374r1,1l-19151,28375r2,l-19148,28375r1,l-19145,28375r1,l-19143,28375r2,l-19140,28375r1,l-19137,28376r1,l-19134,28376r1,l-19132,28376r2,l-19129,28377r1,l-19126,28377r1,l-19124,28377r2,l-19121,28377r1,l-19118,28377r2,l-19115,28377r1,l-19112,28377r1,l-19110,28377r1,l-19107,28378r1,l-19105,28378r2,l-19102,28378r2,l-19099,28378r2,l-19096,28378r1,l-19093,28378r1,1l-19091,28379r2,l-19088,28379r1,l-19085,28379r2,l-19082,28379r1,l-19080,28379r2,l-19077,28379r1,l-19074,28379r1,l-19071,28379r1,l-19068,28379r1,l-19066,28379r2,l-19063,28379r1,l-19060,28379r1,l-19058,28379r2,l-19055,28379r2,l-19052,28379r1,l-19049,28379r1,l-19047,28379r2,l-19044,28379r2,l-19041,28379r2,l-19038,28379r1,l-19035,28379r1,l-19033,28379r2,l-19030,28379r1,l-19027,28379r1,l-19024,28379r1,l-19022,28379r2,l-19019,28379r1,l-19016,28379r1,l-19014,28379r2,l-19010,28379r1,l-19008,28379r2,l-19005,28379r1,l-19002,28379r1,l-19000,28379r1,l-18997,28379r1,l-18995,28379r2,l-18991,28379r1,l-18989,28379r2,l-18986,28379r1,l-18983,28379r1,l-18981,28379r2,l-18978,28379r2,l-18975,28379r1,-1l-18972,28378r1,-1l-18970,28377r2,-1l-18967,28375r1,l-18964,28373r1,-1l-18961,28371r1,-2l-18958,28367r1,-2l-18956,28363r2,-2l-18953,28358r1,-3l-18950,28351r1,-4l-18947,28344r1,-4l-18945,28335r2,-5l-18942,28324r1,-5l-18939,28312r1,-6l-18937,28299r2,-7l-18934,28285r2,-8l-18931,28268r2,-9l-18928,28250r1,-9l-18925,28231r1,-11l-18923,28210r1,-11l-18920,28188r2,-12l-18917,28164r1,-12l-18914,28139r1,-13l-18912,28113r2,-14l-18909,28085r1,-14l-18906,28056r1,-15l-18903,28026r1,-15l-18900,27995r1,-17l-18898,27962r2,-17l-18895,27928r1,-17l-18893,27894r2,-18l-18890,27858r1,-18l-18887,27822r2,-18l-18884,27786r1,-17l-18881,27751r1,-18l-18879,27715r2,-17l-18876,27681r1,-18l-18873,27646r1,-16l-18871,27613r2,-16l-18868,27581r2,-15l-18865,27552r1,-15l-18862,27523r1,-13l-18860,27497r2,-12l-18857,27473r1,-11l-18854,27451r2,-10l-18851,27432r1,-9l-18848,27414r1,-8l-18846,27399r2,-7l-18843,27385r1,-6l-18840,27374r1,-6l-18837,27363r1,-4l-18835,27354r2,-3l-18832,27347r1,-3l-18829,27341r1,-3l-18827,27336r2,-2l-18823,27333r1,-2l-18821,27330r2,-1l-18818,27328r1,-1l-18815,27327r1,-1l-18813,27325r1,l-18810,27325r2,l-18807,27325r1,l-18804,27326r1,l-18802,27327r2,l-18799,27328r1,l-18796,27329r2,l-18793,27330r1,1l-18790,27331r1,1l-18788,27332r2,1l-18785,27333r1,l-18783,27334r2,l-18779,27334r1,l-18777,27334r2,l-18774,27333r1,l-18771,27333r1,-1l-18769,27331r2,-1l-18766,27329r1,-1l-18763,27327r2,-1l-18760,27325r1,-2l-18758,27322r2,-1l-18755,27319r1,-1l-18752,27317r1,-2l-18750,27314r2,-1l-18747,27311r2,-1l-18744,27309r2,-2l-18741,27306r1,-1l-18738,27304r1,-1l-18736,27302r2,-1l-18733,27301r1,-1l-18731,27299r2,l-18727,27299r1,-1l-18725,27298r2,l-18722,27298r1,l-18719,27298r1,l-18717,27298r2,l-18713,27299r1,l-18711,27299r2,l-18708,27300r1,l-18705,27301r1,l-18703,27301r1,1l-18700,27303r1,l-18697,27303r1,1l-18694,27305r1,l-18692,27305r2,1l-18689,27306r1,1l-18686,27307r1,l-18684,27308r2,l-18680,27309r1,l-18678,27309r1,1l-18675,27310r1,1l-18673,27311r2,l-18670,27311r1,1l-18667,27313r1,l-18665,27313r2,l-18661,27314r1,1l-18659,27315r2,l-18656,27316r1,1l-18653,27317r1,1l-18651,27318r1,1l-18648,27319r2,1l-18645,27321r1,l-18642,27323r1,l-18640,27324r2,1l-18637,27325r1,1l-18634,27327r1,1l-18631,27329r1,1l-18628,27331r1,1l-18626,27333r2,l-18623,27334r1,1l-18621,27336r2,1l-18617,27338r1,1l-18615,27340r2,1l-18612,27342r1,2l-18609,27344r1,2l-18607,27347r2,1l-18604,27349r2,1l-18601,27351r2,1l-18598,27353r1,1l-18596,27355r2,1l-18593,27357r1,1l-18590,27359r2,1l-18587,27361r1,1l-18584,27363r1,1l-18582,27365r2,1l-18579,27366r1,1l-18576,27368r1,l-18573,27369r1,1l-18570,27370r1,1l-18568,27372r1,l-18565,27372r1,l-18563,27373r2,l-18560,27374r1,l-18557,27374r2,l-18554,27374r1,l-18551,27374r1,l-18549,27374r2,l-18546,27374r1,l-18543,27374r1,l-18541,27374r2,l-18538,27374r2,-1l-18535,27373r1,l-18532,27373r1,-1l-18530,27372r2,l-18527,27372r1,l-18524,27372r2,-1l-18521,27371r1,l-18518,27371r1,-1l-18516,27370r1,l-18513,27370r1,l-18511,27370r2,l-18507,27369r1,l-18505,27369r2,l-18502,27369r1,-1l-18499,27368r1,l-18497,27368r2,l-18493,27368r1,l-18491,27368r2,l-18488,27368r1,l-18486,27368r2,l-18483,27368r1,l-18480,27368r2,l-18477,27368r1,1l-18474,27369r1,l-18472,27369r2,l-18469,27370r1,l-18466,27370r2,l-18463,27370r1,l-18461,27370r2,l-18458,27371r1,l-18455,27371r1,l-18453,27371r2,1l-18449,27372r1,l-18447,27372r2,l-18444,27372r1,l-18441,27372r1,l-18439,27372r2,l-18436,27372r1,l-18433,27372r1,l-18430,27372r1,l-18428,27372r2,l-18425,27372r1,l-18422,27372r1,l-18420,27372r2,l-18417,27372r2,l-18414,27372r2,l-18411,27372r1,l-18408,27372r1,l-18406,27372r1,l-18403,27372r1,l-18401,27372r2,l-18397,27372r1,l-18395,27372r2,l-18392,27372r1,l-18389,27372r1,l-18387,27372r2,l-18383,27372r1,l-18381,27373r1,l-18378,27373r1,l-18376,27373r2,l-18373,27373r1,l-18370,27373r2,l-18367,27373r1,l-18364,27373r1,l-18362,27373r2,l-18359,27373r1,l-18356,27372r2,l-18353,27372r1,l-18351,27372r2,l-18348,27372r1,l-18345,27372r1,l-18343,27372r2,l-18339,27372r1,l-18337,27372r2,l-18334,27372r1,l-18331,27371r1,l-18329,27371r1,l-18326,27371r2,1l-18323,27372r1,l-18320,27372r1,l-18318,27372r2,l-18315,27372r1,l-18312,27372r1,l-18309,27372r1,1l-18306,27373r1,l-18304,27374r2,l-18301,27374r1,l-18299,27374r2,l-18296,27375r1,l-18293,27375r2,1l-18290,27376r1,l-18287,27376r1,l-18285,27377r2,l-18282,27377r1,l-18279,27377r1,l-18277,27377r2,1l-18273,27378r1,l-18271,27378r1,1l-18268,27379t,l-18267,27379r1,l-18264,27379r1,l-18262,27379r2,l-18258,27379r1,l-18256,27380r2,l-18253,27380r1,l-18250,27380r1,l-18248,27380r2,l-18245,27380r2,l-18242,27380r1,l-18239,27380r1,l-18237,27380r2,l-18234,27380r1,l-18231,27380r2,l-18228,27380r1,l-18225,27380r1,l-18223,27380r2,l-18220,27380r1,-1l-18217,27379r1,l-18214,27379r1,l-18212,27379r2,l-18209,27379r1,l-18206,27379r1,l-18204,27379r2,l-18200,27379r1,l-18198,27379r2,l-18195,27379r1,l-18192,27379r1,l-18190,27379r1,l-18187,27379r2,l-18184,27379r1,l-18181,27379r1,l-18179,27379r2,l-18176,27379r1,l-18173,27379r1,l-18171,27379r2,l-18167,27379r1,l-18165,27379r1,l-18162,27379r1,l-18160,27379r2,l-18157,27379r1,l-18154,27379r1,l-18151,27379r1,l-18148,27379r1,l-18146,27379r2,l-18143,27379r1,l-18140,27379r1,l-18138,27379r2,1l-18135,27380r2,l-18132,27380r1,l-18129,27380r1,l-18127,27380r2,l-18124,27380r2,l-18121,27380r2,l-18118,27380r1,l-18115,27380r1,l-18113,27380r2,l-18110,27380r1,l-18107,27380r1,1l-18104,27381r1,l-18102,27381r2,l-18099,27381r1,l-18096,27381r1,l-18093,27381r1,l-18090,27381r1,l-18088,27381r2,l-18085,27381r1,l-18083,27381r2,l-18080,27381r2,l-18077,27381r2,l-18074,27381r1,l-18071,27381r1,l-18069,27381r2,l-18066,27381r1,l-18063,27381r2,l-18060,27381r1,l-18058,27381r2,l-18055,27381r1,l-18052,27381r1,l-18050,27381r2,l-18047,27381r1,l-18044,27381r2,l-18041,27381r1,l-18038,27381r1,l-18036,27381r2,l-18033,27381r1,l-18031,27381r2,l-18027,27381r1,l-18025,27381r2,l-18022,27381r1,l-18019,27381r1,l-18017,27381r2,l-18014,27382r2,l-18011,27382r2,l-18008,27382r1,l-18005,27382r1,l-18003,27382r1,l-18000,27382r2,l-17997,27382r1,l-17994,27382r1,l-17992,27382r2,l-17989,27382r1,1l-17986,27383r1,l-17983,27383r1,l-17980,27383r1,l-17978,27383r2,l-17975,27383r1,l-17973,27383r2,l-17969,27383r1,l-17967,27383r2,l-17964,27383r1,l-17961,27383r1,l-17959,27383r2,l-17956,27383r2,l-17953,27383r2,l-17950,27383r1,l-17948,27383r2,l-17945,27383r1,l-17942,27383r1,l-17940,27383r2,-1l-17936,27382r1,l-17934,27382r2,l-17931,27382r1,l-17928,27382r1,-1l-17926,27381r2,l-17923,27381r1,l-17920,27381r1,l-17917,27381r1,l-17915,27381r2,l-17912,27381r1,l-17909,27381r1,l-17907,27381r2,l-17903,27381r1,l-17901,27381r2,l-17898,27381r1,1l-17895,27382r1,l-17893,27382r1,l-17890,27382r2,1l-17887,27383r1,l-17884,27383r1,l-17882,27383r2,l-17879,27383r1,l-17876,27383r2,l-17873,27384r1,l-17870,27384r1,l-17868,27384r1,l-17865,27384r1,l-17863,27385r2,l-17859,27385r1,l-17857,27385r2,l-17854,27385r1,l-17851,27385r1,l-17849,27385r2,l-17845,27385r1,l-17843,27385r2,l-17840,27385r1,l-17838,27385r2,l-17835,27384r1,l-17832,27384r2,l-17829,27384r1,l-17826,27384r1,l-17824,27384r2,l-17821,27384r1,l-17818,27384r1,l-17816,27384r2,l-17813,27384r2,l-17810,27384r1,l-17807,27383r1,l-17805,27383r2,l-17802,27383r1,l-17799,27383r1,l-17796,27383r1,l-17793,27383r1,l-17791,27383r2,l-17788,27383r1,l-17786,27383r2,l-17783,27383r1,l-17780,27383r2,l-17777,27382r1,l-17774,27382r1,l-17772,27382r2,l-17769,27382r1,-1l-17766,27381r2,l-17763,27381r1,l-17761,27381r2,l-17758,27381r1,l-17755,27381r1,l-17753,27381r2,l-17749,27381r1,l-17747,27381r2,l-17744,27381r1,-1l-17741,27380r1,l-17739,27380r2,l-17735,27380r1,l-17733,27380r1,l-17730,27380r1,l-17728,27380r2,1l-17725,27381r1,l-17722,27381r2,l-17719,27381r1,l-17716,27381r1,l-17714,27381r2,l-17711,27381r1,l-17708,27381r2,l-17705,27381r1,l-17703,27381r2,l-17700,27381r1,l-17697,27381r1,l-17695,27381r2,l-17692,27381r2,l-17689,27381r2,l-17686,27381r1,l-17683,27381r1,l-17681,27381r2,l-17678,27381r1,l-17676,27381r2,l-17672,27381r1,l-17670,27381r2,l-17667,27381r1,l-17664,27381r1,l-17662,27381r2,l-17659,27381r1,l-17656,27381r2,l-17653,27381r1,l-17651,27381r2,l-17648,27381r1,l-17645,27381r1,l-17643,27381r2,l-17639,27381r1,l-17637,27381r2,l-17634,27381r1,l-17631,27380r1,l-17629,27380r2,l-17625,27380r1,l-17623,27380r1,l-17620,27380r1,l-17618,27380r2,l-17615,27379r1,l-17612,27379r2,l-17609,27379r1,l-17606,27379r1,l-17604,27379r2,l-17601,27379r1,l-17598,27379r1,l-17595,27379r1,l-17593,27379r2,l-17590,27379r1,l-17587,27379r1,l-17585,27379r2,l-17581,27379r1,l-17579,27379r2,l-17576,27379r1,l-17573,27379r1,l-17571,27379r1,l-17568,27379r2,l-17565,27379r1,l-17562,27379r1,l-17560,27379r2,1l-17557,27380r1,l-17554,27380r1,l-17552,27380r2,l-17548,27380r1,l-17546,27380r2,l-17543,27380r1,1l-17541,27381r2,l-17538,27381r1,l-17535,27381r1,l-17532,27381r1,l-17529,27381r1,l-17527,27381r2,l-17524,27381r1,l-17521,27381r1,-1l-17519,27380r2,l-17516,27380r2,l-17513,27380r1,l-17510,27380r1,l-17508,27380r2,l-17505,27380r2,-1l-17502,27379r2,l-17499,27379r1,l-17496,27379r1,l-17494,27379r2,l-17491,27379r1,l-17488,27379r1,l-17485,27379r1,l-17483,27379r2,l-17480,27379r1,l-17477,27379r1,l-17474,27378r1,l-17471,27378r1,l-17469,27378r2,l-17466,27378r1,l-17463,27378r1,l-17461,27378r2,-1l-17458,27377r2,l-17455,27377r1,l-17452,27377r1,l-17450,27377r2,l-17447,27377r1,l-17444,27377r2,l-17441,27377r1,l-17438,27377r1,l-17436,27377r1,l-17433,27377r1,l-17431,27377r2,l-17428,27377r1,l-17425,27376r2,l-17422,27376r1,l-17419,27376r1,l-17417,27376r2,l-17414,27376r1,l-17411,27376r1,l-17408,27376r1,l-17406,27376r2,l-17403,27376r1,l-17400,27376r1,l-17398,27376r2,l-17395,27376r2,l-17392,27375r2,l-17389,27375r1,l-17386,27375r1,l-17384,27375r2,l-17381,27375r2,l-17378,27375r1,l-17375,27374r1,l-17373,27374r2,l-17370,27374r1,l-17367,27374r1,l-17364,27374r1,l-17361,27374r1,l-17359,27374r2,l-17356,27374r1,l-17354,27374r2,l-17350,27374r1,l-17348,27374r2,l-17345,27374r1,l-17342,27374r1,l-17340,27374r2,l-17337,27374r2,l-17334,27374r2,l-17331,27374r1,l-17328,27374r1,l-17326,27374r1,l-17323,27374r1,l-17321,27374r2,l-17317,27374r1,l-17315,27374r2,l-17312,27374r1,l-17309,27374r1,l-17307,27374t,l-17305,27374r1,l-17303,27374r2,l-17299,27374r1,l-17297,27374r1,l-17294,27374r1,l-17292,27374r2,l-17289,27373r1,l-17286,27373r2,l-17283,27373r1,l-17280,27373r1,l-17278,27373r2,l-17275,27373r1,l-17273,27373r2,l-17269,27372r1,l-17267,27372r2,l-17264,27372r1,l-17261,27372r1,l-17259,27372r2,l-17256,27372r1,l-17253,27372r2,l-17250,27372r1,l-17247,27372r1,l-17245,27372r1,l-17242,27372r1,l-17240,27372r2,l-17236,27372r1,l-17234,27372r2,l-17231,27372r1,l-17228,27372r1,l-17226,27371r2,l-17223,27371r1,l-17220,27371r1,l-17217,27371r1,l-17215,27371r2,l-17212,27371r1,l-17209,27371r1,l-17207,27371r2,l-17204,27371r2,l-17201,27371r2,l-17198,27371r1,l-17195,27371r1,l-17193,27371r2,l-17190,27371r1,l-17187,27371r1,l-17184,27371r1,l-17182,27371r2,l-17179,27371r1,l-17176,27371r1,l-17173,27371r1,l-17170,27371r1,l-17168,27371r2,l-17165,27371r1,l-17163,27371r2,l-17160,27370r2,l-17157,27370r2,l-17154,27370r1,l-17151,27370r1,l-17149,27370r2,l-17146,27370r2,l-17143,27370r2,l-17140,27370r1,l-17138,27370r2,l-17135,27370r1,l-17132,27370r1,l-17129,27370r1,l-17126,27370r1,l-17124,27370r2,l-17121,27370r1,l-17118,27370r1,l-17116,27370r2,l-17112,27370r1,l-17110,27370r1,l-17107,27370r1,l-17105,27370r2,l-17102,27370r1,l-17099,27370r1,l-17097,27370r2,l-17093,27370r1,1l-17091,27371r2,l-17088,27371r1,l-17085,27371r1,l-17083,27371r1,l-17080,27371r2,l-17077,27371r1,l-17074,27371r1,l-17072,27371r2,l-17069,27371r1,l-17066,27371r1,l-17063,27371r1,l-17060,27371r1,1l-17058,27372r1,l-17055,27372r1,l-17053,27372r2,l-17049,27372r1,l-17047,27372r2,l-17044,27372r1,l-17041,27372r1,l-17039,27372r2,l-17036,27372r2,l-17033,27372r2,l-17030,27372r1,l-17028,27372r2,l-17025,27372r1,-1l-17022,27371r2,l-17019,27371r1,l-17016,27371r1,l-17014,27371r2,l-17011,27371r1,l-17008,27371r1,l-17005,27371r1,l-17003,27371r2,l-17000,27371r1,l-16997,27371r1,l-16995,27371r2,l-16992,27371r1,l-16989,27371r2,l-16986,27371r1,l-16983,27371r1,l-16981,27371r2,l-16978,27371r1,l-16976,27371r2,l-16973,27371r2,l-16970,27371r2,l-16967,27371r1,l-16964,27371r1,l-16962,27371r2,l-16959,27371r1,l-16956,27371r2,l-16953,27371r1,l-16950,27371r1,l-16948,27371r1,l-16945,27371r1,l-16943,27371r2,l-16939,27371r1,l-16937,27371r2,l-16934,27371r1,l-16931,27371r1,l-16929,27371r2,l-16925,27371r1,l-16923,27371r1,l-16920,27371r1,l-16918,27371r2,l-16915,27371r1,l-16912,27371r2,l-16909,27371r1,l-16906,27371r1,l-16904,27371r2,l-16901,27371r1,l-16898,27371r2,l-16895,27371r1,l-16893,27371r2,l-16890,27371r1,l-16887,27371r1,l-16885,27371r2,l-16881,27371r1,l-16879,27371r2,l-16876,27371r1,l-16873,27371r1,l-16871,27371r2,l-16868,27371r1,l-16865,27371r1,l-16862,27371r1,l-16860,27371r2,l-16857,27371r1,l-16854,27371r1,l-16852,27371r2,l-16849,27371r2,l-16846,27371r2,l-16843,27371r1,l-16841,27371r2,l-16838,27371r1,l-16835,27371r1,l-16833,27371r2,l-16829,27371r1,l-16827,27371r2,l-16824,27371r1,l-16821,27371r1,l-16819,27371r2,l-16815,27371r1,-1l-16813,27370r1,l-16810,27370r1,l-16808,27370r2,l-16805,27370r1,l-16802,27370r2,l-16799,27370r1,l-16796,27370r1,l-16794,27370r2,l-16791,27370r1,l-16788,27370r1,l-16785,27370r1,l-16783,27370r2,l-16780,27370r1,l-16778,27370r1,l-16775,27370r1,l-16773,27370r2,l-16769,27370r2,l-16766,27370r1,l-16763,27371r1,l-16761,27371r1,l-16754,27371t-2476,1145l-19229,28516t31,-1l-19197,28515t31,-1l-19166,28514t31,l-19134,28514t31,1l-19103,28515t31,l-19071,28515t31,l-19039,28515t31,l-19008,28515t31,-1l-18977,28514t24,-16l-18952,28498e" filled="f" strokecolor="#f3af5a" strokeweight=".30267mm">
                  <v:path arrowok="t" o:connecttype="custom" o:connectlocs="-19191,1343;-19151,1347;-19111,1349;-19071,1351;-19031,1351;-18991,1351;-18952,1327;-18912,1085;-18872,602;-18832,319;-18792,303;-18752,289;-18712,271;-18673,283;-18633,300;-18593,329;-18553,346;-18513,342;-18473,341;-18433,344;-18393,344;-18353,344;-18314,344;-18273,350;-18235,352;-18195,351;-18156,351;-18115,352;-18075,353;-18036,353;-17996,354;-17956,355;-17916,353;-17876,355;-17836,357;-17796,355;-17757,353;-17716,353;-17677,353;-17637,353;-17597,351;-17557,352;-17517,352;-17477,351;-17437,349;-17398,348;-17357,346;-17317,346;-17279,345;-17240,344;-17199,343;-17160,342;-17120,342;-17080,343;-17040,344;-17000,343;-16960,343;-16920,343;-16880,343;-16841,343;-16800,342;-16765,342" o:connectangles="0,0,0,0,0,0,0,0,0,0,0,0,0,0,0,0,0,0,0,0,0,0,0,0,0,0,0,0,0,0,0,0,0,0,0,0,0,0,0,0,0,0,0,0,0,0,0,0,0,0,0,0,0,0,0,0,0,0,0,0,0,0"/>
                </v:shape>
                <v:shape id="AutoShape 210" o:spid="_x0000_s1270" style="position:absolute;left:3015;top:1377;width:32;height:62;visibility:visible;mso-wrap-style:square;v-text-anchor:top" coordsize="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" path="m,62r17,m7,32r18,m14,l31,e" filled="f" strokecolor="#f3af5a" strokeweight=".86pt">
                  <v:path arrowok="t" o:connecttype="custom" o:connectlocs="0,1439;17,1439;7,1409;25,1409;14,1377;31,1377" o:connectangles="0,0,0,0,0,0"/>
                </v:shape>
                <v:line id="Line 209" o:spid="_x0000_s1271" style="position:absolute;visibility:visible;mso-wrap-style:square" from="3044,1347" to="3044,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" strokecolor="#f3af5a" strokeweight=".30267mm"/>
                <v:shape id="AutoShape 208" o:spid="_x0000_s1272" style="position:absolute;left:3041;top:1252;width:29;height:63;visibility:visible;mso-wrap-style:square;v-text-anchor:top" coordsize="2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" path="m,63r17,m5,31r17,m12,l29,e" filled="f" strokecolor="#f3af5a" strokeweight=".86pt">
                  <v:path arrowok="t" o:connecttype="custom" o:connectlocs="0,1316;17,1316;5,1284;22,1284;12,1253;29,1253" o:connectangles="0,0,0,0,0,0"/>
                </v:shape>
                <v:shape id="Picture 207" o:spid="_x0000_s1273" type="#_x0000_t75" style="position:absolute;left:3060;top:1056;width:31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">
                  <v:imagedata r:id="rId47" o:title=""/>
                </v:shape>
                <v:shape id="AutoShape 206" o:spid="_x0000_s1274" style="position:absolute;left:37296;top:-8425;width:5776;height:210;visibility:visible;mso-wrap-style:square;v-text-anchor:top" coordsize="577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" path="m-33889,9515r1,m-33857,9516r1,m-33825,9517r,m-33794,9518r1,m-33762,9517r,m-33731,9517r1,m-33699,9521r1,m-33667,9523r,m-33636,9524r1,e" filled="f" strokecolor="#f3af5a" strokeweight=".30267mm">
                  <v:path arrowok="t" o:connecttype="custom" o:connectlocs="-33889,1091;-33888,1091;-33857,1092;-33856,1092;-33825,1093;-33825,1093;-33794,1094;-33793,1094;-33762,1093;-33762,1093;-33731,1093;-33730,1093;-33699,1097;-33698,1097;-33667,1099;-33667,1099;-33636,1100;-33635,1100" o:connectangles="0,0,0,0,0,0,0,0,0,0,0,0,0,0,0,0,0,0"/>
                </v:shape>
                <v:shape id="AutoShape 205" o:spid="_x0000_s1275" style="position:absolute;left:3691;top:1090;width:5;height:18;visibility:visible;mso-wrap-style:square;v-text-anchor:top" coordsize="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" path="m,l,,,17,,m4,r,l4,17,4,e" fillcolor="#f3af5a" stroked="f">
                  <v:path arrowok="t" o:connecttype="custom" o:connectlocs="0,1091;0,1091;0,1108;0,1108;0,1091;4,1091;4,1091;4,1108;4,1108;4,1091" o:connectangles="0,0,0,0,0,0,0,0,0,0"/>
                </v:shape>
                <v:shape id="AutoShape 204" o:spid="_x0000_s1276" style="position:absolute;left:44587;top:-9085;width:33711;height:975;visibility:visible;mso-wrap-style:square;v-text-anchor:top" coordsize="33711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" path="m-40860,10182r1,m-40828,10182r1,m-40796,10183r,m-40765,10185r1,m-40733,10186r,m-40702,10186r1,m-40671,10187r1,1m-40639,10188r1,m-40607,10188r,m-40576,10188r1,m-40544,10188r,m-40513,10188r1,m-40481,10188r1,m-40449,10188r,m-40418,10188r1,m-40386,10188r1,m-40355,10188r1,m-40323,10188r1,m-40293,10187r,-1m-40263,10186r1,m-40234,10186r1,-1m-40202,10184r,m-40171,10184r1,m-40139,10183r,m-40108,10182r1,m-40076,10182r1,m-40044,10182r,m-40013,10182r1,m-39984,10182r1,-1m-39953,10179r,-1m-39930,10173r1,m-39901,10163r1,m-39871,10155r1,-1m-39840,10148r1,-1m-39808,10145r1,m-39778,10147r1,1m-39749,10154r1,1m-39720,10164r1,m-39691,10172r1,m-39660,10177r1,m-39631,10179r1,1m-39599,10181r,m-39568,10181r1,m-39536,10181r1,m-39504,10181r,m-39473,10181r1,m-39441,10182r1,m-39412,10182r1,-1m-39381,10181r1,e" filled="f" strokecolor="#f3af5a" strokeweight=".30267mm">
                  <v:path arrowok="t" o:connecttype="custom" o:connectlocs="-40859,1098;-40827,1098;-40796,1099;-40764,1101;-40733,1102;-40701,1102;-40670,1104;-40638,1104;-40607,1104;-40575,1104;-40544,1104;-40512,1104;-40480,1104;-40449,1104;-40417,1104;-40385,1104;-40354,1104;-40322,1104;-40293,1102;-40262,1102;-40233,1101;-40202,1100;-40170,1100;-40139,1099;-40107,1098;-40075,1098;-40044,1098;-40012,1098;-39983,1097;-39953,1094;-39929,1089;-39900,1079;-39870,1070;-39839,1063;-39807,1061;-39777,1064;-39748,1071;-39719,1080;-39690,1088;-39659,1093;-39630,1096;-39599,1097;-39567,1097;-39535,1097;-39504,1097;-39472,1097;-39440,1098;-39411,1097;-39380,1097" o:connectangles="0,0,0,0,0,0,0,0,0,0,0,0,0,0,0,0,0,0,0,0,0,0,0,0,0,0,0,0,0,0,0,0,0,0,0,0,0,0,0,0,0,0,0,0,0,0,0,0,0"/>
                </v:shape>
                <v:shape id="AutoShape 203" o:spid="_x0000_s1277" style="position:absolute;left:19743;top:-44597;width:45953;height:2;visibility:visible;mso-wrap-style:square;v-text-anchor:top" coordsize="45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" path="m-17106,44092r270,m-16191,44092r26,m-16119,44092r26,m-16047,44092r25,m-15975,44092r25,m-15343,44092r1,m-15311,44092r1,m-15279,44092r,m-15248,44092r1,m-15216,44092r1,m-15185,44092r1,m-15153,44092r1,m-15121,44092r,m-15090,44092r1,e" filled="f" strokecolor="#f3af5a" strokeweight=".30267mm">
                  <v:path arrowok="t" o:connecttype="custom" o:connectlocs="-17106,0;-16836,0;-16191,0;-16165,0;-16119,0;-16093,0;-16047,0;-16022,0;-15975,0;-15950,0;-15343,0;-15342,0;-15311,0;-15310,0;-15279,0;-15279,0;-15248,0;-15247,0;-15216,0;-15215,0;-15185,0;-15184,0;-15153,0;-15152,0;-15121,0;-15121,0;-15090,0;-15089,0" o:connectangles="0,0,0,0,0,0,0,0,0,0,0,0,0,0,0,0,0,0,0,0,0,0,0,0,0,0,0,0"/>
                </v:shape>
                <v:shape id="Text Box 202" o:spid="_x0000_s1278" type="#_x0000_t202" style="position:absolute;left:2940;top:-574;width:599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D63E71" w:rsidRDefault="00F24EAC">
                        <w:pPr>
                          <w:spacing w:line="136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M4 10 mM</w:t>
                        </w:r>
                      </w:p>
                    </w:txbxContent>
                  </v:textbox>
                </v:shape>
                <v:shape id="Text Box 201" o:spid="_x0000_s1279" type="#_x0000_t202" style="position:absolute;left:3855;top:-574;width:53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D63E71" w:rsidRDefault="00F24EAC">
                        <w:pPr>
                          <w:spacing w:line="136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M4 1 mM</w:t>
                        </w:r>
                      </w:p>
                    </w:txbxContent>
                  </v:textbox>
                </v:shape>
                <v:shape id="Text Box 200" o:spid="_x0000_s1280" type="#_x0000_t202" style="position:absolute;left:4704;top:-574;width:632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line="136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M4 0.1 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135890</wp:posOffset>
                </wp:positionV>
                <wp:extent cx="149860" cy="236855"/>
                <wp:effectExtent l="0" t="0" r="2540" b="0"/>
                <wp:wrapNone/>
                <wp:docPr id="20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281" type="#_x0000_t202" style="position:absolute;left:0;text-align:left;margin-left:96pt;margin-top:10.7pt;width:11.8pt;height:18.6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Rasg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7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109220</wp:posOffset>
                </wp:positionV>
                <wp:extent cx="156210" cy="246380"/>
                <wp:effectExtent l="2540" t="0" r="3175" b="3175"/>
                <wp:wrapNone/>
                <wp:docPr id="20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282" type="#_x0000_t202" style="position:absolute;left:0;text-align:left;margin-left:315.95pt;margin-top:8.6pt;width:12.3pt;height:19.4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H7tQ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7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2"/>
        </w:rPr>
        <w:t>0.15</w:t>
      </w: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7"/>
        <w:rPr>
          <w:rFonts w:ascii="Arial"/>
          <w:b/>
          <w:sz w:val="26"/>
        </w:rPr>
      </w:pPr>
    </w:p>
    <w:p w:rsidR="00D63E71" w:rsidRDefault="00D63E71">
      <w:pPr>
        <w:rPr>
          <w:rFonts w:ascii="Arial"/>
          <w:sz w:val="26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spacing w:before="97"/>
        <w:jc w:val="righ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0.10</w:t>
      </w:r>
    </w:p>
    <w:p w:rsidR="00D63E71" w:rsidRDefault="00F24EAC">
      <w:pPr>
        <w:pStyle w:val="Textkrper"/>
        <w:rPr>
          <w:rFonts w:ascii="Arial"/>
          <w:b/>
        </w:rPr>
      </w:pPr>
      <w:r>
        <w:br w:type="column"/>
      </w:r>
    </w:p>
    <w:p w:rsidR="00D63E71" w:rsidRDefault="00F24EAC">
      <w:pPr>
        <w:tabs>
          <w:tab w:val="left" w:pos="560"/>
          <w:tab w:val="left" w:pos="973"/>
          <w:tab w:val="left" w:pos="1386"/>
          <w:tab w:val="left" w:pos="1799"/>
          <w:tab w:val="left" w:pos="2211"/>
          <w:tab w:val="left" w:pos="2624"/>
        </w:tabs>
        <w:ind w:left="181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0</w:t>
      </w:r>
      <w:r>
        <w:rPr>
          <w:rFonts w:ascii="Arial"/>
          <w:b/>
          <w:sz w:val="12"/>
        </w:rPr>
        <w:tab/>
        <w:t>10</w:t>
      </w:r>
      <w:r>
        <w:rPr>
          <w:rFonts w:ascii="Arial"/>
          <w:b/>
          <w:sz w:val="12"/>
        </w:rPr>
        <w:tab/>
        <w:t>20</w:t>
      </w:r>
      <w:r>
        <w:rPr>
          <w:rFonts w:ascii="Arial"/>
          <w:b/>
          <w:sz w:val="12"/>
        </w:rPr>
        <w:tab/>
        <w:t>30</w:t>
      </w:r>
      <w:r>
        <w:rPr>
          <w:rFonts w:ascii="Arial"/>
          <w:b/>
          <w:sz w:val="12"/>
        </w:rPr>
        <w:tab/>
        <w:t>40</w:t>
      </w:r>
      <w:r>
        <w:rPr>
          <w:rFonts w:ascii="Arial"/>
          <w:b/>
          <w:sz w:val="12"/>
        </w:rPr>
        <w:tab/>
        <w:t>50</w:t>
      </w:r>
      <w:r>
        <w:rPr>
          <w:rFonts w:ascii="Arial"/>
          <w:b/>
          <w:sz w:val="12"/>
        </w:rPr>
        <w:tab/>
      </w:r>
      <w:r>
        <w:rPr>
          <w:rFonts w:ascii="Arial"/>
          <w:b/>
          <w:spacing w:val="-11"/>
          <w:sz w:val="12"/>
        </w:rPr>
        <w:t>60</w:t>
      </w:r>
    </w:p>
    <w:p w:rsidR="00D63E71" w:rsidRDefault="00F24EAC">
      <w:pPr>
        <w:spacing w:before="69"/>
        <w:ind w:left="148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 (s)</w:t>
      </w:r>
    </w:p>
    <w:p w:rsidR="00D63E71" w:rsidRDefault="00F24EAC">
      <w:pPr>
        <w:spacing w:before="104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105"/>
          <w:sz w:val="12"/>
        </w:rPr>
        <w:t>0.1</w:t>
      </w:r>
    </w:p>
    <w:p w:rsidR="00D63E71" w:rsidRDefault="00F24EAC">
      <w:pPr>
        <w:pStyle w:val="Textkrper"/>
        <w:rPr>
          <w:rFonts w:ascii="Arial"/>
          <w:b/>
          <w:sz w:val="19"/>
        </w:rPr>
      </w:pPr>
      <w:r>
        <w:br w:type="column"/>
      </w:r>
    </w:p>
    <w:p w:rsidR="00D63E71" w:rsidRDefault="00F24EAC">
      <w:pPr>
        <w:tabs>
          <w:tab w:val="left" w:pos="397"/>
          <w:tab w:val="left" w:pos="830"/>
          <w:tab w:val="left" w:pos="1263"/>
          <w:tab w:val="left" w:pos="1697"/>
          <w:tab w:val="left" w:pos="2129"/>
          <w:tab w:val="left" w:pos="2563"/>
        </w:tabs>
        <w:spacing w:before="1"/>
        <w:ind w:right="2349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</w:t>
      </w:r>
      <w:r>
        <w:rPr>
          <w:rFonts w:ascii="Arial"/>
          <w:b/>
          <w:w w:val="105"/>
          <w:sz w:val="12"/>
        </w:rPr>
        <w:tab/>
        <w:t>10</w:t>
      </w:r>
      <w:r>
        <w:rPr>
          <w:rFonts w:ascii="Arial"/>
          <w:b/>
          <w:w w:val="105"/>
          <w:sz w:val="12"/>
        </w:rPr>
        <w:tab/>
        <w:t>20</w:t>
      </w:r>
      <w:r>
        <w:rPr>
          <w:rFonts w:ascii="Arial"/>
          <w:b/>
          <w:w w:val="105"/>
          <w:sz w:val="12"/>
        </w:rPr>
        <w:tab/>
        <w:t>30</w:t>
      </w:r>
      <w:r>
        <w:rPr>
          <w:rFonts w:ascii="Arial"/>
          <w:b/>
          <w:w w:val="105"/>
          <w:sz w:val="12"/>
        </w:rPr>
        <w:tab/>
        <w:t>40</w:t>
      </w:r>
      <w:r>
        <w:rPr>
          <w:rFonts w:ascii="Arial"/>
          <w:b/>
          <w:w w:val="105"/>
          <w:sz w:val="12"/>
        </w:rPr>
        <w:tab/>
        <w:t>50</w:t>
      </w:r>
      <w:r>
        <w:rPr>
          <w:rFonts w:ascii="Arial"/>
          <w:b/>
          <w:w w:val="105"/>
          <w:sz w:val="12"/>
        </w:rPr>
        <w:tab/>
        <w:t>60</w:t>
      </w:r>
    </w:p>
    <w:p w:rsidR="00D63E71" w:rsidRDefault="00F24EAC">
      <w:pPr>
        <w:pStyle w:val="berschrift5"/>
        <w:spacing w:before="39"/>
        <w:ind w:right="2384"/>
        <w:jc w:val="center"/>
      </w:pPr>
      <w:r>
        <w:t>t (s)</w:t>
      </w:r>
    </w:p>
    <w:p w:rsidR="00D63E71" w:rsidRDefault="00D63E71">
      <w:pPr>
        <w:jc w:val="center"/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739" w:space="40"/>
            <w:col w:w="2759" w:space="39"/>
            <w:col w:w="1442" w:space="40"/>
            <w:col w:w="5441"/>
          </w:cols>
        </w:sectPr>
      </w:pPr>
    </w:p>
    <w:p w:rsidR="00D63E71" w:rsidRDefault="00D63E71">
      <w:pPr>
        <w:pStyle w:val="Textkrper"/>
        <w:spacing w:before="9"/>
        <w:rPr>
          <w:rFonts w:ascii="Arial"/>
          <w:b/>
          <w:sz w:val="19"/>
        </w:rPr>
      </w:pPr>
    </w:p>
    <w:p w:rsidR="00D63E71" w:rsidRDefault="00D63E71">
      <w:pPr>
        <w:rPr>
          <w:rFonts w:ascii="Arial"/>
          <w:sz w:val="19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spacing w:before="96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(c)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F24EAC">
      <w:pPr>
        <w:spacing w:before="85"/>
        <w:ind w:left="115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0.25</w:t>
      </w:r>
    </w:p>
    <w:p w:rsidR="00D63E71" w:rsidRDefault="00F24EAC">
      <w:pPr>
        <w:pStyle w:val="Textkrper"/>
        <w:spacing w:before="9"/>
        <w:rPr>
          <w:rFonts w:ascii="Arial"/>
          <w:b/>
          <w:sz w:val="17"/>
        </w:rPr>
      </w:pPr>
      <w:r>
        <w:br w:type="column"/>
      </w:r>
    </w:p>
    <w:p w:rsidR="00D63E71" w:rsidRDefault="00F24EAC">
      <w:pPr>
        <w:jc w:val="right"/>
        <w:rPr>
          <w:rFonts w:ascii="Arial"/>
          <w:b/>
          <w:sz w:val="17"/>
        </w:rPr>
      </w:pPr>
      <w:r>
        <w:rPr>
          <w:rFonts w:ascii="Arial"/>
          <w:b/>
          <w:sz w:val="17"/>
        </w:rPr>
        <w:t>(d)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D63E71">
      <w:pPr>
        <w:pStyle w:val="Textkrper"/>
        <w:spacing w:before="5"/>
        <w:rPr>
          <w:rFonts w:ascii="Arial"/>
          <w:b/>
          <w:sz w:val="17"/>
        </w:rPr>
      </w:pPr>
    </w:p>
    <w:p w:rsidR="00D63E71" w:rsidRDefault="00F24EAC">
      <w:pPr>
        <w:ind w:left="156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4403090</wp:posOffset>
                </wp:positionH>
                <wp:positionV relativeFrom="paragraph">
                  <wp:posOffset>45085</wp:posOffset>
                </wp:positionV>
                <wp:extent cx="1859915" cy="1492885"/>
                <wp:effectExtent l="2540" t="29862145" r="4445" b="1270"/>
                <wp:wrapNone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1492885"/>
                          <a:chOff x="6934" y="71"/>
                          <a:chExt cx="2929" cy="2351"/>
                        </a:xfrm>
                      </wpg:grpSpPr>
                      <wps:wsp>
                        <wps:cNvPr id="18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940" y="2415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75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95"/>
                        <wps:cNvSpPr>
                          <a:spLocks/>
                        </wps:cNvSpPr>
                        <wps:spPr bwMode="auto">
                          <a:xfrm>
                            <a:off x="7350" y="2403"/>
                            <a:ext cx="2095" cy="2"/>
                          </a:xfrm>
                          <a:custGeom>
                            <a:avLst/>
                            <a:gdLst>
                              <a:gd name="T0" fmla="+- 0 7350 7350"/>
                              <a:gd name="T1" fmla="*/ T0 w 2095"/>
                              <a:gd name="T2" fmla="+- 0 7362 7350"/>
                              <a:gd name="T3" fmla="*/ T2 w 2095"/>
                              <a:gd name="T4" fmla="+- 0 7767 7350"/>
                              <a:gd name="T5" fmla="*/ T4 w 2095"/>
                              <a:gd name="T6" fmla="+- 0 7779 7350"/>
                              <a:gd name="T7" fmla="*/ T6 w 2095"/>
                              <a:gd name="T8" fmla="+- 0 8184 7350"/>
                              <a:gd name="T9" fmla="*/ T8 w 2095"/>
                              <a:gd name="T10" fmla="+- 0 8196 7350"/>
                              <a:gd name="T11" fmla="*/ T10 w 2095"/>
                              <a:gd name="T12" fmla="+- 0 8600 7350"/>
                              <a:gd name="T13" fmla="*/ T12 w 2095"/>
                              <a:gd name="T14" fmla="+- 0 8612 7350"/>
                              <a:gd name="T15" fmla="*/ T14 w 2095"/>
                              <a:gd name="T16" fmla="+- 0 9017 7350"/>
                              <a:gd name="T17" fmla="*/ T16 w 2095"/>
                              <a:gd name="T18" fmla="+- 0 9029 7350"/>
                              <a:gd name="T19" fmla="*/ T18 w 2095"/>
                              <a:gd name="T20" fmla="+- 0 9433 7350"/>
                              <a:gd name="T21" fmla="*/ T20 w 2095"/>
                              <a:gd name="T22" fmla="+- 0 9445 7350"/>
                              <a:gd name="T23" fmla="*/ T22 w 2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9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17" y="0"/>
                                </a:moveTo>
                                <a:lnTo>
                                  <a:pt x="429" y="0"/>
                                </a:lnTo>
                                <a:moveTo>
                                  <a:pt x="834" y="0"/>
                                </a:moveTo>
                                <a:lnTo>
                                  <a:pt x="846" y="0"/>
                                </a:lnTo>
                                <a:moveTo>
                                  <a:pt x="1250" y="0"/>
                                </a:moveTo>
                                <a:lnTo>
                                  <a:pt x="1262" y="0"/>
                                </a:lnTo>
                                <a:moveTo>
                                  <a:pt x="1667" y="0"/>
                                </a:moveTo>
                                <a:lnTo>
                                  <a:pt x="1679" y="0"/>
                                </a:lnTo>
                                <a:moveTo>
                                  <a:pt x="2083" y="0"/>
                                </a:moveTo>
                                <a:lnTo>
                                  <a:pt x="2095" y="0"/>
                                </a:lnTo>
                              </a:path>
                            </a:pathLst>
                          </a:custGeom>
                          <a:noFill/>
                          <a:ln w="142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94"/>
                        <wps:cNvSpPr>
                          <a:spLocks/>
                        </wps:cNvSpPr>
                        <wps:spPr bwMode="auto">
                          <a:xfrm>
                            <a:off x="21963" y="651"/>
                            <a:ext cx="56409" cy="1035"/>
                          </a:xfrm>
                          <a:custGeom>
                            <a:avLst/>
                            <a:gdLst>
                              <a:gd name="T0" fmla="+- 0 7148 21964"/>
                              <a:gd name="T1" fmla="*/ T0 w 56409"/>
                              <a:gd name="T2" fmla="+- 0 2415 651"/>
                              <a:gd name="T3" fmla="*/ 2415 h 1035"/>
                              <a:gd name="T4" fmla="+- 0 7148 21964"/>
                              <a:gd name="T5" fmla="*/ T4 w 56409"/>
                              <a:gd name="T6" fmla="+- 0 2369 651"/>
                              <a:gd name="T7" fmla="*/ 2369 h 1035"/>
                              <a:gd name="T8" fmla="+- 0 7565 21964"/>
                              <a:gd name="T9" fmla="*/ T8 w 56409"/>
                              <a:gd name="T10" fmla="+- 0 2415 651"/>
                              <a:gd name="T11" fmla="*/ 2415 h 1035"/>
                              <a:gd name="T12" fmla="+- 0 7565 21964"/>
                              <a:gd name="T13" fmla="*/ T12 w 56409"/>
                              <a:gd name="T14" fmla="+- 0 2369 651"/>
                              <a:gd name="T15" fmla="*/ 2369 h 1035"/>
                              <a:gd name="T16" fmla="+- 0 7981 21964"/>
                              <a:gd name="T17" fmla="*/ T16 w 56409"/>
                              <a:gd name="T18" fmla="+- 0 2415 651"/>
                              <a:gd name="T19" fmla="*/ 2415 h 1035"/>
                              <a:gd name="T20" fmla="+- 0 7981 21964"/>
                              <a:gd name="T21" fmla="*/ T20 w 56409"/>
                              <a:gd name="T22" fmla="+- 0 2369 651"/>
                              <a:gd name="T23" fmla="*/ 2369 h 1035"/>
                              <a:gd name="T24" fmla="+- 0 8398 21964"/>
                              <a:gd name="T25" fmla="*/ T24 w 56409"/>
                              <a:gd name="T26" fmla="+- 0 2415 651"/>
                              <a:gd name="T27" fmla="*/ 2415 h 1035"/>
                              <a:gd name="T28" fmla="+- 0 8398 21964"/>
                              <a:gd name="T29" fmla="*/ T28 w 56409"/>
                              <a:gd name="T30" fmla="+- 0 2369 651"/>
                              <a:gd name="T31" fmla="*/ 2369 h 1035"/>
                              <a:gd name="T32" fmla="+- 0 8815 21964"/>
                              <a:gd name="T33" fmla="*/ T32 w 56409"/>
                              <a:gd name="T34" fmla="+- 0 2415 651"/>
                              <a:gd name="T35" fmla="*/ 2415 h 1035"/>
                              <a:gd name="T36" fmla="+- 0 8815 21964"/>
                              <a:gd name="T37" fmla="*/ T36 w 56409"/>
                              <a:gd name="T38" fmla="+- 0 2369 651"/>
                              <a:gd name="T39" fmla="*/ 2369 h 1035"/>
                              <a:gd name="T40" fmla="+- 0 9231 21964"/>
                              <a:gd name="T41" fmla="*/ T40 w 56409"/>
                              <a:gd name="T42" fmla="+- 0 2415 651"/>
                              <a:gd name="T43" fmla="*/ 2415 h 1035"/>
                              <a:gd name="T44" fmla="+- 0 9231 21964"/>
                              <a:gd name="T45" fmla="*/ T44 w 56409"/>
                              <a:gd name="T46" fmla="+- 0 2369 651"/>
                              <a:gd name="T47" fmla="*/ 2369 h 1035"/>
                              <a:gd name="T48" fmla="+- 0 9648 21964"/>
                              <a:gd name="T49" fmla="*/ T48 w 56409"/>
                              <a:gd name="T50" fmla="+- 0 2415 651"/>
                              <a:gd name="T51" fmla="*/ 2415 h 1035"/>
                              <a:gd name="T52" fmla="+- 0 9648 21964"/>
                              <a:gd name="T53" fmla="*/ T52 w 56409"/>
                              <a:gd name="T54" fmla="+- 0 2369 651"/>
                              <a:gd name="T55" fmla="*/ 2369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816" y="1764"/>
                                </a:moveTo>
                                <a:lnTo>
                                  <a:pt x="-14816" y="1718"/>
                                </a:lnTo>
                                <a:moveTo>
                                  <a:pt x="-14399" y="1764"/>
                                </a:moveTo>
                                <a:lnTo>
                                  <a:pt x="-14399" y="1718"/>
                                </a:lnTo>
                                <a:moveTo>
                                  <a:pt x="-13983" y="1764"/>
                                </a:moveTo>
                                <a:lnTo>
                                  <a:pt x="-13983" y="1718"/>
                                </a:lnTo>
                                <a:moveTo>
                                  <a:pt x="-13566" y="1764"/>
                                </a:moveTo>
                                <a:lnTo>
                                  <a:pt x="-13566" y="1718"/>
                                </a:lnTo>
                                <a:moveTo>
                                  <a:pt x="-13149" y="1764"/>
                                </a:moveTo>
                                <a:lnTo>
                                  <a:pt x="-13149" y="1718"/>
                                </a:lnTo>
                                <a:moveTo>
                                  <a:pt x="-12733" y="1764"/>
                                </a:moveTo>
                                <a:lnTo>
                                  <a:pt x="-12733" y="1718"/>
                                </a:lnTo>
                                <a:moveTo>
                                  <a:pt x="-12316" y="1764"/>
                                </a:moveTo>
                                <a:lnTo>
                                  <a:pt x="-12316" y="1718"/>
                                </a:lnTo>
                              </a:path>
                            </a:pathLst>
                          </a:custGeom>
                          <a:noFill/>
                          <a:ln w="7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940" y="77"/>
                            <a:ext cx="2916" cy="0"/>
                          </a:xfrm>
                          <a:prstGeom prst="line">
                            <a:avLst/>
                          </a:prstGeom>
                          <a:noFill/>
                          <a:ln w="75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92"/>
                        <wps:cNvSpPr>
                          <a:spLocks/>
                        </wps:cNvSpPr>
                        <wps:spPr bwMode="auto">
                          <a:xfrm>
                            <a:off x="7350" y="88"/>
                            <a:ext cx="2095" cy="2"/>
                          </a:xfrm>
                          <a:custGeom>
                            <a:avLst/>
                            <a:gdLst>
                              <a:gd name="T0" fmla="+- 0 7350 7350"/>
                              <a:gd name="T1" fmla="*/ T0 w 2095"/>
                              <a:gd name="T2" fmla="+- 0 7362 7350"/>
                              <a:gd name="T3" fmla="*/ T2 w 2095"/>
                              <a:gd name="T4" fmla="+- 0 7767 7350"/>
                              <a:gd name="T5" fmla="*/ T4 w 2095"/>
                              <a:gd name="T6" fmla="+- 0 7779 7350"/>
                              <a:gd name="T7" fmla="*/ T6 w 2095"/>
                              <a:gd name="T8" fmla="+- 0 8184 7350"/>
                              <a:gd name="T9" fmla="*/ T8 w 2095"/>
                              <a:gd name="T10" fmla="+- 0 8196 7350"/>
                              <a:gd name="T11" fmla="*/ T10 w 2095"/>
                              <a:gd name="T12" fmla="+- 0 8600 7350"/>
                              <a:gd name="T13" fmla="*/ T12 w 2095"/>
                              <a:gd name="T14" fmla="+- 0 8612 7350"/>
                              <a:gd name="T15" fmla="*/ T14 w 2095"/>
                              <a:gd name="T16" fmla="+- 0 9017 7350"/>
                              <a:gd name="T17" fmla="*/ T16 w 2095"/>
                              <a:gd name="T18" fmla="+- 0 9029 7350"/>
                              <a:gd name="T19" fmla="*/ T18 w 2095"/>
                              <a:gd name="T20" fmla="+- 0 9433 7350"/>
                              <a:gd name="T21" fmla="*/ T20 w 2095"/>
                              <a:gd name="T22" fmla="+- 0 9445 7350"/>
                              <a:gd name="T23" fmla="*/ T22 w 2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9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17" y="0"/>
                                </a:moveTo>
                                <a:lnTo>
                                  <a:pt x="429" y="0"/>
                                </a:lnTo>
                                <a:moveTo>
                                  <a:pt x="834" y="0"/>
                                </a:moveTo>
                                <a:lnTo>
                                  <a:pt x="846" y="0"/>
                                </a:lnTo>
                                <a:moveTo>
                                  <a:pt x="1250" y="0"/>
                                </a:moveTo>
                                <a:lnTo>
                                  <a:pt x="1262" y="0"/>
                                </a:lnTo>
                                <a:moveTo>
                                  <a:pt x="1667" y="0"/>
                                </a:moveTo>
                                <a:lnTo>
                                  <a:pt x="1679" y="0"/>
                                </a:lnTo>
                                <a:moveTo>
                                  <a:pt x="2083" y="0"/>
                                </a:moveTo>
                                <a:lnTo>
                                  <a:pt x="2095" y="0"/>
                                </a:lnTo>
                              </a:path>
                            </a:pathLst>
                          </a:custGeom>
                          <a:noFill/>
                          <a:ln w="142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91"/>
                        <wps:cNvSpPr>
                          <a:spLocks/>
                        </wps:cNvSpPr>
                        <wps:spPr bwMode="auto">
                          <a:xfrm>
                            <a:off x="21963" y="-51335"/>
                            <a:ext cx="56409" cy="1035"/>
                          </a:xfrm>
                          <a:custGeom>
                            <a:avLst/>
                            <a:gdLst>
                              <a:gd name="T0" fmla="+- 0 7148 21964"/>
                              <a:gd name="T1" fmla="*/ T0 w 56409"/>
                              <a:gd name="T2" fmla="+- 0 77 -51334"/>
                              <a:gd name="T3" fmla="*/ 77 h 1035"/>
                              <a:gd name="T4" fmla="+- 0 7148 21964"/>
                              <a:gd name="T5" fmla="*/ T4 w 56409"/>
                              <a:gd name="T6" fmla="+- 0 122 -51334"/>
                              <a:gd name="T7" fmla="*/ 122 h 1035"/>
                              <a:gd name="T8" fmla="+- 0 7565 21964"/>
                              <a:gd name="T9" fmla="*/ T8 w 56409"/>
                              <a:gd name="T10" fmla="+- 0 77 -51334"/>
                              <a:gd name="T11" fmla="*/ 77 h 1035"/>
                              <a:gd name="T12" fmla="+- 0 7565 21964"/>
                              <a:gd name="T13" fmla="*/ T12 w 56409"/>
                              <a:gd name="T14" fmla="+- 0 122 -51334"/>
                              <a:gd name="T15" fmla="*/ 122 h 1035"/>
                              <a:gd name="T16" fmla="+- 0 7981 21964"/>
                              <a:gd name="T17" fmla="*/ T16 w 56409"/>
                              <a:gd name="T18" fmla="+- 0 77 -51334"/>
                              <a:gd name="T19" fmla="*/ 77 h 1035"/>
                              <a:gd name="T20" fmla="+- 0 7981 21964"/>
                              <a:gd name="T21" fmla="*/ T20 w 56409"/>
                              <a:gd name="T22" fmla="+- 0 122 -51334"/>
                              <a:gd name="T23" fmla="*/ 122 h 1035"/>
                              <a:gd name="T24" fmla="+- 0 8398 21964"/>
                              <a:gd name="T25" fmla="*/ T24 w 56409"/>
                              <a:gd name="T26" fmla="+- 0 77 -51334"/>
                              <a:gd name="T27" fmla="*/ 77 h 1035"/>
                              <a:gd name="T28" fmla="+- 0 8398 21964"/>
                              <a:gd name="T29" fmla="*/ T28 w 56409"/>
                              <a:gd name="T30" fmla="+- 0 122 -51334"/>
                              <a:gd name="T31" fmla="*/ 122 h 1035"/>
                              <a:gd name="T32" fmla="+- 0 8815 21964"/>
                              <a:gd name="T33" fmla="*/ T32 w 56409"/>
                              <a:gd name="T34" fmla="+- 0 77 -51334"/>
                              <a:gd name="T35" fmla="*/ 77 h 1035"/>
                              <a:gd name="T36" fmla="+- 0 8815 21964"/>
                              <a:gd name="T37" fmla="*/ T36 w 56409"/>
                              <a:gd name="T38" fmla="+- 0 122 -51334"/>
                              <a:gd name="T39" fmla="*/ 122 h 1035"/>
                              <a:gd name="T40" fmla="+- 0 9231 21964"/>
                              <a:gd name="T41" fmla="*/ T40 w 56409"/>
                              <a:gd name="T42" fmla="+- 0 77 -51334"/>
                              <a:gd name="T43" fmla="*/ 77 h 1035"/>
                              <a:gd name="T44" fmla="+- 0 9231 21964"/>
                              <a:gd name="T45" fmla="*/ T44 w 56409"/>
                              <a:gd name="T46" fmla="+- 0 122 -51334"/>
                              <a:gd name="T47" fmla="*/ 122 h 1035"/>
                              <a:gd name="T48" fmla="+- 0 9648 21964"/>
                              <a:gd name="T49" fmla="*/ T48 w 56409"/>
                              <a:gd name="T50" fmla="+- 0 77 -51334"/>
                              <a:gd name="T51" fmla="*/ 77 h 1035"/>
                              <a:gd name="T52" fmla="+- 0 9648 21964"/>
                              <a:gd name="T53" fmla="*/ T52 w 56409"/>
                              <a:gd name="T54" fmla="+- 0 122 -51334"/>
                              <a:gd name="T55" fmla="*/ 122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816" y="51411"/>
                                </a:moveTo>
                                <a:lnTo>
                                  <a:pt x="-14816" y="51456"/>
                                </a:lnTo>
                                <a:moveTo>
                                  <a:pt x="-14399" y="51411"/>
                                </a:moveTo>
                                <a:lnTo>
                                  <a:pt x="-14399" y="51456"/>
                                </a:lnTo>
                                <a:moveTo>
                                  <a:pt x="-13983" y="51411"/>
                                </a:moveTo>
                                <a:lnTo>
                                  <a:pt x="-13983" y="51456"/>
                                </a:lnTo>
                                <a:moveTo>
                                  <a:pt x="-13566" y="51411"/>
                                </a:moveTo>
                                <a:lnTo>
                                  <a:pt x="-13566" y="51456"/>
                                </a:lnTo>
                                <a:moveTo>
                                  <a:pt x="-13149" y="51411"/>
                                </a:moveTo>
                                <a:lnTo>
                                  <a:pt x="-13149" y="51456"/>
                                </a:lnTo>
                                <a:moveTo>
                                  <a:pt x="-12733" y="51411"/>
                                </a:moveTo>
                                <a:lnTo>
                                  <a:pt x="-12733" y="51456"/>
                                </a:lnTo>
                                <a:moveTo>
                                  <a:pt x="-12316" y="51411"/>
                                </a:moveTo>
                                <a:lnTo>
                                  <a:pt x="-12316" y="51456"/>
                                </a:lnTo>
                              </a:path>
                            </a:pathLst>
                          </a:custGeom>
                          <a:noFill/>
                          <a:ln w="7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940" y="77"/>
                            <a:ext cx="0" cy="2338"/>
                          </a:xfrm>
                          <a:prstGeom prst="line">
                            <a:avLst/>
                          </a:prstGeom>
                          <a:noFill/>
                          <a:ln w="75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89"/>
                        <wps:cNvSpPr>
                          <a:spLocks/>
                        </wps:cNvSpPr>
                        <wps:spPr bwMode="auto">
                          <a:xfrm>
                            <a:off x="17267" y="-51335"/>
                            <a:ext cx="1036" cy="53021"/>
                          </a:xfrm>
                          <a:custGeom>
                            <a:avLst/>
                            <a:gdLst>
                              <a:gd name="T0" fmla="+- 0 6940 17268"/>
                              <a:gd name="T1" fmla="*/ T0 w 1036"/>
                              <a:gd name="T2" fmla="+- 0 1830 -51334"/>
                              <a:gd name="T3" fmla="*/ 1830 h 53021"/>
                              <a:gd name="T4" fmla="+- 0 6962 17268"/>
                              <a:gd name="T5" fmla="*/ T4 w 1036"/>
                              <a:gd name="T6" fmla="+- 0 1830 -51334"/>
                              <a:gd name="T7" fmla="*/ 1830 h 53021"/>
                              <a:gd name="T8" fmla="+- 0 6940 17268"/>
                              <a:gd name="T9" fmla="*/ T8 w 1036"/>
                              <a:gd name="T10" fmla="+- 0 662 -51334"/>
                              <a:gd name="T11" fmla="*/ 662 h 53021"/>
                              <a:gd name="T12" fmla="+- 0 6962 17268"/>
                              <a:gd name="T13" fmla="*/ T12 w 1036"/>
                              <a:gd name="T14" fmla="+- 0 662 -51334"/>
                              <a:gd name="T15" fmla="*/ 662 h 53021"/>
                              <a:gd name="T16" fmla="+- 0 6940 17268"/>
                              <a:gd name="T17" fmla="*/ T16 w 1036"/>
                              <a:gd name="T18" fmla="+- 0 2415 -51334"/>
                              <a:gd name="T19" fmla="*/ 2415 h 53021"/>
                              <a:gd name="T20" fmla="+- 0 6985 17268"/>
                              <a:gd name="T21" fmla="*/ T20 w 1036"/>
                              <a:gd name="T22" fmla="+- 0 2415 -51334"/>
                              <a:gd name="T23" fmla="*/ 2415 h 53021"/>
                              <a:gd name="T24" fmla="+- 0 6940 17268"/>
                              <a:gd name="T25" fmla="*/ T24 w 1036"/>
                              <a:gd name="T26" fmla="+- 0 1246 -51334"/>
                              <a:gd name="T27" fmla="*/ 1246 h 53021"/>
                              <a:gd name="T28" fmla="+- 0 6985 17268"/>
                              <a:gd name="T29" fmla="*/ T28 w 1036"/>
                              <a:gd name="T30" fmla="+- 0 1246 -51334"/>
                              <a:gd name="T31" fmla="*/ 1246 h 53021"/>
                              <a:gd name="T32" fmla="+- 0 6940 17268"/>
                              <a:gd name="T33" fmla="*/ T32 w 1036"/>
                              <a:gd name="T34" fmla="+- 0 77 -51334"/>
                              <a:gd name="T35" fmla="*/ 77 h 53021"/>
                              <a:gd name="T36" fmla="+- 0 6985 17268"/>
                              <a:gd name="T37" fmla="*/ T36 w 1036"/>
                              <a:gd name="T38" fmla="+- 0 77 -51334"/>
                              <a:gd name="T39" fmla="*/ 77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0328" y="53164"/>
                                </a:moveTo>
                                <a:lnTo>
                                  <a:pt x="-10306" y="53164"/>
                                </a:lnTo>
                                <a:moveTo>
                                  <a:pt x="-10328" y="51996"/>
                                </a:moveTo>
                                <a:lnTo>
                                  <a:pt x="-10306" y="51996"/>
                                </a:lnTo>
                                <a:moveTo>
                                  <a:pt x="-10328" y="53749"/>
                                </a:moveTo>
                                <a:lnTo>
                                  <a:pt x="-10283" y="53749"/>
                                </a:lnTo>
                                <a:moveTo>
                                  <a:pt x="-10328" y="52580"/>
                                </a:moveTo>
                                <a:lnTo>
                                  <a:pt x="-10283" y="52580"/>
                                </a:lnTo>
                                <a:moveTo>
                                  <a:pt x="-10328" y="51411"/>
                                </a:moveTo>
                                <a:lnTo>
                                  <a:pt x="-10283" y="51411"/>
                                </a:lnTo>
                              </a:path>
                            </a:pathLst>
                          </a:custGeom>
                          <a:noFill/>
                          <a:ln w="7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856" y="77"/>
                            <a:ext cx="0" cy="2338"/>
                          </a:xfrm>
                          <a:prstGeom prst="line">
                            <a:avLst/>
                          </a:prstGeom>
                          <a:noFill/>
                          <a:ln w="75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87"/>
                        <wps:cNvSpPr>
                          <a:spLocks/>
                        </wps:cNvSpPr>
                        <wps:spPr bwMode="auto">
                          <a:xfrm>
                            <a:off x="82033" y="-51335"/>
                            <a:ext cx="1035" cy="53021"/>
                          </a:xfrm>
                          <a:custGeom>
                            <a:avLst/>
                            <a:gdLst>
                              <a:gd name="T0" fmla="+- 0 9856 82033"/>
                              <a:gd name="T1" fmla="*/ T0 w 1035"/>
                              <a:gd name="T2" fmla="+- 0 1830 -51334"/>
                              <a:gd name="T3" fmla="*/ 1830 h 53021"/>
                              <a:gd name="T4" fmla="+- 0 9833 82033"/>
                              <a:gd name="T5" fmla="*/ T4 w 1035"/>
                              <a:gd name="T6" fmla="+- 0 1830 -51334"/>
                              <a:gd name="T7" fmla="*/ 1830 h 53021"/>
                              <a:gd name="T8" fmla="+- 0 9856 82033"/>
                              <a:gd name="T9" fmla="*/ T8 w 1035"/>
                              <a:gd name="T10" fmla="+- 0 662 -51334"/>
                              <a:gd name="T11" fmla="*/ 662 h 53021"/>
                              <a:gd name="T12" fmla="+- 0 9833 82033"/>
                              <a:gd name="T13" fmla="*/ T12 w 1035"/>
                              <a:gd name="T14" fmla="+- 0 662 -51334"/>
                              <a:gd name="T15" fmla="*/ 662 h 53021"/>
                              <a:gd name="T16" fmla="+- 0 9856 82033"/>
                              <a:gd name="T17" fmla="*/ T16 w 1035"/>
                              <a:gd name="T18" fmla="+- 0 2415 -51334"/>
                              <a:gd name="T19" fmla="*/ 2415 h 53021"/>
                              <a:gd name="T20" fmla="+- 0 9810 82033"/>
                              <a:gd name="T21" fmla="*/ T20 w 1035"/>
                              <a:gd name="T22" fmla="+- 0 2415 -51334"/>
                              <a:gd name="T23" fmla="*/ 2415 h 53021"/>
                              <a:gd name="T24" fmla="+- 0 9856 82033"/>
                              <a:gd name="T25" fmla="*/ T24 w 1035"/>
                              <a:gd name="T26" fmla="+- 0 1246 -51334"/>
                              <a:gd name="T27" fmla="*/ 1246 h 53021"/>
                              <a:gd name="T28" fmla="+- 0 9810 82033"/>
                              <a:gd name="T29" fmla="*/ T28 w 1035"/>
                              <a:gd name="T30" fmla="+- 0 1246 -51334"/>
                              <a:gd name="T31" fmla="*/ 1246 h 53021"/>
                              <a:gd name="T32" fmla="+- 0 9856 82033"/>
                              <a:gd name="T33" fmla="*/ T32 w 1035"/>
                              <a:gd name="T34" fmla="+- 0 77 -51334"/>
                              <a:gd name="T35" fmla="*/ 77 h 53021"/>
                              <a:gd name="T36" fmla="+- 0 9810 82033"/>
                              <a:gd name="T37" fmla="*/ T36 w 1035"/>
                              <a:gd name="T38" fmla="+- 0 77 -51334"/>
                              <a:gd name="T39" fmla="*/ 77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2177" y="53164"/>
                                </a:moveTo>
                                <a:lnTo>
                                  <a:pt x="-72200" y="53164"/>
                                </a:lnTo>
                                <a:moveTo>
                                  <a:pt x="-72177" y="51996"/>
                                </a:moveTo>
                                <a:lnTo>
                                  <a:pt x="-72200" y="51996"/>
                                </a:lnTo>
                                <a:moveTo>
                                  <a:pt x="-72177" y="53749"/>
                                </a:moveTo>
                                <a:lnTo>
                                  <a:pt x="-72223" y="53749"/>
                                </a:lnTo>
                                <a:moveTo>
                                  <a:pt x="-72177" y="52580"/>
                                </a:moveTo>
                                <a:lnTo>
                                  <a:pt x="-72223" y="52580"/>
                                </a:lnTo>
                                <a:moveTo>
                                  <a:pt x="-72177" y="51411"/>
                                </a:moveTo>
                                <a:lnTo>
                                  <a:pt x="-72223" y="51411"/>
                                </a:lnTo>
                              </a:path>
                            </a:pathLst>
                          </a:custGeom>
                          <a:noFill/>
                          <a:ln w="75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86"/>
                        <wps:cNvSpPr>
                          <a:spLocks/>
                        </wps:cNvSpPr>
                        <wps:spPr bwMode="auto">
                          <a:xfrm>
                            <a:off x="21963" y="-9026"/>
                            <a:ext cx="3856" cy="15"/>
                          </a:xfrm>
                          <a:custGeom>
                            <a:avLst/>
                            <a:gdLst>
                              <a:gd name="T0" fmla="+- 0 7148 21964"/>
                              <a:gd name="T1" fmla="*/ T0 w 3856"/>
                              <a:gd name="T2" fmla="+- 0 1943 -9026"/>
                              <a:gd name="T3" fmla="*/ 1943 h 15"/>
                              <a:gd name="T4" fmla="+- 0 7174 21964"/>
                              <a:gd name="T5" fmla="*/ T4 w 3856"/>
                              <a:gd name="T6" fmla="+- 0 1943 -9026"/>
                              <a:gd name="T7" fmla="*/ 1943 h 15"/>
                              <a:gd name="T8" fmla="+- 0 7220 21964"/>
                              <a:gd name="T9" fmla="*/ T8 w 3856"/>
                              <a:gd name="T10" fmla="+- 0 1943 -9026"/>
                              <a:gd name="T11" fmla="*/ 1943 h 15"/>
                              <a:gd name="T12" fmla="+- 0 7246 21964"/>
                              <a:gd name="T13" fmla="*/ T12 w 3856"/>
                              <a:gd name="T14" fmla="+- 0 1943 -9026"/>
                              <a:gd name="T15" fmla="*/ 1943 h 15"/>
                              <a:gd name="T16" fmla="+- 0 7293 21964"/>
                              <a:gd name="T17" fmla="*/ T16 w 3856"/>
                              <a:gd name="T18" fmla="+- 0 1943 -9026"/>
                              <a:gd name="T19" fmla="*/ 1943 h 15"/>
                              <a:gd name="T20" fmla="+- 0 7319 21964"/>
                              <a:gd name="T21" fmla="*/ T20 w 3856"/>
                              <a:gd name="T22" fmla="+- 0 1943 -9026"/>
                              <a:gd name="T23" fmla="*/ 19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56" h="15">
                                <a:moveTo>
                                  <a:pt x="-14816" y="10969"/>
                                </a:moveTo>
                                <a:lnTo>
                                  <a:pt x="-14790" y="10969"/>
                                </a:lnTo>
                                <a:moveTo>
                                  <a:pt x="-14744" y="10969"/>
                                </a:moveTo>
                                <a:lnTo>
                                  <a:pt x="-14718" y="10969"/>
                                </a:lnTo>
                                <a:moveTo>
                                  <a:pt x="-14671" y="10969"/>
                                </a:moveTo>
                                <a:lnTo>
                                  <a:pt x="-14645" y="10969"/>
                                </a:lnTo>
                              </a:path>
                            </a:pathLst>
                          </a:custGeom>
                          <a:noFill/>
                          <a:ln w="10949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1290"/>
                            <a:ext cx="53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AutoShape 184"/>
                        <wps:cNvSpPr>
                          <a:spLocks/>
                        </wps:cNvSpPr>
                        <wps:spPr bwMode="auto">
                          <a:xfrm>
                            <a:off x="21963" y="-37862"/>
                            <a:ext cx="56409" cy="15799"/>
                          </a:xfrm>
                          <a:custGeom>
                            <a:avLst/>
                            <a:gdLst>
                              <a:gd name="T0" fmla="+- 0 8914 21964"/>
                              <a:gd name="T1" fmla="*/ T0 w 56409"/>
                              <a:gd name="T2" fmla="+- 0 1319 -37862"/>
                              <a:gd name="T3" fmla="*/ 1319 h 15799"/>
                              <a:gd name="T4" fmla="+- 0 7160 21964"/>
                              <a:gd name="T5" fmla="*/ T4 w 56409"/>
                              <a:gd name="T6" fmla="+- 0 1366 -37862"/>
                              <a:gd name="T7" fmla="*/ 1366 h 15799"/>
                              <a:gd name="T8" fmla="+- 0 7198 21964"/>
                              <a:gd name="T9" fmla="*/ T8 w 56409"/>
                              <a:gd name="T10" fmla="+- 0 1363 -37862"/>
                              <a:gd name="T11" fmla="*/ 1363 h 15799"/>
                              <a:gd name="T12" fmla="+- 0 7238 21964"/>
                              <a:gd name="T13" fmla="*/ T12 w 56409"/>
                              <a:gd name="T14" fmla="+- 0 1363 -37862"/>
                              <a:gd name="T15" fmla="*/ 1363 h 15799"/>
                              <a:gd name="T16" fmla="+- 0 7279 21964"/>
                              <a:gd name="T17" fmla="*/ T16 w 56409"/>
                              <a:gd name="T18" fmla="+- 0 1364 -37862"/>
                              <a:gd name="T19" fmla="*/ 1364 h 15799"/>
                              <a:gd name="T20" fmla="+- 0 7319 21964"/>
                              <a:gd name="T21" fmla="*/ T20 w 56409"/>
                              <a:gd name="T22" fmla="+- 0 1364 -37862"/>
                              <a:gd name="T23" fmla="*/ 1364 h 15799"/>
                              <a:gd name="T24" fmla="+- 0 7359 21964"/>
                              <a:gd name="T25" fmla="*/ T24 w 56409"/>
                              <a:gd name="T26" fmla="+- 0 1364 -37862"/>
                              <a:gd name="T27" fmla="*/ 1364 h 15799"/>
                              <a:gd name="T28" fmla="+- 0 7399 21964"/>
                              <a:gd name="T29" fmla="*/ T28 w 56409"/>
                              <a:gd name="T30" fmla="+- 0 1364 -37862"/>
                              <a:gd name="T31" fmla="*/ 1364 h 15799"/>
                              <a:gd name="T32" fmla="+- 0 7440 21964"/>
                              <a:gd name="T33" fmla="*/ T32 w 56409"/>
                              <a:gd name="T34" fmla="+- 0 1364 -37862"/>
                              <a:gd name="T35" fmla="*/ 1364 h 15799"/>
                              <a:gd name="T36" fmla="+- 0 7480 21964"/>
                              <a:gd name="T37" fmla="*/ T36 w 56409"/>
                              <a:gd name="T38" fmla="+- 0 1364 -37862"/>
                              <a:gd name="T39" fmla="*/ 1364 h 15799"/>
                              <a:gd name="T40" fmla="+- 0 7520 21964"/>
                              <a:gd name="T41" fmla="*/ T40 w 56409"/>
                              <a:gd name="T42" fmla="+- 0 1297 -37862"/>
                              <a:gd name="T43" fmla="*/ 1297 h 15799"/>
                              <a:gd name="T44" fmla="+- 0 7561 21964"/>
                              <a:gd name="T45" fmla="*/ T44 w 56409"/>
                              <a:gd name="T46" fmla="+- 0 974 -37862"/>
                              <a:gd name="T47" fmla="*/ 974 h 15799"/>
                              <a:gd name="T48" fmla="+- 0 7600 21964"/>
                              <a:gd name="T49" fmla="*/ T48 w 56409"/>
                              <a:gd name="T50" fmla="+- 0 805 -37862"/>
                              <a:gd name="T51" fmla="*/ 805 h 15799"/>
                              <a:gd name="T52" fmla="+- 0 7641 21964"/>
                              <a:gd name="T53" fmla="*/ T52 w 56409"/>
                              <a:gd name="T54" fmla="+- 0 762 -37862"/>
                              <a:gd name="T55" fmla="*/ 762 h 15799"/>
                              <a:gd name="T56" fmla="+- 0 7681 21964"/>
                              <a:gd name="T57" fmla="*/ T56 w 56409"/>
                              <a:gd name="T58" fmla="+- 0 741 -37862"/>
                              <a:gd name="T59" fmla="*/ 741 h 15799"/>
                              <a:gd name="T60" fmla="+- 0 7721 21964"/>
                              <a:gd name="T61" fmla="*/ T60 w 56409"/>
                              <a:gd name="T62" fmla="+- 0 729 -37862"/>
                              <a:gd name="T63" fmla="*/ 729 h 15799"/>
                              <a:gd name="T64" fmla="+- 0 7761 21964"/>
                              <a:gd name="T65" fmla="*/ T64 w 56409"/>
                              <a:gd name="T66" fmla="+- 0 720 -37862"/>
                              <a:gd name="T67" fmla="*/ 720 h 15799"/>
                              <a:gd name="T68" fmla="+- 0 7802 21964"/>
                              <a:gd name="T69" fmla="*/ T68 w 56409"/>
                              <a:gd name="T70" fmla="+- 0 715 -37862"/>
                              <a:gd name="T71" fmla="*/ 715 h 15799"/>
                              <a:gd name="T72" fmla="+- 0 7842 21964"/>
                              <a:gd name="T73" fmla="*/ T72 w 56409"/>
                              <a:gd name="T74" fmla="+- 0 711 -37862"/>
                              <a:gd name="T75" fmla="*/ 711 h 15799"/>
                              <a:gd name="T76" fmla="+- 0 7882 21964"/>
                              <a:gd name="T77" fmla="*/ T76 w 56409"/>
                              <a:gd name="T78" fmla="+- 0 705 -37862"/>
                              <a:gd name="T79" fmla="*/ 705 h 15799"/>
                              <a:gd name="T80" fmla="+- 0 7923 21964"/>
                              <a:gd name="T81" fmla="*/ T80 w 56409"/>
                              <a:gd name="T82" fmla="+- 0 700 -37862"/>
                              <a:gd name="T83" fmla="*/ 700 h 15799"/>
                              <a:gd name="T84" fmla="+- 0 7963 21964"/>
                              <a:gd name="T85" fmla="*/ T84 w 56409"/>
                              <a:gd name="T86" fmla="+- 0 696 -37862"/>
                              <a:gd name="T87" fmla="*/ 696 h 15799"/>
                              <a:gd name="T88" fmla="+- 0 8003 21964"/>
                              <a:gd name="T89" fmla="*/ T88 w 56409"/>
                              <a:gd name="T90" fmla="+- 0 693 -37862"/>
                              <a:gd name="T91" fmla="*/ 693 h 15799"/>
                              <a:gd name="T92" fmla="+- 0 8043 21964"/>
                              <a:gd name="T93" fmla="*/ T92 w 56409"/>
                              <a:gd name="T94" fmla="+- 0 690 -37862"/>
                              <a:gd name="T95" fmla="*/ 690 h 15799"/>
                              <a:gd name="T96" fmla="+- 0 8084 21964"/>
                              <a:gd name="T97" fmla="*/ T96 w 56409"/>
                              <a:gd name="T98" fmla="+- 0 686 -37862"/>
                              <a:gd name="T99" fmla="*/ 686 h 15799"/>
                              <a:gd name="T100" fmla="+- 0 8122 21964"/>
                              <a:gd name="T101" fmla="*/ T100 w 56409"/>
                              <a:gd name="T102" fmla="+- 0 683 -37862"/>
                              <a:gd name="T103" fmla="*/ 683 h 15799"/>
                              <a:gd name="T104" fmla="+- 0 8163 21964"/>
                              <a:gd name="T105" fmla="*/ T104 w 56409"/>
                              <a:gd name="T106" fmla="+- 0 681 -37862"/>
                              <a:gd name="T107" fmla="*/ 681 h 15799"/>
                              <a:gd name="T108" fmla="+- 0 8203 21964"/>
                              <a:gd name="T109" fmla="*/ T108 w 56409"/>
                              <a:gd name="T110" fmla="+- 0 680 -37862"/>
                              <a:gd name="T111" fmla="*/ 680 h 15799"/>
                              <a:gd name="T112" fmla="+- 0 8243 21964"/>
                              <a:gd name="T113" fmla="*/ T112 w 56409"/>
                              <a:gd name="T114" fmla="+- 0 679 -37862"/>
                              <a:gd name="T115" fmla="*/ 679 h 15799"/>
                              <a:gd name="T116" fmla="+- 0 8284 21964"/>
                              <a:gd name="T117" fmla="*/ T116 w 56409"/>
                              <a:gd name="T118" fmla="+- 0 677 -37862"/>
                              <a:gd name="T119" fmla="*/ 677 h 15799"/>
                              <a:gd name="T120" fmla="+- 0 8324 21964"/>
                              <a:gd name="T121" fmla="*/ T120 w 56409"/>
                              <a:gd name="T122" fmla="+- 0 676 -37862"/>
                              <a:gd name="T123" fmla="*/ 676 h 15799"/>
                              <a:gd name="T124" fmla="+- 0 8364 21964"/>
                              <a:gd name="T125" fmla="*/ T124 w 56409"/>
                              <a:gd name="T126" fmla="+- 0 676 -37862"/>
                              <a:gd name="T127" fmla="*/ 676 h 15799"/>
                              <a:gd name="T128" fmla="+- 0 8404 21964"/>
                              <a:gd name="T129" fmla="*/ T128 w 56409"/>
                              <a:gd name="T130" fmla="+- 0 676 -37862"/>
                              <a:gd name="T131" fmla="*/ 676 h 15799"/>
                              <a:gd name="T132" fmla="+- 0 8445 21964"/>
                              <a:gd name="T133" fmla="*/ T132 w 56409"/>
                              <a:gd name="T134" fmla="+- 0 675 -37862"/>
                              <a:gd name="T135" fmla="*/ 675 h 15799"/>
                              <a:gd name="T136" fmla="+- 0 8485 21964"/>
                              <a:gd name="T137" fmla="*/ T136 w 56409"/>
                              <a:gd name="T138" fmla="+- 0 674 -37862"/>
                              <a:gd name="T139" fmla="*/ 674 h 15799"/>
                              <a:gd name="T140" fmla="+- 0 8525 21964"/>
                              <a:gd name="T141" fmla="*/ T140 w 56409"/>
                              <a:gd name="T142" fmla="+- 0 674 -37862"/>
                              <a:gd name="T143" fmla="*/ 674 h 15799"/>
                              <a:gd name="T144" fmla="+- 0 8566 21964"/>
                              <a:gd name="T145" fmla="*/ T144 w 56409"/>
                              <a:gd name="T146" fmla="+- 0 673 -37862"/>
                              <a:gd name="T147" fmla="*/ 673 h 15799"/>
                              <a:gd name="T148" fmla="+- 0 8606 21964"/>
                              <a:gd name="T149" fmla="*/ T148 w 56409"/>
                              <a:gd name="T150" fmla="+- 0 672 -37862"/>
                              <a:gd name="T151" fmla="*/ 672 h 15799"/>
                              <a:gd name="T152" fmla="+- 0 8646 21964"/>
                              <a:gd name="T153" fmla="*/ T152 w 56409"/>
                              <a:gd name="T154" fmla="+- 0 671 -37862"/>
                              <a:gd name="T155" fmla="*/ 671 h 15799"/>
                              <a:gd name="T156" fmla="+- 0 8687 21964"/>
                              <a:gd name="T157" fmla="*/ T156 w 56409"/>
                              <a:gd name="T158" fmla="+- 0 671 -37862"/>
                              <a:gd name="T159" fmla="*/ 671 h 15799"/>
                              <a:gd name="T160" fmla="+- 0 8727 21964"/>
                              <a:gd name="T161" fmla="*/ T160 w 56409"/>
                              <a:gd name="T162" fmla="+- 0 671 -37862"/>
                              <a:gd name="T163" fmla="*/ 671 h 15799"/>
                              <a:gd name="T164" fmla="+- 0 8767 21964"/>
                              <a:gd name="T165" fmla="*/ T164 w 56409"/>
                              <a:gd name="T166" fmla="+- 0 672 -37862"/>
                              <a:gd name="T167" fmla="*/ 672 h 15799"/>
                              <a:gd name="T168" fmla="+- 0 8807 21964"/>
                              <a:gd name="T169" fmla="*/ T168 w 56409"/>
                              <a:gd name="T170" fmla="+- 0 674 -37862"/>
                              <a:gd name="T171" fmla="*/ 674 h 15799"/>
                              <a:gd name="T172" fmla="+- 0 8848 21964"/>
                              <a:gd name="T173" fmla="*/ T172 w 56409"/>
                              <a:gd name="T174" fmla="+- 0 676 -37862"/>
                              <a:gd name="T175" fmla="*/ 676 h 15799"/>
                              <a:gd name="T176" fmla="+- 0 8888 21964"/>
                              <a:gd name="T177" fmla="*/ T176 w 56409"/>
                              <a:gd name="T178" fmla="+- 0 678 -37862"/>
                              <a:gd name="T179" fmla="*/ 678 h 15799"/>
                              <a:gd name="T180" fmla="+- 0 8928 21964"/>
                              <a:gd name="T181" fmla="*/ T180 w 56409"/>
                              <a:gd name="T182" fmla="+- 0 679 -37862"/>
                              <a:gd name="T183" fmla="*/ 679 h 15799"/>
                              <a:gd name="T184" fmla="+- 0 8968 21964"/>
                              <a:gd name="T185" fmla="*/ T184 w 56409"/>
                              <a:gd name="T186" fmla="+- 0 680 -37862"/>
                              <a:gd name="T187" fmla="*/ 680 h 15799"/>
                              <a:gd name="T188" fmla="+- 0 9009 21964"/>
                              <a:gd name="T189" fmla="*/ T188 w 56409"/>
                              <a:gd name="T190" fmla="+- 0 682 -37862"/>
                              <a:gd name="T191" fmla="*/ 682 h 15799"/>
                              <a:gd name="T192" fmla="+- 0 9049 21964"/>
                              <a:gd name="T193" fmla="*/ T192 w 56409"/>
                              <a:gd name="T194" fmla="+- 0 683 -37862"/>
                              <a:gd name="T195" fmla="*/ 683 h 15799"/>
                              <a:gd name="T196" fmla="+- 0 9089 21964"/>
                              <a:gd name="T197" fmla="*/ T196 w 56409"/>
                              <a:gd name="T198" fmla="+- 0 684 -37862"/>
                              <a:gd name="T199" fmla="*/ 684 h 15799"/>
                              <a:gd name="T200" fmla="+- 0 9128 21964"/>
                              <a:gd name="T201" fmla="*/ T200 w 56409"/>
                              <a:gd name="T202" fmla="+- 0 684 -37862"/>
                              <a:gd name="T203" fmla="*/ 684 h 15799"/>
                              <a:gd name="T204" fmla="+- 0 9168 21964"/>
                              <a:gd name="T205" fmla="*/ T204 w 56409"/>
                              <a:gd name="T206" fmla="+- 0 685 -37862"/>
                              <a:gd name="T207" fmla="*/ 685 h 15799"/>
                              <a:gd name="T208" fmla="+- 0 9208 21964"/>
                              <a:gd name="T209" fmla="*/ T208 w 56409"/>
                              <a:gd name="T210" fmla="+- 0 686 -37862"/>
                              <a:gd name="T211" fmla="*/ 686 h 15799"/>
                              <a:gd name="T212" fmla="+- 0 9249 21964"/>
                              <a:gd name="T213" fmla="*/ T212 w 56409"/>
                              <a:gd name="T214" fmla="+- 0 686 -37862"/>
                              <a:gd name="T215" fmla="*/ 686 h 15799"/>
                              <a:gd name="T216" fmla="+- 0 9289 21964"/>
                              <a:gd name="T217" fmla="*/ T216 w 56409"/>
                              <a:gd name="T218" fmla="+- 0 688 -37862"/>
                              <a:gd name="T219" fmla="*/ 688 h 15799"/>
                              <a:gd name="T220" fmla="+- 0 9329 21964"/>
                              <a:gd name="T221" fmla="*/ T220 w 56409"/>
                              <a:gd name="T222" fmla="+- 0 688 -37862"/>
                              <a:gd name="T223" fmla="*/ 688 h 15799"/>
                              <a:gd name="T224" fmla="+- 0 9370 21964"/>
                              <a:gd name="T225" fmla="*/ T224 w 56409"/>
                              <a:gd name="T226" fmla="+- 0 689 -37862"/>
                              <a:gd name="T227" fmla="*/ 689 h 15799"/>
                              <a:gd name="T228" fmla="+- 0 9410 21964"/>
                              <a:gd name="T229" fmla="*/ T228 w 56409"/>
                              <a:gd name="T230" fmla="+- 0 690 -37862"/>
                              <a:gd name="T231" fmla="*/ 690 h 15799"/>
                              <a:gd name="T232" fmla="+- 0 9450 21964"/>
                              <a:gd name="T233" fmla="*/ T232 w 56409"/>
                              <a:gd name="T234" fmla="+- 0 690 -37862"/>
                              <a:gd name="T235" fmla="*/ 690 h 15799"/>
                              <a:gd name="T236" fmla="+- 0 9491 21964"/>
                              <a:gd name="T237" fmla="*/ T236 w 56409"/>
                              <a:gd name="T238" fmla="+- 0 691 -37862"/>
                              <a:gd name="T239" fmla="*/ 691 h 15799"/>
                              <a:gd name="T240" fmla="+- 0 9531 21964"/>
                              <a:gd name="T241" fmla="*/ T240 w 56409"/>
                              <a:gd name="T242" fmla="+- 0 691 -37862"/>
                              <a:gd name="T243" fmla="*/ 691 h 15799"/>
                              <a:gd name="T244" fmla="+- 0 9571 21964"/>
                              <a:gd name="T245" fmla="*/ T244 w 56409"/>
                              <a:gd name="T246" fmla="+- 0 692 -37862"/>
                              <a:gd name="T247" fmla="*/ 692 h 15799"/>
                              <a:gd name="T248" fmla="+- 0 9611 21964"/>
                              <a:gd name="T249" fmla="*/ T248 w 56409"/>
                              <a:gd name="T250" fmla="+- 0 693 -37862"/>
                              <a:gd name="T251" fmla="*/ 693 h 15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409" h="15799">
                                <a:moveTo>
                                  <a:pt x="-14020" y="39181"/>
                                </a:moveTo>
                                <a:lnTo>
                                  <a:pt x="-13994" y="39181"/>
                                </a:lnTo>
                                <a:moveTo>
                                  <a:pt x="-13947" y="39183"/>
                                </a:moveTo>
                                <a:lnTo>
                                  <a:pt x="-13921" y="39183"/>
                                </a:lnTo>
                                <a:moveTo>
                                  <a:pt x="-13875" y="39183"/>
                                </a:moveTo>
                                <a:lnTo>
                                  <a:pt x="-13849" y="39183"/>
                                </a:lnTo>
                                <a:moveTo>
                                  <a:pt x="-13846" y="39183"/>
                                </a:moveTo>
                                <a:lnTo>
                                  <a:pt x="-13820" y="39182"/>
                                </a:lnTo>
                                <a:moveTo>
                                  <a:pt x="-13773" y="39181"/>
                                </a:moveTo>
                                <a:lnTo>
                                  <a:pt x="-13747" y="39181"/>
                                </a:lnTo>
                                <a:moveTo>
                                  <a:pt x="-13701" y="39181"/>
                                </a:moveTo>
                                <a:lnTo>
                                  <a:pt x="-13675" y="39181"/>
                                </a:lnTo>
                                <a:moveTo>
                                  <a:pt x="-13628" y="39181"/>
                                </a:moveTo>
                                <a:lnTo>
                                  <a:pt x="-13602" y="39182"/>
                                </a:lnTo>
                                <a:moveTo>
                                  <a:pt x="-13556" y="39183"/>
                                </a:moveTo>
                                <a:lnTo>
                                  <a:pt x="-13530" y="39183"/>
                                </a:lnTo>
                                <a:moveTo>
                                  <a:pt x="-13483" y="39183"/>
                                </a:moveTo>
                                <a:lnTo>
                                  <a:pt x="-13457" y="39183"/>
                                </a:lnTo>
                                <a:moveTo>
                                  <a:pt x="-13411" y="39183"/>
                                </a:moveTo>
                                <a:lnTo>
                                  <a:pt x="-13385" y="39182"/>
                                </a:lnTo>
                                <a:moveTo>
                                  <a:pt x="-13340" y="39183"/>
                                </a:moveTo>
                                <a:lnTo>
                                  <a:pt x="-13314" y="39182"/>
                                </a:lnTo>
                                <a:moveTo>
                                  <a:pt x="-13267" y="39182"/>
                                </a:moveTo>
                                <a:lnTo>
                                  <a:pt x="-13241" y="39181"/>
                                </a:lnTo>
                                <a:moveTo>
                                  <a:pt x="-13195" y="39182"/>
                                </a:moveTo>
                                <a:lnTo>
                                  <a:pt x="-13169" y="39182"/>
                                </a:lnTo>
                                <a:moveTo>
                                  <a:pt x="-13122" y="39181"/>
                                </a:moveTo>
                                <a:lnTo>
                                  <a:pt x="-13096" y="39181"/>
                                </a:lnTo>
                                <a:moveTo>
                                  <a:pt x="-13050" y="39181"/>
                                </a:moveTo>
                                <a:lnTo>
                                  <a:pt x="-13024" y="39180"/>
                                </a:lnTo>
                                <a:moveTo>
                                  <a:pt x="-12977" y="39181"/>
                                </a:moveTo>
                                <a:lnTo>
                                  <a:pt x="-12951" y="39181"/>
                                </a:lnTo>
                                <a:moveTo>
                                  <a:pt x="-12905" y="39180"/>
                                </a:moveTo>
                                <a:lnTo>
                                  <a:pt x="-12879" y="39180"/>
                                </a:lnTo>
                                <a:moveTo>
                                  <a:pt x="-12875" y="39180"/>
                                </a:moveTo>
                                <a:lnTo>
                                  <a:pt x="-12849" y="39180"/>
                                </a:lnTo>
                                <a:moveTo>
                                  <a:pt x="-12802" y="39179"/>
                                </a:moveTo>
                                <a:lnTo>
                                  <a:pt x="-12776" y="39179"/>
                                </a:lnTo>
                                <a:moveTo>
                                  <a:pt x="-12730" y="39179"/>
                                </a:moveTo>
                                <a:lnTo>
                                  <a:pt x="-12704" y="39178"/>
                                </a:lnTo>
                                <a:moveTo>
                                  <a:pt x="-12657" y="39177"/>
                                </a:moveTo>
                                <a:lnTo>
                                  <a:pt x="-12631" y="39177"/>
                                </a:lnTo>
                                <a:moveTo>
                                  <a:pt x="-12585" y="39177"/>
                                </a:moveTo>
                                <a:lnTo>
                                  <a:pt x="-12559" y="39177"/>
                                </a:lnTo>
                                <a:moveTo>
                                  <a:pt x="-12512" y="39177"/>
                                </a:moveTo>
                                <a:lnTo>
                                  <a:pt x="-12487" y="39178"/>
                                </a:lnTo>
                                <a:moveTo>
                                  <a:pt x="-12440" y="39178"/>
                                </a:moveTo>
                                <a:lnTo>
                                  <a:pt x="-12414" y="39177"/>
                                </a:lnTo>
                                <a:moveTo>
                                  <a:pt x="-12368" y="39177"/>
                                </a:moveTo>
                                <a:lnTo>
                                  <a:pt x="-12342" y="39177"/>
                                </a:lnTo>
                                <a:moveTo>
                                  <a:pt x="-14816" y="39230"/>
                                </a:moveTo>
                                <a:lnTo>
                                  <a:pt x="-14808" y="39229"/>
                                </a:lnTo>
                                <a:lnTo>
                                  <a:pt x="-14807" y="39228"/>
                                </a:lnTo>
                                <a:lnTo>
                                  <a:pt x="-14806" y="39228"/>
                                </a:lnTo>
                                <a:lnTo>
                                  <a:pt x="-14805" y="39228"/>
                                </a:lnTo>
                                <a:lnTo>
                                  <a:pt x="-14804" y="39228"/>
                                </a:lnTo>
                                <a:lnTo>
                                  <a:pt x="-14802" y="39228"/>
                                </a:lnTo>
                                <a:lnTo>
                                  <a:pt x="-14801" y="39228"/>
                                </a:lnTo>
                                <a:lnTo>
                                  <a:pt x="-14800" y="39228"/>
                                </a:lnTo>
                                <a:lnTo>
                                  <a:pt x="-14799" y="39228"/>
                                </a:lnTo>
                                <a:lnTo>
                                  <a:pt x="-14798" y="39228"/>
                                </a:lnTo>
                                <a:lnTo>
                                  <a:pt x="-14797" y="39228"/>
                                </a:lnTo>
                                <a:lnTo>
                                  <a:pt x="-14796" y="39228"/>
                                </a:lnTo>
                                <a:lnTo>
                                  <a:pt x="-14794" y="39227"/>
                                </a:lnTo>
                                <a:lnTo>
                                  <a:pt x="-14793" y="39227"/>
                                </a:lnTo>
                                <a:lnTo>
                                  <a:pt x="-14792" y="39227"/>
                                </a:lnTo>
                                <a:lnTo>
                                  <a:pt x="-14791" y="39227"/>
                                </a:lnTo>
                                <a:lnTo>
                                  <a:pt x="-14790" y="39227"/>
                                </a:lnTo>
                                <a:lnTo>
                                  <a:pt x="-14788" y="39227"/>
                                </a:lnTo>
                                <a:lnTo>
                                  <a:pt x="-14787" y="39226"/>
                                </a:lnTo>
                                <a:lnTo>
                                  <a:pt x="-14786" y="39226"/>
                                </a:lnTo>
                                <a:lnTo>
                                  <a:pt x="-14784" y="39226"/>
                                </a:lnTo>
                                <a:lnTo>
                                  <a:pt x="-14783" y="39226"/>
                                </a:lnTo>
                                <a:lnTo>
                                  <a:pt x="-14781" y="39226"/>
                                </a:lnTo>
                                <a:lnTo>
                                  <a:pt x="-14780" y="39226"/>
                                </a:lnTo>
                                <a:lnTo>
                                  <a:pt x="-14778" y="39226"/>
                                </a:lnTo>
                                <a:lnTo>
                                  <a:pt x="-14777" y="39226"/>
                                </a:lnTo>
                                <a:lnTo>
                                  <a:pt x="-14776" y="39226"/>
                                </a:lnTo>
                                <a:lnTo>
                                  <a:pt x="-14774" y="39226"/>
                                </a:lnTo>
                                <a:lnTo>
                                  <a:pt x="-14773" y="39226"/>
                                </a:lnTo>
                                <a:lnTo>
                                  <a:pt x="-14772" y="39226"/>
                                </a:lnTo>
                                <a:lnTo>
                                  <a:pt x="-14770" y="39226"/>
                                </a:lnTo>
                                <a:lnTo>
                                  <a:pt x="-14769" y="39226"/>
                                </a:lnTo>
                                <a:lnTo>
                                  <a:pt x="-14768" y="39225"/>
                                </a:lnTo>
                                <a:lnTo>
                                  <a:pt x="-14766" y="39225"/>
                                </a:lnTo>
                                <a:lnTo>
                                  <a:pt x="-14765" y="39225"/>
                                </a:lnTo>
                                <a:lnTo>
                                  <a:pt x="-14763" y="39225"/>
                                </a:lnTo>
                                <a:lnTo>
                                  <a:pt x="-14762" y="39225"/>
                                </a:lnTo>
                                <a:lnTo>
                                  <a:pt x="-14761" y="39225"/>
                                </a:lnTo>
                                <a:lnTo>
                                  <a:pt x="-14759" y="39225"/>
                                </a:lnTo>
                                <a:lnTo>
                                  <a:pt x="-14758" y="39225"/>
                                </a:lnTo>
                                <a:lnTo>
                                  <a:pt x="-14757" y="39225"/>
                                </a:lnTo>
                                <a:lnTo>
                                  <a:pt x="-14755" y="39225"/>
                                </a:lnTo>
                                <a:lnTo>
                                  <a:pt x="-14754" y="39225"/>
                                </a:lnTo>
                                <a:lnTo>
                                  <a:pt x="-14752" y="39225"/>
                                </a:lnTo>
                                <a:lnTo>
                                  <a:pt x="-14751" y="39225"/>
                                </a:lnTo>
                                <a:lnTo>
                                  <a:pt x="-14749" y="39225"/>
                                </a:lnTo>
                                <a:lnTo>
                                  <a:pt x="-14748" y="39225"/>
                                </a:lnTo>
                                <a:lnTo>
                                  <a:pt x="-14747" y="39225"/>
                                </a:lnTo>
                                <a:lnTo>
                                  <a:pt x="-14745" y="39224"/>
                                </a:lnTo>
                                <a:lnTo>
                                  <a:pt x="-14744" y="39224"/>
                                </a:lnTo>
                                <a:lnTo>
                                  <a:pt x="-14743" y="39224"/>
                                </a:lnTo>
                                <a:lnTo>
                                  <a:pt x="-14741" y="39224"/>
                                </a:lnTo>
                                <a:lnTo>
                                  <a:pt x="-14740" y="39224"/>
                                </a:lnTo>
                                <a:lnTo>
                                  <a:pt x="-14739" y="39224"/>
                                </a:lnTo>
                                <a:lnTo>
                                  <a:pt x="-14737" y="39224"/>
                                </a:lnTo>
                                <a:lnTo>
                                  <a:pt x="-14735" y="39224"/>
                                </a:lnTo>
                                <a:lnTo>
                                  <a:pt x="-14734" y="39224"/>
                                </a:lnTo>
                                <a:lnTo>
                                  <a:pt x="-14733" y="39225"/>
                                </a:lnTo>
                                <a:lnTo>
                                  <a:pt x="-14731" y="39225"/>
                                </a:lnTo>
                                <a:lnTo>
                                  <a:pt x="-14730" y="39225"/>
                                </a:lnTo>
                                <a:lnTo>
                                  <a:pt x="-14729" y="39225"/>
                                </a:lnTo>
                                <a:lnTo>
                                  <a:pt x="-14727" y="39225"/>
                                </a:lnTo>
                                <a:lnTo>
                                  <a:pt x="-14726" y="39225"/>
                                </a:lnTo>
                                <a:lnTo>
                                  <a:pt x="-14725" y="39225"/>
                                </a:lnTo>
                                <a:lnTo>
                                  <a:pt x="-14723" y="39225"/>
                                </a:lnTo>
                                <a:lnTo>
                                  <a:pt x="-14722" y="39225"/>
                                </a:lnTo>
                                <a:lnTo>
                                  <a:pt x="-14720" y="39225"/>
                                </a:lnTo>
                                <a:lnTo>
                                  <a:pt x="-14719" y="39225"/>
                                </a:lnTo>
                                <a:lnTo>
                                  <a:pt x="-14717" y="39225"/>
                                </a:lnTo>
                                <a:lnTo>
                                  <a:pt x="-14716" y="39225"/>
                                </a:lnTo>
                                <a:lnTo>
                                  <a:pt x="-14715" y="39225"/>
                                </a:lnTo>
                                <a:lnTo>
                                  <a:pt x="-14713" y="39225"/>
                                </a:lnTo>
                                <a:lnTo>
                                  <a:pt x="-14712" y="39225"/>
                                </a:lnTo>
                                <a:lnTo>
                                  <a:pt x="-14711" y="39225"/>
                                </a:lnTo>
                                <a:lnTo>
                                  <a:pt x="-14709" y="39225"/>
                                </a:lnTo>
                                <a:lnTo>
                                  <a:pt x="-14708" y="39225"/>
                                </a:lnTo>
                                <a:lnTo>
                                  <a:pt x="-14707" y="39225"/>
                                </a:lnTo>
                                <a:lnTo>
                                  <a:pt x="-14705" y="39225"/>
                                </a:lnTo>
                                <a:lnTo>
                                  <a:pt x="-14704" y="39225"/>
                                </a:lnTo>
                                <a:lnTo>
                                  <a:pt x="-14702" y="39225"/>
                                </a:lnTo>
                                <a:lnTo>
                                  <a:pt x="-14701" y="39225"/>
                                </a:lnTo>
                                <a:lnTo>
                                  <a:pt x="-14699" y="39226"/>
                                </a:lnTo>
                                <a:lnTo>
                                  <a:pt x="-14698" y="39226"/>
                                </a:lnTo>
                                <a:lnTo>
                                  <a:pt x="-14697" y="39226"/>
                                </a:lnTo>
                                <a:lnTo>
                                  <a:pt x="-14695" y="39226"/>
                                </a:lnTo>
                                <a:lnTo>
                                  <a:pt x="-14694" y="39226"/>
                                </a:lnTo>
                                <a:lnTo>
                                  <a:pt x="-14693" y="39226"/>
                                </a:lnTo>
                                <a:lnTo>
                                  <a:pt x="-14691" y="39226"/>
                                </a:lnTo>
                                <a:lnTo>
                                  <a:pt x="-14690" y="39226"/>
                                </a:lnTo>
                                <a:lnTo>
                                  <a:pt x="-14689" y="39226"/>
                                </a:lnTo>
                                <a:lnTo>
                                  <a:pt x="-14687" y="39226"/>
                                </a:lnTo>
                                <a:lnTo>
                                  <a:pt x="-14685" y="39226"/>
                                </a:lnTo>
                                <a:lnTo>
                                  <a:pt x="-14684" y="39226"/>
                                </a:lnTo>
                                <a:lnTo>
                                  <a:pt x="-14683" y="39226"/>
                                </a:lnTo>
                                <a:lnTo>
                                  <a:pt x="-14681" y="39226"/>
                                </a:lnTo>
                                <a:lnTo>
                                  <a:pt x="-14680" y="39226"/>
                                </a:lnTo>
                                <a:lnTo>
                                  <a:pt x="-14679" y="39226"/>
                                </a:lnTo>
                                <a:lnTo>
                                  <a:pt x="-14677" y="39226"/>
                                </a:lnTo>
                                <a:lnTo>
                                  <a:pt x="-14676" y="39226"/>
                                </a:lnTo>
                                <a:lnTo>
                                  <a:pt x="-14675" y="39226"/>
                                </a:lnTo>
                                <a:lnTo>
                                  <a:pt x="-14673" y="39226"/>
                                </a:lnTo>
                                <a:lnTo>
                                  <a:pt x="-14672" y="39226"/>
                                </a:lnTo>
                                <a:lnTo>
                                  <a:pt x="-14670" y="39226"/>
                                </a:lnTo>
                                <a:lnTo>
                                  <a:pt x="-14669" y="39226"/>
                                </a:lnTo>
                                <a:lnTo>
                                  <a:pt x="-14667" y="39226"/>
                                </a:lnTo>
                                <a:lnTo>
                                  <a:pt x="-14666" y="39226"/>
                                </a:lnTo>
                                <a:lnTo>
                                  <a:pt x="-14665" y="39226"/>
                                </a:lnTo>
                                <a:lnTo>
                                  <a:pt x="-14663" y="39226"/>
                                </a:lnTo>
                                <a:lnTo>
                                  <a:pt x="-14662" y="39226"/>
                                </a:lnTo>
                                <a:lnTo>
                                  <a:pt x="-14661" y="39226"/>
                                </a:lnTo>
                                <a:lnTo>
                                  <a:pt x="-14659" y="39226"/>
                                </a:lnTo>
                                <a:lnTo>
                                  <a:pt x="-14658" y="39226"/>
                                </a:lnTo>
                                <a:lnTo>
                                  <a:pt x="-14656" y="39226"/>
                                </a:lnTo>
                                <a:lnTo>
                                  <a:pt x="-14655" y="39226"/>
                                </a:lnTo>
                                <a:lnTo>
                                  <a:pt x="-14653" y="39226"/>
                                </a:lnTo>
                                <a:lnTo>
                                  <a:pt x="-14652" y="39226"/>
                                </a:lnTo>
                                <a:lnTo>
                                  <a:pt x="-14651" y="39226"/>
                                </a:lnTo>
                                <a:lnTo>
                                  <a:pt x="-14649" y="39226"/>
                                </a:lnTo>
                                <a:lnTo>
                                  <a:pt x="-14648" y="39226"/>
                                </a:lnTo>
                                <a:lnTo>
                                  <a:pt x="-14647" y="39226"/>
                                </a:lnTo>
                                <a:lnTo>
                                  <a:pt x="-14645" y="39226"/>
                                </a:lnTo>
                                <a:lnTo>
                                  <a:pt x="-14644" y="39226"/>
                                </a:lnTo>
                                <a:lnTo>
                                  <a:pt x="-14643" y="39226"/>
                                </a:lnTo>
                                <a:lnTo>
                                  <a:pt x="-14641" y="39226"/>
                                </a:lnTo>
                                <a:lnTo>
                                  <a:pt x="-14640" y="39226"/>
                                </a:lnTo>
                                <a:lnTo>
                                  <a:pt x="-14638" y="39226"/>
                                </a:lnTo>
                                <a:lnTo>
                                  <a:pt x="-14637" y="39226"/>
                                </a:lnTo>
                                <a:lnTo>
                                  <a:pt x="-14636" y="39226"/>
                                </a:lnTo>
                                <a:lnTo>
                                  <a:pt x="-14634" y="39226"/>
                                </a:lnTo>
                                <a:lnTo>
                                  <a:pt x="-14633" y="39226"/>
                                </a:lnTo>
                                <a:lnTo>
                                  <a:pt x="-14632" y="39226"/>
                                </a:lnTo>
                                <a:lnTo>
                                  <a:pt x="-14630" y="39226"/>
                                </a:lnTo>
                                <a:lnTo>
                                  <a:pt x="-14629" y="39226"/>
                                </a:lnTo>
                                <a:lnTo>
                                  <a:pt x="-14627" y="39226"/>
                                </a:lnTo>
                                <a:lnTo>
                                  <a:pt x="-14626" y="39226"/>
                                </a:lnTo>
                                <a:lnTo>
                                  <a:pt x="-14624" y="39226"/>
                                </a:lnTo>
                                <a:lnTo>
                                  <a:pt x="-14623" y="39226"/>
                                </a:lnTo>
                                <a:lnTo>
                                  <a:pt x="-14622" y="39226"/>
                                </a:lnTo>
                                <a:lnTo>
                                  <a:pt x="-14620" y="39226"/>
                                </a:lnTo>
                                <a:lnTo>
                                  <a:pt x="-14619" y="39226"/>
                                </a:lnTo>
                                <a:lnTo>
                                  <a:pt x="-14618" y="39226"/>
                                </a:lnTo>
                                <a:lnTo>
                                  <a:pt x="-14616" y="39226"/>
                                </a:lnTo>
                                <a:lnTo>
                                  <a:pt x="-14615" y="39226"/>
                                </a:lnTo>
                                <a:lnTo>
                                  <a:pt x="-14614" y="39226"/>
                                </a:lnTo>
                                <a:lnTo>
                                  <a:pt x="-14612" y="39226"/>
                                </a:lnTo>
                                <a:lnTo>
                                  <a:pt x="-14610" y="39226"/>
                                </a:lnTo>
                                <a:lnTo>
                                  <a:pt x="-14609" y="39226"/>
                                </a:lnTo>
                                <a:lnTo>
                                  <a:pt x="-14608" y="39226"/>
                                </a:lnTo>
                                <a:lnTo>
                                  <a:pt x="-14606" y="39226"/>
                                </a:lnTo>
                                <a:lnTo>
                                  <a:pt x="-14605" y="39226"/>
                                </a:lnTo>
                                <a:lnTo>
                                  <a:pt x="-14604" y="39226"/>
                                </a:lnTo>
                                <a:lnTo>
                                  <a:pt x="-14602" y="39226"/>
                                </a:lnTo>
                                <a:lnTo>
                                  <a:pt x="-14601" y="39226"/>
                                </a:lnTo>
                                <a:lnTo>
                                  <a:pt x="-14600" y="39226"/>
                                </a:lnTo>
                                <a:lnTo>
                                  <a:pt x="-14598" y="39226"/>
                                </a:lnTo>
                                <a:lnTo>
                                  <a:pt x="-14597" y="39226"/>
                                </a:lnTo>
                                <a:lnTo>
                                  <a:pt x="-14595" y="39226"/>
                                </a:lnTo>
                                <a:lnTo>
                                  <a:pt x="-14594" y="39226"/>
                                </a:lnTo>
                                <a:lnTo>
                                  <a:pt x="-14592" y="39226"/>
                                </a:lnTo>
                                <a:lnTo>
                                  <a:pt x="-14591" y="39226"/>
                                </a:lnTo>
                                <a:lnTo>
                                  <a:pt x="-14590" y="39226"/>
                                </a:lnTo>
                                <a:lnTo>
                                  <a:pt x="-14588" y="39226"/>
                                </a:lnTo>
                                <a:lnTo>
                                  <a:pt x="-14587" y="39226"/>
                                </a:lnTo>
                                <a:lnTo>
                                  <a:pt x="-14586" y="39226"/>
                                </a:lnTo>
                                <a:lnTo>
                                  <a:pt x="-14584" y="39226"/>
                                </a:lnTo>
                                <a:lnTo>
                                  <a:pt x="-14583" y="39226"/>
                                </a:lnTo>
                                <a:lnTo>
                                  <a:pt x="-14582" y="39226"/>
                                </a:lnTo>
                                <a:lnTo>
                                  <a:pt x="-14580" y="39226"/>
                                </a:lnTo>
                                <a:lnTo>
                                  <a:pt x="-14579" y="39226"/>
                                </a:lnTo>
                                <a:lnTo>
                                  <a:pt x="-14577" y="39226"/>
                                </a:lnTo>
                                <a:lnTo>
                                  <a:pt x="-14576" y="39226"/>
                                </a:lnTo>
                                <a:lnTo>
                                  <a:pt x="-14574" y="39226"/>
                                </a:lnTo>
                                <a:lnTo>
                                  <a:pt x="-14573" y="39226"/>
                                </a:lnTo>
                                <a:lnTo>
                                  <a:pt x="-14572" y="39226"/>
                                </a:lnTo>
                                <a:lnTo>
                                  <a:pt x="-14570" y="39226"/>
                                </a:lnTo>
                                <a:lnTo>
                                  <a:pt x="-14569" y="39226"/>
                                </a:lnTo>
                                <a:lnTo>
                                  <a:pt x="-14568" y="39226"/>
                                </a:lnTo>
                                <a:lnTo>
                                  <a:pt x="-14566" y="39226"/>
                                </a:lnTo>
                                <a:lnTo>
                                  <a:pt x="-14565" y="39226"/>
                                </a:lnTo>
                                <a:lnTo>
                                  <a:pt x="-14564" y="39226"/>
                                </a:lnTo>
                                <a:lnTo>
                                  <a:pt x="-14562" y="39226"/>
                                </a:lnTo>
                                <a:lnTo>
                                  <a:pt x="-14560" y="39226"/>
                                </a:lnTo>
                                <a:lnTo>
                                  <a:pt x="-14559" y="39226"/>
                                </a:lnTo>
                                <a:lnTo>
                                  <a:pt x="-14558" y="39226"/>
                                </a:lnTo>
                                <a:lnTo>
                                  <a:pt x="-14556" y="39226"/>
                                </a:lnTo>
                                <a:lnTo>
                                  <a:pt x="-14555" y="39226"/>
                                </a:lnTo>
                                <a:lnTo>
                                  <a:pt x="-14554" y="39226"/>
                                </a:lnTo>
                                <a:lnTo>
                                  <a:pt x="-14552" y="39226"/>
                                </a:lnTo>
                                <a:lnTo>
                                  <a:pt x="-14551" y="39226"/>
                                </a:lnTo>
                                <a:lnTo>
                                  <a:pt x="-14550" y="39226"/>
                                </a:lnTo>
                                <a:lnTo>
                                  <a:pt x="-14548" y="39226"/>
                                </a:lnTo>
                                <a:lnTo>
                                  <a:pt x="-14547" y="39226"/>
                                </a:lnTo>
                                <a:lnTo>
                                  <a:pt x="-14545" y="39226"/>
                                </a:lnTo>
                                <a:lnTo>
                                  <a:pt x="-14544" y="39226"/>
                                </a:lnTo>
                                <a:lnTo>
                                  <a:pt x="-14542" y="39226"/>
                                </a:lnTo>
                                <a:lnTo>
                                  <a:pt x="-14541" y="39226"/>
                                </a:lnTo>
                                <a:lnTo>
                                  <a:pt x="-14540" y="39226"/>
                                </a:lnTo>
                                <a:lnTo>
                                  <a:pt x="-14538" y="39226"/>
                                </a:lnTo>
                                <a:lnTo>
                                  <a:pt x="-14537" y="39226"/>
                                </a:lnTo>
                                <a:lnTo>
                                  <a:pt x="-14536" y="39226"/>
                                </a:lnTo>
                                <a:lnTo>
                                  <a:pt x="-14534" y="39226"/>
                                </a:lnTo>
                                <a:lnTo>
                                  <a:pt x="-14533" y="39226"/>
                                </a:lnTo>
                                <a:lnTo>
                                  <a:pt x="-14531" y="39226"/>
                                </a:lnTo>
                                <a:lnTo>
                                  <a:pt x="-14530" y="39226"/>
                                </a:lnTo>
                                <a:lnTo>
                                  <a:pt x="-14528" y="39226"/>
                                </a:lnTo>
                                <a:lnTo>
                                  <a:pt x="-14527" y="39226"/>
                                </a:lnTo>
                                <a:lnTo>
                                  <a:pt x="-14526" y="39226"/>
                                </a:lnTo>
                                <a:lnTo>
                                  <a:pt x="-14524" y="39226"/>
                                </a:lnTo>
                                <a:lnTo>
                                  <a:pt x="-14523" y="39226"/>
                                </a:lnTo>
                                <a:lnTo>
                                  <a:pt x="-14522" y="39226"/>
                                </a:lnTo>
                                <a:lnTo>
                                  <a:pt x="-14520" y="39226"/>
                                </a:lnTo>
                                <a:lnTo>
                                  <a:pt x="-14519" y="39226"/>
                                </a:lnTo>
                                <a:lnTo>
                                  <a:pt x="-14518" y="39226"/>
                                </a:lnTo>
                                <a:lnTo>
                                  <a:pt x="-14516" y="39226"/>
                                </a:lnTo>
                                <a:lnTo>
                                  <a:pt x="-14515" y="39226"/>
                                </a:lnTo>
                                <a:lnTo>
                                  <a:pt x="-14513" y="39226"/>
                                </a:lnTo>
                                <a:lnTo>
                                  <a:pt x="-14512" y="39226"/>
                                </a:lnTo>
                                <a:lnTo>
                                  <a:pt x="-14511" y="39226"/>
                                </a:lnTo>
                                <a:lnTo>
                                  <a:pt x="-14509" y="39226"/>
                                </a:lnTo>
                                <a:lnTo>
                                  <a:pt x="-14508" y="39226"/>
                                </a:lnTo>
                                <a:lnTo>
                                  <a:pt x="-14507" y="39226"/>
                                </a:lnTo>
                                <a:lnTo>
                                  <a:pt x="-14505" y="39226"/>
                                </a:lnTo>
                                <a:lnTo>
                                  <a:pt x="-14504" y="39226"/>
                                </a:lnTo>
                                <a:lnTo>
                                  <a:pt x="-14502" y="39226"/>
                                </a:lnTo>
                                <a:lnTo>
                                  <a:pt x="-14501" y="39226"/>
                                </a:lnTo>
                                <a:lnTo>
                                  <a:pt x="-14499" y="39226"/>
                                </a:lnTo>
                                <a:lnTo>
                                  <a:pt x="-14498" y="39226"/>
                                </a:lnTo>
                                <a:lnTo>
                                  <a:pt x="-14497" y="39226"/>
                                </a:lnTo>
                                <a:lnTo>
                                  <a:pt x="-14495" y="39226"/>
                                </a:lnTo>
                                <a:lnTo>
                                  <a:pt x="-14494" y="39226"/>
                                </a:lnTo>
                                <a:lnTo>
                                  <a:pt x="-14493" y="39226"/>
                                </a:lnTo>
                                <a:lnTo>
                                  <a:pt x="-14491" y="39226"/>
                                </a:lnTo>
                                <a:lnTo>
                                  <a:pt x="-14490" y="39226"/>
                                </a:lnTo>
                                <a:lnTo>
                                  <a:pt x="-14489" y="39226"/>
                                </a:lnTo>
                                <a:lnTo>
                                  <a:pt x="-14487" y="39226"/>
                                </a:lnTo>
                                <a:lnTo>
                                  <a:pt x="-14485" y="39226"/>
                                </a:lnTo>
                                <a:lnTo>
                                  <a:pt x="-14484" y="39226"/>
                                </a:lnTo>
                                <a:lnTo>
                                  <a:pt x="-14483" y="39226"/>
                                </a:lnTo>
                                <a:lnTo>
                                  <a:pt x="-14481" y="39226"/>
                                </a:lnTo>
                                <a:lnTo>
                                  <a:pt x="-14480" y="39226"/>
                                </a:lnTo>
                                <a:lnTo>
                                  <a:pt x="-14479" y="39225"/>
                                </a:lnTo>
                                <a:lnTo>
                                  <a:pt x="-14477" y="39225"/>
                                </a:lnTo>
                                <a:lnTo>
                                  <a:pt x="-14476" y="39225"/>
                                </a:lnTo>
                                <a:lnTo>
                                  <a:pt x="-14475" y="39224"/>
                                </a:lnTo>
                                <a:lnTo>
                                  <a:pt x="-14473" y="39224"/>
                                </a:lnTo>
                                <a:lnTo>
                                  <a:pt x="-14472" y="39224"/>
                                </a:lnTo>
                                <a:lnTo>
                                  <a:pt x="-14470" y="39223"/>
                                </a:lnTo>
                                <a:lnTo>
                                  <a:pt x="-14469" y="39222"/>
                                </a:lnTo>
                                <a:lnTo>
                                  <a:pt x="-14467" y="39221"/>
                                </a:lnTo>
                                <a:lnTo>
                                  <a:pt x="-14466" y="39220"/>
                                </a:lnTo>
                                <a:lnTo>
                                  <a:pt x="-14465" y="39218"/>
                                </a:lnTo>
                                <a:lnTo>
                                  <a:pt x="-14463" y="39217"/>
                                </a:lnTo>
                                <a:lnTo>
                                  <a:pt x="-14462" y="39215"/>
                                </a:lnTo>
                                <a:lnTo>
                                  <a:pt x="-14461" y="39213"/>
                                </a:lnTo>
                                <a:lnTo>
                                  <a:pt x="-14459" y="39211"/>
                                </a:lnTo>
                                <a:lnTo>
                                  <a:pt x="-14458" y="39207"/>
                                </a:lnTo>
                                <a:lnTo>
                                  <a:pt x="-14457" y="39205"/>
                                </a:lnTo>
                                <a:lnTo>
                                  <a:pt x="-14455" y="39201"/>
                                </a:lnTo>
                                <a:lnTo>
                                  <a:pt x="-14454" y="39197"/>
                                </a:lnTo>
                                <a:lnTo>
                                  <a:pt x="-14452" y="39193"/>
                                </a:lnTo>
                                <a:lnTo>
                                  <a:pt x="-14451" y="39189"/>
                                </a:lnTo>
                                <a:lnTo>
                                  <a:pt x="-14449" y="39183"/>
                                </a:lnTo>
                                <a:lnTo>
                                  <a:pt x="-14448" y="39178"/>
                                </a:lnTo>
                                <a:lnTo>
                                  <a:pt x="-14447" y="39172"/>
                                </a:lnTo>
                                <a:lnTo>
                                  <a:pt x="-14445" y="39166"/>
                                </a:lnTo>
                                <a:lnTo>
                                  <a:pt x="-14444" y="39159"/>
                                </a:lnTo>
                                <a:lnTo>
                                  <a:pt x="-14443" y="39152"/>
                                </a:lnTo>
                                <a:lnTo>
                                  <a:pt x="-14441" y="39144"/>
                                </a:lnTo>
                                <a:lnTo>
                                  <a:pt x="-14440" y="39136"/>
                                </a:lnTo>
                                <a:lnTo>
                                  <a:pt x="-14439" y="39127"/>
                                </a:lnTo>
                                <a:lnTo>
                                  <a:pt x="-14437" y="39117"/>
                                </a:lnTo>
                                <a:lnTo>
                                  <a:pt x="-14435" y="39107"/>
                                </a:lnTo>
                                <a:lnTo>
                                  <a:pt x="-14434" y="39097"/>
                                </a:lnTo>
                                <a:lnTo>
                                  <a:pt x="-14433" y="39087"/>
                                </a:lnTo>
                                <a:lnTo>
                                  <a:pt x="-14431" y="39076"/>
                                </a:lnTo>
                                <a:lnTo>
                                  <a:pt x="-14430" y="39065"/>
                                </a:lnTo>
                                <a:lnTo>
                                  <a:pt x="-14429" y="39053"/>
                                </a:lnTo>
                                <a:lnTo>
                                  <a:pt x="-14427" y="39042"/>
                                </a:lnTo>
                                <a:lnTo>
                                  <a:pt x="-14426" y="39030"/>
                                </a:lnTo>
                                <a:lnTo>
                                  <a:pt x="-14425" y="39017"/>
                                </a:lnTo>
                                <a:lnTo>
                                  <a:pt x="-14423" y="39005"/>
                                </a:lnTo>
                                <a:lnTo>
                                  <a:pt x="-14422" y="38993"/>
                                </a:lnTo>
                                <a:lnTo>
                                  <a:pt x="-14420" y="38980"/>
                                </a:lnTo>
                                <a:lnTo>
                                  <a:pt x="-14419" y="38968"/>
                                </a:lnTo>
                                <a:lnTo>
                                  <a:pt x="-14417" y="38955"/>
                                </a:lnTo>
                                <a:lnTo>
                                  <a:pt x="-14416" y="38943"/>
                                </a:lnTo>
                                <a:lnTo>
                                  <a:pt x="-14415" y="38930"/>
                                </a:lnTo>
                                <a:lnTo>
                                  <a:pt x="-14413" y="38918"/>
                                </a:lnTo>
                                <a:lnTo>
                                  <a:pt x="-14412" y="38906"/>
                                </a:lnTo>
                                <a:lnTo>
                                  <a:pt x="-14411" y="38894"/>
                                </a:lnTo>
                                <a:lnTo>
                                  <a:pt x="-14409" y="38882"/>
                                </a:lnTo>
                                <a:lnTo>
                                  <a:pt x="-14408" y="38870"/>
                                </a:lnTo>
                                <a:lnTo>
                                  <a:pt x="-14406" y="38859"/>
                                </a:lnTo>
                                <a:lnTo>
                                  <a:pt x="-14405" y="38847"/>
                                </a:lnTo>
                                <a:lnTo>
                                  <a:pt x="-14403" y="38836"/>
                                </a:lnTo>
                                <a:lnTo>
                                  <a:pt x="-14402" y="38825"/>
                                </a:lnTo>
                                <a:lnTo>
                                  <a:pt x="-14401" y="38816"/>
                                </a:lnTo>
                                <a:lnTo>
                                  <a:pt x="-14399" y="38806"/>
                                </a:lnTo>
                                <a:lnTo>
                                  <a:pt x="-14398" y="38796"/>
                                </a:lnTo>
                                <a:lnTo>
                                  <a:pt x="-14397" y="38787"/>
                                </a:lnTo>
                                <a:lnTo>
                                  <a:pt x="-14395" y="38778"/>
                                </a:lnTo>
                                <a:lnTo>
                                  <a:pt x="-14394" y="38771"/>
                                </a:lnTo>
                                <a:lnTo>
                                  <a:pt x="-14393" y="38763"/>
                                </a:lnTo>
                                <a:lnTo>
                                  <a:pt x="-14391" y="38755"/>
                                </a:lnTo>
                                <a:lnTo>
                                  <a:pt x="-14390" y="38748"/>
                                </a:lnTo>
                                <a:lnTo>
                                  <a:pt x="-14388" y="38741"/>
                                </a:lnTo>
                                <a:lnTo>
                                  <a:pt x="-14387" y="38735"/>
                                </a:lnTo>
                                <a:lnTo>
                                  <a:pt x="-14386" y="38729"/>
                                </a:lnTo>
                                <a:lnTo>
                                  <a:pt x="-14384" y="38724"/>
                                </a:lnTo>
                                <a:lnTo>
                                  <a:pt x="-14383" y="38718"/>
                                </a:lnTo>
                                <a:lnTo>
                                  <a:pt x="-14382" y="38713"/>
                                </a:lnTo>
                                <a:lnTo>
                                  <a:pt x="-14380" y="38708"/>
                                </a:lnTo>
                                <a:lnTo>
                                  <a:pt x="-14379" y="38703"/>
                                </a:lnTo>
                                <a:lnTo>
                                  <a:pt x="-14377" y="38699"/>
                                </a:lnTo>
                                <a:lnTo>
                                  <a:pt x="-14376" y="38695"/>
                                </a:lnTo>
                                <a:lnTo>
                                  <a:pt x="-14374" y="38691"/>
                                </a:lnTo>
                                <a:lnTo>
                                  <a:pt x="-14373" y="38687"/>
                                </a:lnTo>
                                <a:lnTo>
                                  <a:pt x="-14372" y="38684"/>
                                </a:lnTo>
                                <a:lnTo>
                                  <a:pt x="-14370" y="38681"/>
                                </a:lnTo>
                                <a:lnTo>
                                  <a:pt x="-14369" y="38677"/>
                                </a:lnTo>
                                <a:lnTo>
                                  <a:pt x="-14368" y="38675"/>
                                </a:lnTo>
                                <a:lnTo>
                                  <a:pt x="-14366" y="38672"/>
                                </a:lnTo>
                                <a:lnTo>
                                  <a:pt x="-14365" y="38669"/>
                                </a:lnTo>
                                <a:lnTo>
                                  <a:pt x="-14364" y="38667"/>
                                </a:lnTo>
                                <a:lnTo>
                                  <a:pt x="-14362" y="38665"/>
                                </a:lnTo>
                                <a:lnTo>
                                  <a:pt x="-14360" y="38662"/>
                                </a:lnTo>
                                <a:lnTo>
                                  <a:pt x="-14359" y="38660"/>
                                </a:lnTo>
                                <a:lnTo>
                                  <a:pt x="-14358" y="38658"/>
                                </a:lnTo>
                                <a:lnTo>
                                  <a:pt x="-14356" y="38656"/>
                                </a:lnTo>
                                <a:lnTo>
                                  <a:pt x="-14355" y="38654"/>
                                </a:lnTo>
                                <a:lnTo>
                                  <a:pt x="-14354" y="38652"/>
                                </a:lnTo>
                                <a:lnTo>
                                  <a:pt x="-14352" y="38650"/>
                                </a:lnTo>
                                <a:lnTo>
                                  <a:pt x="-14351" y="38648"/>
                                </a:lnTo>
                                <a:lnTo>
                                  <a:pt x="-14350" y="38647"/>
                                </a:lnTo>
                                <a:lnTo>
                                  <a:pt x="-14348" y="38645"/>
                                </a:lnTo>
                                <a:lnTo>
                                  <a:pt x="-14347" y="38643"/>
                                </a:lnTo>
                                <a:lnTo>
                                  <a:pt x="-14345" y="38642"/>
                                </a:lnTo>
                                <a:lnTo>
                                  <a:pt x="-14344" y="38640"/>
                                </a:lnTo>
                                <a:lnTo>
                                  <a:pt x="-14342" y="38639"/>
                                </a:lnTo>
                                <a:lnTo>
                                  <a:pt x="-14341" y="38638"/>
                                </a:lnTo>
                                <a:lnTo>
                                  <a:pt x="-14340" y="38636"/>
                                </a:lnTo>
                                <a:lnTo>
                                  <a:pt x="-14338" y="38635"/>
                                </a:lnTo>
                                <a:lnTo>
                                  <a:pt x="-14337" y="38634"/>
                                </a:lnTo>
                                <a:lnTo>
                                  <a:pt x="-14336" y="38633"/>
                                </a:lnTo>
                                <a:lnTo>
                                  <a:pt x="-14334" y="38632"/>
                                </a:lnTo>
                                <a:lnTo>
                                  <a:pt x="-14333" y="38630"/>
                                </a:lnTo>
                                <a:lnTo>
                                  <a:pt x="-14332" y="38629"/>
                                </a:lnTo>
                                <a:lnTo>
                                  <a:pt x="-14330" y="38628"/>
                                </a:lnTo>
                                <a:lnTo>
                                  <a:pt x="-14329" y="38627"/>
                                </a:lnTo>
                                <a:lnTo>
                                  <a:pt x="-14327" y="38626"/>
                                </a:lnTo>
                                <a:lnTo>
                                  <a:pt x="-14326" y="38625"/>
                                </a:lnTo>
                                <a:lnTo>
                                  <a:pt x="-14324" y="38624"/>
                                </a:lnTo>
                                <a:lnTo>
                                  <a:pt x="-14323" y="38624"/>
                                </a:lnTo>
                                <a:lnTo>
                                  <a:pt x="-14322" y="38622"/>
                                </a:lnTo>
                                <a:lnTo>
                                  <a:pt x="-14320" y="38622"/>
                                </a:lnTo>
                                <a:lnTo>
                                  <a:pt x="-14319" y="38621"/>
                                </a:lnTo>
                                <a:lnTo>
                                  <a:pt x="-14318" y="38620"/>
                                </a:lnTo>
                                <a:lnTo>
                                  <a:pt x="-14316" y="38619"/>
                                </a:lnTo>
                                <a:lnTo>
                                  <a:pt x="-14315" y="38618"/>
                                </a:lnTo>
                                <a:lnTo>
                                  <a:pt x="-14314" y="38618"/>
                                </a:lnTo>
                                <a:lnTo>
                                  <a:pt x="-14312" y="38617"/>
                                </a:lnTo>
                                <a:lnTo>
                                  <a:pt x="-14310" y="38616"/>
                                </a:lnTo>
                                <a:lnTo>
                                  <a:pt x="-14309" y="38615"/>
                                </a:lnTo>
                                <a:lnTo>
                                  <a:pt x="-14308" y="38614"/>
                                </a:lnTo>
                                <a:lnTo>
                                  <a:pt x="-14306" y="38614"/>
                                </a:lnTo>
                                <a:lnTo>
                                  <a:pt x="-14305" y="38613"/>
                                </a:lnTo>
                                <a:lnTo>
                                  <a:pt x="-14304" y="38612"/>
                                </a:lnTo>
                                <a:lnTo>
                                  <a:pt x="-14302" y="38612"/>
                                </a:lnTo>
                                <a:lnTo>
                                  <a:pt x="-14301" y="38611"/>
                                </a:lnTo>
                                <a:lnTo>
                                  <a:pt x="-14300" y="38610"/>
                                </a:lnTo>
                                <a:lnTo>
                                  <a:pt x="-14298" y="38610"/>
                                </a:lnTo>
                                <a:lnTo>
                                  <a:pt x="-14297" y="38609"/>
                                </a:lnTo>
                                <a:lnTo>
                                  <a:pt x="-14295" y="38608"/>
                                </a:lnTo>
                                <a:lnTo>
                                  <a:pt x="-14294" y="38608"/>
                                </a:lnTo>
                                <a:lnTo>
                                  <a:pt x="-14292" y="38607"/>
                                </a:lnTo>
                                <a:lnTo>
                                  <a:pt x="-14291" y="38606"/>
                                </a:lnTo>
                                <a:lnTo>
                                  <a:pt x="-14290" y="38606"/>
                                </a:lnTo>
                                <a:lnTo>
                                  <a:pt x="-14288" y="38606"/>
                                </a:lnTo>
                                <a:lnTo>
                                  <a:pt x="-14287" y="38605"/>
                                </a:lnTo>
                                <a:lnTo>
                                  <a:pt x="-14286" y="38604"/>
                                </a:lnTo>
                                <a:lnTo>
                                  <a:pt x="-14284" y="38604"/>
                                </a:lnTo>
                                <a:lnTo>
                                  <a:pt x="-14283" y="38603"/>
                                </a:lnTo>
                                <a:lnTo>
                                  <a:pt x="-14282" y="38602"/>
                                </a:lnTo>
                                <a:lnTo>
                                  <a:pt x="-14280" y="38602"/>
                                </a:lnTo>
                                <a:lnTo>
                                  <a:pt x="-14278" y="38602"/>
                                </a:lnTo>
                                <a:lnTo>
                                  <a:pt x="-14277" y="38601"/>
                                </a:lnTo>
                                <a:lnTo>
                                  <a:pt x="-14276" y="38600"/>
                                </a:lnTo>
                                <a:lnTo>
                                  <a:pt x="-14274" y="38600"/>
                                </a:lnTo>
                                <a:lnTo>
                                  <a:pt x="-14273" y="38600"/>
                                </a:lnTo>
                                <a:lnTo>
                                  <a:pt x="-14272" y="38599"/>
                                </a:lnTo>
                                <a:lnTo>
                                  <a:pt x="-14270" y="38599"/>
                                </a:lnTo>
                                <a:lnTo>
                                  <a:pt x="-14269" y="38599"/>
                                </a:lnTo>
                                <a:lnTo>
                                  <a:pt x="-14268" y="38598"/>
                                </a:lnTo>
                                <a:lnTo>
                                  <a:pt x="-14266" y="38597"/>
                                </a:lnTo>
                                <a:lnTo>
                                  <a:pt x="-14265" y="38597"/>
                                </a:lnTo>
                                <a:lnTo>
                                  <a:pt x="-14264" y="38597"/>
                                </a:lnTo>
                                <a:lnTo>
                                  <a:pt x="-14262" y="38596"/>
                                </a:lnTo>
                                <a:lnTo>
                                  <a:pt x="-14261" y="38596"/>
                                </a:lnTo>
                                <a:lnTo>
                                  <a:pt x="-14259" y="38595"/>
                                </a:lnTo>
                                <a:lnTo>
                                  <a:pt x="-14258" y="38595"/>
                                </a:lnTo>
                                <a:lnTo>
                                  <a:pt x="-14257" y="38595"/>
                                </a:lnTo>
                                <a:lnTo>
                                  <a:pt x="-14255" y="38594"/>
                                </a:lnTo>
                                <a:lnTo>
                                  <a:pt x="-14254" y="38594"/>
                                </a:lnTo>
                                <a:lnTo>
                                  <a:pt x="-14253" y="38593"/>
                                </a:lnTo>
                                <a:lnTo>
                                  <a:pt x="-14251" y="38593"/>
                                </a:lnTo>
                                <a:lnTo>
                                  <a:pt x="-14250" y="38593"/>
                                </a:lnTo>
                                <a:lnTo>
                                  <a:pt x="-14249" y="38592"/>
                                </a:lnTo>
                                <a:lnTo>
                                  <a:pt x="-14247" y="38592"/>
                                </a:lnTo>
                                <a:lnTo>
                                  <a:pt x="-14246" y="38591"/>
                                </a:lnTo>
                                <a:lnTo>
                                  <a:pt x="-14244" y="38591"/>
                                </a:lnTo>
                                <a:lnTo>
                                  <a:pt x="-14243" y="38591"/>
                                </a:lnTo>
                                <a:lnTo>
                                  <a:pt x="-14241" y="38591"/>
                                </a:lnTo>
                                <a:lnTo>
                                  <a:pt x="-14240" y="38590"/>
                                </a:lnTo>
                                <a:lnTo>
                                  <a:pt x="-14239" y="38590"/>
                                </a:lnTo>
                                <a:lnTo>
                                  <a:pt x="-14237" y="38589"/>
                                </a:lnTo>
                                <a:lnTo>
                                  <a:pt x="-14236" y="38589"/>
                                </a:lnTo>
                                <a:lnTo>
                                  <a:pt x="-14235" y="38589"/>
                                </a:lnTo>
                                <a:lnTo>
                                  <a:pt x="-14233" y="38589"/>
                                </a:lnTo>
                                <a:lnTo>
                                  <a:pt x="-14232" y="38588"/>
                                </a:lnTo>
                                <a:lnTo>
                                  <a:pt x="-14231" y="38588"/>
                                </a:lnTo>
                                <a:lnTo>
                                  <a:pt x="-14229" y="38587"/>
                                </a:lnTo>
                                <a:lnTo>
                                  <a:pt x="-14227" y="38587"/>
                                </a:lnTo>
                                <a:lnTo>
                                  <a:pt x="-14226" y="38587"/>
                                </a:lnTo>
                                <a:lnTo>
                                  <a:pt x="-14225" y="38587"/>
                                </a:lnTo>
                                <a:lnTo>
                                  <a:pt x="-14223" y="38586"/>
                                </a:lnTo>
                                <a:lnTo>
                                  <a:pt x="-14222" y="38586"/>
                                </a:lnTo>
                                <a:lnTo>
                                  <a:pt x="-14221" y="38585"/>
                                </a:lnTo>
                                <a:lnTo>
                                  <a:pt x="-14219" y="38585"/>
                                </a:lnTo>
                                <a:lnTo>
                                  <a:pt x="-14218" y="38585"/>
                                </a:lnTo>
                                <a:lnTo>
                                  <a:pt x="-14217" y="38585"/>
                                </a:lnTo>
                                <a:lnTo>
                                  <a:pt x="-14215" y="38585"/>
                                </a:lnTo>
                                <a:lnTo>
                                  <a:pt x="-14214" y="38584"/>
                                </a:lnTo>
                                <a:lnTo>
                                  <a:pt x="-14212" y="38584"/>
                                </a:lnTo>
                                <a:lnTo>
                                  <a:pt x="-14211" y="38583"/>
                                </a:lnTo>
                                <a:lnTo>
                                  <a:pt x="-14209" y="38583"/>
                                </a:lnTo>
                                <a:lnTo>
                                  <a:pt x="-14208" y="38583"/>
                                </a:lnTo>
                                <a:lnTo>
                                  <a:pt x="-14207" y="38583"/>
                                </a:lnTo>
                                <a:lnTo>
                                  <a:pt x="-14205" y="38583"/>
                                </a:lnTo>
                                <a:lnTo>
                                  <a:pt x="-14204" y="38582"/>
                                </a:lnTo>
                                <a:lnTo>
                                  <a:pt x="-14203" y="38582"/>
                                </a:lnTo>
                                <a:lnTo>
                                  <a:pt x="-14201" y="38582"/>
                                </a:lnTo>
                                <a:lnTo>
                                  <a:pt x="-14200" y="38581"/>
                                </a:lnTo>
                                <a:lnTo>
                                  <a:pt x="-14198" y="38581"/>
                                </a:lnTo>
                                <a:lnTo>
                                  <a:pt x="-14197" y="38581"/>
                                </a:lnTo>
                                <a:lnTo>
                                  <a:pt x="-14195" y="38581"/>
                                </a:lnTo>
                                <a:lnTo>
                                  <a:pt x="-14194" y="38581"/>
                                </a:lnTo>
                                <a:lnTo>
                                  <a:pt x="-14193" y="38581"/>
                                </a:lnTo>
                                <a:lnTo>
                                  <a:pt x="-14191" y="38581"/>
                                </a:lnTo>
                                <a:lnTo>
                                  <a:pt x="-14190" y="38580"/>
                                </a:lnTo>
                                <a:lnTo>
                                  <a:pt x="-14189" y="38580"/>
                                </a:lnTo>
                                <a:lnTo>
                                  <a:pt x="-14187" y="38580"/>
                                </a:lnTo>
                                <a:lnTo>
                                  <a:pt x="-14186" y="38579"/>
                                </a:lnTo>
                                <a:lnTo>
                                  <a:pt x="-14185" y="38579"/>
                                </a:lnTo>
                                <a:lnTo>
                                  <a:pt x="-14183" y="38579"/>
                                </a:lnTo>
                                <a:lnTo>
                                  <a:pt x="-14181" y="38579"/>
                                </a:lnTo>
                                <a:lnTo>
                                  <a:pt x="-14180" y="38579"/>
                                </a:lnTo>
                                <a:lnTo>
                                  <a:pt x="-14179" y="38579"/>
                                </a:lnTo>
                                <a:lnTo>
                                  <a:pt x="-14177" y="38579"/>
                                </a:lnTo>
                                <a:lnTo>
                                  <a:pt x="-14176" y="38579"/>
                                </a:lnTo>
                                <a:lnTo>
                                  <a:pt x="-14175" y="38579"/>
                                </a:lnTo>
                                <a:lnTo>
                                  <a:pt x="-14173" y="38578"/>
                                </a:lnTo>
                                <a:lnTo>
                                  <a:pt x="-14172" y="38578"/>
                                </a:lnTo>
                                <a:lnTo>
                                  <a:pt x="-14171" y="38578"/>
                                </a:lnTo>
                                <a:lnTo>
                                  <a:pt x="-14169" y="38578"/>
                                </a:lnTo>
                                <a:lnTo>
                                  <a:pt x="-14167" y="38578"/>
                                </a:lnTo>
                                <a:lnTo>
                                  <a:pt x="-14166" y="38578"/>
                                </a:lnTo>
                                <a:lnTo>
                                  <a:pt x="-14165" y="38577"/>
                                </a:lnTo>
                                <a:lnTo>
                                  <a:pt x="-14163" y="38577"/>
                                </a:lnTo>
                                <a:lnTo>
                                  <a:pt x="-14162" y="38577"/>
                                </a:lnTo>
                                <a:lnTo>
                                  <a:pt x="-14161" y="38577"/>
                                </a:lnTo>
                                <a:lnTo>
                                  <a:pt x="-14159" y="38577"/>
                                </a:lnTo>
                                <a:lnTo>
                                  <a:pt x="-14158" y="38577"/>
                                </a:lnTo>
                                <a:lnTo>
                                  <a:pt x="-14157" y="38577"/>
                                </a:lnTo>
                                <a:lnTo>
                                  <a:pt x="-14155" y="38577"/>
                                </a:lnTo>
                                <a:lnTo>
                                  <a:pt x="-14153" y="38577"/>
                                </a:lnTo>
                                <a:lnTo>
                                  <a:pt x="-14152" y="38577"/>
                                </a:lnTo>
                                <a:lnTo>
                                  <a:pt x="-14151" y="38576"/>
                                </a:lnTo>
                                <a:lnTo>
                                  <a:pt x="-14149" y="38576"/>
                                </a:lnTo>
                                <a:lnTo>
                                  <a:pt x="-14148" y="38576"/>
                                </a:lnTo>
                                <a:lnTo>
                                  <a:pt x="-14147" y="38576"/>
                                </a:lnTo>
                                <a:lnTo>
                                  <a:pt x="-14145" y="38575"/>
                                </a:lnTo>
                                <a:lnTo>
                                  <a:pt x="-14144" y="38575"/>
                                </a:lnTo>
                                <a:lnTo>
                                  <a:pt x="-14143" y="38575"/>
                                </a:lnTo>
                                <a:lnTo>
                                  <a:pt x="-14141" y="38575"/>
                                </a:lnTo>
                                <a:lnTo>
                                  <a:pt x="-14140" y="38575"/>
                                </a:lnTo>
                                <a:lnTo>
                                  <a:pt x="-14139" y="38575"/>
                                </a:lnTo>
                                <a:lnTo>
                                  <a:pt x="-14137" y="38575"/>
                                </a:lnTo>
                                <a:lnTo>
                                  <a:pt x="-14136" y="38575"/>
                                </a:lnTo>
                                <a:lnTo>
                                  <a:pt x="-14134" y="38574"/>
                                </a:lnTo>
                                <a:lnTo>
                                  <a:pt x="-14133" y="38574"/>
                                </a:lnTo>
                                <a:lnTo>
                                  <a:pt x="-14132" y="38574"/>
                                </a:lnTo>
                                <a:lnTo>
                                  <a:pt x="-14130" y="38574"/>
                                </a:lnTo>
                                <a:lnTo>
                                  <a:pt x="-14129" y="38573"/>
                                </a:lnTo>
                                <a:lnTo>
                                  <a:pt x="-14128" y="38573"/>
                                </a:lnTo>
                                <a:lnTo>
                                  <a:pt x="-14126" y="38573"/>
                                </a:lnTo>
                                <a:lnTo>
                                  <a:pt x="-14125" y="38573"/>
                                </a:lnTo>
                                <a:lnTo>
                                  <a:pt x="-14124" y="38573"/>
                                </a:lnTo>
                                <a:lnTo>
                                  <a:pt x="-14122" y="38573"/>
                                </a:lnTo>
                                <a:lnTo>
                                  <a:pt x="-14121" y="38573"/>
                                </a:lnTo>
                                <a:lnTo>
                                  <a:pt x="-14119" y="38572"/>
                                </a:lnTo>
                                <a:lnTo>
                                  <a:pt x="-14118" y="38572"/>
                                </a:lnTo>
                                <a:lnTo>
                                  <a:pt x="-14116" y="38572"/>
                                </a:lnTo>
                                <a:lnTo>
                                  <a:pt x="-14115" y="38572"/>
                                </a:lnTo>
                                <a:lnTo>
                                  <a:pt x="-14114" y="38571"/>
                                </a:lnTo>
                                <a:lnTo>
                                  <a:pt x="-14112" y="38571"/>
                                </a:lnTo>
                                <a:lnTo>
                                  <a:pt x="-14111" y="38571"/>
                                </a:lnTo>
                                <a:lnTo>
                                  <a:pt x="-14110" y="38571"/>
                                </a:lnTo>
                                <a:lnTo>
                                  <a:pt x="-14108" y="38571"/>
                                </a:lnTo>
                                <a:lnTo>
                                  <a:pt x="-14107" y="38571"/>
                                </a:lnTo>
                                <a:lnTo>
                                  <a:pt x="-14106" y="38571"/>
                                </a:lnTo>
                                <a:lnTo>
                                  <a:pt x="-14104" y="38570"/>
                                </a:lnTo>
                                <a:lnTo>
                                  <a:pt x="-14102" y="38570"/>
                                </a:lnTo>
                                <a:lnTo>
                                  <a:pt x="-14101" y="38570"/>
                                </a:lnTo>
                                <a:lnTo>
                                  <a:pt x="-14100" y="38569"/>
                                </a:lnTo>
                                <a:lnTo>
                                  <a:pt x="-14098" y="38569"/>
                                </a:lnTo>
                                <a:lnTo>
                                  <a:pt x="-14097" y="38569"/>
                                </a:lnTo>
                                <a:lnTo>
                                  <a:pt x="-14096" y="38569"/>
                                </a:lnTo>
                                <a:lnTo>
                                  <a:pt x="-14094" y="38569"/>
                                </a:lnTo>
                                <a:lnTo>
                                  <a:pt x="-14093" y="38569"/>
                                </a:lnTo>
                                <a:lnTo>
                                  <a:pt x="-14092" y="38569"/>
                                </a:lnTo>
                                <a:lnTo>
                                  <a:pt x="-14090" y="38569"/>
                                </a:lnTo>
                                <a:lnTo>
                                  <a:pt x="-14089" y="38568"/>
                                </a:lnTo>
                                <a:lnTo>
                                  <a:pt x="-14087" y="38568"/>
                                </a:lnTo>
                                <a:lnTo>
                                  <a:pt x="-14086" y="38568"/>
                                </a:lnTo>
                                <a:lnTo>
                                  <a:pt x="-14084" y="38567"/>
                                </a:lnTo>
                                <a:lnTo>
                                  <a:pt x="-14083" y="38567"/>
                                </a:lnTo>
                                <a:lnTo>
                                  <a:pt x="-14082" y="38567"/>
                                </a:lnTo>
                                <a:lnTo>
                                  <a:pt x="-14080" y="38567"/>
                                </a:lnTo>
                                <a:lnTo>
                                  <a:pt x="-14079" y="38567"/>
                                </a:lnTo>
                                <a:lnTo>
                                  <a:pt x="-14078" y="38567"/>
                                </a:lnTo>
                                <a:lnTo>
                                  <a:pt x="-14076" y="38567"/>
                                </a:lnTo>
                                <a:lnTo>
                                  <a:pt x="-14075" y="38567"/>
                                </a:lnTo>
                                <a:lnTo>
                                  <a:pt x="-14073" y="38566"/>
                                </a:lnTo>
                                <a:lnTo>
                                  <a:pt x="-14072" y="38566"/>
                                </a:lnTo>
                                <a:lnTo>
                                  <a:pt x="-14070" y="38566"/>
                                </a:lnTo>
                                <a:lnTo>
                                  <a:pt x="-14069" y="38566"/>
                                </a:lnTo>
                                <a:lnTo>
                                  <a:pt x="-14068" y="38565"/>
                                </a:lnTo>
                                <a:lnTo>
                                  <a:pt x="-14066" y="38565"/>
                                </a:lnTo>
                                <a:lnTo>
                                  <a:pt x="-14065" y="38565"/>
                                </a:lnTo>
                                <a:lnTo>
                                  <a:pt x="-14064" y="38565"/>
                                </a:lnTo>
                                <a:lnTo>
                                  <a:pt x="-14062" y="38565"/>
                                </a:lnTo>
                                <a:lnTo>
                                  <a:pt x="-14061" y="38565"/>
                                </a:lnTo>
                                <a:lnTo>
                                  <a:pt x="-14060" y="38565"/>
                                </a:lnTo>
                                <a:lnTo>
                                  <a:pt x="-14058" y="38564"/>
                                </a:lnTo>
                                <a:lnTo>
                                  <a:pt x="-14056" y="38564"/>
                                </a:lnTo>
                                <a:lnTo>
                                  <a:pt x="-14055" y="38564"/>
                                </a:lnTo>
                                <a:lnTo>
                                  <a:pt x="-14054" y="38564"/>
                                </a:lnTo>
                                <a:lnTo>
                                  <a:pt x="-14052" y="38563"/>
                                </a:lnTo>
                                <a:lnTo>
                                  <a:pt x="-14051" y="38563"/>
                                </a:lnTo>
                                <a:lnTo>
                                  <a:pt x="-14050" y="38563"/>
                                </a:lnTo>
                                <a:lnTo>
                                  <a:pt x="-14048" y="38563"/>
                                </a:lnTo>
                                <a:lnTo>
                                  <a:pt x="-14047" y="38563"/>
                                </a:lnTo>
                                <a:lnTo>
                                  <a:pt x="-14046" y="38563"/>
                                </a:lnTo>
                                <a:lnTo>
                                  <a:pt x="-14044" y="38563"/>
                                </a:lnTo>
                                <a:lnTo>
                                  <a:pt x="-14042" y="38563"/>
                                </a:lnTo>
                                <a:lnTo>
                                  <a:pt x="-14041" y="38562"/>
                                </a:lnTo>
                                <a:lnTo>
                                  <a:pt x="-14040" y="38562"/>
                                </a:lnTo>
                                <a:lnTo>
                                  <a:pt x="-14038" y="38562"/>
                                </a:lnTo>
                                <a:lnTo>
                                  <a:pt x="-14037" y="38562"/>
                                </a:lnTo>
                                <a:lnTo>
                                  <a:pt x="-14036" y="38561"/>
                                </a:lnTo>
                                <a:lnTo>
                                  <a:pt x="-14034" y="38561"/>
                                </a:lnTo>
                                <a:lnTo>
                                  <a:pt x="-14033" y="38561"/>
                                </a:lnTo>
                                <a:lnTo>
                                  <a:pt x="-14032" y="38561"/>
                                </a:lnTo>
                                <a:lnTo>
                                  <a:pt x="-14030" y="38561"/>
                                </a:lnTo>
                                <a:lnTo>
                                  <a:pt x="-14028" y="38561"/>
                                </a:lnTo>
                                <a:lnTo>
                                  <a:pt x="-14027" y="38561"/>
                                </a:lnTo>
                                <a:lnTo>
                                  <a:pt x="-14026" y="38561"/>
                                </a:lnTo>
                                <a:lnTo>
                                  <a:pt x="-14024" y="38561"/>
                                </a:lnTo>
                                <a:lnTo>
                                  <a:pt x="-14023" y="38560"/>
                                </a:lnTo>
                                <a:lnTo>
                                  <a:pt x="-14022" y="38560"/>
                                </a:lnTo>
                                <a:lnTo>
                                  <a:pt x="-14020" y="38560"/>
                                </a:lnTo>
                                <a:lnTo>
                                  <a:pt x="-14019" y="38560"/>
                                </a:lnTo>
                                <a:lnTo>
                                  <a:pt x="-14018" y="38559"/>
                                </a:lnTo>
                                <a:lnTo>
                                  <a:pt x="-14016" y="38559"/>
                                </a:lnTo>
                                <a:lnTo>
                                  <a:pt x="-14015" y="38559"/>
                                </a:lnTo>
                                <a:lnTo>
                                  <a:pt x="-14014" y="38559"/>
                                </a:lnTo>
                                <a:lnTo>
                                  <a:pt x="-14012" y="38559"/>
                                </a:lnTo>
                                <a:lnTo>
                                  <a:pt x="-14010" y="38559"/>
                                </a:lnTo>
                                <a:lnTo>
                                  <a:pt x="-14009" y="38559"/>
                                </a:lnTo>
                                <a:lnTo>
                                  <a:pt x="-14008" y="38559"/>
                                </a:lnTo>
                                <a:lnTo>
                                  <a:pt x="-14007" y="38559"/>
                                </a:lnTo>
                                <a:lnTo>
                                  <a:pt x="-14005" y="38559"/>
                                </a:lnTo>
                                <a:lnTo>
                                  <a:pt x="-14004" y="38559"/>
                                </a:lnTo>
                                <a:lnTo>
                                  <a:pt x="-14003" y="38558"/>
                                </a:lnTo>
                                <a:lnTo>
                                  <a:pt x="-14001" y="38558"/>
                                </a:lnTo>
                                <a:lnTo>
                                  <a:pt x="-14000" y="38558"/>
                                </a:lnTo>
                                <a:lnTo>
                                  <a:pt x="-13999" y="38558"/>
                                </a:lnTo>
                                <a:lnTo>
                                  <a:pt x="-13997" y="38558"/>
                                </a:lnTo>
                                <a:lnTo>
                                  <a:pt x="-13996" y="38557"/>
                                </a:lnTo>
                                <a:lnTo>
                                  <a:pt x="-13994" y="38557"/>
                                </a:lnTo>
                                <a:lnTo>
                                  <a:pt x="-13993" y="38557"/>
                                </a:lnTo>
                                <a:lnTo>
                                  <a:pt x="-13991" y="38557"/>
                                </a:lnTo>
                                <a:lnTo>
                                  <a:pt x="-13990" y="38557"/>
                                </a:lnTo>
                                <a:lnTo>
                                  <a:pt x="-13989" y="38557"/>
                                </a:lnTo>
                                <a:lnTo>
                                  <a:pt x="-13987" y="38557"/>
                                </a:lnTo>
                                <a:lnTo>
                                  <a:pt x="-13986" y="38557"/>
                                </a:lnTo>
                                <a:lnTo>
                                  <a:pt x="-13985" y="38557"/>
                                </a:lnTo>
                                <a:lnTo>
                                  <a:pt x="-13983" y="38557"/>
                                </a:lnTo>
                                <a:lnTo>
                                  <a:pt x="-13982" y="38557"/>
                                </a:lnTo>
                                <a:lnTo>
                                  <a:pt x="-13981" y="38556"/>
                                </a:lnTo>
                                <a:lnTo>
                                  <a:pt x="-13979" y="38556"/>
                                </a:lnTo>
                                <a:lnTo>
                                  <a:pt x="-13977" y="38556"/>
                                </a:lnTo>
                                <a:lnTo>
                                  <a:pt x="-13976" y="38556"/>
                                </a:lnTo>
                                <a:lnTo>
                                  <a:pt x="-13975" y="38556"/>
                                </a:lnTo>
                                <a:lnTo>
                                  <a:pt x="-13973" y="38556"/>
                                </a:lnTo>
                                <a:lnTo>
                                  <a:pt x="-13972" y="38555"/>
                                </a:lnTo>
                                <a:lnTo>
                                  <a:pt x="-13971" y="38555"/>
                                </a:lnTo>
                                <a:lnTo>
                                  <a:pt x="-13969" y="38555"/>
                                </a:lnTo>
                                <a:lnTo>
                                  <a:pt x="-13968" y="38555"/>
                                </a:lnTo>
                                <a:lnTo>
                                  <a:pt x="-13967" y="38555"/>
                                </a:lnTo>
                                <a:lnTo>
                                  <a:pt x="-13965" y="38555"/>
                                </a:lnTo>
                                <a:lnTo>
                                  <a:pt x="-13964" y="38555"/>
                                </a:lnTo>
                                <a:lnTo>
                                  <a:pt x="-13962" y="38555"/>
                                </a:lnTo>
                                <a:lnTo>
                                  <a:pt x="-13961" y="38555"/>
                                </a:lnTo>
                                <a:lnTo>
                                  <a:pt x="-13959" y="38555"/>
                                </a:lnTo>
                                <a:lnTo>
                                  <a:pt x="-13958" y="38554"/>
                                </a:lnTo>
                                <a:lnTo>
                                  <a:pt x="-13957" y="38554"/>
                                </a:lnTo>
                                <a:lnTo>
                                  <a:pt x="-13955" y="38554"/>
                                </a:lnTo>
                                <a:lnTo>
                                  <a:pt x="-13954" y="38554"/>
                                </a:lnTo>
                                <a:lnTo>
                                  <a:pt x="-13953" y="38554"/>
                                </a:lnTo>
                                <a:lnTo>
                                  <a:pt x="-13951" y="38553"/>
                                </a:lnTo>
                                <a:lnTo>
                                  <a:pt x="-13950" y="38553"/>
                                </a:lnTo>
                                <a:lnTo>
                                  <a:pt x="-13948" y="38553"/>
                                </a:lnTo>
                                <a:lnTo>
                                  <a:pt x="-13947" y="38553"/>
                                </a:lnTo>
                                <a:lnTo>
                                  <a:pt x="-13945" y="38553"/>
                                </a:lnTo>
                                <a:lnTo>
                                  <a:pt x="-13944" y="38553"/>
                                </a:lnTo>
                                <a:lnTo>
                                  <a:pt x="-13943" y="38553"/>
                                </a:lnTo>
                                <a:lnTo>
                                  <a:pt x="-13941" y="38553"/>
                                </a:lnTo>
                                <a:lnTo>
                                  <a:pt x="-13940" y="38553"/>
                                </a:lnTo>
                                <a:lnTo>
                                  <a:pt x="-13939" y="38553"/>
                                </a:lnTo>
                                <a:lnTo>
                                  <a:pt x="-13937" y="38553"/>
                                </a:lnTo>
                                <a:lnTo>
                                  <a:pt x="-13936" y="38552"/>
                                </a:lnTo>
                                <a:lnTo>
                                  <a:pt x="-13935" y="38552"/>
                                </a:lnTo>
                                <a:lnTo>
                                  <a:pt x="-13933" y="38552"/>
                                </a:lnTo>
                                <a:lnTo>
                                  <a:pt x="-13931" y="38552"/>
                                </a:lnTo>
                                <a:lnTo>
                                  <a:pt x="-13930" y="38552"/>
                                </a:lnTo>
                                <a:lnTo>
                                  <a:pt x="-13929" y="38552"/>
                                </a:lnTo>
                                <a:lnTo>
                                  <a:pt x="-13927" y="38552"/>
                                </a:lnTo>
                                <a:lnTo>
                                  <a:pt x="-13926" y="38552"/>
                                </a:lnTo>
                                <a:lnTo>
                                  <a:pt x="-13925" y="38552"/>
                                </a:lnTo>
                                <a:lnTo>
                                  <a:pt x="-13923" y="38552"/>
                                </a:lnTo>
                                <a:lnTo>
                                  <a:pt x="-13922" y="38552"/>
                                </a:lnTo>
                                <a:lnTo>
                                  <a:pt x="-13921" y="38552"/>
                                </a:lnTo>
                                <a:lnTo>
                                  <a:pt x="-13919" y="38551"/>
                                </a:lnTo>
                                <a:lnTo>
                                  <a:pt x="-13917" y="38551"/>
                                </a:lnTo>
                                <a:lnTo>
                                  <a:pt x="-13916" y="38551"/>
                                </a:lnTo>
                                <a:lnTo>
                                  <a:pt x="-13915" y="38551"/>
                                </a:lnTo>
                                <a:lnTo>
                                  <a:pt x="-13913" y="38551"/>
                                </a:lnTo>
                                <a:lnTo>
                                  <a:pt x="-13912" y="38551"/>
                                </a:lnTo>
                                <a:lnTo>
                                  <a:pt x="-13911" y="38550"/>
                                </a:lnTo>
                                <a:lnTo>
                                  <a:pt x="-13909" y="38550"/>
                                </a:lnTo>
                                <a:lnTo>
                                  <a:pt x="-13908" y="38550"/>
                                </a:lnTo>
                                <a:lnTo>
                                  <a:pt x="-13907" y="38550"/>
                                </a:lnTo>
                                <a:lnTo>
                                  <a:pt x="-13905" y="38550"/>
                                </a:lnTo>
                                <a:lnTo>
                                  <a:pt x="-13903" y="38550"/>
                                </a:lnTo>
                                <a:lnTo>
                                  <a:pt x="-13902" y="38550"/>
                                </a:lnTo>
                                <a:lnTo>
                                  <a:pt x="-13901" y="38550"/>
                                </a:lnTo>
                                <a:lnTo>
                                  <a:pt x="-13899" y="38550"/>
                                </a:lnTo>
                                <a:lnTo>
                                  <a:pt x="-13898" y="38550"/>
                                </a:lnTo>
                                <a:lnTo>
                                  <a:pt x="-13897" y="38550"/>
                                </a:lnTo>
                                <a:lnTo>
                                  <a:pt x="-13895" y="38550"/>
                                </a:lnTo>
                                <a:lnTo>
                                  <a:pt x="-13894" y="38549"/>
                                </a:lnTo>
                                <a:lnTo>
                                  <a:pt x="-13893" y="38549"/>
                                </a:lnTo>
                                <a:lnTo>
                                  <a:pt x="-13892" y="38549"/>
                                </a:lnTo>
                                <a:lnTo>
                                  <a:pt x="-13890" y="38549"/>
                                </a:lnTo>
                                <a:lnTo>
                                  <a:pt x="-13889" y="38549"/>
                                </a:lnTo>
                                <a:lnTo>
                                  <a:pt x="-13887" y="38549"/>
                                </a:lnTo>
                                <a:lnTo>
                                  <a:pt x="-13885" y="38548"/>
                                </a:lnTo>
                                <a:lnTo>
                                  <a:pt x="-13884" y="38548"/>
                                </a:lnTo>
                                <a:lnTo>
                                  <a:pt x="-13883" y="38548"/>
                                </a:lnTo>
                                <a:lnTo>
                                  <a:pt x="-13882" y="38548"/>
                                </a:lnTo>
                                <a:lnTo>
                                  <a:pt x="-13880" y="38548"/>
                                </a:lnTo>
                                <a:lnTo>
                                  <a:pt x="-13879" y="38548"/>
                                </a:lnTo>
                                <a:lnTo>
                                  <a:pt x="-13878" y="38548"/>
                                </a:lnTo>
                                <a:lnTo>
                                  <a:pt x="-13876" y="38548"/>
                                </a:lnTo>
                                <a:lnTo>
                                  <a:pt x="-13875" y="38548"/>
                                </a:lnTo>
                                <a:lnTo>
                                  <a:pt x="-13874" y="38548"/>
                                </a:lnTo>
                                <a:lnTo>
                                  <a:pt x="-13872" y="38548"/>
                                </a:lnTo>
                                <a:lnTo>
                                  <a:pt x="-13871" y="38548"/>
                                </a:lnTo>
                                <a:lnTo>
                                  <a:pt x="-13869" y="38547"/>
                                </a:lnTo>
                                <a:lnTo>
                                  <a:pt x="-13868" y="38547"/>
                                </a:lnTo>
                                <a:lnTo>
                                  <a:pt x="-13866" y="38547"/>
                                </a:lnTo>
                                <a:lnTo>
                                  <a:pt x="-13865" y="38547"/>
                                </a:lnTo>
                                <a:lnTo>
                                  <a:pt x="-13864" y="38547"/>
                                </a:lnTo>
                                <a:lnTo>
                                  <a:pt x="-13862" y="38547"/>
                                </a:lnTo>
                                <a:lnTo>
                                  <a:pt x="-13861" y="38546"/>
                                </a:lnTo>
                                <a:lnTo>
                                  <a:pt x="-13860" y="38546"/>
                                </a:lnTo>
                                <a:lnTo>
                                  <a:pt x="-13858" y="38546"/>
                                </a:lnTo>
                                <a:lnTo>
                                  <a:pt x="-13857" y="38546"/>
                                </a:lnTo>
                                <a:lnTo>
                                  <a:pt x="-13856" y="38546"/>
                                </a:lnTo>
                                <a:lnTo>
                                  <a:pt x="-13854" y="38546"/>
                                </a:lnTo>
                                <a:lnTo>
                                  <a:pt x="-13852" y="38546"/>
                                </a:lnTo>
                                <a:lnTo>
                                  <a:pt x="-13851" y="38546"/>
                                </a:lnTo>
                                <a:lnTo>
                                  <a:pt x="-13850" y="38546"/>
                                </a:lnTo>
                                <a:lnTo>
                                  <a:pt x="-13848" y="38546"/>
                                </a:lnTo>
                                <a:lnTo>
                                  <a:pt x="-13847" y="38546"/>
                                </a:lnTo>
                                <a:lnTo>
                                  <a:pt x="-13846" y="38546"/>
                                </a:lnTo>
                                <a:moveTo>
                                  <a:pt x="-13846" y="38546"/>
                                </a:moveTo>
                                <a:lnTo>
                                  <a:pt x="-13844" y="38546"/>
                                </a:lnTo>
                                <a:lnTo>
                                  <a:pt x="-13843" y="38546"/>
                                </a:lnTo>
                                <a:lnTo>
                                  <a:pt x="-13842" y="38545"/>
                                </a:lnTo>
                                <a:lnTo>
                                  <a:pt x="-13840" y="38545"/>
                                </a:lnTo>
                                <a:lnTo>
                                  <a:pt x="-13839" y="38545"/>
                                </a:lnTo>
                                <a:lnTo>
                                  <a:pt x="-13837" y="38545"/>
                                </a:lnTo>
                                <a:lnTo>
                                  <a:pt x="-13836" y="38545"/>
                                </a:lnTo>
                                <a:lnTo>
                                  <a:pt x="-13834" y="38545"/>
                                </a:lnTo>
                                <a:lnTo>
                                  <a:pt x="-13833" y="38545"/>
                                </a:lnTo>
                                <a:lnTo>
                                  <a:pt x="-13832" y="38545"/>
                                </a:lnTo>
                                <a:lnTo>
                                  <a:pt x="-13830" y="38544"/>
                                </a:lnTo>
                                <a:lnTo>
                                  <a:pt x="-13829" y="38544"/>
                                </a:lnTo>
                                <a:lnTo>
                                  <a:pt x="-13828" y="38544"/>
                                </a:lnTo>
                                <a:lnTo>
                                  <a:pt x="-13826" y="38544"/>
                                </a:lnTo>
                                <a:lnTo>
                                  <a:pt x="-13825" y="38544"/>
                                </a:lnTo>
                                <a:lnTo>
                                  <a:pt x="-13823" y="38544"/>
                                </a:lnTo>
                                <a:lnTo>
                                  <a:pt x="-13822" y="38544"/>
                                </a:lnTo>
                                <a:lnTo>
                                  <a:pt x="-13820" y="38544"/>
                                </a:lnTo>
                                <a:lnTo>
                                  <a:pt x="-13819" y="38544"/>
                                </a:lnTo>
                                <a:lnTo>
                                  <a:pt x="-13818" y="38544"/>
                                </a:lnTo>
                                <a:lnTo>
                                  <a:pt x="-13816" y="38544"/>
                                </a:lnTo>
                                <a:lnTo>
                                  <a:pt x="-13815" y="38544"/>
                                </a:lnTo>
                                <a:lnTo>
                                  <a:pt x="-13814" y="38544"/>
                                </a:lnTo>
                                <a:lnTo>
                                  <a:pt x="-13812" y="38544"/>
                                </a:lnTo>
                                <a:lnTo>
                                  <a:pt x="-13811" y="38544"/>
                                </a:lnTo>
                                <a:lnTo>
                                  <a:pt x="-13810" y="38544"/>
                                </a:lnTo>
                                <a:lnTo>
                                  <a:pt x="-13808" y="38544"/>
                                </a:lnTo>
                                <a:lnTo>
                                  <a:pt x="-13806" y="38544"/>
                                </a:lnTo>
                                <a:lnTo>
                                  <a:pt x="-13805" y="38544"/>
                                </a:lnTo>
                                <a:lnTo>
                                  <a:pt x="-13804" y="38544"/>
                                </a:lnTo>
                                <a:lnTo>
                                  <a:pt x="-13802" y="38543"/>
                                </a:lnTo>
                                <a:lnTo>
                                  <a:pt x="-13801" y="38543"/>
                                </a:lnTo>
                                <a:lnTo>
                                  <a:pt x="-13800" y="38543"/>
                                </a:lnTo>
                                <a:lnTo>
                                  <a:pt x="-13798" y="38543"/>
                                </a:lnTo>
                                <a:lnTo>
                                  <a:pt x="-13797" y="38543"/>
                                </a:lnTo>
                                <a:lnTo>
                                  <a:pt x="-13796" y="38543"/>
                                </a:lnTo>
                                <a:lnTo>
                                  <a:pt x="-13794" y="38543"/>
                                </a:lnTo>
                                <a:lnTo>
                                  <a:pt x="-13792" y="38543"/>
                                </a:lnTo>
                                <a:lnTo>
                                  <a:pt x="-13791" y="38543"/>
                                </a:lnTo>
                                <a:lnTo>
                                  <a:pt x="-13790" y="38543"/>
                                </a:lnTo>
                                <a:lnTo>
                                  <a:pt x="-13788" y="38543"/>
                                </a:lnTo>
                                <a:lnTo>
                                  <a:pt x="-13787" y="38543"/>
                                </a:lnTo>
                                <a:lnTo>
                                  <a:pt x="-13786" y="38543"/>
                                </a:lnTo>
                                <a:lnTo>
                                  <a:pt x="-13784" y="38543"/>
                                </a:lnTo>
                                <a:lnTo>
                                  <a:pt x="-13783" y="38542"/>
                                </a:lnTo>
                                <a:lnTo>
                                  <a:pt x="-13782" y="38542"/>
                                </a:lnTo>
                                <a:lnTo>
                                  <a:pt x="-13780" y="38542"/>
                                </a:lnTo>
                                <a:lnTo>
                                  <a:pt x="-13778" y="38542"/>
                                </a:lnTo>
                                <a:lnTo>
                                  <a:pt x="-13777" y="38542"/>
                                </a:lnTo>
                                <a:lnTo>
                                  <a:pt x="-13776" y="38542"/>
                                </a:lnTo>
                                <a:lnTo>
                                  <a:pt x="-13774" y="38542"/>
                                </a:lnTo>
                                <a:lnTo>
                                  <a:pt x="-13773" y="38542"/>
                                </a:lnTo>
                                <a:lnTo>
                                  <a:pt x="-13772" y="38542"/>
                                </a:lnTo>
                                <a:lnTo>
                                  <a:pt x="-13770" y="38542"/>
                                </a:lnTo>
                                <a:lnTo>
                                  <a:pt x="-13769" y="38542"/>
                                </a:lnTo>
                                <a:lnTo>
                                  <a:pt x="-13768" y="38542"/>
                                </a:lnTo>
                                <a:lnTo>
                                  <a:pt x="-13766" y="38542"/>
                                </a:lnTo>
                                <a:lnTo>
                                  <a:pt x="-13765" y="38542"/>
                                </a:lnTo>
                                <a:lnTo>
                                  <a:pt x="-13764" y="38542"/>
                                </a:lnTo>
                                <a:lnTo>
                                  <a:pt x="-13762" y="38542"/>
                                </a:lnTo>
                                <a:lnTo>
                                  <a:pt x="-13761" y="38542"/>
                                </a:lnTo>
                                <a:lnTo>
                                  <a:pt x="-13759" y="38542"/>
                                </a:lnTo>
                                <a:lnTo>
                                  <a:pt x="-13758" y="38542"/>
                                </a:lnTo>
                                <a:lnTo>
                                  <a:pt x="-13757" y="38542"/>
                                </a:lnTo>
                                <a:lnTo>
                                  <a:pt x="-13755" y="38542"/>
                                </a:lnTo>
                                <a:lnTo>
                                  <a:pt x="-13754" y="38542"/>
                                </a:lnTo>
                                <a:lnTo>
                                  <a:pt x="-13753" y="38542"/>
                                </a:lnTo>
                                <a:lnTo>
                                  <a:pt x="-13751" y="38542"/>
                                </a:lnTo>
                                <a:lnTo>
                                  <a:pt x="-13750" y="38542"/>
                                </a:lnTo>
                                <a:lnTo>
                                  <a:pt x="-13749" y="38542"/>
                                </a:lnTo>
                                <a:lnTo>
                                  <a:pt x="-13747" y="38542"/>
                                </a:lnTo>
                                <a:lnTo>
                                  <a:pt x="-13746" y="38542"/>
                                </a:lnTo>
                                <a:lnTo>
                                  <a:pt x="-13744" y="38542"/>
                                </a:lnTo>
                                <a:lnTo>
                                  <a:pt x="-13743" y="38542"/>
                                </a:lnTo>
                                <a:lnTo>
                                  <a:pt x="-13741" y="38542"/>
                                </a:lnTo>
                                <a:lnTo>
                                  <a:pt x="-13740" y="38542"/>
                                </a:lnTo>
                                <a:lnTo>
                                  <a:pt x="-13739" y="38542"/>
                                </a:lnTo>
                                <a:lnTo>
                                  <a:pt x="-13737" y="38542"/>
                                </a:lnTo>
                                <a:lnTo>
                                  <a:pt x="-13736" y="38542"/>
                                </a:lnTo>
                                <a:lnTo>
                                  <a:pt x="-13735" y="38542"/>
                                </a:lnTo>
                                <a:lnTo>
                                  <a:pt x="-13733" y="38542"/>
                                </a:lnTo>
                                <a:lnTo>
                                  <a:pt x="-13732" y="38541"/>
                                </a:lnTo>
                                <a:lnTo>
                                  <a:pt x="-13731" y="38541"/>
                                </a:lnTo>
                                <a:lnTo>
                                  <a:pt x="-13729" y="38541"/>
                                </a:lnTo>
                                <a:lnTo>
                                  <a:pt x="-13727" y="38541"/>
                                </a:lnTo>
                                <a:lnTo>
                                  <a:pt x="-13726" y="38541"/>
                                </a:lnTo>
                                <a:lnTo>
                                  <a:pt x="-13725" y="38541"/>
                                </a:lnTo>
                                <a:lnTo>
                                  <a:pt x="-13723" y="38541"/>
                                </a:lnTo>
                                <a:lnTo>
                                  <a:pt x="-13722" y="38541"/>
                                </a:lnTo>
                                <a:lnTo>
                                  <a:pt x="-13721" y="38541"/>
                                </a:lnTo>
                                <a:lnTo>
                                  <a:pt x="-13719" y="38541"/>
                                </a:lnTo>
                                <a:lnTo>
                                  <a:pt x="-13718" y="38540"/>
                                </a:lnTo>
                                <a:lnTo>
                                  <a:pt x="-13717" y="38540"/>
                                </a:lnTo>
                                <a:lnTo>
                                  <a:pt x="-13715" y="38540"/>
                                </a:lnTo>
                                <a:lnTo>
                                  <a:pt x="-13714" y="38540"/>
                                </a:lnTo>
                                <a:lnTo>
                                  <a:pt x="-13712" y="38540"/>
                                </a:lnTo>
                                <a:lnTo>
                                  <a:pt x="-13711" y="38540"/>
                                </a:lnTo>
                                <a:lnTo>
                                  <a:pt x="-13709" y="38540"/>
                                </a:lnTo>
                                <a:lnTo>
                                  <a:pt x="-13708" y="38540"/>
                                </a:lnTo>
                                <a:lnTo>
                                  <a:pt x="-13707" y="38540"/>
                                </a:lnTo>
                                <a:lnTo>
                                  <a:pt x="-13705" y="38540"/>
                                </a:lnTo>
                                <a:lnTo>
                                  <a:pt x="-13704" y="38540"/>
                                </a:lnTo>
                                <a:lnTo>
                                  <a:pt x="-13703" y="38540"/>
                                </a:lnTo>
                                <a:lnTo>
                                  <a:pt x="-13701" y="38540"/>
                                </a:lnTo>
                                <a:lnTo>
                                  <a:pt x="-13700" y="38540"/>
                                </a:lnTo>
                                <a:lnTo>
                                  <a:pt x="-13698" y="38540"/>
                                </a:lnTo>
                                <a:lnTo>
                                  <a:pt x="-13697" y="38540"/>
                                </a:lnTo>
                                <a:lnTo>
                                  <a:pt x="-13695" y="38540"/>
                                </a:lnTo>
                                <a:lnTo>
                                  <a:pt x="-13694" y="38540"/>
                                </a:lnTo>
                                <a:lnTo>
                                  <a:pt x="-13693" y="38540"/>
                                </a:lnTo>
                                <a:lnTo>
                                  <a:pt x="-13691" y="38540"/>
                                </a:lnTo>
                                <a:lnTo>
                                  <a:pt x="-13690" y="38539"/>
                                </a:lnTo>
                                <a:lnTo>
                                  <a:pt x="-13689" y="38539"/>
                                </a:lnTo>
                                <a:lnTo>
                                  <a:pt x="-13687" y="38539"/>
                                </a:lnTo>
                                <a:lnTo>
                                  <a:pt x="-13686" y="38539"/>
                                </a:lnTo>
                                <a:lnTo>
                                  <a:pt x="-13685" y="38539"/>
                                </a:lnTo>
                                <a:lnTo>
                                  <a:pt x="-13683" y="38539"/>
                                </a:lnTo>
                                <a:lnTo>
                                  <a:pt x="-13681" y="38539"/>
                                </a:lnTo>
                                <a:lnTo>
                                  <a:pt x="-13680" y="38539"/>
                                </a:lnTo>
                                <a:lnTo>
                                  <a:pt x="-13679" y="38539"/>
                                </a:lnTo>
                                <a:lnTo>
                                  <a:pt x="-13677" y="38539"/>
                                </a:lnTo>
                                <a:lnTo>
                                  <a:pt x="-13676" y="38539"/>
                                </a:lnTo>
                                <a:lnTo>
                                  <a:pt x="-13675" y="38539"/>
                                </a:lnTo>
                                <a:lnTo>
                                  <a:pt x="-13673" y="38539"/>
                                </a:lnTo>
                                <a:lnTo>
                                  <a:pt x="-13672" y="38539"/>
                                </a:lnTo>
                                <a:lnTo>
                                  <a:pt x="-13671" y="38539"/>
                                </a:lnTo>
                                <a:lnTo>
                                  <a:pt x="-13669" y="38539"/>
                                </a:lnTo>
                                <a:lnTo>
                                  <a:pt x="-13667" y="38538"/>
                                </a:lnTo>
                                <a:lnTo>
                                  <a:pt x="-13666" y="38538"/>
                                </a:lnTo>
                                <a:lnTo>
                                  <a:pt x="-13665" y="38538"/>
                                </a:lnTo>
                                <a:lnTo>
                                  <a:pt x="-13663" y="38538"/>
                                </a:lnTo>
                                <a:lnTo>
                                  <a:pt x="-13662" y="38538"/>
                                </a:lnTo>
                                <a:lnTo>
                                  <a:pt x="-13661" y="38538"/>
                                </a:lnTo>
                                <a:lnTo>
                                  <a:pt x="-13659" y="38538"/>
                                </a:lnTo>
                                <a:lnTo>
                                  <a:pt x="-13658" y="38538"/>
                                </a:lnTo>
                                <a:lnTo>
                                  <a:pt x="-13657" y="38538"/>
                                </a:lnTo>
                                <a:lnTo>
                                  <a:pt x="-13655" y="38538"/>
                                </a:lnTo>
                                <a:lnTo>
                                  <a:pt x="-13653" y="38538"/>
                                </a:lnTo>
                                <a:lnTo>
                                  <a:pt x="-13652" y="38538"/>
                                </a:lnTo>
                                <a:lnTo>
                                  <a:pt x="-13651" y="38538"/>
                                </a:lnTo>
                                <a:lnTo>
                                  <a:pt x="-13649" y="38538"/>
                                </a:lnTo>
                                <a:lnTo>
                                  <a:pt x="-13648" y="38538"/>
                                </a:lnTo>
                                <a:lnTo>
                                  <a:pt x="-13647" y="38538"/>
                                </a:lnTo>
                                <a:lnTo>
                                  <a:pt x="-13645" y="38538"/>
                                </a:lnTo>
                                <a:lnTo>
                                  <a:pt x="-13644" y="38538"/>
                                </a:lnTo>
                                <a:lnTo>
                                  <a:pt x="-13643" y="38538"/>
                                </a:lnTo>
                                <a:lnTo>
                                  <a:pt x="-13641" y="38538"/>
                                </a:lnTo>
                                <a:lnTo>
                                  <a:pt x="-13640" y="38538"/>
                                </a:lnTo>
                                <a:lnTo>
                                  <a:pt x="-13639" y="38538"/>
                                </a:lnTo>
                                <a:lnTo>
                                  <a:pt x="-13637" y="38538"/>
                                </a:lnTo>
                                <a:lnTo>
                                  <a:pt x="-13636" y="38538"/>
                                </a:lnTo>
                                <a:lnTo>
                                  <a:pt x="-13634" y="38538"/>
                                </a:lnTo>
                                <a:lnTo>
                                  <a:pt x="-13633" y="38538"/>
                                </a:lnTo>
                                <a:lnTo>
                                  <a:pt x="-13632" y="38538"/>
                                </a:lnTo>
                                <a:lnTo>
                                  <a:pt x="-13630" y="38538"/>
                                </a:lnTo>
                                <a:lnTo>
                                  <a:pt x="-13629" y="38538"/>
                                </a:lnTo>
                                <a:lnTo>
                                  <a:pt x="-13628" y="38538"/>
                                </a:lnTo>
                                <a:lnTo>
                                  <a:pt x="-13626" y="38538"/>
                                </a:lnTo>
                                <a:lnTo>
                                  <a:pt x="-13625" y="38538"/>
                                </a:lnTo>
                                <a:lnTo>
                                  <a:pt x="-13624" y="38538"/>
                                </a:lnTo>
                                <a:lnTo>
                                  <a:pt x="-13622" y="38538"/>
                                </a:lnTo>
                                <a:lnTo>
                                  <a:pt x="-13621" y="38538"/>
                                </a:lnTo>
                                <a:lnTo>
                                  <a:pt x="-13619" y="38538"/>
                                </a:lnTo>
                                <a:lnTo>
                                  <a:pt x="-13618" y="38538"/>
                                </a:lnTo>
                                <a:lnTo>
                                  <a:pt x="-13616" y="38538"/>
                                </a:lnTo>
                                <a:lnTo>
                                  <a:pt x="-13615" y="38538"/>
                                </a:lnTo>
                                <a:lnTo>
                                  <a:pt x="-13614" y="38538"/>
                                </a:lnTo>
                                <a:lnTo>
                                  <a:pt x="-13612" y="38538"/>
                                </a:lnTo>
                                <a:lnTo>
                                  <a:pt x="-13611" y="38538"/>
                                </a:lnTo>
                                <a:lnTo>
                                  <a:pt x="-13610" y="38538"/>
                                </a:lnTo>
                                <a:lnTo>
                                  <a:pt x="-13608" y="38538"/>
                                </a:lnTo>
                                <a:lnTo>
                                  <a:pt x="-13607" y="38538"/>
                                </a:lnTo>
                                <a:lnTo>
                                  <a:pt x="-13606" y="38538"/>
                                </a:lnTo>
                                <a:lnTo>
                                  <a:pt x="-13604" y="38538"/>
                                </a:lnTo>
                                <a:lnTo>
                                  <a:pt x="-13602" y="38538"/>
                                </a:lnTo>
                                <a:lnTo>
                                  <a:pt x="-13601" y="38538"/>
                                </a:lnTo>
                                <a:lnTo>
                                  <a:pt x="-13600" y="38538"/>
                                </a:lnTo>
                                <a:lnTo>
                                  <a:pt x="-13598" y="38538"/>
                                </a:lnTo>
                                <a:lnTo>
                                  <a:pt x="-13597" y="38538"/>
                                </a:lnTo>
                                <a:lnTo>
                                  <a:pt x="-13596" y="38538"/>
                                </a:lnTo>
                                <a:lnTo>
                                  <a:pt x="-13594" y="38538"/>
                                </a:lnTo>
                                <a:lnTo>
                                  <a:pt x="-13593" y="38538"/>
                                </a:lnTo>
                                <a:lnTo>
                                  <a:pt x="-13592" y="38538"/>
                                </a:lnTo>
                                <a:lnTo>
                                  <a:pt x="-13590" y="38538"/>
                                </a:lnTo>
                                <a:lnTo>
                                  <a:pt x="-13589" y="38538"/>
                                </a:lnTo>
                                <a:lnTo>
                                  <a:pt x="-13587" y="38538"/>
                                </a:lnTo>
                                <a:lnTo>
                                  <a:pt x="-13586" y="38538"/>
                                </a:lnTo>
                                <a:lnTo>
                                  <a:pt x="-13584" y="38538"/>
                                </a:lnTo>
                                <a:lnTo>
                                  <a:pt x="-13583" y="38538"/>
                                </a:lnTo>
                                <a:lnTo>
                                  <a:pt x="-13582" y="38538"/>
                                </a:lnTo>
                                <a:lnTo>
                                  <a:pt x="-13580" y="38538"/>
                                </a:lnTo>
                                <a:lnTo>
                                  <a:pt x="-13579" y="38538"/>
                                </a:lnTo>
                                <a:lnTo>
                                  <a:pt x="-13578" y="38538"/>
                                </a:lnTo>
                                <a:lnTo>
                                  <a:pt x="-13576" y="38538"/>
                                </a:lnTo>
                                <a:lnTo>
                                  <a:pt x="-13575" y="38538"/>
                                </a:lnTo>
                                <a:lnTo>
                                  <a:pt x="-13573" y="38538"/>
                                </a:lnTo>
                                <a:lnTo>
                                  <a:pt x="-13572" y="38538"/>
                                </a:lnTo>
                                <a:lnTo>
                                  <a:pt x="-13570" y="38538"/>
                                </a:lnTo>
                                <a:lnTo>
                                  <a:pt x="-13569" y="38538"/>
                                </a:lnTo>
                                <a:lnTo>
                                  <a:pt x="-13568" y="38538"/>
                                </a:lnTo>
                                <a:lnTo>
                                  <a:pt x="-13566" y="38538"/>
                                </a:lnTo>
                                <a:lnTo>
                                  <a:pt x="-13565" y="38538"/>
                                </a:lnTo>
                                <a:lnTo>
                                  <a:pt x="-13564" y="38538"/>
                                </a:lnTo>
                                <a:lnTo>
                                  <a:pt x="-13562" y="38538"/>
                                </a:lnTo>
                                <a:lnTo>
                                  <a:pt x="-13561" y="38538"/>
                                </a:lnTo>
                                <a:lnTo>
                                  <a:pt x="-13560" y="38538"/>
                                </a:lnTo>
                                <a:lnTo>
                                  <a:pt x="-13558" y="38538"/>
                                </a:lnTo>
                                <a:lnTo>
                                  <a:pt x="-13556" y="38538"/>
                                </a:lnTo>
                                <a:lnTo>
                                  <a:pt x="-13555" y="38538"/>
                                </a:lnTo>
                                <a:lnTo>
                                  <a:pt x="-13554" y="38538"/>
                                </a:lnTo>
                                <a:lnTo>
                                  <a:pt x="-13552" y="38538"/>
                                </a:lnTo>
                                <a:lnTo>
                                  <a:pt x="-13551" y="38538"/>
                                </a:lnTo>
                                <a:lnTo>
                                  <a:pt x="-13550" y="38538"/>
                                </a:lnTo>
                                <a:lnTo>
                                  <a:pt x="-13548" y="38538"/>
                                </a:lnTo>
                                <a:lnTo>
                                  <a:pt x="-13547" y="38538"/>
                                </a:lnTo>
                                <a:lnTo>
                                  <a:pt x="-13546" y="38537"/>
                                </a:lnTo>
                                <a:lnTo>
                                  <a:pt x="-13544" y="38537"/>
                                </a:lnTo>
                                <a:lnTo>
                                  <a:pt x="-13542" y="38537"/>
                                </a:lnTo>
                                <a:lnTo>
                                  <a:pt x="-13541" y="38537"/>
                                </a:lnTo>
                                <a:lnTo>
                                  <a:pt x="-13540" y="38537"/>
                                </a:lnTo>
                                <a:lnTo>
                                  <a:pt x="-13538" y="38537"/>
                                </a:lnTo>
                                <a:lnTo>
                                  <a:pt x="-13537" y="38537"/>
                                </a:lnTo>
                                <a:lnTo>
                                  <a:pt x="-13536" y="38537"/>
                                </a:lnTo>
                                <a:lnTo>
                                  <a:pt x="-13534" y="38537"/>
                                </a:lnTo>
                                <a:lnTo>
                                  <a:pt x="-13533" y="38537"/>
                                </a:lnTo>
                                <a:lnTo>
                                  <a:pt x="-13532" y="38537"/>
                                </a:lnTo>
                                <a:lnTo>
                                  <a:pt x="-13530" y="38537"/>
                                </a:lnTo>
                                <a:lnTo>
                                  <a:pt x="-13528" y="38537"/>
                                </a:lnTo>
                                <a:lnTo>
                                  <a:pt x="-13527" y="38537"/>
                                </a:lnTo>
                                <a:lnTo>
                                  <a:pt x="-13526" y="38537"/>
                                </a:lnTo>
                                <a:lnTo>
                                  <a:pt x="-13524" y="38537"/>
                                </a:lnTo>
                                <a:lnTo>
                                  <a:pt x="-13523" y="38537"/>
                                </a:lnTo>
                                <a:lnTo>
                                  <a:pt x="-13522" y="38537"/>
                                </a:lnTo>
                                <a:lnTo>
                                  <a:pt x="-13520" y="38537"/>
                                </a:lnTo>
                                <a:lnTo>
                                  <a:pt x="-13519" y="38537"/>
                                </a:lnTo>
                                <a:lnTo>
                                  <a:pt x="-13518" y="38537"/>
                                </a:lnTo>
                                <a:lnTo>
                                  <a:pt x="-13516" y="38537"/>
                                </a:lnTo>
                                <a:lnTo>
                                  <a:pt x="-13515" y="38537"/>
                                </a:lnTo>
                                <a:lnTo>
                                  <a:pt x="-13514" y="38537"/>
                                </a:lnTo>
                                <a:lnTo>
                                  <a:pt x="-13512" y="38537"/>
                                </a:lnTo>
                                <a:lnTo>
                                  <a:pt x="-13510" y="38537"/>
                                </a:lnTo>
                                <a:lnTo>
                                  <a:pt x="-13509" y="38537"/>
                                </a:lnTo>
                                <a:lnTo>
                                  <a:pt x="-13508" y="38537"/>
                                </a:lnTo>
                                <a:lnTo>
                                  <a:pt x="-13507" y="38537"/>
                                </a:lnTo>
                                <a:lnTo>
                                  <a:pt x="-13505" y="38537"/>
                                </a:lnTo>
                                <a:lnTo>
                                  <a:pt x="-13504" y="38537"/>
                                </a:lnTo>
                                <a:lnTo>
                                  <a:pt x="-13503" y="38536"/>
                                </a:lnTo>
                                <a:lnTo>
                                  <a:pt x="-13501" y="38536"/>
                                </a:lnTo>
                                <a:lnTo>
                                  <a:pt x="-13500" y="38536"/>
                                </a:lnTo>
                                <a:lnTo>
                                  <a:pt x="-13499" y="38536"/>
                                </a:lnTo>
                                <a:lnTo>
                                  <a:pt x="-13497" y="38536"/>
                                </a:lnTo>
                                <a:lnTo>
                                  <a:pt x="-13496" y="38536"/>
                                </a:lnTo>
                                <a:lnTo>
                                  <a:pt x="-13494" y="38536"/>
                                </a:lnTo>
                                <a:lnTo>
                                  <a:pt x="-13493" y="38536"/>
                                </a:lnTo>
                                <a:lnTo>
                                  <a:pt x="-13491" y="38536"/>
                                </a:lnTo>
                                <a:lnTo>
                                  <a:pt x="-13490" y="38536"/>
                                </a:lnTo>
                                <a:lnTo>
                                  <a:pt x="-13489" y="38536"/>
                                </a:lnTo>
                                <a:lnTo>
                                  <a:pt x="-13487" y="38536"/>
                                </a:lnTo>
                                <a:lnTo>
                                  <a:pt x="-13486" y="38536"/>
                                </a:lnTo>
                                <a:lnTo>
                                  <a:pt x="-13485" y="38536"/>
                                </a:lnTo>
                                <a:lnTo>
                                  <a:pt x="-13483" y="38536"/>
                                </a:lnTo>
                                <a:lnTo>
                                  <a:pt x="-13482" y="38536"/>
                                </a:lnTo>
                                <a:lnTo>
                                  <a:pt x="-13481" y="38536"/>
                                </a:lnTo>
                                <a:lnTo>
                                  <a:pt x="-13479" y="38536"/>
                                </a:lnTo>
                                <a:lnTo>
                                  <a:pt x="-13477" y="38536"/>
                                </a:lnTo>
                                <a:lnTo>
                                  <a:pt x="-13476" y="38536"/>
                                </a:lnTo>
                                <a:lnTo>
                                  <a:pt x="-13475" y="38536"/>
                                </a:lnTo>
                                <a:lnTo>
                                  <a:pt x="-13473" y="38536"/>
                                </a:lnTo>
                                <a:lnTo>
                                  <a:pt x="-13472" y="38536"/>
                                </a:lnTo>
                                <a:lnTo>
                                  <a:pt x="-13471" y="38536"/>
                                </a:lnTo>
                                <a:lnTo>
                                  <a:pt x="-13469" y="38536"/>
                                </a:lnTo>
                                <a:lnTo>
                                  <a:pt x="-13468" y="38536"/>
                                </a:lnTo>
                                <a:lnTo>
                                  <a:pt x="-13467" y="38536"/>
                                </a:lnTo>
                                <a:lnTo>
                                  <a:pt x="-13465" y="38536"/>
                                </a:lnTo>
                                <a:lnTo>
                                  <a:pt x="-13464" y="38536"/>
                                </a:lnTo>
                                <a:lnTo>
                                  <a:pt x="-13462" y="38536"/>
                                </a:lnTo>
                                <a:lnTo>
                                  <a:pt x="-13461" y="38536"/>
                                </a:lnTo>
                                <a:lnTo>
                                  <a:pt x="-13459" y="38536"/>
                                </a:lnTo>
                                <a:lnTo>
                                  <a:pt x="-13458" y="38536"/>
                                </a:lnTo>
                                <a:lnTo>
                                  <a:pt x="-13457" y="38536"/>
                                </a:lnTo>
                                <a:lnTo>
                                  <a:pt x="-13455" y="38536"/>
                                </a:lnTo>
                                <a:lnTo>
                                  <a:pt x="-13454" y="38536"/>
                                </a:lnTo>
                                <a:lnTo>
                                  <a:pt x="-13453" y="38536"/>
                                </a:lnTo>
                                <a:lnTo>
                                  <a:pt x="-13451" y="38536"/>
                                </a:lnTo>
                                <a:lnTo>
                                  <a:pt x="-13450" y="38536"/>
                                </a:lnTo>
                                <a:lnTo>
                                  <a:pt x="-13448" y="38536"/>
                                </a:lnTo>
                                <a:lnTo>
                                  <a:pt x="-13447" y="38536"/>
                                </a:lnTo>
                                <a:lnTo>
                                  <a:pt x="-13445" y="38536"/>
                                </a:lnTo>
                                <a:lnTo>
                                  <a:pt x="-13444" y="38536"/>
                                </a:lnTo>
                                <a:lnTo>
                                  <a:pt x="-13443" y="38536"/>
                                </a:lnTo>
                                <a:lnTo>
                                  <a:pt x="-13441" y="38536"/>
                                </a:lnTo>
                                <a:lnTo>
                                  <a:pt x="-13440" y="38536"/>
                                </a:lnTo>
                                <a:lnTo>
                                  <a:pt x="-13439" y="38536"/>
                                </a:lnTo>
                                <a:lnTo>
                                  <a:pt x="-13437" y="38536"/>
                                </a:lnTo>
                                <a:lnTo>
                                  <a:pt x="-13436" y="38536"/>
                                </a:lnTo>
                                <a:lnTo>
                                  <a:pt x="-13435" y="38536"/>
                                </a:lnTo>
                                <a:lnTo>
                                  <a:pt x="-13433" y="38536"/>
                                </a:lnTo>
                                <a:lnTo>
                                  <a:pt x="-13431" y="38536"/>
                                </a:lnTo>
                                <a:lnTo>
                                  <a:pt x="-13430" y="38536"/>
                                </a:lnTo>
                                <a:lnTo>
                                  <a:pt x="-13429" y="38536"/>
                                </a:lnTo>
                                <a:lnTo>
                                  <a:pt x="-13427" y="38536"/>
                                </a:lnTo>
                                <a:lnTo>
                                  <a:pt x="-13426" y="38536"/>
                                </a:lnTo>
                                <a:lnTo>
                                  <a:pt x="-13425" y="38536"/>
                                </a:lnTo>
                                <a:lnTo>
                                  <a:pt x="-13423" y="38536"/>
                                </a:lnTo>
                                <a:lnTo>
                                  <a:pt x="-13422" y="38535"/>
                                </a:lnTo>
                                <a:lnTo>
                                  <a:pt x="-13421" y="38535"/>
                                </a:lnTo>
                                <a:lnTo>
                                  <a:pt x="-13419" y="38535"/>
                                </a:lnTo>
                                <a:lnTo>
                                  <a:pt x="-13417" y="38535"/>
                                </a:lnTo>
                                <a:lnTo>
                                  <a:pt x="-13416" y="38535"/>
                                </a:lnTo>
                                <a:lnTo>
                                  <a:pt x="-13415" y="38535"/>
                                </a:lnTo>
                                <a:lnTo>
                                  <a:pt x="-13413" y="38535"/>
                                </a:lnTo>
                                <a:lnTo>
                                  <a:pt x="-13412" y="38535"/>
                                </a:lnTo>
                                <a:lnTo>
                                  <a:pt x="-13411" y="38535"/>
                                </a:lnTo>
                                <a:lnTo>
                                  <a:pt x="-13409" y="38535"/>
                                </a:lnTo>
                                <a:lnTo>
                                  <a:pt x="-13408" y="38535"/>
                                </a:lnTo>
                                <a:lnTo>
                                  <a:pt x="-13407" y="38535"/>
                                </a:lnTo>
                                <a:lnTo>
                                  <a:pt x="-13405" y="38535"/>
                                </a:lnTo>
                                <a:lnTo>
                                  <a:pt x="-13403" y="38535"/>
                                </a:lnTo>
                                <a:lnTo>
                                  <a:pt x="-13402" y="38535"/>
                                </a:lnTo>
                                <a:lnTo>
                                  <a:pt x="-13401" y="38535"/>
                                </a:lnTo>
                                <a:lnTo>
                                  <a:pt x="-13399" y="38535"/>
                                </a:lnTo>
                                <a:lnTo>
                                  <a:pt x="-13398" y="38535"/>
                                </a:lnTo>
                                <a:lnTo>
                                  <a:pt x="-13397" y="38535"/>
                                </a:lnTo>
                                <a:lnTo>
                                  <a:pt x="-13395" y="38534"/>
                                </a:lnTo>
                                <a:lnTo>
                                  <a:pt x="-13394" y="38534"/>
                                </a:lnTo>
                                <a:lnTo>
                                  <a:pt x="-13393" y="38534"/>
                                </a:lnTo>
                                <a:lnTo>
                                  <a:pt x="-13391" y="38534"/>
                                </a:lnTo>
                                <a:lnTo>
                                  <a:pt x="-13390" y="38534"/>
                                </a:lnTo>
                                <a:lnTo>
                                  <a:pt x="-13389" y="38534"/>
                                </a:lnTo>
                                <a:lnTo>
                                  <a:pt x="-13387" y="38534"/>
                                </a:lnTo>
                                <a:lnTo>
                                  <a:pt x="-13385" y="38534"/>
                                </a:lnTo>
                                <a:lnTo>
                                  <a:pt x="-13384" y="38534"/>
                                </a:lnTo>
                                <a:lnTo>
                                  <a:pt x="-13383" y="38534"/>
                                </a:lnTo>
                                <a:lnTo>
                                  <a:pt x="-13382" y="38534"/>
                                </a:lnTo>
                                <a:lnTo>
                                  <a:pt x="-13380" y="38534"/>
                                </a:lnTo>
                                <a:lnTo>
                                  <a:pt x="-13379" y="38534"/>
                                </a:lnTo>
                                <a:lnTo>
                                  <a:pt x="-13378" y="38534"/>
                                </a:lnTo>
                                <a:lnTo>
                                  <a:pt x="-13376" y="38534"/>
                                </a:lnTo>
                                <a:lnTo>
                                  <a:pt x="-13375" y="38534"/>
                                </a:lnTo>
                                <a:lnTo>
                                  <a:pt x="-13374" y="38534"/>
                                </a:lnTo>
                                <a:lnTo>
                                  <a:pt x="-13372" y="38534"/>
                                </a:lnTo>
                                <a:lnTo>
                                  <a:pt x="-13371" y="38534"/>
                                </a:lnTo>
                                <a:lnTo>
                                  <a:pt x="-13369" y="38534"/>
                                </a:lnTo>
                                <a:lnTo>
                                  <a:pt x="-13368" y="38534"/>
                                </a:lnTo>
                                <a:lnTo>
                                  <a:pt x="-13366" y="38534"/>
                                </a:lnTo>
                                <a:lnTo>
                                  <a:pt x="-13365" y="38534"/>
                                </a:lnTo>
                                <a:lnTo>
                                  <a:pt x="-13364" y="38534"/>
                                </a:lnTo>
                                <a:lnTo>
                                  <a:pt x="-13362" y="38534"/>
                                </a:lnTo>
                                <a:lnTo>
                                  <a:pt x="-13361" y="38534"/>
                                </a:lnTo>
                                <a:lnTo>
                                  <a:pt x="-13360" y="38534"/>
                                </a:lnTo>
                                <a:lnTo>
                                  <a:pt x="-13358" y="38534"/>
                                </a:lnTo>
                                <a:lnTo>
                                  <a:pt x="-13357" y="38533"/>
                                </a:lnTo>
                                <a:lnTo>
                                  <a:pt x="-13356" y="38533"/>
                                </a:lnTo>
                                <a:lnTo>
                                  <a:pt x="-13354" y="38533"/>
                                </a:lnTo>
                                <a:lnTo>
                                  <a:pt x="-13352" y="38533"/>
                                </a:lnTo>
                                <a:lnTo>
                                  <a:pt x="-13351" y="38533"/>
                                </a:lnTo>
                                <a:lnTo>
                                  <a:pt x="-13350" y="38533"/>
                                </a:lnTo>
                                <a:lnTo>
                                  <a:pt x="-13348" y="38533"/>
                                </a:lnTo>
                                <a:lnTo>
                                  <a:pt x="-13347" y="38533"/>
                                </a:lnTo>
                                <a:lnTo>
                                  <a:pt x="-13346" y="38533"/>
                                </a:lnTo>
                                <a:lnTo>
                                  <a:pt x="-13344" y="38533"/>
                                </a:lnTo>
                                <a:lnTo>
                                  <a:pt x="-13343" y="38533"/>
                                </a:lnTo>
                                <a:lnTo>
                                  <a:pt x="-13342" y="38533"/>
                                </a:lnTo>
                                <a:lnTo>
                                  <a:pt x="-13340" y="38533"/>
                                </a:lnTo>
                                <a:lnTo>
                                  <a:pt x="-13339" y="38533"/>
                                </a:lnTo>
                                <a:lnTo>
                                  <a:pt x="-13337" y="38533"/>
                                </a:lnTo>
                                <a:lnTo>
                                  <a:pt x="-13336" y="38533"/>
                                </a:lnTo>
                                <a:lnTo>
                                  <a:pt x="-13334" y="38533"/>
                                </a:lnTo>
                                <a:lnTo>
                                  <a:pt x="-13333" y="38533"/>
                                </a:lnTo>
                                <a:lnTo>
                                  <a:pt x="-13332" y="38533"/>
                                </a:lnTo>
                                <a:lnTo>
                                  <a:pt x="-13330" y="38533"/>
                                </a:lnTo>
                                <a:lnTo>
                                  <a:pt x="-13329" y="38533"/>
                                </a:lnTo>
                                <a:lnTo>
                                  <a:pt x="-13328" y="38533"/>
                                </a:lnTo>
                                <a:lnTo>
                                  <a:pt x="-13326" y="38533"/>
                                </a:lnTo>
                                <a:lnTo>
                                  <a:pt x="-13325" y="38533"/>
                                </a:lnTo>
                                <a:lnTo>
                                  <a:pt x="-13323" y="38533"/>
                                </a:lnTo>
                                <a:lnTo>
                                  <a:pt x="-13322" y="38533"/>
                                </a:lnTo>
                                <a:lnTo>
                                  <a:pt x="-13320" y="38533"/>
                                </a:lnTo>
                                <a:lnTo>
                                  <a:pt x="-13319" y="38533"/>
                                </a:lnTo>
                                <a:lnTo>
                                  <a:pt x="-13318" y="38533"/>
                                </a:lnTo>
                                <a:lnTo>
                                  <a:pt x="-13316" y="38533"/>
                                </a:lnTo>
                                <a:lnTo>
                                  <a:pt x="-13315" y="38533"/>
                                </a:lnTo>
                                <a:lnTo>
                                  <a:pt x="-13314" y="38533"/>
                                </a:lnTo>
                                <a:lnTo>
                                  <a:pt x="-13312" y="38533"/>
                                </a:lnTo>
                                <a:lnTo>
                                  <a:pt x="-13311" y="38533"/>
                                </a:lnTo>
                                <a:lnTo>
                                  <a:pt x="-13310" y="38533"/>
                                </a:lnTo>
                                <a:lnTo>
                                  <a:pt x="-13308" y="38533"/>
                                </a:lnTo>
                                <a:lnTo>
                                  <a:pt x="-13306" y="38533"/>
                                </a:lnTo>
                                <a:lnTo>
                                  <a:pt x="-13305" y="38533"/>
                                </a:lnTo>
                                <a:lnTo>
                                  <a:pt x="-13304" y="38533"/>
                                </a:lnTo>
                                <a:lnTo>
                                  <a:pt x="-13302" y="38533"/>
                                </a:lnTo>
                                <a:lnTo>
                                  <a:pt x="-13301" y="38533"/>
                                </a:lnTo>
                                <a:lnTo>
                                  <a:pt x="-13300" y="38533"/>
                                </a:lnTo>
                                <a:lnTo>
                                  <a:pt x="-13298" y="38533"/>
                                </a:lnTo>
                                <a:lnTo>
                                  <a:pt x="-13297" y="38533"/>
                                </a:lnTo>
                                <a:lnTo>
                                  <a:pt x="-13296" y="38533"/>
                                </a:lnTo>
                                <a:lnTo>
                                  <a:pt x="-13294" y="38533"/>
                                </a:lnTo>
                                <a:lnTo>
                                  <a:pt x="-13292" y="38533"/>
                                </a:lnTo>
                                <a:lnTo>
                                  <a:pt x="-13291" y="38533"/>
                                </a:lnTo>
                                <a:lnTo>
                                  <a:pt x="-13290" y="38533"/>
                                </a:lnTo>
                                <a:lnTo>
                                  <a:pt x="-13288" y="38533"/>
                                </a:lnTo>
                                <a:lnTo>
                                  <a:pt x="-13287" y="38533"/>
                                </a:lnTo>
                                <a:lnTo>
                                  <a:pt x="-13286" y="38533"/>
                                </a:lnTo>
                                <a:lnTo>
                                  <a:pt x="-13284" y="38533"/>
                                </a:lnTo>
                                <a:lnTo>
                                  <a:pt x="-13283" y="38533"/>
                                </a:lnTo>
                                <a:lnTo>
                                  <a:pt x="-13282" y="38533"/>
                                </a:lnTo>
                                <a:lnTo>
                                  <a:pt x="-13280" y="38533"/>
                                </a:lnTo>
                                <a:lnTo>
                                  <a:pt x="-13278" y="38533"/>
                                </a:lnTo>
                                <a:lnTo>
                                  <a:pt x="-13277" y="38533"/>
                                </a:lnTo>
                                <a:lnTo>
                                  <a:pt x="-13276" y="38533"/>
                                </a:lnTo>
                                <a:lnTo>
                                  <a:pt x="-13274" y="38533"/>
                                </a:lnTo>
                                <a:lnTo>
                                  <a:pt x="-13273" y="38533"/>
                                </a:lnTo>
                                <a:lnTo>
                                  <a:pt x="-13272" y="38533"/>
                                </a:lnTo>
                                <a:lnTo>
                                  <a:pt x="-13270" y="38533"/>
                                </a:lnTo>
                                <a:lnTo>
                                  <a:pt x="-13269" y="38533"/>
                                </a:lnTo>
                                <a:lnTo>
                                  <a:pt x="-13268" y="38533"/>
                                </a:lnTo>
                                <a:lnTo>
                                  <a:pt x="-13266" y="38533"/>
                                </a:lnTo>
                                <a:lnTo>
                                  <a:pt x="-13265" y="38533"/>
                                </a:lnTo>
                                <a:lnTo>
                                  <a:pt x="-13264" y="38533"/>
                                </a:lnTo>
                                <a:lnTo>
                                  <a:pt x="-13262" y="38533"/>
                                </a:lnTo>
                                <a:lnTo>
                                  <a:pt x="-13260" y="38533"/>
                                </a:lnTo>
                                <a:lnTo>
                                  <a:pt x="-13259" y="38533"/>
                                </a:lnTo>
                                <a:lnTo>
                                  <a:pt x="-13258" y="38533"/>
                                </a:lnTo>
                                <a:lnTo>
                                  <a:pt x="-13256" y="38533"/>
                                </a:lnTo>
                                <a:lnTo>
                                  <a:pt x="-13255" y="38533"/>
                                </a:lnTo>
                                <a:lnTo>
                                  <a:pt x="-13254" y="38533"/>
                                </a:lnTo>
                                <a:lnTo>
                                  <a:pt x="-13253" y="38533"/>
                                </a:lnTo>
                                <a:lnTo>
                                  <a:pt x="-13251" y="38533"/>
                                </a:lnTo>
                                <a:lnTo>
                                  <a:pt x="-13250" y="38533"/>
                                </a:lnTo>
                                <a:lnTo>
                                  <a:pt x="-13249" y="38533"/>
                                </a:lnTo>
                                <a:lnTo>
                                  <a:pt x="-13247" y="38533"/>
                                </a:lnTo>
                                <a:lnTo>
                                  <a:pt x="-13246" y="38533"/>
                                </a:lnTo>
                                <a:lnTo>
                                  <a:pt x="-13244" y="38533"/>
                                </a:lnTo>
                                <a:lnTo>
                                  <a:pt x="-13243" y="38533"/>
                                </a:lnTo>
                                <a:lnTo>
                                  <a:pt x="-13241" y="38533"/>
                                </a:lnTo>
                                <a:lnTo>
                                  <a:pt x="-13240" y="38533"/>
                                </a:lnTo>
                                <a:lnTo>
                                  <a:pt x="-13239" y="38533"/>
                                </a:lnTo>
                                <a:lnTo>
                                  <a:pt x="-13237" y="38533"/>
                                </a:lnTo>
                                <a:lnTo>
                                  <a:pt x="-13236" y="38533"/>
                                </a:lnTo>
                                <a:lnTo>
                                  <a:pt x="-13235" y="38533"/>
                                </a:lnTo>
                                <a:lnTo>
                                  <a:pt x="-13233" y="38533"/>
                                </a:lnTo>
                                <a:lnTo>
                                  <a:pt x="-13232" y="38533"/>
                                </a:lnTo>
                                <a:lnTo>
                                  <a:pt x="-13231" y="38533"/>
                                </a:lnTo>
                                <a:lnTo>
                                  <a:pt x="-13229" y="38533"/>
                                </a:lnTo>
                                <a:lnTo>
                                  <a:pt x="-13227" y="38533"/>
                                </a:lnTo>
                                <a:lnTo>
                                  <a:pt x="-13226" y="38534"/>
                                </a:lnTo>
                                <a:lnTo>
                                  <a:pt x="-13225" y="38534"/>
                                </a:lnTo>
                                <a:lnTo>
                                  <a:pt x="-13223" y="38534"/>
                                </a:lnTo>
                                <a:lnTo>
                                  <a:pt x="-13222" y="38534"/>
                                </a:lnTo>
                                <a:lnTo>
                                  <a:pt x="-13221" y="38534"/>
                                </a:lnTo>
                                <a:lnTo>
                                  <a:pt x="-13219" y="38534"/>
                                </a:lnTo>
                                <a:lnTo>
                                  <a:pt x="-13218" y="38534"/>
                                </a:lnTo>
                                <a:lnTo>
                                  <a:pt x="-13217" y="38534"/>
                                </a:lnTo>
                                <a:lnTo>
                                  <a:pt x="-13215" y="38534"/>
                                </a:lnTo>
                                <a:lnTo>
                                  <a:pt x="-13214" y="38534"/>
                                </a:lnTo>
                                <a:lnTo>
                                  <a:pt x="-13212" y="38534"/>
                                </a:lnTo>
                                <a:lnTo>
                                  <a:pt x="-13211" y="38534"/>
                                </a:lnTo>
                                <a:lnTo>
                                  <a:pt x="-13209" y="38534"/>
                                </a:lnTo>
                                <a:lnTo>
                                  <a:pt x="-13208" y="38534"/>
                                </a:lnTo>
                                <a:lnTo>
                                  <a:pt x="-13207" y="38534"/>
                                </a:lnTo>
                                <a:lnTo>
                                  <a:pt x="-13205" y="38534"/>
                                </a:lnTo>
                                <a:lnTo>
                                  <a:pt x="-13204" y="38534"/>
                                </a:lnTo>
                                <a:lnTo>
                                  <a:pt x="-13203" y="38534"/>
                                </a:lnTo>
                                <a:lnTo>
                                  <a:pt x="-13201" y="38534"/>
                                </a:lnTo>
                                <a:lnTo>
                                  <a:pt x="-13200" y="38534"/>
                                </a:lnTo>
                                <a:lnTo>
                                  <a:pt x="-13198" y="38534"/>
                                </a:lnTo>
                                <a:lnTo>
                                  <a:pt x="-13197" y="38534"/>
                                </a:lnTo>
                                <a:lnTo>
                                  <a:pt x="-13195" y="38534"/>
                                </a:lnTo>
                                <a:lnTo>
                                  <a:pt x="-13194" y="38534"/>
                                </a:lnTo>
                                <a:lnTo>
                                  <a:pt x="-13193" y="38534"/>
                                </a:lnTo>
                                <a:lnTo>
                                  <a:pt x="-13191" y="38534"/>
                                </a:lnTo>
                                <a:lnTo>
                                  <a:pt x="-13190" y="38534"/>
                                </a:lnTo>
                                <a:lnTo>
                                  <a:pt x="-13189" y="38534"/>
                                </a:lnTo>
                                <a:lnTo>
                                  <a:pt x="-13187" y="38534"/>
                                </a:lnTo>
                                <a:lnTo>
                                  <a:pt x="-13186" y="38535"/>
                                </a:lnTo>
                                <a:lnTo>
                                  <a:pt x="-13185" y="38535"/>
                                </a:lnTo>
                                <a:lnTo>
                                  <a:pt x="-13183" y="38535"/>
                                </a:lnTo>
                                <a:lnTo>
                                  <a:pt x="-13181" y="38535"/>
                                </a:lnTo>
                                <a:lnTo>
                                  <a:pt x="-13180" y="38535"/>
                                </a:lnTo>
                                <a:lnTo>
                                  <a:pt x="-13179" y="38535"/>
                                </a:lnTo>
                                <a:lnTo>
                                  <a:pt x="-13177" y="38535"/>
                                </a:lnTo>
                                <a:lnTo>
                                  <a:pt x="-13176" y="38535"/>
                                </a:lnTo>
                                <a:lnTo>
                                  <a:pt x="-13175" y="38535"/>
                                </a:lnTo>
                                <a:lnTo>
                                  <a:pt x="-13173" y="38535"/>
                                </a:lnTo>
                                <a:lnTo>
                                  <a:pt x="-13172" y="38535"/>
                                </a:lnTo>
                                <a:lnTo>
                                  <a:pt x="-13171" y="38536"/>
                                </a:lnTo>
                                <a:lnTo>
                                  <a:pt x="-13169" y="38536"/>
                                </a:lnTo>
                                <a:lnTo>
                                  <a:pt x="-13167" y="38536"/>
                                </a:lnTo>
                                <a:lnTo>
                                  <a:pt x="-13166" y="38536"/>
                                </a:lnTo>
                                <a:lnTo>
                                  <a:pt x="-13165" y="38536"/>
                                </a:lnTo>
                                <a:lnTo>
                                  <a:pt x="-13163" y="38536"/>
                                </a:lnTo>
                                <a:lnTo>
                                  <a:pt x="-13162" y="38536"/>
                                </a:lnTo>
                                <a:lnTo>
                                  <a:pt x="-13161" y="38536"/>
                                </a:lnTo>
                                <a:lnTo>
                                  <a:pt x="-13159" y="38536"/>
                                </a:lnTo>
                                <a:lnTo>
                                  <a:pt x="-13158" y="38536"/>
                                </a:lnTo>
                                <a:lnTo>
                                  <a:pt x="-13157" y="38536"/>
                                </a:lnTo>
                                <a:lnTo>
                                  <a:pt x="-13155" y="38536"/>
                                </a:lnTo>
                                <a:lnTo>
                                  <a:pt x="-13153" y="38536"/>
                                </a:lnTo>
                                <a:lnTo>
                                  <a:pt x="-13152" y="38536"/>
                                </a:lnTo>
                                <a:lnTo>
                                  <a:pt x="-13151" y="38536"/>
                                </a:lnTo>
                                <a:lnTo>
                                  <a:pt x="-13149" y="38536"/>
                                </a:lnTo>
                                <a:lnTo>
                                  <a:pt x="-13148" y="38536"/>
                                </a:lnTo>
                                <a:lnTo>
                                  <a:pt x="-13147" y="38536"/>
                                </a:lnTo>
                                <a:lnTo>
                                  <a:pt x="-13145" y="38536"/>
                                </a:lnTo>
                                <a:lnTo>
                                  <a:pt x="-13144" y="38536"/>
                                </a:lnTo>
                                <a:lnTo>
                                  <a:pt x="-13143" y="38536"/>
                                </a:lnTo>
                                <a:lnTo>
                                  <a:pt x="-13141" y="38537"/>
                                </a:lnTo>
                                <a:lnTo>
                                  <a:pt x="-13140" y="38537"/>
                                </a:lnTo>
                                <a:lnTo>
                                  <a:pt x="-13139" y="38537"/>
                                </a:lnTo>
                                <a:lnTo>
                                  <a:pt x="-13137" y="38537"/>
                                </a:lnTo>
                                <a:lnTo>
                                  <a:pt x="-13135" y="38537"/>
                                </a:lnTo>
                                <a:lnTo>
                                  <a:pt x="-13134" y="38537"/>
                                </a:lnTo>
                                <a:lnTo>
                                  <a:pt x="-13133" y="38537"/>
                                </a:lnTo>
                                <a:lnTo>
                                  <a:pt x="-13131" y="38537"/>
                                </a:lnTo>
                                <a:lnTo>
                                  <a:pt x="-13130" y="38537"/>
                                </a:lnTo>
                                <a:lnTo>
                                  <a:pt x="-13129" y="38537"/>
                                </a:lnTo>
                                <a:lnTo>
                                  <a:pt x="-13128" y="38538"/>
                                </a:lnTo>
                                <a:lnTo>
                                  <a:pt x="-13126" y="38538"/>
                                </a:lnTo>
                                <a:lnTo>
                                  <a:pt x="-13125" y="38538"/>
                                </a:lnTo>
                                <a:lnTo>
                                  <a:pt x="-13124" y="38538"/>
                                </a:lnTo>
                                <a:lnTo>
                                  <a:pt x="-13122" y="38538"/>
                                </a:lnTo>
                                <a:lnTo>
                                  <a:pt x="-13121" y="38538"/>
                                </a:lnTo>
                                <a:lnTo>
                                  <a:pt x="-13119" y="38538"/>
                                </a:lnTo>
                                <a:lnTo>
                                  <a:pt x="-13118" y="38538"/>
                                </a:lnTo>
                                <a:lnTo>
                                  <a:pt x="-13116" y="38538"/>
                                </a:lnTo>
                                <a:lnTo>
                                  <a:pt x="-13115" y="38538"/>
                                </a:lnTo>
                                <a:lnTo>
                                  <a:pt x="-13114" y="38538"/>
                                </a:lnTo>
                                <a:lnTo>
                                  <a:pt x="-13112" y="38538"/>
                                </a:lnTo>
                                <a:lnTo>
                                  <a:pt x="-13111" y="38538"/>
                                </a:lnTo>
                                <a:lnTo>
                                  <a:pt x="-13110" y="38538"/>
                                </a:lnTo>
                                <a:lnTo>
                                  <a:pt x="-13108" y="38538"/>
                                </a:lnTo>
                                <a:lnTo>
                                  <a:pt x="-13107" y="38538"/>
                                </a:lnTo>
                                <a:lnTo>
                                  <a:pt x="-13106" y="38538"/>
                                </a:lnTo>
                                <a:lnTo>
                                  <a:pt x="-13104" y="38538"/>
                                </a:lnTo>
                                <a:lnTo>
                                  <a:pt x="-13102" y="38538"/>
                                </a:lnTo>
                                <a:lnTo>
                                  <a:pt x="-13101" y="38538"/>
                                </a:lnTo>
                                <a:lnTo>
                                  <a:pt x="-13100" y="38538"/>
                                </a:lnTo>
                                <a:lnTo>
                                  <a:pt x="-13098" y="38538"/>
                                </a:lnTo>
                                <a:lnTo>
                                  <a:pt x="-13097" y="38538"/>
                                </a:lnTo>
                                <a:lnTo>
                                  <a:pt x="-13096" y="38539"/>
                                </a:lnTo>
                                <a:lnTo>
                                  <a:pt x="-13094" y="38539"/>
                                </a:lnTo>
                                <a:lnTo>
                                  <a:pt x="-13093" y="38539"/>
                                </a:lnTo>
                                <a:lnTo>
                                  <a:pt x="-13092" y="38539"/>
                                </a:lnTo>
                                <a:lnTo>
                                  <a:pt x="-13090" y="38539"/>
                                </a:lnTo>
                                <a:lnTo>
                                  <a:pt x="-13089" y="38539"/>
                                </a:lnTo>
                                <a:lnTo>
                                  <a:pt x="-13087" y="38539"/>
                                </a:lnTo>
                                <a:lnTo>
                                  <a:pt x="-13086" y="38539"/>
                                </a:lnTo>
                                <a:lnTo>
                                  <a:pt x="-13084" y="38539"/>
                                </a:lnTo>
                                <a:lnTo>
                                  <a:pt x="-13083" y="38539"/>
                                </a:lnTo>
                                <a:lnTo>
                                  <a:pt x="-13082" y="38539"/>
                                </a:lnTo>
                                <a:lnTo>
                                  <a:pt x="-13080" y="38539"/>
                                </a:lnTo>
                                <a:lnTo>
                                  <a:pt x="-13079" y="38539"/>
                                </a:lnTo>
                                <a:lnTo>
                                  <a:pt x="-13078" y="38540"/>
                                </a:lnTo>
                                <a:lnTo>
                                  <a:pt x="-13076" y="38540"/>
                                </a:lnTo>
                                <a:lnTo>
                                  <a:pt x="-13075" y="38540"/>
                                </a:lnTo>
                                <a:lnTo>
                                  <a:pt x="-13073" y="38540"/>
                                </a:lnTo>
                                <a:lnTo>
                                  <a:pt x="-13072" y="38540"/>
                                </a:lnTo>
                                <a:lnTo>
                                  <a:pt x="-13070" y="38540"/>
                                </a:lnTo>
                                <a:lnTo>
                                  <a:pt x="-13069" y="38540"/>
                                </a:lnTo>
                                <a:lnTo>
                                  <a:pt x="-13068" y="38540"/>
                                </a:lnTo>
                                <a:lnTo>
                                  <a:pt x="-13066" y="38540"/>
                                </a:lnTo>
                                <a:lnTo>
                                  <a:pt x="-13065" y="38540"/>
                                </a:lnTo>
                                <a:lnTo>
                                  <a:pt x="-13064" y="38540"/>
                                </a:lnTo>
                                <a:lnTo>
                                  <a:pt x="-13062" y="38540"/>
                                </a:lnTo>
                                <a:lnTo>
                                  <a:pt x="-13061" y="38540"/>
                                </a:lnTo>
                                <a:lnTo>
                                  <a:pt x="-13060" y="38540"/>
                                </a:lnTo>
                                <a:lnTo>
                                  <a:pt x="-13058" y="38540"/>
                                </a:lnTo>
                                <a:lnTo>
                                  <a:pt x="-13056" y="38540"/>
                                </a:lnTo>
                                <a:lnTo>
                                  <a:pt x="-13055" y="38540"/>
                                </a:lnTo>
                                <a:lnTo>
                                  <a:pt x="-13054" y="38540"/>
                                </a:lnTo>
                                <a:lnTo>
                                  <a:pt x="-13052" y="38540"/>
                                </a:lnTo>
                                <a:lnTo>
                                  <a:pt x="-13051" y="38540"/>
                                </a:lnTo>
                                <a:lnTo>
                                  <a:pt x="-13050" y="38540"/>
                                </a:lnTo>
                                <a:lnTo>
                                  <a:pt x="-13048" y="38540"/>
                                </a:lnTo>
                                <a:lnTo>
                                  <a:pt x="-13047" y="38540"/>
                                </a:lnTo>
                                <a:lnTo>
                                  <a:pt x="-13046" y="38541"/>
                                </a:lnTo>
                                <a:lnTo>
                                  <a:pt x="-13044" y="38541"/>
                                </a:lnTo>
                                <a:lnTo>
                                  <a:pt x="-13042" y="38541"/>
                                </a:lnTo>
                                <a:lnTo>
                                  <a:pt x="-13041" y="38541"/>
                                </a:lnTo>
                                <a:lnTo>
                                  <a:pt x="-13040" y="38541"/>
                                </a:lnTo>
                                <a:lnTo>
                                  <a:pt x="-13038" y="38541"/>
                                </a:lnTo>
                                <a:lnTo>
                                  <a:pt x="-13037" y="38541"/>
                                </a:lnTo>
                                <a:lnTo>
                                  <a:pt x="-13036" y="38541"/>
                                </a:lnTo>
                                <a:lnTo>
                                  <a:pt x="-13034" y="38541"/>
                                </a:lnTo>
                                <a:lnTo>
                                  <a:pt x="-13033" y="38541"/>
                                </a:lnTo>
                                <a:lnTo>
                                  <a:pt x="-13032" y="38541"/>
                                </a:lnTo>
                                <a:lnTo>
                                  <a:pt x="-13030" y="38541"/>
                                </a:lnTo>
                                <a:lnTo>
                                  <a:pt x="-13028" y="38542"/>
                                </a:lnTo>
                                <a:lnTo>
                                  <a:pt x="-13027" y="38542"/>
                                </a:lnTo>
                                <a:lnTo>
                                  <a:pt x="-13026" y="38542"/>
                                </a:lnTo>
                                <a:lnTo>
                                  <a:pt x="-13024" y="38542"/>
                                </a:lnTo>
                                <a:lnTo>
                                  <a:pt x="-13023" y="38542"/>
                                </a:lnTo>
                                <a:lnTo>
                                  <a:pt x="-13022" y="38542"/>
                                </a:lnTo>
                                <a:lnTo>
                                  <a:pt x="-13020" y="38542"/>
                                </a:lnTo>
                                <a:lnTo>
                                  <a:pt x="-13019" y="38542"/>
                                </a:lnTo>
                                <a:lnTo>
                                  <a:pt x="-13018" y="38542"/>
                                </a:lnTo>
                                <a:lnTo>
                                  <a:pt x="-13016" y="38542"/>
                                </a:lnTo>
                                <a:lnTo>
                                  <a:pt x="-13015" y="38542"/>
                                </a:lnTo>
                                <a:lnTo>
                                  <a:pt x="-13014" y="38542"/>
                                </a:lnTo>
                                <a:lnTo>
                                  <a:pt x="-13012" y="38542"/>
                                </a:lnTo>
                                <a:lnTo>
                                  <a:pt x="-13010" y="38542"/>
                                </a:lnTo>
                                <a:lnTo>
                                  <a:pt x="-13009" y="38542"/>
                                </a:lnTo>
                                <a:lnTo>
                                  <a:pt x="-13008" y="38542"/>
                                </a:lnTo>
                                <a:lnTo>
                                  <a:pt x="-13006" y="38542"/>
                                </a:lnTo>
                                <a:lnTo>
                                  <a:pt x="-13005" y="38542"/>
                                </a:lnTo>
                                <a:lnTo>
                                  <a:pt x="-13004" y="38542"/>
                                </a:lnTo>
                                <a:lnTo>
                                  <a:pt x="-13002" y="38542"/>
                                </a:lnTo>
                                <a:lnTo>
                                  <a:pt x="-13001" y="38542"/>
                                </a:lnTo>
                                <a:lnTo>
                                  <a:pt x="-13000" y="38542"/>
                                </a:lnTo>
                                <a:lnTo>
                                  <a:pt x="-12999" y="38542"/>
                                </a:lnTo>
                                <a:lnTo>
                                  <a:pt x="-12997" y="38542"/>
                                </a:lnTo>
                                <a:lnTo>
                                  <a:pt x="-12996" y="38542"/>
                                </a:lnTo>
                                <a:lnTo>
                                  <a:pt x="-12994" y="38542"/>
                                </a:lnTo>
                                <a:lnTo>
                                  <a:pt x="-12993" y="38543"/>
                                </a:lnTo>
                                <a:lnTo>
                                  <a:pt x="-12991" y="38543"/>
                                </a:lnTo>
                                <a:lnTo>
                                  <a:pt x="-12990" y="38543"/>
                                </a:lnTo>
                                <a:lnTo>
                                  <a:pt x="-12989" y="38543"/>
                                </a:lnTo>
                                <a:lnTo>
                                  <a:pt x="-12987" y="38543"/>
                                </a:lnTo>
                                <a:lnTo>
                                  <a:pt x="-12986" y="38543"/>
                                </a:lnTo>
                                <a:lnTo>
                                  <a:pt x="-12985" y="38543"/>
                                </a:lnTo>
                                <a:lnTo>
                                  <a:pt x="-12983" y="38543"/>
                                </a:lnTo>
                                <a:lnTo>
                                  <a:pt x="-12982" y="38543"/>
                                </a:lnTo>
                                <a:lnTo>
                                  <a:pt x="-12981" y="38543"/>
                                </a:lnTo>
                                <a:lnTo>
                                  <a:pt x="-12979" y="38543"/>
                                </a:lnTo>
                                <a:lnTo>
                                  <a:pt x="-12977" y="38543"/>
                                </a:lnTo>
                                <a:lnTo>
                                  <a:pt x="-12976" y="38543"/>
                                </a:lnTo>
                                <a:lnTo>
                                  <a:pt x="-12975" y="38543"/>
                                </a:lnTo>
                                <a:lnTo>
                                  <a:pt x="-12973" y="38543"/>
                                </a:lnTo>
                                <a:lnTo>
                                  <a:pt x="-12972" y="38544"/>
                                </a:lnTo>
                                <a:lnTo>
                                  <a:pt x="-12971" y="38544"/>
                                </a:lnTo>
                                <a:lnTo>
                                  <a:pt x="-12969" y="38544"/>
                                </a:lnTo>
                                <a:lnTo>
                                  <a:pt x="-12968" y="38544"/>
                                </a:lnTo>
                                <a:lnTo>
                                  <a:pt x="-12967" y="38544"/>
                                </a:lnTo>
                                <a:lnTo>
                                  <a:pt x="-12965" y="38544"/>
                                </a:lnTo>
                                <a:lnTo>
                                  <a:pt x="-12964" y="38544"/>
                                </a:lnTo>
                                <a:lnTo>
                                  <a:pt x="-12962" y="38544"/>
                                </a:lnTo>
                                <a:lnTo>
                                  <a:pt x="-12961" y="38544"/>
                                </a:lnTo>
                                <a:lnTo>
                                  <a:pt x="-12959" y="38544"/>
                                </a:lnTo>
                                <a:lnTo>
                                  <a:pt x="-12958" y="38544"/>
                                </a:lnTo>
                                <a:lnTo>
                                  <a:pt x="-12957" y="38544"/>
                                </a:lnTo>
                                <a:lnTo>
                                  <a:pt x="-12955" y="38544"/>
                                </a:lnTo>
                                <a:lnTo>
                                  <a:pt x="-12954" y="38544"/>
                                </a:lnTo>
                                <a:lnTo>
                                  <a:pt x="-12953" y="38544"/>
                                </a:lnTo>
                                <a:lnTo>
                                  <a:pt x="-12951" y="38544"/>
                                </a:lnTo>
                                <a:lnTo>
                                  <a:pt x="-12950" y="38544"/>
                                </a:lnTo>
                                <a:lnTo>
                                  <a:pt x="-12948" y="38544"/>
                                </a:lnTo>
                                <a:lnTo>
                                  <a:pt x="-12947" y="38544"/>
                                </a:lnTo>
                                <a:lnTo>
                                  <a:pt x="-12945" y="38544"/>
                                </a:lnTo>
                                <a:lnTo>
                                  <a:pt x="-12944" y="38544"/>
                                </a:lnTo>
                                <a:lnTo>
                                  <a:pt x="-12943" y="38544"/>
                                </a:lnTo>
                                <a:lnTo>
                                  <a:pt x="-12941" y="38544"/>
                                </a:lnTo>
                                <a:lnTo>
                                  <a:pt x="-12940" y="38544"/>
                                </a:lnTo>
                                <a:lnTo>
                                  <a:pt x="-12939" y="38544"/>
                                </a:lnTo>
                                <a:lnTo>
                                  <a:pt x="-12937" y="38544"/>
                                </a:lnTo>
                                <a:lnTo>
                                  <a:pt x="-12936" y="38544"/>
                                </a:lnTo>
                                <a:lnTo>
                                  <a:pt x="-12935" y="38544"/>
                                </a:lnTo>
                                <a:lnTo>
                                  <a:pt x="-12933" y="38544"/>
                                </a:lnTo>
                                <a:lnTo>
                                  <a:pt x="-12931" y="38544"/>
                                </a:lnTo>
                                <a:lnTo>
                                  <a:pt x="-12930" y="38544"/>
                                </a:lnTo>
                                <a:lnTo>
                                  <a:pt x="-12929" y="38544"/>
                                </a:lnTo>
                                <a:lnTo>
                                  <a:pt x="-12927" y="38544"/>
                                </a:lnTo>
                                <a:lnTo>
                                  <a:pt x="-12926" y="38544"/>
                                </a:lnTo>
                                <a:lnTo>
                                  <a:pt x="-12925" y="38544"/>
                                </a:lnTo>
                                <a:lnTo>
                                  <a:pt x="-12923" y="38544"/>
                                </a:lnTo>
                                <a:lnTo>
                                  <a:pt x="-12922" y="38544"/>
                                </a:lnTo>
                                <a:lnTo>
                                  <a:pt x="-12921" y="38545"/>
                                </a:lnTo>
                                <a:lnTo>
                                  <a:pt x="-12919" y="38545"/>
                                </a:lnTo>
                                <a:lnTo>
                                  <a:pt x="-12917" y="38545"/>
                                </a:lnTo>
                                <a:lnTo>
                                  <a:pt x="-12916" y="38545"/>
                                </a:lnTo>
                                <a:lnTo>
                                  <a:pt x="-12915" y="38545"/>
                                </a:lnTo>
                                <a:lnTo>
                                  <a:pt x="-12913" y="38545"/>
                                </a:lnTo>
                                <a:lnTo>
                                  <a:pt x="-12912" y="38545"/>
                                </a:lnTo>
                                <a:lnTo>
                                  <a:pt x="-12911" y="38545"/>
                                </a:lnTo>
                                <a:lnTo>
                                  <a:pt x="-12909" y="38545"/>
                                </a:lnTo>
                                <a:lnTo>
                                  <a:pt x="-12908" y="38545"/>
                                </a:lnTo>
                                <a:lnTo>
                                  <a:pt x="-12907" y="38545"/>
                                </a:lnTo>
                                <a:lnTo>
                                  <a:pt x="-12905" y="38545"/>
                                </a:lnTo>
                                <a:lnTo>
                                  <a:pt x="-12903" y="38545"/>
                                </a:lnTo>
                                <a:lnTo>
                                  <a:pt x="-12902" y="38545"/>
                                </a:lnTo>
                                <a:lnTo>
                                  <a:pt x="-12901" y="38545"/>
                                </a:lnTo>
                                <a:lnTo>
                                  <a:pt x="-12899" y="38545"/>
                                </a:lnTo>
                                <a:lnTo>
                                  <a:pt x="-12898" y="38545"/>
                                </a:lnTo>
                                <a:lnTo>
                                  <a:pt x="-12897" y="38545"/>
                                </a:lnTo>
                                <a:lnTo>
                                  <a:pt x="-12895" y="38545"/>
                                </a:lnTo>
                                <a:lnTo>
                                  <a:pt x="-12894" y="38545"/>
                                </a:lnTo>
                                <a:lnTo>
                                  <a:pt x="-12893" y="38545"/>
                                </a:lnTo>
                                <a:lnTo>
                                  <a:pt x="-12891" y="38545"/>
                                </a:lnTo>
                                <a:lnTo>
                                  <a:pt x="-12890" y="38546"/>
                                </a:lnTo>
                                <a:lnTo>
                                  <a:pt x="-12889" y="38546"/>
                                </a:lnTo>
                                <a:lnTo>
                                  <a:pt x="-12887" y="38546"/>
                                </a:lnTo>
                                <a:lnTo>
                                  <a:pt x="-12885" y="38546"/>
                                </a:lnTo>
                                <a:lnTo>
                                  <a:pt x="-12884" y="38546"/>
                                </a:lnTo>
                                <a:lnTo>
                                  <a:pt x="-12883" y="38546"/>
                                </a:lnTo>
                                <a:lnTo>
                                  <a:pt x="-12881" y="38546"/>
                                </a:lnTo>
                                <a:lnTo>
                                  <a:pt x="-12880" y="38546"/>
                                </a:lnTo>
                                <a:lnTo>
                                  <a:pt x="-12879" y="38546"/>
                                </a:lnTo>
                                <a:lnTo>
                                  <a:pt x="-12877" y="38546"/>
                                </a:lnTo>
                                <a:lnTo>
                                  <a:pt x="-12876" y="38546"/>
                                </a:lnTo>
                                <a:lnTo>
                                  <a:pt x="-12875" y="38546"/>
                                </a:lnTo>
                                <a:moveTo>
                                  <a:pt x="-12875" y="38546"/>
                                </a:moveTo>
                                <a:lnTo>
                                  <a:pt x="-12873" y="38546"/>
                                </a:lnTo>
                                <a:lnTo>
                                  <a:pt x="-12872" y="38546"/>
                                </a:lnTo>
                                <a:lnTo>
                                  <a:pt x="-12871" y="38546"/>
                                </a:lnTo>
                                <a:lnTo>
                                  <a:pt x="-12869" y="38546"/>
                                </a:lnTo>
                                <a:lnTo>
                                  <a:pt x="-12868" y="38546"/>
                                </a:lnTo>
                                <a:lnTo>
                                  <a:pt x="-12866" y="38546"/>
                                </a:lnTo>
                                <a:lnTo>
                                  <a:pt x="-12865" y="38546"/>
                                </a:lnTo>
                                <a:lnTo>
                                  <a:pt x="-12864" y="38546"/>
                                </a:lnTo>
                                <a:lnTo>
                                  <a:pt x="-12862" y="38546"/>
                                </a:lnTo>
                                <a:lnTo>
                                  <a:pt x="-12861" y="38546"/>
                                </a:lnTo>
                                <a:lnTo>
                                  <a:pt x="-12860" y="38546"/>
                                </a:lnTo>
                                <a:lnTo>
                                  <a:pt x="-12858" y="38546"/>
                                </a:lnTo>
                                <a:lnTo>
                                  <a:pt x="-12857" y="38546"/>
                                </a:lnTo>
                                <a:lnTo>
                                  <a:pt x="-12856" y="38546"/>
                                </a:lnTo>
                                <a:lnTo>
                                  <a:pt x="-12854" y="38546"/>
                                </a:lnTo>
                                <a:lnTo>
                                  <a:pt x="-12852" y="38546"/>
                                </a:lnTo>
                                <a:lnTo>
                                  <a:pt x="-12851" y="38546"/>
                                </a:lnTo>
                                <a:lnTo>
                                  <a:pt x="-12850" y="38546"/>
                                </a:lnTo>
                                <a:lnTo>
                                  <a:pt x="-12848" y="38546"/>
                                </a:lnTo>
                                <a:lnTo>
                                  <a:pt x="-12847" y="38546"/>
                                </a:lnTo>
                                <a:lnTo>
                                  <a:pt x="-12846" y="38546"/>
                                </a:lnTo>
                                <a:lnTo>
                                  <a:pt x="-12844" y="38546"/>
                                </a:lnTo>
                                <a:lnTo>
                                  <a:pt x="-12843" y="38546"/>
                                </a:lnTo>
                                <a:lnTo>
                                  <a:pt x="-12842" y="38546"/>
                                </a:lnTo>
                                <a:lnTo>
                                  <a:pt x="-12840" y="38546"/>
                                </a:lnTo>
                                <a:lnTo>
                                  <a:pt x="-12839" y="38546"/>
                                </a:lnTo>
                                <a:lnTo>
                                  <a:pt x="-12837" y="38546"/>
                                </a:lnTo>
                                <a:lnTo>
                                  <a:pt x="-12836" y="38546"/>
                                </a:lnTo>
                                <a:lnTo>
                                  <a:pt x="-12834" y="38546"/>
                                </a:lnTo>
                                <a:lnTo>
                                  <a:pt x="-12833" y="38546"/>
                                </a:lnTo>
                                <a:lnTo>
                                  <a:pt x="-12832" y="38546"/>
                                </a:lnTo>
                                <a:lnTo>
                                  <a:pt x="-12830" y="38546"/>
                                </a:lnTo>
                                <a:lnTo>
                                  <a:pt x="-12829" y="38546"/>
                                </a:lnTo>
                                <a:lnTo>
                                  <a:pt x="-12828" y="38546"/>
                                </a:lnTo>
                                <a:lnTo>
                                  <a:pt x="-12826" y="38546"/>
                                </a:lnTo>
                                <a:lnTo>
                                  <a:pt x="-12825" y="38546"/>
                                </a:lnTo>
                                <a:lnTo>
                                  <a:pt x="-12824" y="38546"/>
                                </a:lnTo>
                                <a:lnTo>
                                  <a:pt x="-12822" y="38546"/>
                                </a:lnTo>
                                <a:lnTo>
                                  <a:pt x="-12820" y="38546"/>
                                </a:lnTo>
                                <a:lnTo>
                                  <a:pt x="-12819" y="38546"/>
                                </a:lnTo>
                                <a:lnTo>
                                  <a:pt x="-12818" y="38546"/>
                                </a:lnTo>
                                <a:lnTo>
                                  <a:pt x="-12816" y="38546"/>
                                </a:lnTo>
                                <a:lnTo>
                                  <a:pt x="-12815" y="38546"/>
                                </a:lnTo>
                                <a:lnTo>
                                  <a:pt x="-12814" y="38546"/>
                                </a:lnTo>
                                <a:lnTo>
                                  <a:pt x="-12812" y="38546"/>
                                </a:lnTo>
                                <a:lnTo>
                                  <a:pt x="-12811" y="38546"/>
                                </a:lnTo>
                                <a:lnTo>
                                  <a:pt x="-12810" y="38546"/>
                                </a:lnTo>
                                <a:lnTo>
                                  <a:pt x="-12808" y="38546"/>
                                </a:lnTo>
                                <a:lnTo>
                                  <a:pt x="-12807" y="38546"/>
                                </a:lnTo>
                                <a:lnTo>
                                  <a:pt x="-12806" y="38546"/>
                                </a:lnTo>
                                <a:lnTo>
                                  <a:pt x="-12804" y="38546"/>
                                </a:lnTo>
                                <a:lnTo>
                                  <a:pt x="-12802" y="38546"/>
                                </a:lnTo>
                                <a:lnTo>
                                  <a:pt x="-12801" y="38546"/>
                                </a:lnTo>
                                <a:lnTo>
                                  <a:pt x="-12800" y="38546"/>
                                </a:lnTo>
                                <a:lnTo>
                                  <a:pt x="-12798" y="38546"/>
                                </a:lnTo>
                                <a:lnTo>
                                  <a:pt x="-12797" y="38547"/>
                                </a:lnTo>
                                <a:lnTo>
                                  <a:pt x="-12796" y="38547"/>
                                </a:lnTo>
                                <a:lnTo>
                                  <a:pt x="-12794" y="38547"/>
                                </a:lnTo>
                                <a:lnTo>
                                  <a:pt x="-12793" y="38547"/>
                                </a:lnTo>
                                <a:lnTo>
                                  <a:pt x="-12792" y="38547"/>
                                </a:lnTo>
                                <a:lnTo>
                                  <a:pt x="-12790" y="38547"/>
                                </a:lnTo>
                                <a:lnTo>
                                  <a:pt x="-12789" y="38547"/>
                                </a:lnTo>
                                <a:lnTo>
                                  <a:pt x="-12788" y="38547"/>
                                </a:lnTo>
                                <a:lnTo>
                                  <a:pt x="-12786" y="38547"/>
                                </a:lnTo>
                                <a:lnTo>
                                  <a:pt x="-12784" y="38547"/>
                                </a:lnTo>
                                <a:lnTo>
                                  <a:pt x="-12783" y="38547"/>
                                </a:lnTo>
                                <a:lnTo>
                                  <a:pt x="-12782" y="38547"/>
                                </a:lnTo>
                                <a:lnTo>
                                  <a:pt x="-12780" y="38547"/>
                                </a:lnTo>
                                <a:lnTo>
                                  <a:pt x="-12779" y="38547"/>
                                </a:lnTo>
                                <a:lnTo>
                                  <a:pt x="-12778" y="38547"/>
                                </a:lnTo>
                                <a:lnTo>
                                  <a:pt x="-12776" y="38547"/>
                                </a:lnTo>
                                <a:lnTo>
                                  <a:pt x="-12775" y="38547"/>
                                </a:lnTo>
                                <a:lnTo>
                                  <a:pt x="-12774" y="38547"/>
                                </a:lnTo>
                                <a:lnTo>
                                  <a:pt x="-12772" y="38547"/>
                                </a:lnTo>
                                <a:lnTo>
                                  <a:pt x="-12771" y="38547"/>
                                </a:lnTo>
                                <a:lnTo>
                                  <a:pt x="-12769" y="38547"/>
                                </a:lnTo>
                                <a:lnTo>
                                  <a:pt x="-12768" y="38547"/>
                                </a:lnTo>
                                <a:lnTo>
                                  <a:pt x="-12766" y="38547"/>
                                </a:lnTo>
                                <a:lnTo>
                                  <a:pt x="-12765" y="38548"/>
                                </a:lnTo>
                                <a:lnTo>
                                  <a:pt x="-12764" y="38548"/>
                                </a:lnTo>
                                <a:lnTo>
                                  <a:pt x="-12762" y="38548"/>
                                </a:lnTo>
                                <a:lnTo>
                                  <a:pt x="-12761" y="38548"/>
                                </a:lnTo>
                                <a:lnTo>
                                  <a:pt x="-12760" y="38548"/>
                                </a:lnTo>
                                <a:lnTo>
                                  <a:pt x="-12758" y="38548"/>
                                </a:lnTo>
                                <a:lnTo>
                                  <a:pt x="-12757" y="38548"/>
                                </a:lnTo>
                                <a:lnTo>
                                  <a:pt x="-12756" y="38548"/>
                                </a:lnTo>
                                <a:lnTo>
                                  <a:pt x="-12754" y="38548"/>
                                </a:lnTo>
                                <a:lnTo>
                                  <a:pt x="-12752" y="38548"/>
                                </a:lnTo>
                                <a:lnTo>
                                  <a:pt x="-12751" y="38548"/>
                                </a:lnTo>
                                <a:lnTo>
                                  <a:pt x="-12750" y="38548"/>
                                </a:lnTo>
                                <a:lnTo>
                                  <a:pt x="-12748" y="38548"/>
                                </a:lnTo>
                                <a:lnTo>
                                  <a:pt x="-12747" y="38548"/>
                                </a:lnTo>
                                <a:lnTo>
                                  <a:pt x="-12746" y="38548"/>
                                </a:lnTo>
                                <a:lnTo>
                                  <a:pt x="-12745" y="38548"/>
                                </a:lnTo>
                                <a:lnTo>
                                  <a:pt x="-12743" y="38548"/>
                                </a:lnTo>
                                <a:lnTo>
                                  <a:pt x="-12742" y="38548"/>
                                </a:lnTo>
                                <a:lnTo>
                                  <a:pt x="-12740" y="38548"/>
                                </a:lnTo>
                                <a:lnTo>
                                  <a:pt x="-12739" y="38548"/>
                                </a:lnTo>
                                <a:lnTo>
                                  <a:pt x="-12737" y="38548"/>
                                </a:lnTo>
                                <a:lnTo>
                                  <a:pt x="-12736" y="38548"/>
                                </a:lnTo>
                                <a:lnTo>
                                  <a:pt x="-12735" y="38548"/>
                                </a:lnTo>
                                <a:lnTo>
                                  <a:pt x="-12733" y="38548"/>
                                </a:lnTo>
                                <a:lnTo>
                                  <a:pt x="-12732" y="38548"/>
                                </a:lnTo>
                                <a:lnTo>
                                  <a:pt x="-12731" y="38548"/>
                                </a:lnTo>
                                <a:lnTo>
                                  <a:pt x="-12729" y="38548"/>
                                </a:lnTo>
                                <a:lnTo>
                                  <a:pt x="-12728" y="38548"/>
                                </a:lnTo>
                                <a:lnTo>
                                  <a:pt x="-12727" y="38548"/>
                                </a:lnTo>
                                <a:lnTo>
                                  <a:pt x="-12725" y="38548"/>
                                </a:lnTo>
                                <a:lnTo>
                                  <a:pt x="-12723" y="38548"/>
                                </a:lnTo>
                                <a:lnTo>
                                  <a:pt x="-12722" y="38548"/>
                                </a:lnTo>
                                <a:lnTo>
                                  <a:pt x="-12721" y="38548"/>
                                </a:lnTo>
                                <a:lnTo>
                                  <a:pt x="-12719" y="38548"/>
                                </a:lnTo>
                                <a:lnTo>
                                  <a:pt x="-12718" y="38548"/>
                                </a:lnTo>
                                <a:lnTo>
                                  <a:pt x="-12717" y="38548"/>
                                </a:lnTo>
                                <a:lnTo>
                                  <a:pt x="-12715" y="38548"/>
                                </a:lnTo>
                                <a:lnTo>
                                  <a:pt x="-12714" y="38548"/>
                                </a:lnTo>
                                <a:lnTo>
                                  <a:pt x="-12713" y="38549"/>
                                </a:lnTo>
                                <a:lnTo>
                                  <a:pt x="-12711" y="38549"/>
                                </a:lnTo>
                                <a:lnTo>
                                  <a:pt x="-12709" y="38549"/>
                                </a:lnTo>
                                <a:lnTo>
                                  <a:pt x="-12708" y="38549"/>
                                </a:lnTo>
                                <a:lnTo>
                                  <a:pt x="-12707" y="38549"/>
                                </a:lnTo>
                                <a:lnTo>
                                  <a:pt x="-12705" y="38549"/>
                                </a:lnTo>
                                <a:lnTo>
                                  <a:pt x="-12704" y="38549"/>
                                </a:lnTo>
                                <a:lnTo>
                                  <a:pt x="-12703" y="38549"/>
                                </a:lnTo>
                                <a:lnTo>
                                  <a:pt x="-12701" y="38549"/>
                                </a:lnTo>
                                <a:lnTo>
                                  <a:pt x="-12700" y="38549"/>
                                </a:lnTo>
                                <a:lnTo>
                                  <a:pt x="-12699" y="38549"/>
                                </a:lnTo>
                                <a:lnTo>
                                  <a:pt x="-12697" y="38549"/>
                                </a:lnTo>
                                <a:lnTo>
                                  <a:pt x="-12695" y="38549"/>
                                </a:lnTo>
                                <a:lnTo>
                                  <a:pt x="-12694" y="38549"/>
                                </a:lnTo>
                                <a:lnTo>
                                  <a:pt x="-12693" y="38549"/>
                                </a:lnTo>
                                <a:lnTo>
                                  <a:pt x="-12691" y="38549"/>
                                </a:lnTo>
                                <a:lnTo>
                                  <a:pt x="-12690" y="38549"/>
                                </a:lnTo>
                                <a:lnTo>
                                  <a:pt x="-12689" y="38549"/>
                                </a:lnTo>
                                <a:lnTo>
                                  <a:pt x="-12687" y="38549"/>
                                </a:lnTo>
                                <a:lnTo>
                                  <a:pt x="-12686" y="38549"/>
                                </a:lnTo>
                                <a:lnTo>
                                  <a:pt x="-12685" y="38549"/>
                                </a:lnTo>
                                <a:lnTo>
                                  <a:pt x="-12683" y="38549"/>
                                </a:lnTo>
                                <a:lnTo>
                                  <a:pt x="-12682" y="38550"/>
                                </a:lnTo>
                                <a:lnTo>
                                  <a:pt x="-12681" y="38550"/>
                                </a:lnTo>
                                <a:lnTo>
                                  <a:pt x="-12679" y="38550"/>
                                </a:lnTo>
                                <a:lnTo>
                                  <a:pt x="-12677" y="38550"/>
                                </a:lnTo>
                                <a:lnTo>
                                  <a:pt x="-12676" y="38550"/>
                                </a:lnTo>
                                <a:lnTo>
                                  <a:pt x="-12675" y="38550"/>
                                </a:lnTo>
                                <a:lnTo>
                                  <a:pt x="-12673" y="38550"/>
                                </a:lnTo>
                                <a:lnTo>
                                  <a:pt x="-12672" y="38550"/>
                                </a:lnTo>
                                <a:lnTo>
                                  <a:pt x="-12671" y="38550"/>
                                </a:lnTo>
                                <a:lnTo>
                                  <a:pt x="-12669" y="38550"/>
                                </a:lnTo>
                                <a:lnTo>
                                  <a:pt x="-12668" y="38550"/>
                                </a:lnTo>
                                <a:lnTo>
                                  <a:pt x="-12667" y="38550"/>
                                </a:lnTo>
                                <a:lnTo>
                                  <a:pt x="-12665" y="38550"/>
                                </a:lnTo>
                                <a:lnTo>
                                  <a:pt x="-12664" y="38550"/>
                                </a:lnTo>
                                <a:lnTo>
                                  <a:pt x="-12663" y="38550"/>
                                </a:lnTo>
                                <a:lnTo>
                                  <a:pt x="-12661" y="38550"/>
                                </a:lnTo>
                                <a:lnTo>
                                  <a:pt x="-12659" y="38550"/>
                                </a:lnTo>
                                <a:lnTo>
                                  <a:pt x="-12658" y="38550"/>
                                </a:lnTo>
                                <a:lnTo>
                                  <a:pt x="-12657" y="38550"/>
                                </a:lnTo>
                                <a:lnTo>
                                  <a:pt x="-12655" y="38550"/>
                                </a:lnTo>
                                <a:lnTo>
                                  <a:pt x="-12654" y="38550"/>
                                </a:lnTo>
                                <a:lnTo>
                                  <a:pt x="-12653" y="38550"/>
                                </a:lnTo>
                                <a:lnTo>
                                  <a:pt x="-12651" y="38550"/>
                                </a:lnTo>
                                <a:lnTo>
                                  <a:pt x="-12650" y="38550"/>
                                </a:lnTo>
                                <a:lnTo>
                                  <a:pt x="-12649" y="38550"/>
                                </a:lnTo>
                                <a:lnTo>
                                  <a:pt x="-12647" y="38550"/>
                                </a:lnTo>
                                <a:lnTo>
                                  <a:pt x="-12646" y="38550"/>
                                </a:lnTo>
                                <a:lnTo>
                                  <a:pt x="-12644" y="38550"/>
                                </a:lnTo>
                                <a:lnTo>
                                  <a:pt x="-12643" y="38550"/>
                                </a:lnTo>
                                <a:lnTo>
                                  <a:pt x="-12641" y="38550"/>
                                </a:lnTo>
                                <a:lnTo>
                                  <a:pt x="-12640" y="38550"/>
                                </a:lnTo>
                                <a:lnTo>
                                  <a:pt x="-12639" y="38550"/>
                                </a:lnTo>
                                <a:lnTo>
                                  <a:pt x="-12637" y="38550"/>
                                </a:lnTo>
                                <a:lnTo>
                                  <a:pt x="-12636" y="38550"/>
                                </a:lnTo>
                                <a:lnTo>
                                  <a:pt x="-12635" y="38550"/>
                                </a:lnTo>
                                <a:lnTo>
                                  <a:pt x="-12633" y="38550"/>
                                </a:lnTo>
                                <a:lnTo>
                                  <a:pt x="-12632" y="38550"/>
                                </a:lnTo>
                                <a:lnTo>
                                  <a:pt x="-12631" y="38550"/>
                                </a:lnTo>
                                <a:lnTo>
                                  <a:pt x="-12629" y="38550"/>
                                </a:lnTo>
                                <a:lnTo>
                                  <a:pt x="-12628" y="38551"/>
                                </a:lnTo>
                                <a:lnTo>
                                  <a:pt x="-12626" y="38551"/>
                                </a:lnTo>
                                <a:lnTo>
                                  <a:pt x="-12625" y="38551"/>
                                </a:lnTo>
                                <a:lnTo>
                                  <a:pt x="-12624" y="38551"/>
                                </a:lnTo>
                                <a:lnTo>
                                  <a:pt x="-12622" y="38551"/>
                                </a:lnTo>
                                <a:lnTo>
                                  <a:pt x="-12621" y="38551"/>
                                </a:lnTo>
                                <a:lnTo>
                                  <a:pt x="-12620" y="38551"/>
                                </a:lnTo>
                                <a:lnTo>
                                  <a:pt x="-12618" y="38551"/>
                                </a:lnTo>
                                <a:lnTo>
                                  <a:pt x="-12617" y="38551"/>
                                </a:lnTo>
                                <a:lnTo>
                                  <a:pt x="-12615" y="38551"/>
                                </a:lnTo>
                                <a:lnTo>
                                  <a:pt x="-12614" y="38551"/>
                                </a:lnTo>
                                <a:lnTo>
                                  <a:pt x="-12612" y="38551"/>
                                </a:lnTo>
                                <a:lnTo>
                                  <a:pt x="-12611" y="38551"/>
                                </a:lnTo>
                                <a:lnTo>
                                  <a:pt x="-12610" y="38551"/>
                                </a:lnTo>
                                <a:lnTo>
                                  <a:pt x="-12608" y="38551"/>
                                </a:lnTo>
                                <a:lnTo>
                                  <a:pt x="-12607" y="38551"/>
                                </a:lnTo>
                                <a:lnTo>
                                  <a:pt x="-12606" y="38551"/>
                                </a:lnTo>
                                <a:lnTo>
                                  <a:pt x="-12604" y="38551"/>
                                </a:lnTo>
                                <a:lnTo>
                                  <a:pt x="-12603" y="38551"/>
                                </a:lnTo>
                                <a:lnTo>
                                  <a:pt x="-12602" y="38551"/>
                                </a:lnTo>
                                <a:lnTo>
                                  <a:pt x="-12600" y="38551"/>
                                </a:lnTo>
                                <a:lnTo>
                                  <a:pt x="-12598" y="38551"/>
                                </a:lnTo>
                                <a:lnTo>
                                  <a:pt x="-12597" y="38551"/>
                                </a:lnTo>
                                <a:lnTo>
                                  <a:pt x="-12596" y="38551"/>
                                </a:lnTo>
                                <a:lnTo>
                                  <a:pt x="-12594" y="38551"/>
                                </a:lnTo>
                                <a:lnTo>
                                  <a:pt x="-12593" y="38551"/>
                                </a:lnTo>
                                <a:lnTo>
                                  <a:pt x="-12592" y="38551"/>
                                </a:lnTo>
                                <a:lnTo>
                                  <a:pt x="-12590" y="38551"/>
                                </a:lnTo>
                                <a:lnTo>
                                  <a:pt x="-12589" y="38551"/>
                                </a:lnTo>
                                <a:lnTo>
                                  <a:pt x="-12588" y="38551"/>
                                </a:lnTo>
                                <a:lnTo>
                                  <a:pt x="-12586" y="38552"/>
                                </a:lnTo>
                                <a:lnTo>
                                  <a:pt x="-12584" y="38552"/>
                                </a:lnTo>
                                <a:lnTo>
                                  <a:pt x="-12583" y="38552"/>
                                </a:lnTo>
                                <a:lnTo>
                                  <a:pt x="-12582" y="38552"/>
                                </a:lnTo>
                                <a:lnTo>
                                  <a:pt x="-12580" y="38552"/>
                                </a:lnTo>
                                <a:lnTo>
                                  <a:pt x="-12579" y="38552"/>
                                </a:lnTo>
                                <a:lnTo>
                                  <a:pt x="-12578" y="38552"/>
                                </a:lnTo>
                                <a:lnTo>
                                  <a:pt x="-12576" y="38552"/>
                                </a:lnTo>
                                <a:lnTo>
                                  <a:pt x="-12575" y="38552"/>
                                </a:lnTo>
                                <a:lnTo>
                                  <a:pt x="-12574" y="38552"/>
                                </a:lnTo>
                                <a:lnTo>
                                  <a:pt x="-12572" y="38552"/>
                                </a:lnTo>
                                <a:lnTo>
                                  <a:pt x="-12570" y="38552"/>
                                </a:lnTo>
                                <a:lnTo>
                                  <a:pt x="-12569" y="38552"/>
                                </a:lnTo>
                                <a:lnTo>
                                  <a:pt x="-12568" y="38552"/>
                                </a:lnTo>
                                <a:lnTo>
                                  <a:pt x="-12566" y="38552"/>
                                </a:lnTo>
                                <a:lnTo>
                                  <a:pt x="-12565" y="38552"/>
                                </a:lnTo>
                                <a:lnTo>
                                  <a:pt x="-12564" y="38552"/>
                                </a:lnTo>
                                <a:lnTo>
                                  <a:pt x="-12562" y="38552"/>
                                </a:lnTo>
                                <a:lnTo>
                                  <a:pt x="-12561" y="38552"/>
                                </a:lnTo>
                                <a:lnTo>
                                  <a:pt x="-12560" y="38552"/>
                                </a:lnTo>
                                <a:lnTo>
                                  <a:pt x="-12558" y="38552"/>
                                </a:lnTo>
                                <a:lnTo>
                                  <a:pt x="-12557" y="38552"/>
                                </a:lnTo>
                                <a:lnTo>
                                  <a:pt x="-12556" y="38552"/>
                                </a:lnTo>
                                <a:lnTo>
                                  <a:pt x="-12554" y="38552"/>
                                </a:lnTo>
                                <a:lnTo>
                                  <a:pt x="-12552" y="38552"/>
                                </a:lnTo>
                                <a:lnTo>
                                  <a:pt x="-12551" y="38552"/>
                                </a:lnTo>
                                <a:lnTo>
                                  <a:pt x="-12550" y="38552"/>
                                </a:lnTo>
                                <a:lnTo>
                                  <a:pt x="-12548" y="38552"/>
                                </a:lnTo>
                                <a:lnTo>
                                  <a:pt x="-12547" y="38552"/>
                                </a:lnTo>
                                <a:lnTo>
                                  <a:pt x="-12546" y="38552"/>
                                </a:lnTo>
                                <a:lnTo>
                                  <a:pt x="-12544" y="38552"/>
                                </a:lnTo>
                                <a:lnTo>
                                  <a:pt x="-12543" y="38552"/>
                                </a:lnTo>
                                <a:lnTo>
                                  <a:pt x="-12542" y="38552"/>
                                </a:lnTo>
                                <a:lnTo>
                                  <a:pt x="-12540" y="38552"/>
                                </a:lnTo>
                                <a:lnTo>
                                  <a:pt x="-12539" y="38552"/>
                                </a:lnTo>
                                <a:lnTo>
                                  <a:pt x="-12538" y="38552"/>
                                </a:lnTo>
                                <a:lnTo>
                                  <a:pt x="-12536" y="38552"/>
                                </a:lnTo>
                                <a:lnTo>
                                  <a:pt x="-12534" y="38552"/>
                                </a:lnTo>
                                <a:lnTo>
                                  <a:pt x="-12533" y="38552"/>
                                </a:lnTo>
                                <a:lnTo>
                                  <a:pt x="-12532" y="38552"/>
                                </a:lnTo>
                                <a:lnTo>
                                  <a:pt x="-12530" y="38552"/>
                                </a:lnTo>
                                <a:lnTo>
                                  <a:pt x="-12529" y="38552"/>
                                </a:lnTo>
                                <a:lnTo>
                                  <a:pt x="-12528" y="38552"/>
                                </a:lnTo>
                                <a:lnTo>
                                  <a:pt x="-12526" y="38552"/>
                                </a:lnTo>
                                <a:lnTo>
                                  <a:pt x="-12525" y="38552"/>
                                </a:lnTo>
                                <a:lnTo>
                                  <a:pt x="-12524" y="38552"/>
                                </a:lnTo>
                                <a:lnTo>
                                  <a:pt x="-12522" y="38552"/>
                                </a:lnTo>
                                <a:lnTo>
                                  <a:pt x="-12521" y="38552"/>
                                </a:lnTo>
                                <a:lnTo>
                                  <a:pt x="-12519" y="38552"/>
                                </a:lnTo>
                                <a:lnTo>
                                  <a:pt x="-12518" y="38552"/>
                                </a:lnTo>
                                <a:lnTo>
                                  <a:pt x="-12516" y="38552"/>
                                </a:lnTo>
                                <a:lnTo>
                                  <a:pt x="-12515" y="38552"/>
                                </a:lnTo>
                                <a:lnTo>
                                  <a:pt x="-12514" y="38552"/>
                                </a:lnTo>
                                <a:lnTo>
                                  <a:pt x="-12512" y="38552"/>
                                </a:lnTo>
                                <a:lnTo>
                                  <a:pt x="-12511" y="38552"/>
                                </a:lnTo>
                                <a:lnTo>
                                  <a:pt x="-12510" y="38552"/>
                                </a:lnTo>
                                <a:lnTo>
                                  <a:pt x="-12508" y="38552"/>
                                </a:lnTo>
                                <a:lnTo>
                                  <a:pt x="-12507" y="38552"/>
                                </a:lnTo>
                                <a:lnTo>
                                  <a:pt x="-12506" y="38552"/>
                                </a:lnTo>
                                <a:lnTo>
                                  <a:pt x="-12504" y="38552"/>
                                </a:lnTo>
                                <a:lnTo>
                                  <a:pt x="-12503" y="38552"/>
                                </a:lnTo>
                                <a:lnTo>
                                  <a:pt x="-12501" y="38552"/>
                                </a:lnTo>
                                <a:lnTo>
                                  <a:pt x="-12500" y="38552"/>
                                </a:lnTo>
                                <a:lnTo>
                                  <a:pt x="-12499" y="38552"/>
                                </a:lnTo>
                                <a:lnTo>
                                  <a:pt x="-12497" y="38552"/>
                                </a:lnTo>
                                <a:lnTo>
                                  <a:pt x="-12496" y="38552"/>
                                </a:lnTo>
                                <a:lnTo>
                                  <a:pt x="-12495" y="38552"/>
                                </a:lnTo>
                                <a:lnTo>
                                  <a:pt x="-12493" y="38552"/>
                                </a:lnTo>
                                <a:lnTo>
                                  <a:pt x="-12492" y="38552"/>
                                </a:lnTo>
                                <a:lnTo>
                                  <a:pt x="-12490" y="38552"/>
                                </a:lnTo>
                                <a:lnTo>
                                  <a:pt x="-12489" y="38553"/>
                                </a:lnTo>
                                <a:lnTo>
                                  <a:pt x="-12487" y="38553"/>
                                </a:lnTo>
                                <a:lnTo>
                                  <a:pt x="-12486" y="38553"/>
                                </a:lnTo>
                                <a:lnTo>
                                  <a:pt x="-12485" y="38553"/>
                                </a:lnTo>
                                <a:lnTo>
                                  <a:pt x="-12483" y="38553"/>
                                </a:lnTo>
                                <a:lnTo>
                                  <a:pt x="-12482" y="38553"/>
                                </a:lnTo>
                                <a:lnTo>
                                  <a:pt x="-12481" y="38553"/>
                                </a:lnTo>
                                <a:lnTo>
                                  <a:pt x="-12479" y="38553"/>
                                </a:lnTo>
                                <a:lnTo>
                                  <a:pt x="-12478" y="38553"/>
                                </a:lnTo>
                                <a:lnTo>
                                  <a:pt x="-12477" y="38553"/>
                                </a:lnTo>
                                <a:lnTo>
                                  <a:pt x="-12475" y="38553"/>
                                </a:lnTo>
                                <a:lnTo>
                                  <a:pt x="-12473" y="38553"/>
                                </a:lnTo>
                                <a:lnTo>
                                  <a:pt x="-12472" y="38553"/>
                                </a:lnTo>
                                <a:lnTo>
                                  <a:pt x="-12471" y="38553"/>
                                </a:lnTo>
                                <a:lnTo>
                                  <a:pt x="-12469" y="38553"/>
                                </a:lnTo>
                                <a:lnTo>
                                  <a:pt x="-12468" y="38553"/>
                                </a:lnTo>
                                <a:lnTo>
                                  <a:pt x="-12467" y="38553"/>
                                </a:lnTo>
                                <a:lnTo>
                                  <a:pt x="-12465" y="38553"/>
                                </a:lnTo>
                                <a:lnTo>
                                  <a:pt x="-12464" y="38553"/>
                                </a:lnTo>
                                <a:lnTo>
                                  <a:pt x="-12463" y="38553"/>
                                </a:lnTo>
                                <a:lnTo>
                                  <a:pt x="-12461" y="38553"/>
                                </a:lnTo>
                                <a:lnTo>
                                  <a:pt x="-12459" y="38553"/>
                                </a:lnTo>
                                <a:lnTo>
                                  <a:pt x="-12458" y="38553"/>
                                </a:lnTo>
                                <a:lnTo>
                                  <a:pt x="-12457" y="38553"/>
                                </a:lnTo>
                                <a:lnTo>
                                  <a:pt x="-12455" y="38553"/>
                                </a:lnTo>
                                <a:lnTo>
                                  <a:pt x="-12454" y="38553"/>
                                </a:lnTo>
                                <a:lnTo>
                                  <a:pt x="-12453" y="38553"/>
                                </a:lnTo>
                                <a:lnTo>
                                  <a:pt x="-12451" y="38553"/>
                                </a:lnTo>
                                <a:lnTo>
                                  <a:pt x="-12450" y="38553"/>
                                </a:lnTo>
                                <a:lnTo>
                                  <a:pt x="-12449" y="38553"/>
                                </a:lnTo>
                                <a:lnTo>
                                  <a:pt x="-12447" y="38553"/>
                                </a:lnTo>
                                <a:lnTo>
                                  <a:pt x="-12445" y="38553"/>
                                </a:lnTo>
                                <a:lnTo>
                                  <a:pt x="-12444" y="38553"/>
                                </a:lnTo>
                                <a:lnTo>
                                  <a:pt x="-12443" y="38553"/>
                                </a:lnTo>
                                <a:lnTo>
                                  <a:pt x="-12441" y="38553"/>
                                </a:lnTo>
                                <a:lnTo>
                                  <a:pt x="-12440" y="38553"/>
                                </a:lnTo>
                                <a:lnTo>
                                  <a:pt x="-12439" y="38553"/>
                                </a:lnTo>
                                <a:lnTo>
                                  <a:pt x="-12437" y="38553"/>
                                </a:lnTo>
                                <a:lnTo>
                                  <a:pt x="-12436" y="38553"/>
                                </a:lnTo>
                                <a:lnTo>
                                  <a:pt x="-12435" y="38553"/>
                                </a:lnTo>
                                <a:lnTo>
                                  <a:pt x="-12433" y="38553"/>
                                </a:lnTo>
                                <a:lnTo>
                                  <a:pt x="-12432" y="38553"/>
                                </a:lnTo>
                                <a:lnTo>
                                  <a:pt x="-12431" y="38553"/>
                                </a:lnTo>
                                <a:lnTo>
                                  <a:pt x="-12429" y="38553"/>
                                </a:lnTo>
                                <a:lnTo>
                                  <a:pt x="-12427" y="38553"/>
                                </a:lnTo>
                                <a:lnTo>
                                  <a:pt x="-12426" y="38553"/>
                                </a:lnTo>
                                <a:lnTo>
                                  <a:pt x="-12425" y="38553"/>
                                </a:lnTo>
                                <a:lnTo>
                                  <a:pt x="-12423" y="38553"/>
                                </a:lnTo>
                                <a:lnTo>
                                  <a:pt x="-12422" y="38553"/>
                                </a:lnTo>
                                <a:lnTo>
                                  <a:pt x="-12421" y="38553"/>
                                </a:lnTo>
                                <a:lnTo>
                                  <a:pt x="-12419" y="38553"/>
                                </a:lnTo>
                                <a:lnTo>
                                  <a:pt x="-12418" y="38553"/>
                                </a:lnTo>
                                <a:lnTo>
                                  <a:pt x="-12417" y="38553"/>
                                </a:lnTo>
                                <a:lnTo>
                                  <a:pt x="-12415" y="38553"/>
                                </a:lnTo>
                                <a:lnTo>
                                  <a:pt x="-12414" y="38553"/>
                                </a:lnTo>
                                <a:lnTo>
                                  <a:pt x="-12413" y="38553"/>
                                </a:lnTo>
                                <a:lnTo>
                                  <a:pt x="-12411" y="38553"/>
                                </a:lnTo>
                                <a:lnTo>
                                  <a:pt x="-12409" y="38553"/>
                                </a:lnTo>
                                <a:lnTo>
                                  <a:pt x="-12408" y="38554"/>
                                </a:lnTo>
                                <a:lnTo>
                                  <a:pt x="-12407" y="38554"/>
                                </a:lnTo>
                                <a:lnTo>
                                  <a:pt x="-12405" y="38554"/>
                                </a:lnTo>
                                <a:lnTo>
                                  <a:pt x="-12404" y="38554"/>
                                </a:lnTo>
                                <a:lnTo>
                                  <a:pt x="-12403" y="38554"/>
                                </a:lnTo>
                                <a:lnTo>
                                  <a:pt x="-12401" y="38554"/>
                                </a:lnTo>
                                <a:lnTo>
                                  <a:pt x="-12400" y="38554"/>
                                </a:lnTo>
                                <a:lnTo>
                                  <a:pt x="-12399" y="38554"/>
                                </a:lnTo>
                                <a:lnTo>
                                  <a:pt x="-12397" y="38554"/>
                                </a:lnTo>
                                <a:lnTo>
                                  <a:pt x="-12396" y="38554"/>
                                </a:lnTo>
                                <a:lnTo>
                                  <a:pt x="-12394" y="38554"/>
                                </a:lnTo>
                                <a:lnTo>
                                  <a:pt x="-12393" y="38554"/>
                                </a:lnTo>
                                <a:lnTo>
                                  <a:pt x="-12391" y="38554"/>
                                </a:lnTo>
                                <a:lnTo>
                                  <a:pt x="-12390" y="38554"/>
                                </a:lnTo>
                                <a:lnTo>
                                  <a:pt x="-12389" y="38554"/>
                                </a:lnTo>
                                <a:lnTo>
                                  <a:pt x="-12387" y="38554"/>
                                </a:lnTo>
                                <a:lnTo>
                                  <a:pt x="-12386" y="38554"/>
                                </a:lnTo>
                                <a:lnTo>
                                  <a:pt x="-12385" y="38554"/>
                                </a:lnTo>
                                <a:lnTo>
                                  <a:pt x="-12383" y="38554"/>
                                </a:lnTo>
                                <a:lnTo>
                                  <a:pt x="-12382" y="38554"/>
                                </a:lnTo>
                                <a:lnTo>
                                  <a:pt x="-12381" y="38554"/>
                                </a:lnTo>
                                <a:lnTo>
                                  <a:pt x="-12379" y="38554"/>
                                </a:lnTo>
                                <a:lnTo>
                                  <a:pt x="-12377" y="38555"/>
                                </a:lnTo>
                                <a:lnTo>
                                  <a:pt x="-12376" y="38555"/>
                                </a:lnTo>
                                <a:lnTo>
                                  <a:pt x="-12375" y="38555"/>
                                </a:lnTo>
                                <a:lnTo>
                                  <a:pt x="-12374" y="38555"/>
                                </a:lnTo>
                                <a:lnTo>
                                  <a:pt x="-12372" y="38555"/>
                                </a:lnTo>
                                <a:lnTo>
                                  <a:pt x="-12371" y="38555"/>
                                </a:lnTo>
                                <a:lnTo>
                                  <a:pt x="-12370" y="38555"/>
                                </a:lnTo>
                                <a:lnTo>
                                  <a:pt x="-12368" y="38555"/>
                                </a:lnTo>
                                <a:lnTo>
                                  <a:pt x="-12367" y="38555"/>
                                </a:lnTo>
                                <a:lnTo>
                                  <a:pt x="-12365" y="38555"/>
                                </a:lnTo>
                                <a:lnTo>
                                  <a:pt x="-12364" y="38555"/>
                                </a:lnTo>
                                <a:lnTo>
                                  <a:pt x="-12362" y="38555"/>
                                </a:lnTo>
                                <a:lnTo>
                                  <a:pt x="-12361" y="38555"/>
                                </a:lnTo>
                                <a:lnTo>
                                  <a:pt x="-12360" y="38555"/>
                                </a:lnTo>
                                <a:lnTo>
                                  <a:pt x="-12358" y="38555"/>
                                </a:lnTo>
                                <a:lnTo>
                                  <a:pt x="-12357" y="38555"/>
                                </a:lnTo>
                                <a:lnTo>
                                  <a:pt x="-12356" y="38555"/>
                                </a:lnTo>
                                <a:lnTo>
                                  <a:pt x="-12354" y="38555"/>
                                </a:lnTo>
                                <a:lnTo>
                                  <a:pt x="-12353" y="38555"/>
                                </a:lnTo>
                                <a:lnTo>
                                  <a:pt x="-12352" y="38555"/>
                                </a:lnTo>
                                <a:lnTo>
                                  <a:pt x="-12350" y="38555"/>
                                </a:lnTo>
                                <a:lnTo>
                                  <a:pt x="-12348" y="38555"/>
                                </a:lnTo>
                                <a:lnTo>
                                  <a:pt x="-12347" y="38555"/>
                                </a:lnTo>
                                <a:lnTo>
                                  <a:pt x="-12346" y="38555"/>
                                </a:lnTo>
                                <a:lnTo>
                                  <a:pt x="-12344" y="38555"/>
                                </a:lnTo>
                                <a:lnTo>
                                  <a:pt x="-12343" y="38555"/>
                                </a:lnTo>
                                <a:lnTo>
                                  <a:pt x="-12342" y="38555"/>
                                </a:lnTo>
                                <a:lnTo>
                                  <a:pt x="-12341" y="38555"/>
                                </a:lnTo>
                                <a:lnTo>
                                  <a:pt x="-12340" y="38555"/>
                                </a:lnTo>
                                <a:lnTo>
                                  <a:pt x="-12338" y="38555"/>
                                </a:lnTo>
                                <a:lnTo>
                                  <a:pt x="-12337" y="38555"/>
                                </a:lnTo>
                                <a:lnTo>
                                  <a:pt x="-12336" y="38555"/>
                                </a:lnTo>
                                <a:lnTo>
                                  <a:pt x="-12334" y="38555"/>
                                </a:lnTo>
                                <a:lnTo>
                                  <a:pt x="-12332" y="38555"/>
                                </a:lnTo>
                                <a:lnTo>
                                  <a:pt x="-12330" y="38555"/>
                                </a:lnTo>
                                <a:lnTo>
                                  <a:pt x="-12329" y="38555"/>
                                </a:lnTo>
                                <a:lnTo>
                                  <a:pt x="-12328" y="38555"/>
                                </a:lnTo>
                                <a:lnTo>
                                  <a:pt x="-12326" y="38555"/>
                                </a:lnTo>
                                <a:lnTo>
                                  <a:pt x="-12325" y="38555"/>
                                </a:lnTo>
                                <a:lnTo>
                                  <a:pt x="-12324" y="38555"/>
                                </a:lnTo>
                                <a:lnTo>
                                  <a:pt x="-12323" y="38555"/>
                                </a:lnTo>
                                <a:lnTo>
                                  <a:pt x="-12316" y="38555"/>
                                </a:lnTo>
                              </a:path>
                            </a:pathLst>
                          </a:custGeom>
                          <a:noFill/>
                          <a:ln w="10949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83"/>
                        <wps:cNvSpPr>
                          <a:spLocks/>
                        </wps:cNvSpPr>
                        <wps:spPr bwMode="auto">
                          <a:xfrm>
                            <a:off x="25099" y="-46939"/>
                            <a:ext cx="6886" cy="2"/>
                          </a:xfrm>
                          <a:custGeom>
                            <a:avLst/>
                            <a:gdLst>
                              <a:gd name="T0" fmla="+- 0 7287 25099"/>
                              <a:gd name="T1" fmla="*/ T0 w 6886"/>
                              <a:gd name="T2" fmla="+- 0 7313 25099"/>
                              <a:gd name="T3" fmla="*/ T2 w 6886"/>
                              <a:gd name="T4" fmla="+- 0 7359 25099"/>
                              <a:gd name="T5" fmla="*/ T4 w 6886"/>
                              <a:gd name="T6" fmla="+- 0 7385 25099"/>
                              <a:gd name="T7" fmla="*/ T6 w 6886"/>
                              <a:gd name="T8" fmla="+- 0 7432 25099"/>
                              <a:gd name="T9" fmla="*/ T8 w 6886"/>
                              <a:gd name="T10" fmla="+- 0 7457 25099"/>
                              <a:gd name="T11" fmla="*/ T10 w 6886"/>
                              <a:gd name="T12" fmla="+- 0 7504 25099"/>
                              <a:gd name="T13" fmla="*/ T12 w 6886"/>
                              <a:gd name="T14" fmla="+- 0 7530 25099"/>
                              <a:gd name="T15" fmla="*/ T14 w 6886"/>
                              <a:gd name="T16" fmla="+- 0 7576 25099"/>
                              <a:gd name="T17" fmla="*/ T16 w 6886"/>
                              <a:gd name="T18" fmla="+- 0 7592 25099"/>
                              <a:gd name="T19" fmla="*/ T18 w 68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6886">
                                <a:moveTo>
                                  <a:pt x="-17812" y="47210"/>
                                </a:moveTo>
                                <a:lnTo>
                                  <a:pt x="-17786" y="47210"/>
                                </a:lnTo>
                                <a:moveTo>
                                  <a:pt x="-17740" y="47210"/>
                                </a:moveTo>
                                <a:lnTo>
                                  <a:pt x="-17714" y="47210"/>
                                </a:lnTo>
                                <a:moveTo>
                                  <a:pt x="-17667" y="47210"/>
                                </a:moveTo>
                                <a:lnTo>
                                  <a:pt x="-17642" y="47210"/>
                                </a:lnTo>
                                <a:moveTo>
                                  <a:pt x="-17595" y="47210"/>
                                </a:moveTo>
                                <a:lnTo>
                                  <a:pt x="-17569" y="47210"/>
                                </a:lnTo>
                                <a:moveTo>
                                  <a:pt x="-17523" y="47210"/>
                                </a:moveTo>
                                <a:lnTo>
                                  <a:pt x="-17507" y="47210"/>
                                </a:lnTo>
                              </a:path>
                            </a:pathLst>
                          </a:custGeom>
                          <a:noFill/>
                          <a:ln w="10949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631" y="176"/>
                            <a:ext cx="195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tabs>
                                  <w:tab w:val="left" w:pos="1392"/>
                                </w:tabs>
                                <w:spacing w:before="1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M7 10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mM Ca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  <w:u w:val="single" w:color="F4864A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  <w:u w:val="single" w:color="F4864A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M7 pH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283" style="position:absolute;left:0;text-align:left;margin-left:346.7pt;margin-top:3.55pt;width:146.45pt;height:117.55pt;z-index:251654656;mso-position-horizontal-relative:page" coordorigin="6934,71" coordsize="2929,2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">
                <v:line id="Line 196" o:spid="_x0000_s1284" style="position:absolute;visibility:visible;mso-wrap-style:square" from="6940,2415" to="9856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" strokeweight=".21003mm"/>
                <v:shape id="AutoShape 195" o:spid="_x0000_s1285" style="position:absolute;left:7350;top:2403;width:2095;height:2;visibility:visible;mso-wrap-style:square;v-text-anchor:top" coordsize="2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" path="m,l12,m417,r12,m834,r12,m1250,r12,m1667,r12,m2083,r12,e" filled="f" strokeweight=".39672mm">
                  <v:path arrowok="t" o:connecttype="custom" o:connectlocs="0,0;12,0;417,0;429,0;834,0;846,0;1250,0;1262,0;1667,0;1679,0;2083,0;2095,0" o:connectangles="0,0,0,0,0,0,0,0,0,0,0,0"/>
                </v:shape>
                <v:shape id="AutoShape 194" o:spid="_x0000_s1286" style="position:absolute;left:21963;top:651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" path="m-14816,1764r,-46m-14399,1764r,-46m-13983,1764r,-46m-13566,1764r,-46m-13149,1764r,-46m-12733,1764r,-46m-12316,1764r,-46e" filled="f" strokeweight=".21056mm">
                  <v:path arrowok="t" o:connecttype="custom" o:connectlocs="-14816,2415;-14816,2369;-14399,2415;-14399,2369;-13983,2415;-13983,2369;-13566,2415;-13566,2369;-13149,2415;-13149,2369;-12733,2415;-12733,2369;-12316,2415;-12316,2369" o:connectangles="0,0,0,0,0,0,0,0,0,0,0,0,0,0"/>
                </v:shape>
                <v:line id="Line 193" o:spid="_x0000_s1287" style="position:absolute;visibility:visible;mso-wrap-style:square" from="6940,77" to="9856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" strokeweight=".21003mm"/>
                <v:shape id="AutoShape 192" o:spid="_x0000_s1288" style="position:absolute;left:7350;top:88;width:2095;height:2;visibility:visible;mso-wrap-style:square;v-text-anchor:top" coordsize="2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" path="m,l12,m417,r12,m834,r12,m1250,r12,m1667,r12,m2083,r12,e" filled="f" strokeweight=".39672mm">
                  <v:path arrowok="t" o:connecttype="custom" o:connectlocs="0,0;12,0;417,0;429,0;834,0;846,0;1250,0;1262,0;1667,0;1679,0;2083,0;2095,0" o:connectangles="0,0,0,0,0,0,0,0,0,0,0,0"/>
                </v:shape>
                <v:shape id="AutoShape 191" o:spid="_x0000_s1289" style="position:absolute;left:21963;top:-51335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" path="m-14816,51411r,45m-14399,51411r,45m-13983,51411r,45m-13566,51411r,45m-13149,51411r,45m-12733,51411r,45m-12316,51411r,45e" filled="f" strokeweight=".21056mm">
                  <v:path arrowok="t" o:connecttype="custom" o:connectlocs="-14816,77;-14816,122;-14399,77;-14399,122;-13983,77;-13983,122;-13566,77;-13566,122;-13149,77;-13149,122;-12733,77;-12733,122;-12316,77;-12316,122" o:connectangles="0,0,0,0,0,0,0,0,0,0,0,0,0,0"/>
                </v:shape>
                <v:line id="Line 190" o:spid="_x0000_s1290" style="position:absolute;visibility:visible;mso-wrap-style:square" from="6940,77" to="6940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" strokeweight=".21108mm"/>
                <v:shape id="AutoShape 189" o:spid="_x0000_s1291" style="position:absolute;left:17267;top:-51335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" path="m-10328,53164r22,m-10328,51996r22,m-10328,53749r45,m-10328,52580r45,m-10328,51411r45,e" filled="f" strokeweight=".21056mm">
                  <v:path arrowok="t" o:connecttype="custom" o:connectlocs="-10328,1830;-10306,1830;-10328,662;-10306,662;-10328,2415;-10283,2415;-10328,1246;-10283,1246;-10328,77;-10283,77" o:connectangles="0,0,0,0,0,0,0,0,0,0"/>
                </v:shape>
                <v:line id="Line 188" o:spid="_x0000_s1292" style="position:absolute;visibility:visible;mso-wrap-style:square" from="9856,77" to="9856,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" strokeweight=".21108mm"/>
                <v:shape id="AutoShape 187" o:spid="_x0000_s1293" style="position:absolute;left:82033;top:-51335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" path="m-72177,53164r-23,m-72177,51996r-23,m-72177,53749r-46,m-72177,52580r-46,m-72177,51411r-46,e" filled="f" strokeweight=".21056mm">
                  <v:path arrowok="t" o:connecttype="custom" o:connectlocs="-72177,1830;-72200,1830;-72177,662;-72200,662;-72177,2415;-72223,2415;-72177,1246;-72223,1246;-72177,77;-72223,77" o:connectangles="0,0,0,0,0,0,0,0,0,0"/>
                </v:shape>
                <v:shape id="AutoShape 186" o:spid="_x0000_s1294" style="position:absolute;left:21963;top:-9026;width:3856;height:15;visibility:visible;mso-wrap-style:square;v-text-anchor:top" coordsize="385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" path="m-14816,10969r26,m-14744,10969r26,m-14671,10969r26,e" filled="f" strokecolor="#f4864a" strokeweight=".30414mm">
                  <v:path arrowok="t" o:connecttype="custom" o:connectlocs="-14816,1943;-14790,1943;-14744,1943;-14718,1943;-14671,1943;-14645,1943" o:connectangles="0,0,0,0,0,0"/>
                </v:shape>
                <v:shape id="Picture 185" o:spid="_x0000_s1295" type="#_x0000_t75" style="position:absolute;left:7363;top:1290;width:535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">
                  <v:imagedata r:id="rId49" o:title=""/>
                </v:shape>
                <v:shape id="AutoShape 184" o:spid="_x0000_s1296" style="position:absolute;left:21963;top:-37862;width:56409;height:15799;visibility:visible;mso-wrap-style:square;v-text-anchor:top" coordsize="56409,1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" path="m-14020,39181r26,m-13947,39183r26,m-13875,39183r26,m-13846,39183r26,-1m-13773,39181r26,m-13701,39181r26,m-13628,39181r26,1m-13556,39183r26,m-13483,39183r26,m-13411,39183r26,-1m-13340,39183r26,-1m-13267,39182r26,-1m-13195,39182r26,m-13122,39181r26,m-13050,39181r26,-1m-12977,39181r26,m-12905,39180r26,m-12875,39180r26,m-12802,39179r26,m-12730,39179r26,-1m-12657,39177r26,m-12585,39177r26,m-12512,39177r25,1m-12440,39178r26,-1m-12368,39177r26,m-14816,39230r8,-1l-14807,39228r1,l-14805,39228r1,l-14802,39228r1,l-14800,39228r1,l-14798,39228r1,l-14796,39228r2,-1l-14793,39227r1,l-14791,39227r1,l-14788,39227r1,-1l-14786,39226r2,l-14783,39226r2,l-14780,39226r2,l-14777,39226r1,l-14774,39226r1,l-14772,39226r2,l-14769,39226r1,-1l-14766,39225r1,l-14763,39225r1,l-14761,39225r2,l-14758,39225r1,l-14755,39225r1,l-14752,39225r1,l-14749,39225r1,l-14747,39225r2,-1l-14744,39224r1,l-14741,39224r1,l-14739,39224r2,l-14735,39224r1,l-14733,39225r2,l-14730,39225r1,l-14727,39225r1,l-14725,39225r2,l-14722,39225r2,l-14719,39225r2,l-14716,39225r1,l-14713,39225r1,l-14711,39225r2,l-14708,39225r1,l-14705,39225r1,l-14702,39225r1,l-14699,39226r1,l-14697,39226r2,l-14694,39226r1,l-14691,39226r1,l-14689,39226r2,l-14685,39226r1,l-14683,39226r2,l-14680,39226r1,l-14677,39226r1,l-14675,39226r2,l-14672,39226r2,l-14669,39226r2,l-14666,39226r1,l-14663,39226r1,l-14661,39226r2,l-14658,39226r2,l-14655,39226r2,l-14652,39226r1,l-14649,39226r1,l-14647,39226r2,l-14644,39226r1,l-14641,39226r1,l-14638,39226r1,l-14636,39226r2,l-14633,39226r1,l-14630,39226r1,l-14627,39226r1,l-14624,39226r1,l-14622,39226r2,l-14619,39226r1,l-14616,39226r1,l-14614,39226r2,l-14610,39226r1,l-14608,39226r2,l-14605,39226r1,l-14602,39226r1,l-14600,39226r2,l-14597,39226r2,l-14594,39226r2,l-14591,39226r1,l-14588,39226r1,l-14586,39226r2,l-14583,39226r1,l-14580,39226r1,l-14577,39226r1,l-14574,39226r1,l-14572,39226r2,l-14569,39226r1,l-14566,39226r1,l-14564,39226r2,l-14560,39226r1,l-14558,39226r2,l-14555,39226r1,l-14552,39226r1,l-14550,39226r2,l-14547,39226r2,l-14544,39226r2,l-14541,39226r1,l-14538,39226r1,l-14536,39226r2,l-14533,39226r2,l-14530,39226r2,l-14527,39226r1,l-14524,39226r1,l-14522,39226r2,l-14519,39226r1,l-14516,39226r1,l-14513,39226r1,l-14511,39226r2,l-14508,39226r1,l-14505,39226r1,l-14502,39226r1,l-14499,39226r1,l-14497,39226r2,l-14494,39226r1,l-14491,39226r1,l-14489,39226r2,l-14485,39226r1,l-14483,39226r2,l-14480,39226r1,-1l-14477,39225r1,l-14475,39224r2,l-14472,39224r2,-1l-14469,39222r2,-1l-14466,39220r1,-2l-14463,39217r1,-2l-14461,39213r2,-2l-14458,39207r1,-2l-14455,39201r1,-4l-14452,39193r1,-4l-14449,39183r1,-5l-14447,39172r2,-6l-14444,39159r1,-7l-14441,39144r1,-8l-14439,39127r2,-10l-14435,39107r1,-10l-14433,39087r2,-11l-14430,39065r1,-12l-14427,39042r1,-12l-14425,39017r2,-12l-14422,38993r2,-13l-14419,38968r2,-13l-14416,38943r1,-13l-14413,38918r1,-12l-14411,38894r2,-12l-14408,38870r2,-11l-14405,38847r2,-11l-14402,38825r1,-9l-14399,38806r1,-10l-14397,38787r2,-9l-14394,38771r1,-8l-14391,38755r1,-7l-14388,38741r1,-6l-14386,38729r2,-5l-14383,38718r1,-5l-14380,38708r1,-5l-14377,38699r1,-4l-14374,38691r1,-4l-14372,38684r2,-3l-14369,38677r1,-2l-14366,38672r1,-3l-14364,38667r2,-2l-14360,38662r1,-2l-14358,38658r2,-2l-14355,38654r1,-2l-14352,38650r1,-2l-14350,38647r2,-2l-14347,38643r2,-1l-14344,38640r2,-1l-14341,38638r1,-2l-14338,38635r1,-1l-14336,38633r2,-1l-14333,38630r1,-1l-14330,38628r1,-1l-14327,38626r1,-1l-14324,38624r1,l-14322,38622r2,l-14319,38621r1,-1l-14316,38619r1,-1l-14314,38618r2,-1l-14310,38616r1,-1l-14308,38614r2,l-14305,38613r1,-1l-14302,38612r1,-1l-14300,38610r2,l-14297,38609r2,-1l-14294,38608r2,-1l-14291,38606r1,l-14288,38606r1,-1l-14286,38604r2,l-14283,38603r1,-1l-14280,38602r2,l-14277,38601r1,-1l-14274,38600r1,l-14272,38599r2,l-14269,38599r1,-1l-14266,38597r1,l-14264,38597r2,-1l-14261,38596r2,-1l-14258,38595r1,l-14255,38594r1,l-14253,38593r2,l-14250,38593r1,-1l-14247,38592r1,-1l-14244,38591r1,l-14241,38591r1,-1l-14239,38590r2,-1l-14236,38589r1,l-14233,38589r1,-1l-14231,38588r2,-1l-14227,38587r1,l-14225,38587r2,-1l-14222,38586r1,-1l-14219,38585r1,l-14217,38585r2,l-14214,38584r2,l-14211,38583r2,l-14208,38583r1,l-14205,38583r1,-1l-14203,38582r2,l-14200,38581r2,l-14197,38581r2,l-14194,38581r1,l-14191,38581r1,-1l-14189,38580r2,l-14186,38579r1,l-14183,38579r2,l-14180,38579r1,l-14177,38579r1,l-14175,38579r2,-1l-14172,38578r1,l-14169,38578r2,l-14166,38578r1,-1l-14163,38577r1,l-14161,38577r2,l-14158,38577r1,l-14155,38577r2,l-14152,38577r1,-1l-14149,38576r1,l-14147,38576r2,-1l-14144,38575r1,l-14141,38575r1,l-14139,38575r2,l-14136,38575r2,-1l-14133,38574r1,l-14130,38574r1,-1l-14128,38573r2,l-14125,38573r1,l-14122,38573r1,l-14119,38572r1,l-14116,38572r1,l-14114,38571r2,l-14111,38571r1,l-14108,38571r1,l-14106,38571r2,-1l-14102,38570r1,l-14100,38569r2,l-14097,38569r1,l-14094,38569r1,l-14092,38569r2,l-14089,38568r2,l-14086,38568r2,-1l-14083,38567r1,l-14080,38567r1,l-14078,38567r2,l-14075,38567r2,-1l-14072,38566r2,l-14069,38566r1,-1l-14066,38565r1,l-14064,38565r2,l-14061,38565r1,l-14058,38564r2,l-14055,38564r1,l-14052,38563r1,l-14050,38563r2,l-14047,38563r1,l-14044,38563r2,l-14041,38562r1,l-14038,38562r1,l-14036,38561r2,l-14033,38561r1,l-14030,38561r2,l-14027,38561r1,l-14024,38561r1,-1l-14022,38560r2,l-14019,38560r1,-1l-14016,38559r1,l-14014,38559r2,l-14010,38559r1,l-14008,38559r1,l-14005,38559r1,l-14003,38558r2,l-14000,38558r1,l-13997,38558r1,-1l-13994,38557r1,l-13991,38557r1,l-13989,38557r2,l-13986,38557r1,l-13983,38557r1,l-13981,38556r2,l-13977,38556r1,l-13975,38556r2,l-13972,38555r1,l-13969,38555r1,l-13967,38555r2,l-13964,38555r2,l-13961,38555r2,l-13958,38554r1,l-13955,38554r1,l-13953,38554r2,-1l-13950,38553r2,l-13947,38553r2,l-13944,38553r1,l-13941,38553r1,l-13939,38553r2,l-13936,38552r1,l-13933,38552r2,l-13930,38552r1,l-13927,38552r1,l-13925,38552r2,l-13922,38552r1,l-13919,38551r2,l-13916,38551r1,l-13913,38551r1,l-13911,38550r2,l-13908,38550r1,l-13905,38550r2,l-13902,38550r1,l-13899,38550r1,l-13897,38550r2,l-13894,38549r1,l-13892,38549r2,l-13889,38549r2,l-13885,38548r1,l-13883,38548r1,l-13880,38548r1,l-13878,38548r2,l-13875,38548r1,l-13872,38548r1,l-13869,38547r1,l-13866,38547r1,l-13864,38547r2,l-13861,38546r1,l-13858,38546r1,l-13856,38546r2,l-13852,38546r1,l-13850,38546r2,l-13847,38546r1,m-13846,38546r2,l-13843,38546r1,-1l-13840,38545r1,l-13837,38545r1,l-13834,38545r1,l-13832,38545r2,-1l-13829,38544r1,l-13826,38544r1,l-13823,38544r1,l-13820,38544r1,l-13818,38544r2,l-13815,38544r1,l-13812,38544r1,l-13810,38544r2,l-13806,38544r1,l-13804,38544r2,-1l-13801,38543r1,l-13798,38543r1,l-13796,38543r2,l-13792,38543r1,l-13790,38543r2,l-13787,38543r1,l-13784,38543r1,-1l-13782,38542r2,l-13778,38542r1,l-13776,38542r2,l-13773,38542r1,l-13770,38542r1,l-13768,38542r2,l-13765,38542r1,l-13762,38542r1,l-13759,38542r1,l-13757,38542r2,l-13754,38542r1,l-13751,38542r1,l-13749,38542r2,l-13746,38542r2,l-13743,38542r2,l-13740,38542r1,l-13737,38542r1,l-13735,38542r2,l-13732,38541r1,l-13729,38541r2,l-13726,38541r1,l-13723,38541r1,l-13721,38541r2,l-13718,38540r1,l-13715,38540r1,l-13712,38540r1,l-13709,38540r1,l-13707,38540r2,l-13704,38540r1,l-13701,38540r1,l-13698,38540r1,l-13695,38540r1,l-13693,38540r2,l-13690,38539r1,l-13687,38539r1,l-13685,38539r2,l-13681,38539r1,l-13679,38539r2,l-13676,38539r1,l-13673,38539r1,l-13671,38539r2,l-13667,38538r1,l-13665,38538r2,l-13662,38538r1,l-13659,38538r1,l-13657,38538r2,l-13653,38538r1,l-13651,38538r2,l-13648,38538r1,l-13645,38538r1,l-13643,38538r2,l-13640,38538r1,l-13637,38538r1,l-13634,38538r1,l-13632,38538r2,l-13629,38538r1,l-13626,38538r1,l-13624,38538r2,l-13621,38538r2,l-13618,38538r2,l-13615,38538r1,l-13612,38538r1,l-13610,38538r2,l-13607,38538r1,l-13604,38538r2,l-13601,38538r1,l-13598,38538r1,l-13596,38538r2,l-13593,38538r1,l-13590,38538r1,l-13587,38538r1,l-13584,38538r1,l-13582,38538r2,l-13579,38538r1,l-13576,38538r1,l-13573,38538r1,l-13570,38538r1,l-13568,38538r2,l-13565,38538r1,l-13562,38538r1,l-13560,38538r2,l-13556,38538r1,l-13554,38538r2,l-13551,38538r1,l-13548,38538r1,l-13546,38537r2,l-13542,38537r1,l-13540,38537r2,l-13537,38537r1,l-13534,38537r1,l-13532,38537r2,l-13528,38537r1,l-13526,38537r2,l-13523,38537r1,l-13520,38537r1,l-13518,38537r2,l-13515,38537r1,l-13512,38537r2,l-13509,38537r1,l-13507,38537r2,l-13504,38537r1,-1l-13501,38536r1,l-13499,38536r2,l-13496,38536r2,l-13493,38536r2,l-13490,38536r1,l-13487,38536r1,l-13485,38536r2,l-13482,38536r1,l-13479,38536r2,l-13476,38536r1,l-13473,38536r1,l-13471,38536r2,l-13468,38536r1,l-13465,38536r1,l-13462,38536r1,l-13459,38536r1,l-13457,38536r2,l-13454,38536r1,l-13451,38536r1,l-13448,38536r1,l-13445,38536r1,l-13443,38536r2,l-13440,38536r1,l-13437,38536r1,l-13435,38536r2,l-13431,38536r1,l-13429,38536r2,l-13426,38536r1,l-13423,38536r1,-1l-13421,38535r2,l-13417,38535r1,l-13415,38535r2,l-13412,38535r1,l-13409,38535r1,l-13407,38535r2,l-13403,38535r1,l-13401,38535r2,l-13398,38535r1,l-13395,38534r1,l-13393,38534r2,l-13390,38534r1,l-13387,38534r2,l-13384,38534r1,l-13382,38534r2,l-13379,38534r1,l-13376,38534r1,l-13374,38534r2,l-13371,38534r2,l-13368,38534r2,l-13365,38534r1,l-13362,38534r1,l-13360,38534r2,l-13357,38533r1,l-13354,38533r2,l-13351,38533r1,l-13348,38533r1,l-13346,38533r2,l-13343,38533r1,l-13340,38533r1,l-13337,38533r1,l-13334,38533r1,l-13332,38533r2,l-13329,38533r1,l-13326,38533r1,l-13323,38533r1,l-13320,38533r1,l-13318,38533r2,l-13315,38533r1,l-13312,38533r1,l-13310,38533r2,l-13306,38533r1,l-13304,38533r2,l-13301,38533r1,l-13298,38533r1,l-13296,38533r2,l-13292,38533r1,l-13290,38533r2,l-13287,38533r1,l-13284,38533r1,l-13282,38533r2,l-13278,38533r1,l-13276,38533r2,l-13273,38533r1,l-13270,38533r1,l-13268,38533r2,l-13265,38533r1,l-13262,38533r2,l-13259,38533r1,l-13256,38533r1,l-13254,38533r1,l-13251,38533r1,l-13249,38533r2,l-13246,38533r2,l-13243,38533r2,l-13240,38533r1,l-13237,38533r1,l-13235,38533r2,l-13232,38533r1,l-13229,38533r2,l-13226,38534r1,l-13223,38534r1,l-13221,38534r2,l-13218,38534r1,l-13215,38534r1,l-13212,38534r1,l-13209,38534r1,l-13207,38534r2,l-13204,38534r1,l-13201,38534r1,l-13198,38534r1,l-13195,38534r1,l-13193,38534r2,l-13190,38534r1,l-13187,38534r1,1l-13185,38535r2,l-13181,38535r1,l-13179,38535r2,l-13176,38535r1,l-13173,38535r1,l-13171,38536r2,l-13167,38536r1,l-13165,38536r2,l-13162,38536r1,l-13159,38536r1,l-13157,38536r2,l-13153,38536r1,l-13151,38536r2,l-13148,38536r1,l-13145,38536r1,l-13143,38536r2,1l-13140,38537r1,l-13137,38537r2,l-13134,38537r1,l-13131,38537r1,l-13129,38537r1,1l-13126,38538r1,l-13124,38538r2,l-13121,38538r2,l-13118,38538r2,l-13115,38538r1,l-13112,38538r1,l-13110,38538r2,l-13107,38538r1,l-13104,38538r2,l-13101,38538r1,l-13098,38538r1,l-13096,38539r2,l-13093,38539r1,l-13090,38539r1,l-13087,38539r1,l-13084,38539r1,l-13082,38539r2,l-13079,38539r1,1l-13076,38540r1,l-13073,38540r1,l-13070,38540r1,l-13068,38540r2,l-13065,38540r1,l-13062,38540r1,l-13060,38540r2,l-13056,38540r1,l-13054,38540r2,l-13051,38540r1,l-13048,38540r1,l-13046,38541r2,l-13042,38541r1,l-13040,38541r2,l-13037,38541r1,l-13034,38541r1,l-13032,38541r2,l-13028,38542r1,l-13026,38542r2,l-13023,38542r1,l-13020,38542r1,l-13018,38542r2,l-13015,38542r1,l-13012,38542r2,l-13009,38542r1,l-13006,38542r1,l-13004,38542r2,l-13001,38542r1,l-12999,38542r2,l-12996,38542r2,l-12993,38543r2,l-12990,38543r1,l-12987,38543r1,l-12985,38543r2,l-12982,38543r1,l-12979,38543r2,l-12976,38543r1,l-12973,38543r1,1l-12971,38544r2,l-12968,38544r1,l-12965,38544r1,l-12962,38544r1,l-12959,38544r1,l-12957,38544r2,l-12954,38544r1,l-12951,38544r1,l-12948,38544r1,l-12945,38544r1,l-12943,38544r2,l-12940,38544r1,l-12937,38544r1,l-12935,38544r2,l-12931,38544r1,l-12929,38544r2,l-12926,38544r1,l-12923,38544r1,l-12921,38545r2,l-12917,38545r1,l-12915,38545r2,l-12912,38545r1,l-12909,38545r1,l-12907,38545r2,l-12903,38545r1,l-12901,38545r2,l-12898,38545r1,l-12895,38545r1,l-12893,38545r2,l-12890,38546r1,l-12887,38546r2,l-12884,38546r1,l-12881,38546r1,l-12879,38546r2,l-12876,38546r1,m-12875,38546r2,l-12872,38546r1,l-12869,38546r1,l-12866,38546r1,l-12864,38546r2,l-12861,38546r1,l-12858,38546r1,l-12856,38546r2,l-12852,38546r1,l-12850,38546r2,l-12847,38546r1,l-12844,38546r1,l-12842,38546r2,l-12839,38546r2,l-12836,38546r2,l-12833,38546r1,l-12830,38546r1,l-12828,38546r2,l-12825,38546r1,l-12822,38546r2,l-12819,38546r1,l-12816,38546r1,l-12814,38546r2,l-12811,38546r1,l-12808,38546r1,l-12806,38546r2,l-12802,38546r1,l-12800,38546r2,l-12797,38547r1,l-12794,38547r1,l-12792,38547r2,l-12789,38547r1,l-12786,38547r2,l-12783,38547r1,l-12780,38547r1,l-12778,38547r2,l-12775,38547r1,l-12772,38547r1,l-12769,38547r1,l-12766,38547r1,1l-12764,38548r2,l-12761,38548r1,l-12758,38548r1,l-12756,38548r2,l-12752,38548r1,l-12750,38548r2,l-12747,38548r1,l-12745,38548r2,l-12742,38548r2,l-12739,38548r2,l-12736,38548r1,l-12733,38548r1,l-12731,38548r2,l-12728,38548r1,l-12725,38548r2,l-12722,38548r1,l-12719,38548r1,l-12717,38548r2,l-12714,38548r1,1l-12711,38549r2,l-12708,38549r1,l-12705,38549r1,l-12703,38549r2,l-12700,38549r1,l-12697,38549r2,l-12694,38549r1,l-12691,38549r1,l-12689,38549r2,l-12686,38549r1,l-12683,38549r1,1l-12681,38550r2,l-12677,38550r1,l-12675,38550r2,l-12672,38550r1,l-12669,38550r1,l-12667,38550r2,l-12664,38550r1,l-12661,38550r2,l-12658,38550r1,l-12655,38550r1,l-12653,38550r2,l-12650,38550r1,l-12647,38550r1,l-12644,38550r1,l-12641,38550r1,l-12639,38550r2,l-12636,38550r1,l-12633,38550r1,l-12631,38550r2,l-12628,38551r2,l-12625,38551r1,l-12622,38551r1,l-12620,38551r2,l-12617,38551r2,l-12614,38551r2,l-12611,38551r1,l-12608,38551r1,l-12606,38551r2,l-12603,38551r1,l-12600,38551r2,l-12597,38551r1,l-12594,38551r1,l-12592,38551r2,l-12589,38551r1,l-12586,38552r2,l-12583,38552r1,l-12580,38552r1,l-12578,38552r2,l-12575,38552r1,l-12572,38552r2,l-12569,38552r1,l-12566,38552r1,l-12564,38552r2,l-12561,38552r1,l-12558,38552r1,l-12556,38552r2,l-12552,38552r1,l-12550,38552r2,l-12547,38552r1,l-12544,38552r1,l-12542,38552r2,l-12539,38552r1,l-12536,38552r2,l-12533,38552r1,l-12530,38552r1,l-12528,38552r2,l-12525,38552r1,l-12522,38552r1,l-12519,38552r1,l-12516,38552r1,l-12514,38552r2,l-12511,38552r1,l-12508,38552r1,l-12506,38552r2,l-12503,38552r2,l-12500,38552r1,l-12497,38552r1,l-12495,38552r2,l-12492,38552r2,l-12489,38553r2,l-12486,38553r1,l-12483,38553r1,l-12481,38553r2,l-12478,38553r1,l-12475,38553r2,l-12472,38553r1,l-12469,38553r1,l-12467,38553r2,l-12464,38553r1,l-12461,38553r2,l-12458,38553r1,l-12455,38553r1,l-12453,38553r2,l-12450,38553r1,l-12447,38553r2,l-12444,38553r1,l-12441,38553r1,l-12439,38553r2,l-12436,38553r1,l-12433,38553r1,l-12431,38553r2,l-12427,38553r1,l-12425,38553r2,l-12422,38553r1,l-12419,38553r1,l-12417,38553r2,l-12414,38553r1,l-12411,38553r2,l-12408,38554r1,l-12405,38554r1,l-12403,38554r2,l-12400,38554r1,l-12397,38554r1,l-12394,38554r1,l-12391,38554r1,l-12389,38554r2,l-12386,38554r1,l-12383,38554r1,l-12381,38554r2,l-12377,38555r1,l-12375,38555r1,l-12372,38555r1,l-12370,38555r2,l-12367,38555r2,l-12364,38555r2,l-12361,38555r1,l-12358,38555r1,l-12356,38555r2,l-12353,38555r1,l-12350,38555r2,l-12347,38555r1,l-12344,38555r1,l-12342,38555r1,l-12340,38555r2,l-12337,38555r1,l-12334,38555r2,l-12330,38555r1,l-12328,38555r2,l-12325,38555r1,l-12323,38555r7,e" filled="f" strokecolor="#f4864a" strokeweight=".30414mm">
                  <v:path arrowok="t" o:connecttype="custom" o:connectlocs="-13050,1319;-14804,1366;-14766,1363;-14726,1363;-14685,1364;-14645,1364;-14605,1364;-14565,1364;-14524,1364;-14484,1364;-14444,1297;-14403,974;-14364,805;-14323,762;-14283,741;-14243,729;-14203,720;-14162,715;-14122,711;-14082,705;-14041,700;-14001,696;-13961,693;-13921,690;-13880,686;-13842,683;-13801,681;-13761,680;-13721,679;-13680,677;-13640,676;-13600,676;-13560,676;-13519,675;-13479,674;-13439,674;-13398,673;-13358,672;-13318,671;-13277,671;-13237,671;-13197,672;-13157,674;-13116,676;-13076,678;-13036,679;-12996,680;-12955,682;-12915,683;-12875,684;-12836,684;-12796,685;-12756,686;-12715,686;-12675,688;-12635,688;-12594,689;-12554,690;-12514,690;-12473,691;-12433,691;-12393,692;-12353,693" o:connectangles="0,0,0,0,0,0,0,0,0,0,0,0,0,0,0,0,0,0,0,0,0,0,0,0,0,0,0,0,0,0,0,0,0,0,0,0,0,0,0,0,0,0,0,0,0,0,0,0,0,0,0,0,0,0,0,0,0,0,0,0,0,0,0"/>
                </v:shape>
                <v:shape id="AutoShape 183" o:spid="_x0000_s1297" style="position:absolute;left:25099;top:-46939;width:6886;height:2;visibility:visible;mso-wrap-style:square;v-text-anchor:top" coordsize="6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" path="m-17812,47210r26,m-17740,47210r26,m-17667,47210r25,m-17595,47210r26,m-17523,47210r16,e" filled="f" strokecolor="#f4864a" strokeweight=".30414mm">
                  <v:path arrowok="t" o:connecttype="custom" o:connectlocs="-17812,0;-17786,0;-17740,0;-17714,0;-17667,0;-17642,0;-17595,0;-17569,0;-17523,0;-17507,0" o:connectangles="0,0,0,0,0,0,0,0,0,0"/>
                </v:shape>
                <v:shape id="Text Box 182" o:spid="_x0000_s1298" type="#_x0000_t202" style="position:absolute;left:7631;top:176;width:1956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D63E71" w:rsidRDefault="00F24EAC">
                        <w:pPr>
                          <w:tabs>
                            <w:tab w:val="left" w:pos="1392"/>
                          </w:tabs>
                          <w:spacing w:before="1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M7 10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mM Ca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  <w:u w:val="single" w:color="F4864A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  <w:u w:val="single" w:color="F4864A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M7 pH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2"/>
        </w:rPr>
        <w:t>0.3</w:t>
      </w:r>
    </w:p>
    <w:p w:rsidR="00D63E71" w:rsidRDefault="00D63E71">
      <w:pPr>
        <w:rPr>
          <w:rFonts w:ascii="Arial"/>
          <w:sz w:val="12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377" w:space="40"/>
            <w:col w:w="399" w:space="2586"/>
            <w:col w:w="1382" w:space="39"/>
            <w:col w:w="5677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2"/>
        <w:rPr>
          <w:rFonts w:ascii="Arial"/>
          <w:b/>
          <w:sz w:val="19"/>
        </w:rPr>
      </w:pPr>
    </w:p>
    <w:p w:rsidR="00D63E71" w:rsidRDefault="00F24EAC">
      <w:pPr>
        <w:spacing w:before="102"/>
        <w:ind w:left="1532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ragraph">
                  <wp:posOffset>-402590</wp:posOffset>
                </wp:positionV>
                <wp:extent cx="1905635" cy="1541780"/>
                <wp:effectExtent l="6350" t="30245685" r="2540" b="6985"/>
                <wp:wrapNone/>
                <wp:docPr id="16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635" cy="1541780"/>
                          <a:chOff x="2560" y="-634"/>
                          <a:chExt cx="3001" cy="2428"/>
                        </a:xfrm>
                      </wpg:grpSpPr>
                      <wps:wsp>
                        <wps:cNvPr id="167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566" y="1788"/>
                            <a:ext cx="2989" cy="0"/>
                          </a:xfrm>
                          <a:prstGeom prst="line">
                            <a:avLst/>
                          </a:prstGeom>
                          <a:noFill/>
                          <a:ln w="7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79"/>
                        <wps:cNvSpPr>
                          <a:spLocks/>
                        </wps:cNvSpPr>
                        <wps:spPr bwMode="auto">
                          <a:xfrm>
                            <a:off x="2987" y="1776"/>
                            <a:ext cx="2147" cy="2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2147"/>
                              <a:gd name="T2" fmla="+- 0 3000 2988"/>
                              <a:gd name="T3" fmla="*/ T2 w 2147"/>
                              <a:gd name="T4" fmla="+- 0 3414 2988"/>
                              <a:gd name="T5" fmla="*/ T4 w 2147"/>
                              <a:gd name="T6" fmla="+- 0 3426 2988"/>
                              <a:gd name="T7" fmla="*/ T6 w 2147"/>
                              <a:gd name="T8" fmla="+- 0 3841 2988"/>
                              <a:gd name="T9" fmla="*/ T8 w 2147"/>
                              <a:gd name="T10" fmla="+- 0 3853 2988"/>
                              <a:gd name="T11" fmla="*/ T10 w 2147"/>
                              <a:gd name="T12" fmla="+- 0 4268 2988"/>
                              <a:gd name="T13" fmla="*/ T12 w 2147"/>
                              <a:gd name="T14" fmla="+- 0 4280 2988"/>
                              <a:gd name="T15" fmla="*/ T14 w 2147"/>
                              <a:gd name="T16" fmla="+- 0 4695 2988"/>
                              <a:gd name="T17" fmla="*/ T16 w 2147"/>
                              <a:gd name="T18" fmla="+- 0 4707 2988"/>
                              <a:gd name="T19" fmla="*/ T18 w 2147"/>
                              <a:gd name="T20" fmla="+- 0 5121 2988"/>
                              <a:gd name="T21" fmla="*/ T20 w 2147"/>
                              <a:gd name="T22" fmla="+- 0 5134 2988"/>
                              <a:gd name="T23" fmla="*/ T22 w 21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4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38" y="0"/>
                                </a:lnTo>
                                <a:moveTo>
                                  <a:pt x="853" y="0"/>
                                </a:moveTo>
                                <a:lnTo>
                                  <a:pt x="865" y="0"/>
                                </a:lnTo>
                                <a:moveTo>
                                  <a:pt x="1280" y="0"/>
                                </a:moveTo>
                                <a:lnTo>
                                  <a:pt x="1292" y="0"/>
                                </a:lnTo>
                                <a:moveTo>
                                  <a:pt x="1707" y="0"/>
                                </a:moveTo>
                                <a:lnTo>
                                  <a:pt x="1719" y="0"/>
                                </a:lnTo>
                                <a:moveTo>
                                  <a:pt x="2133" y="0"/>
                                </a:moveTo>
                                <a:lnTo>
                                  <a:pt x="2146" y="0"/>
                                </a:lnTo>
                              </a:path>
                            </a:pathLst>
                          </a:custGeom>
                          <a:noFill/>
                          <a:ln w="147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78"/>
                        <wps:cNvSpPr>
                          <a:spLocks/>
                        </wps:cNvSpPr>
                        <wps:spPr bwMode="auto">
                          <a:xfrm>
                            <a:off x="21963" y="-492"/>
                            <a:ext cx="56409" cy="1035"/>
                          </a:xfrm>
                          <a:custGeom>
                            <a:avLst/>
                            <a:gdLst>
                              <a:gd name="T0" fmla="+- 0 2780 21964"/>
                              <a:gd name="T1" fmla="*/ T0 w 56409"/>
                              <a:gd name="T2" fmla="+- 0 1788 -492"/>
                              <a:gd name="T3" fmla="*/ 1788 h 1035"/>
                              <a:gd name="T4" fmla="+- 0 2780 21964"/>
                              <a:gd name="T5" fmla="*/ T4 w 56409"/>
                              <a:gd name="T6" fmla="+- 0 1741 -492"/>
                              <a:gd name="T7" fmla="*/ 1741 h 1035"/>
                              <a:gd name="T8" fmla="+- 0 3207 21964"/>
                              <a:gd name="T9" fmla="*/ T8 w 56409"/>
                              <a:gd name="T10" fmla="+- 0 1788 -492"/>
                              <a:gd name="T11" fmla="*/ 1788 h 1035"/>
                              <a:gd name="T12" fmla="+- 0 3207 21964"/>
                              <a:gd name="T13" fmla="*/ T12 w 56409"/>
                              <a:gd name="T14" fmla="+- 0 1741 -492"/>
                              <a:gd name="T15" fmla="*/ 1741 h 1035"/>
                              <a:gd name="T16" fmla="+- 0 3633 21964"/>
                              <a:gd name="T17" fmla="*/ T16 w 56409"/>
                              <a:gd name="T18" fmla="+- 0 1788 -492"/>
                              <a:gd name="T19" fmla="*/ 1788 h 1035"/>
                              <a:gd name="T20" fmla="+- 0 3633 21964"/>
                              <a:gd name="T21" fmla="*/ T20 w 56409"/>
                              <a:gd name="T22" fmla="+- 0 1741 -492"/>
                              <a:gd name="T23" fmla="*/ 1741 h 1035"/>
                              <a:gd name="T24" fmla="+- 0 4061 21964"/>
                              <a:gd name="T25" fmla="*/ T24 w 56409"/>
                              <a:gd name="T26" fmla="+- 0 1788 -492"/>
                              <a:gd name="T27" fmla="*/ 1788 h 1035"/>
                              <a:gd name="T28" fmla="+- 0 4061 21964"/>
                              <a:gd name="T29" fmla="*/ T28 w 56409"/>
                              <a:gd name="T30" fmla="+- 0 1741 -492"/>
                              <a:gd name="T31" fmla="*/ 1741 h 1035"/>
                              <a:gd name="T32" fmla="+- 0 4488 21964"/>
                              <a:gd name="T33" fmla="*/ T32 w 56409"/>
                              <a:gd name="T34" fmla="+- 0 1788 -492"/>
                              <a:gd name="T35" fmla="*/ 1788 h 1035"/>
                              <a:gd name="T36" fmla="+- 0 4488 21964"/>
                              <a:gd name="T37" fmla="*/ T36 w 56409"/>
                              <a:gd name="T38" fmla="+- 0 1741 -492"/>
                              <a:gd name="T39" fmla="*/ 1741 h 1035"/>
                              <a:gd name="T40" fmla="+- 0 4914 21964"/>
                              <a:gd name="T41" fmla="*/ T40 w 56409"/>
                              <a:gd name="T42" fmla="+- 0 1788 -492"/>
                              <a:gd name="T43" fmla="*/ 1788 h 1035"/>
                              <a:gd name="T44" fmla="+- 0 4914 21964"/>
                              <a:gd name="T45" fmla="*/ T44 w 56409"/>
                              <a:gd name="T46" fmla="+- 0 1741 -492"/>
                              <a:gd name="T47" fmla="*/ 1741 h 1035"/>
                              <a:gd name="T48" fmla="+- 0 5342 21964"/>
                              <a:gd name="T49" fmla="*/ T48 w 56409"/>
                              <a:gd name="T50" fmla="+- 0 1788 -492"/>
                              <a:gd name="T51" fmla="*/ 1788 h 1035"/>
                              <a:gd name="T52" fmla="+- 0 5342 21964"/>
                              <a:gd name="T53" fmla="*/ T52 w 56409"/>
                              <a:gd name="T54" fmla="+- 0 1741 -492"/>
                              <a:gd name="T55" fmla="*/ 1741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9184" y="2280"/>
                                </a:moveTo>
                                <a:lnTo>
                                  <a:pt x="-19184" y="2233"/>
                                </a:lnTo>
                                <a:moveTo>
                                  <a:pt x="-18757" y="2280"/>
                                </a:moveTo>
                                <a:lnTo>
                                  <a:pt x="-18757" y="2233"/>
                                </a:lnTo>
                                <a:moveTo>
                                  <a:pt x="-18331" y="2280"/>
                                </a:moveTo>
                                <a:lnTo>
                                  <a:pt x="-18331" y="2233"/>
                                </a:lnTo>
                                <a:moveTo>
                                  <a:pt x="-17903" y="2280"/>
                                </a:moveTo>
                                <a:lnTo>
                                  <a:pt x="-17903" y="2233"/>
                                </a:lnTo>
                                <a:moveTo>
                                  <a:pt x="-17476" y="2280"/>
                                </a:moveTo>
                                <a:lnTo>
                                  <a:pt x="-17476" y="2233"/>
                                </a:lnTo>
                                <a:moveTo>
                                  <a:pt x="-17050" y="2280"/>
                                </a:moveTo>
                                <a:lnTo>
                                  <a:pt x="-17050" y="2233"/>
                                </a:lnTo>
                                <a:moveTo>
                                  <a:pt x="-16622" y="2280"/>
                                </a:moveTo>
                                <a:lnTo>
                                  <a:pt x="-16622" y="2233"/>
                                </a:lnTo>
                              </a:path>
                            </a:pathLst>
                          </a:custGeom>
                          <a:noFill/>
                          <a:ln w="7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566" y="-628"/>
                            <a:ext cx="2989" cy="0"/>
                          </a:xfrm>
                          <a:prstGeom prst="line">
                            <a:avLst/>
                          </a:prstGeom>
                          <a:noFill/>
                          <a:ln w="7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76"/>
                        <wps:cNvSpPr>
                          <a:spLocks/>
                        </wps:cNvSpPr>
                        <wps:spPr bwMode="auto">
                          <a:xfrm>
                            <a:off x="2987" y="-616"/>
                            <a:ext cx="2147" cy="2"/>
                          </a:xfrm>
                          <a:custGeom>
                            <a:avLst/>
                            <a:gdLst>
                              <a:gd name="T0" fmla="+- 0 2988 2988"/>
                              <a:gd name="T1" fmla="*/ T0 w 2147"/>
                              <a:gd name="T2" fmla="+- 0 3000 2988"/>
                              <a:gd name="T3" fmla="*/ T2 w 2147"/>
                              <a:gd name="T4" fmla="+- 0 3414 2988"/>
                              <a:gd name="T5" fmla="*/ T4 w 2147"/>
                              <a:gd name="T6" fmla="+- 0 3426 2988"/>
                              <a:gd name="T7" fmla="*/ T6 w 2147"/>
                              <a:gd name="T8" fmla="+- 0 3841 2988"/>
                              <a:gd name="T9" fmla="*/ T8 w 2147"/>
                              <a:gd name="T10" fmla="+- 0 3853 2988"/>
                              <a:gd name="T11" fmla="*/ T10 w 2147"/>
                              <a:gd name="T12" fmla="+- 0 4268 2988"/>
                              <a:gd name="T13" fmla="*/ T12 w 2147"/>
                              <a:gd name="T14" fmla="+- 0 4280 2988"/>
                              <a:gd name="T15" fmla="*/ T14 w 2147"/>
                              <a:gd name="T16" fmla="+- 0 4695 2988"/>
                              <a:gd name="T17" fmla="*/ T16 w 2147"/>
                              <a:gd name="T18" fmla="+- 0 4707 2988"/>
                              <a:gd name="T19" fmla="*/ T18 w 2147"/>
                              <a:gd name="T20" fmla="+- 0 5121 2988"/>
                              <a:gd name="T21" fmla="*/ T20 w 2147"/>
                              <a:gd name="T22" fmla="+- 0 5134 2988"/>
                              <a:gd name="T23" fmla="*/ T22 w 21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4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38" y="0"/>
                                </a:lnTo>
                                <a:moveTo>
                                  <a:pt x="853" y="0"/>
                                </a:moveTo>
                                <a:lnTo>
                                  <a:pt x="865" y="0"/>
                                </a:lnTo>
                                <a:moveTo>
                                  <a:pt x="1280" y="0"/>
                                </a:moveTo>
                                <a:lnTo>
                                  <a:pt x="1292" y="0"/>
                                </a:lnTo>
                                <a:moveTo>
                                  <a:pt x="1707" y="0"/>
                                </a:moveTo>
                                <a:lnTo>
                                  <a:pt x="1719" y="0"/>
                                </a:lnTo>
                                <a:moveTo>
                                  <a:pt x="2133" y="0"/>
                                </a:moveTo>
                                <a:lnTo>
                                  <a:pt x="2146" y="0"/>
                                </a:lnTo>
                              </a:path>
                            </a:pathLst>
                          </a:custGeom>
                          <a:noFill/>
                          <a:ln w="14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75"/>
                        <wps:cNvSpPr>
                          <a:spLocks/>
                        </wps:cNvSpPr>
                        <wps:spPr bwMode="auto">
                          <a:xfrm>
                            <a:off x="21963" y="-52478"/>
                            <a:ext cx="56409" cy="1036"/>
                          </a:xfrm>
                          <a:custGeom>
                            <a:avLst/>
                            <a:gdLst>
                              <a:gd name="T0" fmla="+- 0 2780 21964"/>
                              <a:gd name="T1" fmla="*/ T0 w 56409"/>
                              <a:gd name="T2" fmla="+- 0 -628 -52478"/>
                              <a:gd name="T3" fmla="*/ -628 h 1036"/>
                              <a:gd name="T4" fmla="+- 0 2780 21964"/>
                              <a:gd name="T5" fmla="*/ T4 w 56409"/>
                              <a:gd name="T6" fmla="+- 0 -580 -52478"/>
                              <a:gd name="T7" fmla="*/ -580 h 1036"/>
                              <a:gd name="T8" fmla="+- 0 3207 21964"/>
                              <a:gd name="T9" fmla="*/ T8 w 56409"/>
                              <a:gd name="T10" fmla="+- 0 -628 -52478"/>
                              <a:gd name="T11" fmla="*/ -628 h 1036"/>
                              <a:gd name="T12" fmla="+- 0 3207 21964"/>
                              <a:gd name="T13" fmla="*/ T12 w 56409"/>
                              <a:gd name="T14" fmla="+- 0 -580 -52478"/>
                              <a:gd name="T15" fmla="*/ -580 h 1036"/>
                              <a:gd name="T16" fmla="+- 0 3633 21964"/>
                              <a:gd name="T17" fmla="*/ T16 w 56409"/>
                              <a:gd name="T18" fmla="+- 0 -628 -52478"/>
                              <a:gd name="T19" fmla="*/ -628 h 1036"/>
                              <a:gd name="T20" fmla="+- 0 3633 21964"/>
                              <a:gd name="T21" fmla="*/ T20 w 56409"/>
                              <a:gd name="T22" fmla="+- 0 -580 -52478"/>
                              <a:gd name="T23" fmla="*/ -580 h 1036"/>
                              <a:gd name="T24" fmla="+- 0 4061 21964"/>
                              <a:gd name="T25" fmla="*/ T24 w 56409"/>
                              <a:gd name="T26" fmla="+- 0 -628 -52478"/>
                              <a:gd name="T27" fmla="*/ -628 h 1036"/>
                              <a:gd name="T28" fmla="+- 0 4061 21964"/>
                              <a:gd name="T29" fmla="*/ T28 w 56409"/>
                              <a:gd name="T30" fmla="+- 0 -580 -52478"/>
                              <a:gd name="T31" fmla="*/ -580 h 1036"/>
                              <a:gd name="T32" fmla="+- 0 4488 21964"/>
                              <a:gd name="T33" fmla="*/ T32 w 56409"/>
                              <a:gd name="T34" fmla="+- 0 -628 -52478"/>
                              <a:gd name="T35" fmla="*/ -628 h 1036"/>
                              <a:gd name="T36" fmla="+- 0 4488 21964"/>
                              <a:gd name="T37" fmla="*/ T36 w 56409"/>
                              <a:gd name="T38" fmla="+- 0 -580 -52478"/>
                              <a:gd name="T39" fmla="*/ -580 h 1036"/>
                              <a:gd name="T40" fmla="+- 0 4914 21964"/>
                              <a:gd name="T41" fmla="*/ T40 w 56409"/>
                              <a:gd name="T42" fmla="+- 0 -628 -52478"/>
                              <a:gd name="T43" fmla="*/ -628 h 1036"/>
                              <a:gd name="T44" fmla="+- 0 4914 21964"/>
                              <a:gd name="T45" fmla="*/ T44 w 56409"/>
                              <a:gd name="T46" fmla="+- 0 -580 -52478"/>
                              <a:gd name="T47" fmla="*/ -580 h 1036"/>
                              <a:gd name="T48" fmla="+- 0 5342 21964"/>
                              <a:gd name="T49" fmla="*/ T48 w 56409"/>
                              <a:gd name="T50" fmla="+- 0 -628 -52478"/>
                              <a:gd name="T51" fmla="*/ -628 h 1036"/>
                              <a:gd name="T52" fmla="+- 0 5342 21964"/>
                              <a:gd name="T53" fmla="*/ T52 w 56409"/>
                              <a:gd name="T54" fmla="+- 0 -580 -52478"/>
                              <a:gd name="T55" fmla="*/ -580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6">
                                <a:moveTo>
                                  <a:pt x="-19184" y="51850"/>
                                </a:moveTo>
                                <a:lnTo>
                                  <a:pt x="-19184" y="51898"/>
                                </a:lnTo>
                                <a:moveTo>
                                  <a:pt x="-18757" y="51850"/>
                                </a:moveTo>
                                <a:lnTo>
                                  <a:pt x="-18757" y="51898"/>
                                </a:lnTo>
                                <a:moveTo>
                                  <a:pt x="-18331" y="51850"/>
                                </a:moveTo>
                                <a:lnTo>
                                  <a:pt x="-18331" y="51898"/>
                                </a:lnTo>
                                <a:moveTo>
                                  <a:pt x="-17903" y="51850"/>
                                </a:moveTo>
                                <a:lnTo>
                                  <a:pt x="-17903" y="51898"/>
                                </a:lnTo>
                                <a:moveTo>
                                  <a:pt x="-17476" y="51850"/>
                                </a:moveTo>
                                <a:lnTo>
                                  <a:pt x="-17476" y="51898"/>
                                </a:lnTo>
                                <a:moveTo>
                                  <a:pt x="-17050" y="51850"/>
                                </a:moveTo>
                                <a:lnTo>
                                  <a:pt x="-17050" y="51898"/>
                                </a:lnTo>
                                <a:moveTo>
                                  <a:pt x="-16622" y="51850"/>
                                </a:moveTo>
                                <a:lnTo>
                                  <a:pt x="-16622" y="51898"/>
                                </a:lnTo>
                              </a:path>
                            </a:pathLst>
                          </a:custGeom>
                          <a:noFill/>
                          <a:ln w="7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2566" y="-628"/>
                            <a:ext cx="0" cy="2416"/>
                          </a:xfrm>
                          <a:prstGeom prst="line">
                            <a:avLst/>
                          </a:prstGeom>
                          <a:noFill/>
                          <a:ln w="7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73"/>
                        <wps:cNvSpPr>
                          <a:spLocks/>
                        </wps:cNvSpPr>
                        <wps:spPr bwMode="auto">
                          <a:xfrm>
                            <a:off x="17267" y="-52478"/>
                            <a:ext cx="1036" cy="53021"/>
                          </a:xfrm>
                          <a:custGeom>
                            <a:avLst/>
                            <a:gdLst>
                              <a:gd name="T0" fmla="+- 0 2566 17268"/>
                              <a:gd name="T1" fmla="*/ T0 w 1036"/>
                              <a:gd name="T2" fmla="+- 0 1385 -52478"/>
                              <a:gd name="T3" fmla="*/ 1385 h 53021"/>
                              <a:gd name="T4" fmla="+- 0 2590 17268"/>
                              <a:gd name="T5" fmla="*/ T4 w 1036"/>
                              <a:gd name="T6" fmla="+- 0 1385 -52478"/>
                              <a:gd name="T7" fmla="*/ 1385 h 53021"/>
                              <a:gd name="T8" fmla="+- 0 2566 17268"/>
                              <a:gd name="T9" fmla="*/ T8 w 1036"/>
                              <a:gd name="T10" fmla="+- 0 580 -52478"/>
                              <a:gd name="T11" fmla="*/ 580 h 53021"/>
                              <a:gd name="T12" fmla="+- 0 2590 17268"/>
                              <a:gd name="T13" fmla="*/ T12 w 1036"/>
                              <a:gd name="T14" fmla="+- 0 580 -52478"/>
                              <a:gd name="T15" fmla="*/ 580 h 53021"/>
                              <a:gd name="T16" fmla="+- 0 2566 17268"/>
                              <a:gd name="T17" fmla="*/ T16 w 1036"/>
                              <a:gd name="T18" fmla="+- 0 -225 -52478"/>
                              <a:gd name="T19" fmla="*/ -225 h 53021"/>
                              <a:gd name="T20" fmla="+- 0 2590 17268"/>
                              <a:gd name="T21" fmla="*/ T20 w 1036"/>
                              <a:gd name="T22" fmla="+- 0 -225 -52478"/>
                              <a:gd name="T23" fmla="*/ -225 h 53021"/>
                              <a:gd name="T24" fmla="+- 0 2566 17268"/>
                              <a:gd name="T25" fmla="*/ T24 w 1036"/>
                              <a:gd name="T26" fmla="+- 0 1788 -52478"/>
                              <a:gd name="T27" fmla="*/ 1788 h 53021"/>
                              <a:gd name="T28" fmla="+- 0 2613 17268"/>
                              <a:gd name="T29" fmla="*/ T28 w 1036"/>
                              <a:gd name="T30" fmla="+- 0 1788 -52478"/>
                              <a:gd name="T31" fmla="*/ 1788 h 53021"/>
                              <a:gd name="T32" fmla="+- 0 2566 17268"/>
                              <a:gd name="T33" fmla="*/ T32 w 1036"/>
                              <a:gd name="T34" fmla="+- 0 983 -52478"/>
                              <a:gd name="T35" fmla="*/ 983 h 53021"/>
                              <a:gd name="T36" fmla="+- 0 2613 17268"/>
                              <a:gd name="T37" fmla="*/ T36 w 1036"/>
                              <a:gd name="T38" fmla="+- 0 983 -52478"/>
                              <a:gd name="T39" fmla="*/ 983 h 53021"/>
                              <a:gd name="T40" fmla="+- 0 2566 17268"/>
                              <a:gd name="T41" fmla="*/ T40 w 1036"/>
                              <a:gd name="T42" fmla="+- 0 178 -52478"/>
                              <a:gd name="T43" fmla="*/ 178 h 53021"/>
                              <a:gd name="T44" fmla="+- 0 2613 17268"/>
                              <a:gd name="T45" fmla="*/ T44 w 1036"/>
                              <a:gd name="T46" fmla="+- 0 178 -52478"/>
                              <a:gd name="T47" fmla="*/ 178 h 53021"/>
                              <a:gd name="T48" fmla="+- 0 2566 17268"/>
                              <a:gd name="T49" fmla="*/ T48 w 1036"/>
                              <a:gd name="T50" fmla="+- 0 -628 -52478"/>
                              <a:gd name="T51" fmla="*/ -628 h 53021"/>
                              <a:gd name="T52" fmla="+- 0 2613 17268"/>
                              <a:gd name="T53" fmla="*/ T52 w 1036"/>
                              <a:gd name="T54" fmla="+- 0 -628 -52478"/>
                              <a:gd name="T55" fmla="*/ -628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4702" y="53863"/>
                                </a:moveTo>
                                <a:lnTo>
                                  <a:pt x="-14678" y="53863"/>
                                </a:lnTo>
                                <a:moveTo>
                                  <a:pt x="-14702" y="53058"/>
                                </a:moveTo>
                                <a:lnTo>
                                  <a:pt x="-14678" y="53058"/>
                                </a:lnTo>
                                <a:moveTo>
                                  <a:pt x="-14702" y="52253"/>
                                </a:moveTo>
                                <a:lnTo>
                                  <a:pt x="-14678" y="52253"/>
                                </a:lnTo>
                                <a:moveTo>
                                  <a:pt x="-14702" y="54266"/>
                                </a:moveTo>
                                <a:lnTo>
                                  <a:pt x="-14655" y="54266"/>
                                </a:lnTo>
                                <a:moveTo>
                                  <a:pt x="-14702" y="53461"/>
                                </a:moveTo>
                                <a:lnTo>
                                  <a:pt x="-14655" y="53461"/>
                                </a:lnTo>
                                <a:moveTo>
                                  <a:pt x="-14702" y="52656"/>
                                </a:moveTo>
                                <a:lnTo>
                                  <a:pt x="-14655" y="52656"/>
                                </a:lnTo>
                                <a:moveTo>
                                  <a:pt x="-14702" y="51850"/>
                                </a:moveTo>
                                <a:lnTo>
                                  <a:pt x="-14655" y="51850"/>
                                </a:lnTo>
                              </a:path>
                            </a:pathLst>
                          </a:custGeom>
                          <a:noFill/>
                          <a:ln w="7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5555" y="-628"/>
                            <a:ext cx="0" cy="2416"/>
                          </a:xfrm>
                          <a:prstGeom prst="line">
                            <a:avLst/>
                          </a:prstGeom>
                          <a:noFill/>
                          <a:ln w="7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1"/>
                        <wps:cNvSpPr>
                          <a:spLocks/>
                        </wps:cNvSpPr>
                        <wps:spPr bwMode="auto">
                          <a:xfrm>
                            <a:off x="82033" y="-52478"/>
                            <a:ext cx="1035" cy="53021"/>
                          </a:xfrm>
                          <a:custGeom>
                            <a:avLst/>
                            <a:gdLst>
                              <a:gd name="T0" fmla="+- 0 5555 82033"/>
                              <a:gd name="T1" fmla="*/ T0 w 1035"/>
                              <a:gd name="T2" fmla="+- 0 1385 -52478"/>
                              <a:gd name="T3" fmla="*/ 1385 h 53021"/>
                              <a:gd name="T4" fmla="+- 0 5532 82033"/>
                              <a:gd name="T5" fmla="*/ T4 w 1035"/>
                              <a:gd name="T6" fmla="+- 0 1385 -52478"/>
                              <a:gd name="T7" fmla="*/ 1385 h 53021"/>
                              <a:gd name="T8" fmla="+- 0 5555 82033"/>
                              <a:gd name="T9" fmla="*/ T8 w 1035"/>
                              <a:gd name="T10" fmla="+- 0 580 -52478"/>
                              <a:gd name="T11" fmla="*/ 580 h 53021"/>
                              <a:gd name="T12" fmla="+- 0 5532 82033"/>
                              <a:gd name="T13" fmla="*/ T12 w 1035"/>
                              <a:gd name="T14" fmla="+- 0 580 -52478"/>
                              <a:gd name="T15" fmla="*/ 580 h 53021"/>
                              <a:gd name="T16" fmla="+- 0 5555 82033"/>
                              <a:gd name="T17" fmla="*/ T16 w 1035"/>
                              <a:gd name="T18" fmla="+- 0 -225 -52478"/>
                              <a:gd name="T19" fmla="*/ -225 h 53021"/>
                              <a:gd name="T20" fmla="+- 0 5532 82033"/>
                              <a:gd name="T21" fmla="*/ T20 w 1035"/>
                              <a:gd name="T22" fmla="+- 0 -225 -52478"/>
                              <a:gd name="T23" fmla="*/ -225 h 53021"/>
                              <a:gd name="T24" fmla="+- 0 5555 82033"/>
                              <a:gd name="T25" fmla="*/ T24 w 1035"/>
                              <a:gd name="T26" fmla="+- 0 1788 -52478"/>
                              <a:gd name="T27" fmla="*/ 1788 h 53021"/>
                              <a:gd name="T28" fmla="+- 0 5508 82033"/>
                              <a:gd name="T29" fmla="*/ T28 w 1035"/>
                              <a:gd name="T30" fmla="+- 0 1788 -52478"/>
                              <a:gd name="T31" fmla="*/ 1788 h 53021"/>
                              <a:gd name="T32" fmla="+- 0 5555 82033"/>
                              <a:gd name="T33" fmla="*/ T32 w 1035"/>
                              <a:gd name="T34" fmla="+- 0 983 -52478"/>
                              <a:gd name="T35" fmla="*/ 983 h 53021"/>
                              <a:gd name="T36" fmla="+- 0 5508 82033"/>
                              <a:gd name="T37" fmla="*/ T36 w 1035"/>
                              <a:gd name="T38" fmla="+- 0 983 -52478"/>
                              <a:gd name="T39" fmla="*/ 983 h 53021"/>
                              <a:gd name="T40" fmla="+- 0 5555 82033"/>
                              <a:gd name="T41" fmla="*/ T40 w 1035"/>
                              <a:gd name="T42" fmla="+- 0 178 -52478"/>
                              <a:gd name="T43" fmla="*/ 178 h 53021"/>
                              <a:gd name="T44" fmla="+- 0 5508 82033"/>
                              <a:gd name="T45" fmla="*/ T44 w 1035"/>
                              <a:gd name="T46" fmla="+- 0 178 -52478"/>
                              <a:gd name="T47" fmla="*/ 178 h 53021"/>
                              <a:gd name="T48" fmla="+- 0 5555 82033"/>
                              <a:gd name="T49" fmla="*/ T48 w 1035"/>
                              <a:gd name="T50" fmla="+- 0 -628 -52478"/>
                              <a:gd name="T51" fmla="*/ -628 h 53021"/>
                              <a:gd name="T52" fmla="+- 0 5508 82033"/>
                              <a:gd name="T53" fmla="*/ T52 w 1035"/>
                              <a:gd name="T54" fmla="+- 0 -628 -52478"/>
                              <a:gd name="T55" fmla="*/ -628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6478" y="53863"/>
                                </a:moveTo>
                                <a:lnTo>
                                  <a:pt x="-76501" y="53863"/>
                                </a:lnTo>
                                <a:moveTo>
                                  <a:pt x="-76478" y="53058"/>
                                </a:moveTo>
                                <a:lnTo>
                                  <a:pt x="-76501" y="53058"/>
                                </a:lnTo>
                                <a:moveTo>
                                  <a:pt x="-76478" y="52253"/>
                                </a:moveTo>
                                <a:lnTo>
                                  <a:pt x="-76501" y="52253"/>
                                </a:lnTo>
                                <a:moveTo>
                                  <a:pt x="-76478" y="54266"/>
                                </a:moveTo>
                                <a:lnTo>
                                  <a:pt x="-76525" y="54266"/>
                                </a:lnTo>
                                <a:moveTo>
                                  <a:pt x="-76478" y="53461"/>
                                </a:moveTo>
                                <a:lnTo>
                                  <a:pt x="-76525" y="53461"/>
                                </a:lnTo>
                                <a:moveTo>
                                  <a:pt x="-76478" y="52656"/>
                                </a:moveTo>
                                <a:lnTo>
                                  <a:pt x="-76525" y="52656"/>
                                </a:lnTo>
                                <a:moveTo>
                                  <a:pt x="-76478" y="51850"/>
                                </a:moveTo>
                                <a:lnTo>
                                  <a:pt x="-76525" y="51850"/>
                                </a:lnTo>
                              </a:path>
                            </a:pathLst>
                          </a:custGeom>
                          <a:noFill/>
                          <a:ln w="7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70"/>
                        <wps:cNvSpPr>
                          <a:spLocks/>
                        </wps:cNvSpPr>
                        <wps:spPr bwMode="auto">
                          <a:xfrm>
                            <a:off x="21963" y="-33364"/>
                            <a:ext cx="56409" cy="19654"/>
                          </a:xfrm>
                          <a:custGeom>
                            <a:avLst/>
                            <a:gdLst>
                              <a:gd name="T0" fmla="+- 0 2820 21964"/>
                              <a:gd name="T1" fmla="*/ T0 w 56409"/>
                              <a:gd name="T2" fmla="+- 0 1139 -33364"/>
                              <a:gd name="T3" fmla="*/ 1139 h 19654"/>
                              <a:gd name="T4" fmla="+- 0 2861 21964"/>
                              <a:gd name="T5" fmla="*/ T4 w 56409"/>
                              <a:gd name="T6" fmla="+- 0 1139 -33364"/>
                              <a:gd name="T7" fmla="*/ 1139 h 19654"/>
                              <a:gd name="T8" fmla="+- 0 2902 21964"/>
                              <a:gd name="T9" fmla="*/ T8 w 56409"/>
                              <a:gd name="T10" fmla="+- 0 1137 -33364"/>
                              <a:gd name="T11" fmla="*/ 1137 h 19654"/>
                              <a:gd name="T12" fmla="+- 0 2944 21964"/>
                              <a:gd name="T13" fmla="*/ T12 w 56409"/>
                              <a:gd name="T14" fmla="+- 0 1137 -33364"/>
                              <a:gd name="T15" fmla="*/ 1137 h 19654"/>
                              <a:gd name="T16" fmla="+- 0 2985 21964"/>
                              <a:gd name="T17" fmla="*/ T16 w 56409"/>
                              <a:gd name="T18" fmla="+- 0 1137 -33364"/>
                              <a:gd name="T19" fmla="*/ 1137 h 19654"/>
                              <a:gd name="T20" fmla="+- 0 3026 21964"/>
                              <a:gd name="T21" fmla="*/ T20 w 56409"/>
                              <a:gd name="T22" fmla="+- 0 1135 -33364"/>
                              <a:gd name="T23" fmla="*/ 1135 h 19654"/>
                              <a:gd name="T24" fmla="+- 0 3067 21964"/>
                              <a:gd name="T25" fmla="*/ T24 w 56409"/>
                              <a:gd name="T26" fmla="+- 0 1133 -33364"/>
                              <a:gd name="T27" fmla="*/ 1133 h 19654"/>
                              <a:gd name="T28" fmla="+- 0 3109 21964"/>
                              <a:gd name="T29" fmla="*/ T28 w 56409"/>
                              <a:gd name="T30" fmla="+- 0 1083 -33364"/>
                              <a:gd name="T31" fmla="*/ 1083 h 19654"/>
                              <a:gd name="T32" fmla="+- 0 3150 21964"/>
                              <a:gd name="T33" fmla="*/ T32 w 56409"/>
                              <a:gd name="T34" fmla="+- 0 570 -33364"/>
                              <a:gd name="T35" fmla="*/ 570 h 19654"/>
                              <a:gd name="T36" fmla="+- 0 3191 21964"/>
                              <a:gd name="T37" fmla="*/ T36 w 56409"/>
                              <a:gd name="T38" fmla="+- 0 246 -33364"/>
                              <a:gd name="T39" fmla="*/ 246 h 19654"/>
                              <a:gd name="T40" fmla="+- 0 3233 21964"/>
                              <a:gd name="T41" fmla="*/ T40 w 56409"/>
                              <a:gd name="T42" fmla="+- 0 266 -33364"/>
                              <a:gd name="T43" fmla="*/ 266 h 19654"/>
                              <a:gd name="T44" fmla="+- 0 3274 21964"/>
                              <a:gd name="T45" fmla="*/ T44 w 56409"/>
                              <a:gd name="T46" fmla="+- 0 283 -33364"/>
                              <a:gd name="T47" fmla="*/ 283 h 19654"/>
                              <a:gd name="T48" fmla="+- 0 3315 21964"/>
                              <a:gd name="T49" fmla="*/ T48 w 56409"/>
                              <a:gd name="T50" fmla="+- 0 283 -33364"/>
                              <a:gd name="T51" fmla="*/ 283 h 19654"/>
                              <a:gd name="T52" fmla="+- 0 3356 21964"/>
                              <a:gd name="T53" fmla="*/ T52 w 56409"/>
                              <a:gd name="T54" fmla="+- 0 279 -33364"/>
                              <a:gd name="T55" fmla="*/ 279 h 19654"/>
                              <a:gd name="T56" fmla="+- 0 3397 21964"/>
                              <a:gd name="T57" fmla="*/ T56 w 56409"/>
                              <a:gd name="T58" fmla="+- 0 275 -33364"/>
                              <a:gd name="T59" fmla="*/ 275 h 19654"/>
                              <a:gd name="T60" fmla="+- 0 3439 21964"/>
                              <a:gd name="T61" fmla="*/ T60 w 56409"/>
                              <a:gd name="T62" fmla="+- 0 273 -33364"/>
                              <a:gd name="T63" fmla="*/ 273 h 19654"/>
                              <a:gd name="T64" fmla="+- 0 3480 21964"/>
                              <a:gd name="T65" fmla="*/ T64 w 56409"/>
                              <a:gd name="T66" fmla="+- 0 276 -33364"/>
                              <a:gd name="T67" fmla="*/ 276 h 19654"/>
                              <a:gd name="T68" fmla="+- 0 3521 21964"/>
                              <a:gd name="T69" fmla="*/ T68 w 56409"/>
                              <a:gd name="T70" fmla="+- 0 280 -33364"/>
                              <a:gd name="T71" fmla="*/ 280 h 19654"/>
                              <a:gd name="T72" fmla="+- 0 3563 21964"/>
                              <a:gd name="T73" fmla="*/ T72 w 56409"/>
                              <a:gd name="T74" fmla="+- 0 279 -33364"/>
                              <a:gd name="T75" fmla="*/ 279 h 19654"/>
                              <a:gd name="T76" fmla="+- 0 3604 21964"/>
                              <a:gd name="T77" fmla="*/ T76 w 56409"/>
                              <a:gd name="T78" fmla="+- 0 279 -33364"/>
                              <a:gd name="T79" fmla="*/ 279 h 19654"/>
                              <a:gd name="T80" fmla="+- 0 3645 21964"/>
                              <a:gd name="T81" fmla="*/ T80 w 56409"/>
                              <a:gd name="T82" fmla="+- 0 280 -33364"/>
                              <a:gd name="T83" fmla="*/ 280 h 19654"/>
                              <a:gd name="T84" fmla="+- 0 3687 21964"/>
                              <a:gd name="T85" fmla="*/ T84 w 56409"/>
                              <a:gd name="T86" fmla="+- 0 282 -33364"/>
                              <a:gd name="T87" fmla="*/ 282 h 19654"/>
                              <a:gd name="T88" fmla="+- 0 3727 21964"/>
                              <a:gd name="T89" fmla="*/ T88 w 56409"/>
                              <a:gd name="T90" fmla="+- 0 282 -33364"/>
                              <a:gd name="T91" fmla="*/ 282 h 19654"/>
                              <a:gd name="T92" fmla="+- 0 3769 21964"/>
                              <a:gd name="T93" fmla="*/ T92 w 56409"/>
                              <a:gd name="T94" fmla="+- 0 281 -33364"/>
                              <a:gd name="T95" fmla="*/ 281 h 19654"/>
                              <a:gd name="T96" fmla="+- 0 3809 21964"/>
                              <a:gd name="T97" fmla="*/ T96 w 56409"/>
                              <a:gd name="T98" fmla="+- 0 279 -33364"/>
                              <a:gd name="T99" fmla="*/ 279 h 19654"/>
                              <a:gd name="T100" fmla="+- 0 3850 21964"/>
                              <a:gd name="T101" fmla="*/ T100 w 56409"/>
                              <a:gd name="T102" fmla="+- 0 279 -33364"/>
                              <a:gd name="T103" fmla="*/ 279 h 19654"/>
                              <a:gd name="T104" fmla="+- 0 3891 21964"/>
                              <a:gd name="T105" fmla="*/ T104 w 56409"/>
                              <a:gd name="T106" fmla="+- 0 279 -33364"/>
                              <a:gd name="T107" fmla="*/ 279 h 19654"/>
                              <a:gd name="T108" fmla="+- 0 3933 21964"/>
                              <a:gd name="T109" fmla="*/ T108 w 56409"/>
                              <a:gd name="T110" fmla="+- 0 279 -33364"/>
                              <a:gd name="T111" fmla="*/ 279 h 19654"/>
                              <a:gd name="T112" fmla="+- 0 3974 21964"/>
                              <a:gd name="T113" fmla="*/ T112 w 56409"/>
                              <a:gd name="T114" fmla="+- 0 279 -33364"/>
                              <a:gd name="T115" fmla="*/ 279 h 19654"/>
                              <a:gd name="T116" fmla="+- 0 4015 21964"/>
                              <a:gd name="T117" fmla="*/ T116 w 56409"/>
                              <a:gd name="T118" fmla="+- 0 280 -33364"/>
                              <a:gd name="T119" fmla="*/ 280 h 19654"/>
                              <a:gd name="T120" fmla="+- 0 4057 21964"/>
                              <a:gd name="T121" fmla="*/ T120 w 56409"/>
                              <a:gd name="T122" fmla="+- 0 281 -33364"/>
                              <a:gd name="T123" fmla="*/ 281 h 19654"/>
                              <a:gd name="T124" fmla="+- 0 4097 21964"/>
                              <a:gd name="T125" fmla="*/ T124 w 56409"/>
                              <a:gd name="T126" fmla="+- 0 282 -33364"/>
                              <a:gd name="T127" fmla="*/ 282 h 19654"/>
                              <a:gd name="T128" fmla="+- 0 4139 21964"/>
                              <a:gd name="T129" fmla="*/ T128 w 56409"/>
                              <a:gd name="T130" fmla="+- 0 282 -33364"/>
                              <a:gd name="T131" fmla="*/ 282 h 19654"/>
                              <a:gd name="T132" fmla="+- 0 4180 21964"/>
                              <a:gd name="T133" fmla="*/ T132 w 56409"/>
                              <a:gd name="T134" fmla="+- 0 282 -33364"/>
                              <a:gd name="T135" fmla="*/ 282 h 19654"/>
                              <a:gd name="T136" fmla="+- 0 4221 21964"/>
                              <a:gd name="T137" fmla="*/ T136 w 56409"/>
                              <a:gd name="T138" fmla="+- 0 281 -33364"/>
                              <a:gd name="T139" fmla="*/ 281 h 19654"/>
                              <a:gd name="T140" fmla="+- 0 4263 21964"/>
                              <a:gd name="T141" fmla="*/ T140 w 56409"/>
                              <a:gd name="T142" fmla="+- 0 281 -33364"/>
                              <a:gd name="T143" fmla="*/ 281 h 19654"/>
                              <a:gd name="T144" fmla="+- 0 4304 21964"/>
                              <a:gd name="T145" fmla="*/ T144 w 56409"/>
                              <a:gd name="T146" fmla="+- 0 280 -33364"/>
                              <a:gd name="T147" fmla="*/ 280 h 19654"/>
                              <a:gd name="T148" fmla="+- 0 4345 21964"/>
                              <a:gd name="T149" fmla="*/ T148 w 56409"/>
                              <a:gd name="T150" fmla="+- 0 280 -33364"/>
                              <a:gd name="T151" fmla="*/ 280 h 19654"/>
                              <a:gd name="T152" fmla="+- 0 4386 21964"/>
                              <a:gd name="T153" fmla="*/ T152 w 56409"/>
                              <a:gd name="T154" fmla="+- 0 279 -33364"/>
                              <a:gd name="T155" fmla="*/ 279 h 19654"/>
                              <a:gd name="T156" fmla="+- 0 4428 21964"/>
                              <a:gd name="T157" fmla="*/ T156 w 56409"/>
                              <a:gd name="T158" fmla="+- 0 280 -33364"/>
                              <a:gd name="T159" fmla="*/ 280 h 19654"/>
                              <a:gd name="T160" fmla="+- 0 4469 21964"/>
                              <a:gd name="T161" fmla="*/ T160 w 56409"/>
                              <a:gd name="T162" fmla="+- 0 280 -33364"/>
                              <a:gd name="T163" fmla="*/ 280 h 19654"/>
                              <a:gd name="T164" fmla="+- 0 4510 21964"/>
                              <a:gd name="T165" fmla="*/ T164 w 56409"/>
                              <a:gd name="T166" fmla="+- 0 279 -33364"/>
                              <a:gd name="T167" fmla="*/ 279 h 19654"/>
                              <a:gd name="T168" fmla="+- 0 4552 21964"/>
                              <a:gd name="T169" fmla="*/ T168 w 56409"/>
                              <a:gd name="T170" fmla="+- 0 278 -33364"/>
                              <a:gd name="T171" fmla="*/ 278 h 19654"/>
                              <a:gd name="T172" fmla="+- 0 4593 21964"/>
                              <a:gd name="T173" fmla="*/ T172 w 56409"/>
                              <a:gd name="T174" fmla="+- 0 277 -33364"/>
                              <a:gd name="T175" fmla="*/ 277 h 19654"/>
                              <a:gd name="T176" fmla="+- 0 4634 21964"/>
                              <a:gd name="T177" fmla="*/ T176 w 56409"/>
                              <a:gd name="T178" fmla="+- 0 277 -33364"/>
                              <a:gd name="T179" fmla="*/ 277 h 19654"/>
                              <a:gd name="T180" fmla="+- 0 4675 21964"/>
                              <a:gd name="T181" fmla="*/ T180 w 56409"/>
                              <a:gd name="T182" fmla="+- 0 277 -33364"/>
                              <a:gd name="T183" fmla="*/ 277 h 19654"/>
                              <a:gd name="T184" fmla="+- 0 4717 21964"/>
                              <a:gd name="T185" fmla="*/ T184 w 56409"/>
                              <a:gd name="T186" fmla="+- 0 277 -33364"/>
                              <a:gd name="T187" fmla="*/ 277 h 19654"/>
                              <a:gd name="T188" fmla="+- 0 4758 21964"/>
                              <a:gd name="T189" fmla="*/ T188 w 56409"/>
                              <a:gd name="T190" fmla="+- 0 277 -33364"/>
                              <a:gd name="T191" fmla="*/ 277 h 19654"/>
                              <a:gd name="T192" fmla="+- 0 4798 21964"/>
                              <a:gd name="T193" fmla="*/ T192 w 56409"/>
                              <a:gd name="T194" fmla="+- 0 277 -33364"/>
                              <a:gd name="T195" fmla="*/ 277 h 19654"/>
                              <a:gd name="T196" fmla="+- 0 4839 21964"/>
                              <a:gd name="T197" fmla="*/ T196 w 56409"/>
                              <a:gd name="T198" fmla="+- 0 277 -33364"/>
                              <a:gd name="T199" fmla="*/ 277 h 19654"/>
                              <a:gd name="T200" fmla="+- 0 4880 21964"/>
                              <a:gd name="T201" fmla="*/ T200 w 56409"/>
                              <a:gd name="T202" fmla="+- 0 276 -33364"/>
                              <a:gd name="T203" fmla="*/ 276 h 19654"/>
                              <a:gd name="T204" fmla="+- 0 4921 21964"/>
                              <a:gd name="T205" fmla="*/ T204 w 56409"/>
                              <a:gd name="T206" fmla="+- 0 275 -33364"/>
                              <a:gd name="T207" fmla="*/ 275 h 19654"/>
                              <a:gd name="T208" fmla="+- 0 4963 21964"/>
                              <a:gd name="T209" fmla="*/ T208 w 56409"/>
                              <a:gd name="T210" fmla="+- 0 273 -33364"/>
                              <a:gd name="T211" fmla="*/ 273 h 19654"/>
                              <a:gd name="T212" fmla="+- 0 5004 21964"/>
                              <a:gd name="T213" fmla="*/ T212 w 56409"/>
                              <a:gd name="T214" fmla="+- 0 273 -33364"/>
                              <a:gd name="T215" fmla="*/ 273 h 19654"/>
                              <a:gd name="T216" fmla="+- 0 5045 21964"/>
                              <a:gd name="T217" fmla="*/ T216 w 56409"/>
                              <a:gd name="T218" fmla="+- 0 274 -33364"/>
                              <a:gd name="T219" fmla="*/ 274 h 19654"/>
                              <a:gd name="T220" fmla="+- 0 5087 21964"/>
                              <a:gd name="T221" fmla="*/ T220 w 56409"/>
                              <a:gd name="T222" fmla="+- 0 273 -33364"/>
                              <a:gd name="T223" fmla="*/ 273 h 19654"/>
                              <a:gd name="T224" fmla="+- 0 5128 21964"/>
                              <a:gd name="T225" fmla="*/ T224 w 56409"/>
                              <a:gd name="T226" fmla="+- 0 274 -33364"/>
                              <a:gd name="T227" fmla="*/ 274 h 19654"/>
                              <a:gd name="T228" fmla="+- 0 5169 21964"/>
                              <a:gd name="T229" fmla="*/ T228 w 56409"/>
                              <a:gd name="T230" fmla="+- 0 274 -33364"/>
                              <a:gd name="T231" fmla="*/ 274 h 19654"/>
                              <a:gd name="T232" fmla="+- 0 5211 21964"/>
                              <a:gd name="T233" fmla="*/ T232 w 56409"/>
                              <a:gd name="T234" fmla="+- 0 274 -33364"/>
                              <a:gd name="T235" fmla="*/ 274 h 19654"/>
                              <a:gd name="T236" fmla="+- 0 5252 21964"/>
                              <a:gd name="T237" fmla="*/ T236 w 56409"/>
                              <a:gd name="T238" fmla="+- 0 274 -33364"/>
                              <a:gd name="T239" fmla="*/ 274 h 19654"/>
                              <a:gd name="T240" fmla="+- 0 5293 21964"/>
                              <a:gd name="T241" fmla="*/ T240 w 56409"/>
                              <a:gd name="T242" fmla="+- 0 274 -33364"/>
                              <a:gd name="T243" fmla="*/ 274 h 19654"/>
                              <a:gd name="T244" fmla="+- 0 5330 21964"/>
                              <a:gd name="T245" fmla="*/ T244 w 56409"/>
                              <a:gd name="T246" fmla="+- 0 273 -33364"/>
                              <a:gd name="T247" fmla="*/ 273 h 19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409" h="19654">
                                <a:moveTo>
                                  <a:pt x="-19184" y="34501"/>
                                </a:moveTo>
                                <a:lnTo>
                                  <a:pt x="-19176" y="34502"/>
                                </a:lnTo>
                                <a:lnTo>
                                  <a:pt x="-19175" y="34502"/>
                                </a:lnTo>
                                <a:lnTo>
                                  <a:pt x="-19174" y="34502"/>
                                </a:lnTo>
                                <a:lnTo>
                                  <a:pt x="-19173" y="34502"/>
                                </a:lnTo>
                                <a:lnTo>
                                  <a:pt x="-19172" y="34502"/>
                                </a:lnTo>
                                <a:lnTo>
                                  <a:pt x="-19171" y="34502"/>
                                </a:lnTo>
                                <a:lnTo>
                                  <a:pt x="-19170" y="34502"/>
                                </a:lnTo>
                                <a:lnTo>
                                  <a:pt x="-19169" y="34502"/>
                                </a:lnTo>
                                <a:lnTo>
                                  <a:pt x="-19168" y="34502"/>
                                </a:lnTo>
                                <a:lnTo>
                                  <a:pt x="-19167" y="34502"/>
                                </a:lnTo>
                                <a:lnTo>
                                  <a:pt x="-19166" y="34502"/>
                                </a:lnTo>
                                <a:lnTo>
                                  <a:pt x="-19165" y="34502"/>
                                </a:lnTo>
                                <a:lnTo>
                                  <a:pt x="-19163" y="34502"/>
                                </a:lnTo>
                                <a:lnTo>
                                  <a:pt x="-19162" y="34502"/>
                                </a:lnTo>
                                <a:lnTo>
                                  <a:pt x="-19160" y="34503"/>
                                </a:lnTo>
                                <a:lnTo>
                                  <a:pt x="-19159" y="34503"/>
                                </a:lnTo>
                                <a:lnTo>
                                  <a:pt x="-19158" y="34503"/>
                                </a:lnTo>
                                <a:lnTo>
                                  <a:pt x="-19157" y="34503"/>
                                </a:lnTo>
                                <a:lnTo>
                                  <a:pt x="-19156" y="34503"/>
                                </a:lnTo>
                                <a:lnTo>
                                  <a:pt x="-19154" y="34503"/>
                                </a:lnTo>
                                <a:lnTo>
                                  <a:pt x="-19153" y="34503"/>
                                </a:lnTo>
                                <a:lnTo>
                                  <a:pt x="-19152" y="34503"/>
                                </a:lnTo>
                                <a:lnTo>
                                  <a:pt x="-19150" y="34503"/>
                                </a:lnTo>
                                <a:lnTo>
                                  <a:pt x="-19148" y="34503"/>
                                </a:lnTo>
                                <a:lnTo>
                                  <a:pt x="-19147" y="34503"/>
                                </a:lnTo>
                                <a:lnTo>
                                  <a:pt x="-19145" y="34503"/>
                                </a:lnTo>
                                <a:lnTo>
                                  <a:pt x="-19144" y="34503"/>
                                </a:lnTo>
                                <a:lnTo>
                                  <a:pt x="-19143" y="34503"/>
                                </a:lnTo>
                                <a:lnTo>
                                  <a:pt x="-19141" y="34503"/>
                                </a:lnTo>
                                <a:lnTo>
                                  <a:pt x="-19140" y="34503"/>
                                </a:lnTo>
                                <a:lnTo>
                                  <a:pt x="-19139" y="34503"/>
                                </a:lnTo>
                                <a:lnTo>
                                  <a:pt x="-19137" y="34503"/>
                                </a:lnTo>
                                <a:lnTo>
                                  <a:pt x="-19136" y="34503"/>
                                </a:lnTo>
                                <a:lnTo>
                                  <a:pt x="-19135" y="34503"/>
                                </a:lnTo>
                                <a:lnTo>
                                  <a:pt x="-19133" y="34503"/>
                                </a:lnTo>
                                <a:lnTo>
                                  <a:pt x="-19131" y="34503"/>
                                </a:lnTo>
                                <a:lnTo>
                                  <a:pt x="-19130" y="34503"/>
                                </a:lnTo>
                                <a:lnTo>
                                  <a:pt x="-19128" y="34503"/>
                                </a:lnTo>
                                <a:lnTo>
                                  <a:pt x="-19127" y="34503"/>
                                </a:lnTo>
                                <a:lnTo>
                                  <a:pt x="-19126" y="34503"/>
                                </a:lnTo>
                                <a:lnTo>
                                  <a:pt x="-19124" y="34503"/>
                                </a:lnTo>
                                <a:lnTo>
                                  <a:pt x="-19123" y="34503"/>
                                </a:lnTo>
                                <a:lnTo>
                                  <a:pt x="-19122" y="34503"/>
                                </a:lnTo>
                                <a:lnTo>
                                  <a:pt x="-19120" y="34503"/>
                                </a:lnTo>
                                <a:lnTo>
                                  <a:pt x="-19118" y="34503"/>
                                </a:lnTo>
                                <a:lnTo>
                                  <a:pt x="-19117" y="34503"/>
                                </a:lnTo>
                                <a:lnTo>
                                  <a:pt x="-19115" y="34503"/>
                                </a:lnTo>
                                <a:lnTo>
                                  <a:pt x="-19114" y="34503"/>
                                </a:lnTo>
                                <a:lnTo>
                                  <a:pt x="-19113" y="34503"/>
                                </a:lnTo>
                                <a:lnTo>
                                  <a:pt x="-19111" y="34503"/>
                                </a:lnTo>
                                <a:lnTo>
                                  <a:pt x="-19110" y="34503"/>
                                </a:lnTo>
                                <a:lnTo>
                                  <a:pt x="-19109" y="34503"/>
                                </a:lnTo>
                                <a:lnTo>
                                  <a:pt x="-19107" y="34503"/>
                                </a:lnTo>
                                <a:lnTo>
                                  <a:pt x="-19106" y="34503"/>
                                </a:lnTo>
                                <a:lnTo>
                                  <a:pt x="-19105" y="34503"/>
                                </a:lnTo>
                                <a:lnTo>
                                  <a:pt x="-19103" y="34503"/>
                                </a:lnTo>
                                <a:lnTo>
                                  <a:pt x="-19101" y="34503"/>
                                </a:lnTo>
                                <a:lnTo>
                                  <a:pt x="-19100" y="34503"/>
                                </a:lnTo>
                                <a:lnTo>
                                  <a:pt x="-19098" y="34503"/>
                                </a:lnTo>
                                <a:lnTo>
                                  <a:pt x="-19097" y="34503"/>
                                </a:lnTo>
                                <a:lnTo>
                                  <a:pt x="-19096" y="34503"/>
                                </a:lnTo>
                                <a:lnTo>
                                  <a:pt x="-19094" y="34502"/>
                                </a:lnTo>
                                <a:lnTo>
                                  <a:pt x="-19093" y="34502"/>
                                </a:lnTo>
                                <a:lnTo>
                                  <a:pt x="-19092" y="34502"/>
                                </a:lnTo>
                                <a:lnTo>
                                  <a:pt x="-19090" y="34502"/>
                                </a:lnTo>
                                <a:lnTo>
                                  <a:pt x="-19089" y="34502"/>
                                </a:lnTo>
                                <a:lnTo>
                                  <a:pt x="-19088" y="34502"/>
                                </a:lnTo>
                                <a:lnTo>
                                  <a:pt x="-19085" y="34502"/>
                                </a:lnTo>
                                <a:lnTo>
                                  <a:pt x="-19084" y="34502"/>
                                </a:lnTo>
                                <a:lnTo>
                                  <a:pt x="-19083" y="34502"/>
                                </a:lnTo>
                                <a:lnTo>
                                  <a:pt x="-19081" y="34502"/>
                                </a:lnTo>
                                <a:lnTo>
                                  <a:pt x="-19080" y="34502"/>
                                </a:lnTo>
                                <a:lnTo>
                                  <a:pt x="-19079" y="34502"/>
                                </a:lnTo>
                                <a:lnTo>
                                  <a:pt x="-19077" y="34502"/>
                                </a:lnTo>
                                <a:lnTo>
                                  <a:pt x="-19076" y="34501"/>
                                </a:lnTo>
                                <a:lnTo>
                                  <a:pt x="-19075" y="34501"/>
                                </a:lnTo>
                                <a:lnTo>
                                  <a:pt x="-19073" y="34501"/>
                                </a:lnTo>
                                <a:lnTo>
                                  <a:pt x="-19072" y="34501"/>
                                </a:lnTo>
                                <a:lnTo>
                                  <a:pt x="-19071" y="34501"/>
                                </a:lnTo>
                                <a:lnTo>
                                  <a:pt x="-19069" y="34501"/>
                                </a:lnTo>
                                <a:lnTo>
                                  <a:pt x="-19067" y="34501"/>
                                </a:lnTo>
                                <a:lnTo>
                                  <a:pt x="-19066" y="34501"/>
                                </a:lnTo>
                                <a:lnTo>
                                  <a:pt x="-19064" y="34501"/>
                                </a:lnTo>
                                <a:lnTo>
                                  <a:pt x="-19063" y="34501"/>
                                </a:lnTo>
                                <a:lnTo>
                                  <a:pt x="-19062" y="34501"/>
                                </a:lnTo>
                                <a:lnTo>
                                  <a:pt x="-19060" y="34501"/>
                                </a:lnTo>
                                <a:lnTo>
                                  <a:pt x="-19059" y="34501"/>
                                </a:lnTo>
                                <a:lnTo>
                                  <a:pt x="-19058" y="34501"/>
                                </a:lnTo>
                                <a:lnTo>
                                  <a:pt x="-19056" y="34501"/>
                                </a:lnTo>
                                <a:lnTo>
                                  <a:pt x="-19055" y="34501"/>
                                </a:lnTo>
                                <a:lnTo>
                                  <a:pt x="-19053" y="34501"/>
                                </a:lnTo>
                                <a:lnTo>
                                  <a:pt x="-19052" y="34501"/>
                                </a:lnTo>
                                <a:lnTo>
                                  <a:pt x="-19050" y="34501"/>
                                </a:lnTo>
                                <a:lnTo>
                                  <a:pt x="-19049" y="34501"/>
                                </a:lnTo>
                                <a:lnTo>
                                  <a:pt x="-19047" y="34501"/>
                                </a:lnTo>
                                <a:lnTo>
                                  <a:pt x="-19046" y="34501"/>
                                </a:lnTo>
                                <a:lnTo>
                                  <a:pt x="-19045" y="34501"/>
                                </a:lnTo>
                                <a:lnTo>
                                  <a:pt x="-19043" y="34501"/>
                                </a:lnTo>
                                <a:lnTo>
                                  <a:pt x="-19042" y="34501"/>
                                </a:lnTo>
                                <a:lnTo>
                                  <a:pt x="-19041" y="34501"/>
                                </a:lnTo>
                                <a:lnTo>
                                  <a:pt x="-19039" y="34501"/>
                                </a:lnTo>
                                <a:lnTo>
                                  <a:pt x="-19038" y="34501"/>
                                </a:lnTo>
                                <a:lnTo>
                                  <a:pt x="-19036" y="34501"/>
                                </a:lnTo>
                                <a:lnTo>
                                  <a:pt x="-19034" y="34501"/>
                                </a:lnTo>
                                <a:lnTo>
                                  <a:pt x="-19033" y="34501"/>
                                </a:lnTo>
                                <a:lnTo>
                                  <a:pt x="-19032" y="34501"/>
                                </a:lnTo>
                                <a:lnTo>
                                  <a:pt x="-19030" y="34501"/>
                                </a:lnTo>
                                <a:lnTo>
                                  <a:pt x="-19029" y="34501"/>
                                </a:lnTo>
                                <a:lnTo>
                                  <a:pt x="-19028" y="34501"/>
                                </a:lnTo>
                                <a:lnTo>
                                  <a:pt x="-19026" y="34501"/>
                                </a:lnTo>
                                <a:lnTo>
                                  <a:pt x="-19025" y="34501"/>
                                </a:lnTo>
                                <a:lnTo>
                                  <a:pt x="-19024" y="34501"/>
                                </a:lnTo>
                                <a:lnTo>
                                  <a:pt x="-19022" y="34501"/>
                                </a:lnTo>
                                <a:lnTo>
                                  <a:pt x="-19020" y="34501"/>
                                </a:lnTo>
                                <a:lnTo>
                                  <a:pt x="-19019" y="34501"/>
                                </a:lnTo>
                                <a:lnTo>
                                  <a:pt x="-19017" y="34501"/>
                                </a:lnTo>
                                <a:lnTo>
                                  <a:pt x="-19016" y="34501"/>
                                </a:lnTo>
                                <a:lnTo>
                                  <a:pt x="-19015" y="34501"/>
                                </a:lnTo>
                                <a:lnTo>
                                  <a:pt x="-19013" y="34501"/>
                                </a:lnTo>
                                <a:lnTo>
                                  <a:pt x="-19012" y="34501"/>
                                </a:lnTo>
                                <a:lnTo>
                                  <a:pt x="-19011" y="34501"/>
                                </a:lnTo>
                                <a:lnTo>
                                  <a:pt x="-19009" y="34501"/>
                                </a:lnTo>
                                <a:lnTo>
                                  <a:pt x="-19008" y="34501"/>
                                </a:lnTo>
                                <a:lnTo>
                                  <a:pt x="-19006" y="34501"/>
                                </a:lnTo>
                                <a:lnTo>
                                  <a:pt x="-19004" y="34501"/>
                                </a:lnTo>
                                <a:lnTo>
                                  <a:pt x="-19003" y="34501"/>
                                </a:lnTo>
                                <a:lnTo>
                                  <a:pt x="-19002" y="34501"/>
                                </a:lnTo>
                                <a:lnTo>
                                  <a:pt x="-19000" y="34501"/>
                                </a:lnTo>
                                <a:lnTo>
                                  <a:pt x="-18999" y="34501"/>
                                </a:lnTo>
                                <a:lnTo>
                                  <a:pt x="-18998" y="34501"/>
                                </a:lnTo>
                                <a:lnTo>
                                  <a:pt x="-18996" y="34501"/>
                                </a:lnTo>
                                <a:lnTo>
                                  <a:pt x="-18995" y="34501"/>
                                </a:lnTo>
                                <a:lnTo>
                                  <a:pt x="-18994" y="34501"/>
                                </a:lnTo>
                                <a:lnTo>
                                  <a:pt x="-18992" y="34501"/>
                                </a:lnTo>
                                <a:lnTo>
                                  <a:pt x="-18990" y="34501"/>
                                </a:lnTo>
                                <a:lnTo>
                                  <a:pt x="-18989" y="34501"/>
                                </a:lnTo>
                                <a:lnTo>
                                  <a:pt x="-18987" y="34501"/>
                                </a:lnTo>
                                <a:lnTo>
                                  <a:pt x="-18986" y="34501"/>
                                </a:lnTo>
                                <a:lnTo>
                                  <a:pt x="-18985" y="34501"/>
                                </a:lnTo>
                                <a:lnTo>
                                  <a:pt x="-18983" y="34501"/>
                                </a:lnTo>
                                <a:lnTo>
                                  <a:pt x="-18982" y="34501"/>
                                </a:lnTo>
                                <a:lnTo>
                                  <a:pt x="-18981" y="34501"/>
                                </a:lnTo>
                                <a:lnTo>
                                  <a:pt x="-18979" y="34501"/>
                                </a:lnTo>
                                <a:lnTo>
                                  <a:pt x="-18978" y="34501"/>
                                </a:lnTo>
                                <a:lnTo>
                                  <a:pt x="-18976" y="34500"/>
                                </a:lnTo>
                                <a:lnTo>
                                  <a:pt x="-18974" y="34500"/>
                                </a:lnTo>
                                <a:lnTo>
                                  <a:pt x="-18973" y="34500"/>
                                </a:lnTo>
                                <a:lnTo>
                                  <a:pt x="-18972" y="34500"/>
                                </a:lnTo>
                                <a:lnTo>
                                  <a:pt x="-18970" y="34500"/>
                                </a:lnTo>
                                <a:lnTo>
                                  <a:pt x="-18969" y="34500"/>
                                </a:lnTo>
                                <a:lnTo>
                                  <a:pt x="-18968" y="34500"/>
                                </a:lnTo>
                                <a:lnTo>
                                  <a:pt x="-18966" y="34500"/>
                                </a:lnTo>
                                <a:lnTo>
                                  <a:pt x="-18965" y="34500"/>
                                </a:lnTo>
                                <a:lnTo>
                                  <a:pt x="-18964" y="34500"/>
                                </a:lnTo>
                                <a:lnTo>
                                  <a:pt x="-18962" y="34500"/>
                                </a:lnTo>
                                <a:lnTo>
                                  <a:pt x="-18961" y="34499"/>
                                </a:lnTo>
                                <a:lnTo>
                                  <a:pt x="-18959" y="34499"/>
                                </a:lnTo>
                                <a:lnTo>
                                  <a:pt x="-18957" y="34499"/>
                                </a:lnTo>
                                <a:lnTo>
                                  <a:pt x="-18956" y="34499"/>
                                </a:lnTo>
                                <a:lnTo>
                                  <a:pt x="-18955" y="34499"/>
                                </a:lnTo>
                                <a:lnTo>
                                  <a:pt x="-18953" y="34499"/>
                                </a:lnTo>
                                <a:lnTo>
                                  <a:pt x="-18952" y="34499"/>
                                </a:lnTo>
                                <a:lnTo>
                                  <a:pt x="-18951" y="34499"/>
                                </a:lnTo>
                                <a:lnTo>
                                  <a:pt x="-18949" y="34499"/>
                                </a:lnTo>
                                <a:lnTo>
                                  <a:pt x="-18948" y="34499"/>
                                </a:lnTo>
                                <a:lnTo>
                                  <a:pt x="-18947" y="34499"/>
                                </a:lnTo>
                                <a:lnTo>
                                  <a:pt x="-18945" y="34499"/>
                                </a:lnTo>
                                <a:lnTo>
                                  <a:pt x="-18944" y="34499"/>
                                </a:lnTo>
                                <a:lnTo>
                                  <a:pt x="-18942" y="34499"/>
                                </a:lnTo>
                                <a:lnTo>
                                  <a:pt x="-18941" y="34499"/>
                                </a:lnTo>
                                <a:lnTo>
                                  <a:pt x="-18939" y="34499"/>
                                </a:lnTo>
                                <a:lnTo>
                                  <a:pt x="-18938" y="34499"/>
                                </a:lnTo>
                                <a:lnTo>
                                  <a:pt x="-18936" y="34498"/>
                                </a:lnTo>
                                <a:lnTo>
                                  <a:pt x="-18935" y="34498"/>
                                </a:lnTo>
                                <a:lnTo>
                                  <a:pt x="-18934" y="34498"/>
                                </a:lnTo>
                                <a:lnTo>
                                  <a:pt x="-18932" y="34498"/>
                                </a:lnTo>
                                <a:lnTo>
                                  <a:pt x="-18931" y="34498"/>
                                </a:lnTo>
                                <a:lnTo>
                                  <a:pt x="-18929" y="34498"/>
                                </a:lnTo>
                                <a:lnTo>
                                  <a:pt x="-18928" y="34498"/>
                                </a:lnTo>
                                <a:lnTo>
                                  <a:pt x="-18927" y="34498"/>
                                </a:lnTo>
                                <a:lnTo>
                                  <a:pt x="-18925" y="34498"/>
                                </a:lnTo>
                                <a:lnTo>
                                  <a:pt x="-18924" y="34498"/>
                                </a:lnTo>
                                <a:lnTo>
                                  <a:pt x="-18922" y="34498"/>
                                </a:lnTo>
                                <a:lnTo>
                                  <a:pt x="-18921" y="34497"/>
                                </a:lnTo>
                                <a:lnTo>
                                  <a:pt x="-18919" y="34497"/>
                                </a:lnTo>
                                <a:lnTo>
                                  <a:pt x="-18918" y="34497"/>
                                </a:lnTo>
                                <a:lnTo>
                                  <a:pt x="-18917" y="34497"/>
                                </a:lnTo>
                                <a:lnTo>
                                  <a:pt x="-18915" y="34497"/>
                                </a:lnTo>
                                <a:lnTo>
                                  <a:pt x="-18914" y="34497"/>
                                </a:lnTo>
                                <a:lnTo>
                                  <a:pt x="-18912" y="34497"/>
                                </a:lnTo>
                                <a:lnTo>
                                  <a:pt x="-18911" y="34497"/>
                                </a:lnTo>
                                <a:lnTo>
                                  <a:pt x="-18910" y="34497"/>
                                </a:lnTo>
                                <a:lnTo>
                                  <a:pt x="-18908" y="34497"/>
                                </a:lnTo>
                                <a:lnTo>
                                  <a:pt x="-18906" y="34497"/>
                                </a:lnTo>
                                <a:lnTo>
                                  <a:pt x="-18905" y="34497"/>
                                </a:lnTo>
                                <a:lnTo>
                                  <a:pt x="-18904" y="34497"/>
                                </a:lnTo>
                                <a:lnTo>
                                  <a:pt x="-18902" y="34497"/>
                                </a:lnTo>
                                <a:lnTo>
                                  <a:pt x="-18901" y="34497"/>
                                </a:lnTo>
                                <a:lnTo>
                                  <a:pt x="-18899" y="34497"/>
                                </a:lnTo>
                                <a:lnTo>
                                  <a:pt x="-18898" y="34497"/>
                                </a:lnTo>
                                <a:lnTo>
                                  <a:pt x="-18897" y="34497"/>
                                </a:lnTo>
                                <a:lnTo>
                                  <a:pt x="-18895" y="34497"/>
                                </a:lnTo>
                                <a:lnTo>
                                  <a:pt x="-18894" y="34497"/>
                                </a:lnTo>
                                <a:lnTo>
                                  <a:pt x="-18892" y="34497"/>
                                </a:lnTo>
                                <a:lnTo>
                                  <a:pt x="-18891" y="34498"/>
                                </a:lnTo>
                                <a:lnTo>
                                  <a:pt x="-18889" y="34498"/>
                                </a:lnTo>
                                <a:lnTo>
                                  <a:pt x="-18888" y="34498"/>
                                </a:lnTo>
                                <a:lnTo>
                                  <a:pt x="-18887" y="34498"/>
                                </a:lnTo>
                                <a:lnTo>
                                  <a:pt x="-18885" y="34498"/>
                                </a:lnTo>
                                <a:lnTo>
                                  <a:pt x="-18884" y="34498"/>
                                </a:lnTo>
                                <a:lnTo>
                                  <a:pt x="-18882" y="34498"/>
                                </a:lnTo>
                                <a:lnTo>
                                  <a:pt x="-18881" y="34498"/>
                                </a:lnTo>
                                <a:lnTo>
                                  <a:pt x="-18880" y="34498"/>
                                </a:lnTo>
                                <a:lnTo>
                                  <a:pt x="-18878" y="34497"/>
                                </a:lnTo>
                                <a:lnTo>
                                  <a:pt x="-18876" y="34497"/>
                                </a:lnTo>
                                <a:lnTo>
                                  <a:pt x="-18875" y="34497"/>
                                </a:lnTo>
                                <a:lnTo>
                                  <a:pt x="-18874" y="34495"/>
                                </a:lnTo>
                                <a:lnTo>
                                  <a:pt x="-18872" y="34494"/>
                                </a:lnTo>
                                <a:lnTo>
                                  <a:pt x="-18871" y="34493"/>
                                </a:lnTo>
                                <a:lnTo>
                                  <a:pt x="-18870" y="34491"/>
                                </a:lnTo>
                                <a:lnTo>
                                  <a:pt x="-18868" y="34489"/>
                                </a:lnTo>
                                <a:lnTo>
                                  <a:pt x="-18867" y="34486"/>
                                </a:lnTo>
                                <a:lnTo>
                                  <a:pt x="-18865" y="34484"/>
                                </a:lnTo>
                                <a:lnTo>
                                  <a:pt x="-18864" y="34480"/>
                                </a:lnTo>
                                <a:lnTo>
                                  <a:pt x="-18862" y="34476"/>
                                </a:lnTo>
                                <a:lnTo>
                                  <a:pt x="-18861" y="34471"/>
                                </a:lnTo>
                                <a:lnTo>
                                  <a:pt x="-18859" y="34466"/>
                                </a:lnTo>
                                <a:lnTo>
                                  <a:pt x="-18858" y="34461"/>
                                </a:lnTo>
                                <a:lnTo>
                                  <a:pt x="-18857" y="34454"/>
                                </a:lnTo>
                                <a:lnTo>
                                  <a:pt x="-18855" y="34447"/>
                                </a:lnTo>
                                <a:lnTo>
                                  <a:pt x="-18854" y="34440"/>
                                </a:lnTo>
                                <a:lnTo>
                                  <a:pt x="-18852" y="34431"/>
                                </a:lnTo>
                                <a:lnTo>
                                  <a:pt x="-18851" y="34422"/>
                                </a:lnTo>
                                <a:lnTo>
                                  <a:pt x="-18850" y="34412"/>
                                </a:lnTo>
                                <a:lnTo>
                                  <a:pt x="-18848" y="34401"/>
                                </a:lnTo>
                                <a:lnTo>
                                  <a:pt x="-18846" y="34389"/>
                                </a:lnTo>
                                <a:lnTo>
                                  <a:pt x="-18845" y="34376"/>
                                </a:lnTo>
                                <a:lnTo>
                                  <a:pt x="-18844" y="34363"/>
                                </a:lnTo>
                                <a:lnTo>
                                  <a:pt x="-18842" y="34348"/>
                                </a:lnTo>
                                <a:lnTo>
                                  <a:pt x="-18841" y="34332"/>
                                </a:lnTo>
                                <a:lnTo>
                                  <a:pt x="-18840" y="34316"/>
                                </a:lnTo>
                                <a:lnTo>
                                  <a:pt x="-18838" y="34299"/>
                                </a:lnTo>
                                <a:lnTo>
                                  <a:pt x="-18837" y="34281"/>
                                </a:lnTo>
                                <a:lnTo>
                                  <a:pt x="-18835" y="34261"/>
                                </a:lnTo>
                                <a:lnTo>
                                  <a:pt x="-18834" y="34242"/>
                                </a:lnTo>
                                <a:lnTo>
                                  <a:pt x="-18833" y="34222"/>
                                </a:lnTo>
                                <a:lnTo>
                                  <a:pt x="-18831" y="34201"/>
                                </a:lnTo>
                                <a:lnTo>
                                  <a:pt x="-18829" y="34179"/>
                                </a:lnTo>
                                <a:lnTo>
                                  <a:pt x="-18828" y="34157"/>
                                </a:lnTo>
                                <a:lnTo>
                                  <a:pt x="-18827" y="34136"/>
                                </a:lnTo>
                                <a:lnTo>
                                  <a:pt x="-18825" y="34114"/>
                                </a:lnTo>
                                <a:lnTo>
                                  <a:pt x="-18824" y="34091"/>
                                </a:lnTo>
                                <a:lnTo>
                                  <a:pt x="-18823" y="34069"/>
                                </a:lnTo>
                                <a:lnTo>
                                  <a:pt x="-18821" y="34045"/>
                                </a:lnTo>
                                <a:lnTo>
                                  <a:pt x="-18820" y="34023"/>
                                </a:lnTo>
                                <a:lnTo>
                                  <a:pt x="-18818" y="34000"/>
                                </a:lnTo>
                                <a:lnTo>
                                  <a:pt x="-18817" y="33978"/>
                                </a:lnTo>
                                <a:lnTo>
                                  <a:pt x="-18816" y="33956"/>
                                </a:lnTo>
                                <a:lnTo>
                                  <a:pt x="-18814" y="33934"/>
                                </a:lnTo>
                                <a:lnTo>
                                  <a:pt x="-18813" y="33912"/>
                                </a:lnTo>
                                <a:lnTo>
                                  <a:pt x="-18811" y="33891"/>
                                </a:lnTo>
                                <a:lnTo>
                                  <a:pt x="-18810" y="33870"/>
                                </a:lnTo>
                                <a:lnTo>
                                  <a:pt x="-18808" y="33851"/>
                                </a:lnTo>
                                <a:lnTo>
                                  <a:pt x="-18807" y="33831"/>
                                </a:lnTo>
                                <a:lnTo>
                                  <a:pt x="-18805" y="33812"/>
                                </a:lnTo>
                                <a:lnTo>
                                  <a:pt x="-18804" y="33794"/>
                                </a:lnTo>
                                <a:lnTo>
                                  <a:pt x="-18803" y="33777"/>
                                </a:lnTo>
                                <a:lnTo>
                                  <a:pt x="-18801" y="33760"/>
                                </a:lnTo>
                                <a:lnTo>
                                  <a:pt x="-18800" y="33745"/>
                                </a:lnTo>
                                <a:lnTo>
                                  <a:pt x="-18799" y="33730"/>
                                </a:lnTo>
                                <a:lnTo>
                                  <a:pt x="-18797" y="33717"/>
                                </a:lnTo>
                                <a:lnTo>
                                  <a:pt x="-18796" y="33705"/>
                                </a:lnTo>
                                <a:lnTo>
                                  <a:pt x="-18794" y="33693"/>
                                </a:lnTo>
                                <a:lnTo>
                                  <a:pt x="-18793" y="33682"/>
                                </a:lnTo>
                                <a:lnTo>
                                  <a:pt x="-18791" y="33673"/>
                                </a:lnTo>
                                <a:lnTo>
                                  <a:pt x="-18790" y="33664"/>
                                </a:lnTo>
                                <a:lnTo>
                                  <a:pt x="-18788" y="33656"/>
                                </a:lnTo>
                                <a:lnTo>
                                  <a:pt x="-18787" y="33649"/>
                                </a:lnTo>
                                <a:lnTo>
                                  <a:pt x="-18786" y="33642"/>
                                </a:lnTo>
                                <a:lnTo>
                                  <a:pt x="-18784" y="33636"/>
                                </a:lnTo>
                                <a:lnTo>
                                  <a:pt x="-18783" y="33631"/>
                                </a:lnTo>
                                <a:lnTo>
                                  <a:pt x="-18782" y="33626"/>
                                </a:lnTo>
                                <a:lnTo>
                                  <a:pt x="-18780" y="33622"/>
                                </a:lnTo>
                                <a:lnTo>
                                  <a:pt x="-18778" y="33619"/>
                                </a:lnTo>
                                <a:lnTo>
                                  <a:pt x="-18777" y="33616"/>
                                </a:lnTo>
                                <a:lnTo>
                                  <a:pt x="-18775" y="33613"/>
                                </a:lnTo>
                                <a:lnTo>
                                  <a:pt x="-18774" y="33611"/>
                                </a:lnTo>
                                <a:lnTo>
                                  <a:pt x="-18773" y="33610"/>
                                </a:lnTo>
                                <a:lnTo>
                                  <a:pt x="-18771" y="33609"/>
                                </a:lnTo>
                                <a:lnTo>
                                  <a:pt x="-18770" y="33608"/>
                                </a:lnTo>
                                <a:lnTo>
                                  <a:pt x="-18769" y="33607"/>
                                </a:lnTo>
                                <a:lnTo>
                                  <a:pt x="-18767" y="33607"/>
                                </a:lnTo>
                                <a:lnTo>
                                  <a:pt x="-18766" y="33607"/>
                                </a:lnTo>
                                <a:lnTo>
                                  <a:pt x="-18764" y="33608"/>
                                </a:lnTo>
                                <a:lnTo>
                                  <a:pt x="-18763" y="33608"/>
                                </a:lnTo>
                                <a:lnTo>
                                  <a:pt x="-18761" y="33609"/>
                                </a:lnTo>
                                <a:lnTo>
                                  <a:pt x="-18760" y="33609"/>
                                </a:lnTo>
                                <a:lnTo>
                                  <a:pt x="-18758" y="33611"/>
                                </a:lnTo>
                                <a:lnTo>
                                  <a:pt x="-18757" y="33611"/>
                                </a:lnTo>
                                <a:lnTo>
                                  <a:pt x="-18756" y="33612"/>
                                </a:lnTo>
                                <a:lnTo>
                                  <a:pt x="-18754" y="33613"/>
                                </a:lnTo>
                                <a:lnTo>
                                  <a:pt x="-18753" y="33614"/>
                                </a:lnTo>
                                <a:lnTo>
                                  <a:pt x="-18752" y="33615"/>
                                </a:lnTo>
                                <a:lnTo>
                                  <a:pt x="-18750" y="33616"/>
                                </a:lnTo>
                                <a:lnTo>
                                  <a:pt x="-18748" y="33617"/>
                                </a:lnTo>
                                <a:lnTo>
                                  <a:pt x="-18747" y="33618"/>
                                </a:lnTo>
                                <a:lnTo>
                                  <a:pt x="-18746" y="33619"/>
                                </a:lnTo>
                                <a:lnTo>
                                  <a:pt x="-18744" y="33620"/>
                                </a:lnTo>
                                <a:lnTo>
                                  <a:pt x="-18743" y="33621"/>
                                </a:lnTo>
                                <a:lnTo>
                                  <a:pt x="-18741" y="33622"/>
                                </a:lnTo>
                                <a:lnTo>
                                  <a:pt x="-18740" y="33624"/>
                                </a:lnTo>
                                <a:lnTo>
                                  <a:pt x="-18739" y="33624"/>
                                </a:lnTo>
                                <a:lnTo>
                                  <a:pt x="-18737" y="33626"/>
                                </a:lnTo>
                                <a:lnTo>
                                  <a:pt x="-18736" y="33626"/>
                                </a:lnTo>
                                <a:lnTo>
                                  <a:pt x="-18734" y="33628"/>
                                </a:lnTo>
                                <a:lnTo>
                                  <a:pt x="-18733" y="33628"/>
                                </a:lnTo>
                                <a:lnTo>
                                  <a:pt x="-18731" y="33630"/>
                                </a:lnTo>
                                <a:lnTo>
                                  <a:pt x="-18730" y="33630"/>
                                </a:lnTo>
                                <a:lnTo>
                                  <a:pt x="-18728" y="33631"/>
                                </a:lnTo>
                                <a:lnTo>
                                  <a:pt x="-18727" y="33633"/>
                                </a:lnTo>
                                <a:lnTo>
                                  <a:pt x="-18726" y="33633"/>
                                </a:lnTo>
                                <a:lnTo>
                                  <a:pt x="-18724" y="33635"/>
                                </a:lnTo>
                                <a:lnTo>
                                  <a:pt x="-18723" y="33635"/>
                                </a:lnTo>
                                <a:lnTo>
                                  <a:pt x="-18722" y="33636"/>
                                </a:lnTo>
                                <a:lnTo>
                                  <a:pt x="-18720" y="33637"/>
                                </a:lnTo>
                                <a:lnTo>
                                  <a:pt x="-18718" y="33638"/>
                                </a:lnTo>
                                <a:lnTo>
                                  <a:pt x="-18717" y="33639"/>
                                </a:lnTo>
                                <a:lnTo>
                                  <a:pt x="-18716" y="33639"/>
                                </a:lnTo>
                                <a:lnTo>
                                  <a:pt x="-18714" y="33640"/>
                                </a:lnTo>
                                <a:lnTo>
                                  <a:pt x="-18713" y="33641"/>
                                </a:lnTo>
                                <a:lnTo>
                                  <a:pt x="-18711" y="33641"/>
                                </a:lnTo>
                                <a:lnTo>
                                  <a:pt x="-18710" y="33642"/>
                                </a:lnTo>
                                <a:lnTo>
                                  <a:pt x="-18709" y="33642"/>
                                </a:lnTo>
                                <a:lnTo>
                                  <a:pt x="-18707" y="33643"/>
                                </a:lnTo>
                                <a:lnTo>
                                  <a:pt x="-18706" y="33644"/>
                                </a:lnTo>
                                <a:lnTo>
                                  <a:pt x="-18705" y="33644"/>
                                </a:lnTo>
                                <a:lnTo>
                                  <a:pt x="-18703" y="33644"/>
                                </a:lnTo>
                                <a:lnTo>
                                  <a:pt x="-18701" y="33645"/>
                                </a:lnTo>
                                <a:lnTo>
                                  <a:pt x="-18700" y="33646"/>
                                </a:lnTo>
                                <a:lnTo>
                                  <a:pt x="-18699" y="33646"/>
                                </a:lnTo>
                                <a:lnTo>
                                  <a:pt x="-18697" y="33646"/>
                                </a:lnTo>
                                <a:lnTo>
                                  <a:pt x="-18696" y="33646"/>
                                </a:lnTo>
                                <a:lnTo>
                                  <a:pt x="-18694" y="33646"/>
                                </a:lnTo>
                                <a:lnTo>
                                  <a:pt x="-18693" y="33647"/>
                                </a:lnTo>
                                <a:lnTo>
                                  <a:pt x="-18692" y="33647"/>
                                </a:lnTo>
                                <a:lnTo>
                                  <a:pt x="-18690" y="33647"/>
                                </a:lnTo>
                                <a:lnTo>
                                  <a:pt x="-18689" y="33648"/>
                                </a:lnTo>
                                <a:lnTo>
                                  <a:pt x="-18688" y="33648"/>
                                </a:lnTo>
                                <a:lnTo>
                                  <a:pt x="-18686" y="33648"/>
                                </a:lnTo>
                                <a:lnTo>
                                  <a:pt x="-18685" y="33648"/>
                                </a:lnTo>
                                <a:lnTo>
                                  <a:pt x="-18683" y="33648"/>
                                </a:lnTo>
                                <a:lnTo>
                                  <a:pt x="-18681" y="33648"/>
                                </a:lnTo>
                                <a:lnTo>
                                  <a:pt x="-18680" y="33648"/>
                                </a:lnTo>
                                <a:lnTo>
                                  <a:pt x="-18679" y="33648"/>
                                </a:lnTo>
                                <a:lnTo>
                                  <a:pt x="-18677" y="33648"/>
                                </a:lnTo>
                                <a:lnTo>
                                  <a:pt x="-18676" y="33648"/>
                                </a:lnTo>
                                <a:lnTo>
                                  <a:pt x="-18675" y="33648"/>
                                </a:lnTo>
                                <a:lnTo>
                                  <a:pt x="-18673" y="33648"/>
                                </a:lnTo>
                                <a:lnTo>
                                  <a:pt x="-18672" y="33648"/>
                                </a:lnTo>
                                <a:lnTo>
                                  <a:pt x="-18671" y="33648"/>
                                </a:lnTo>
                                <a:lnTo>
                                  <a:pt x="-18669" y="33648"/>
                                </a:lnTo>
                                <a:lnTo>
                                  <a:pt x="-18668" y="33648"/>
                                </a:lnTo>
                                <a:lnTo>
                                  <a:pt x="-18666" y="33648"/>
                                </a:lnTo>
                                <a:lnTo>
                                  <a:pt x="-18664" y="33648"/>
                                </a:lnTo>
                                <a:lnTo>
                                  <a:pt x="-18663" y="33648"/>
                                </a:lnTo>
                                <a:lnTo>
                                  <a:pt x="-18662" y="33648"/>
                                </a:lnTo>
                                <a:lnTo>
                                  <a:pt x="-18660" y="33648"/>
                                </a:lnTo>
                                <a:lnTo>
                                  <a:pt x="-18659" y="33648"/>
                                </a:lnTo>
                                <a:lnTo>
                                  <a:pt x="-18658" y="33648"/>
                                </a:lnTo>
                                <a:lnTo>
                                  <a:pt x="-18656" y="33648"/>
                                </a:lnTo>
                                <a:lnTo>
                                  <a:pt x="-18655" y="33648"/>
                                </a:lnTo>
                                <a:lnTo>
                                  <a:pt x="-18654" y="33648"/>
                                </a:lnTo>
                                <a:lnTo>
                                  <a:pt x="-18652" y="33647"/>
                                </a:lnTo>
                                <a:lnTo>
                                  <a:pt x="-18650" y="33647"/>
                                </a:lnTo>
                                <a:lnTo>
                                  <a:pt x="-18649" y="33647"/>
                                </a:lnTo>
                                <a:lnTo>
                                  <a:pt x="-18647" y="33647"/>
                                </a:lnTo>
                                <a:lnTo>
                                  <a:pt x="-18646" y="33647"/>
                                </a:lnTo>
                                <a:lnTo>
                                  <a:pt x="-18645" y="33646"/>
                                </a:lnTo>
                                <a:lnTo>
                                  <a:pt x="-18643" y="33646"/>
                                </a:lnTo>
                                <a:lnTo>
                                  <a:pt x="-18642" y="33646"/>
                                </a:lnTo>
                                <a:lnTo>
                                  <a:pt x="-18641" y="33646"/>
                                </a:lnTo>
                                <a:lnTo>
                                  <a:pt x="-18639" y="33646"/>
                                </a:lnTo>
                                <a:lnTo>
                                  <a:pt x="-18638" y="33646"/>
                                </a:lnTo>
                                <a:lnTo>
                                  <a:pt x="-18636" y="33646"/>
                                </a:lnTo>
                                <a:lnTo>
                                  <a:pt x="-18635" y="33646"/>
                                </a:lnTo>
                                <a:lnTo>
                                  <a:pt x="-18633" y="33646"/>
                                </a:lnTo>
                                <a:lnTo>
                                  <a:pt x="-18632" y="33645"/>
                                </a:lnTo>
                                <a:lnTo>
                                  <a:pt x="-18630" y="33645"/>
                                </a:lnTo>
                                <a:lnTo>
                                  <a:pt x="-18629" y="33645"/>
                                </a:lnTo>
                                <a:lnTo>
                                  <a:pt x="-18628" y="33645"/>
                                </a:lnTo>
                                <a:lnTo>
                                  <a:pt x="-18626" y="33645"/>
                                </a:lnTo>
                                <a:lnTo>
                                  <a:pt x="-18625" y="33644"/>
                                </a:lnTo>
                                <a:lnTo>
                                  <a:pt x="-18624" y="33644"/>
                                </a:lnTo>
                                <a:lnTo>
                                  <a:pt x="-18622" y="33644"/>
                                </a:lnTo>
                                <a:lnTo>
                                  <a:pt x="-18621" y="33644"/>
                                </a:lnTo>
                                <a:lnTo>
                                  <a:pt x="-18619" y="33644"/>
                                </a:lnTo>
                                <a:lnTo>
                                  <a:pt x="-18618" y="33644"/>
                                </a:lnTo>
                                <a:lnTo>
                                  <a:pt x="-18616" y="33644"/>
                                </a:lnTo>
                                <a:lnTo>
                                  <a:pt x="-18615" y="33644"/>
                                </a:lnTo>
                                <a:lnTo>
                                  <a:pt x="-18613" y="33643"/>
                                </a:lnTo>
                                <a:lnTo>
                                  <a:pt x="-18612" y="33643"/>
                                </a:lnTo>
                                <a:lnTo>
                                  <a:pt x="-18611" y="33643"/>
                                </a:lnTo>
                                <a:lnTo>
                                  <a:pt x="-18609" y="33643"/>
                                </a:lnTo>
                                <a:lnTo>
                                  <a:pt x="-18608" y="33643"/>
                                </a:lnTo>
                                <a:lnTo>
                                  <a:pt x="-18607" y="33642"/>
                                </a:lnTo>
                                <a:lnTo>
                                  <a:pt x="-18605" y="33642"/>
                                </a:lnTo>
                                <a:lnTo>
                                  <a:pt x="-18604" y="33642"/>
                                </a:lnTo>
                                <a:lnTo>
                                  <a:pt x="-18602" y="33642"/>
                                </a:lnTo>
                                <a:lnTo>
                                  <a:pt x="-18601" y="33642"/>
                                </a:lnTo>
                                <a:lnTo>
                                  <a:pt x="-18600" y="33641"/>
                                </a:lnTo>
                                <a:lnTo>
                                  <a:pt x="-18598" y="33641"/>
                                </a:lnTo>
                                <a:lnTo>
                                  <a:pt x="-18596" y="33641"/>
                                </a:lnTo>
                                <a:lnTo>
                                  <a:pt x="-18595" y="33641"/>
                                </a:lnTo>
                                <a:lnTo>
                                  <a:pt x="-18594" y="33641"/>
                                </a:lnTo>
                                <a:lnTo>
                                  <a:pt x="-18592" y="33641"/>
                                </a:lnTo>
                                <a:lnTo>
                                  <a:pt x="-18591" y="33641"/>
                                </a:lnTo>
                                <a:lnTo>
                                  <a:pt x="-18589" y="33641"/>
                                </a:lnTo>
                                <a:lnTo>
                                  <a:pt x="-18588" y="33641"/>
                                </a:lnTo>
                                <a:lnTo>
                                  <a:pt x="-18587" y="33641"/>
                                </a:lnTo>
                                <a:lnTo>
                                  <a:pt x="-18585" y="33641"/>
                                </a:lnTo>
                                <a:lnTo>
                                  <a:pt x="-18584" y="33640"/>
                                </a:lnTo>
                                <a:lnTo>
                                  <a:pt x="-18583" y="33640"/>
                                </a:lnTo>
                                <a:lnTo>
                                  <a:pt x="-18581" y="33640"/>
                                </a:lnTo>
                                <a:lnTo>
                                  <a:pt x="-18579" y="33640"/>
                                </a:lnTo>
                                <a:lnTo>
                                  <a:pt x="-18578" y="33640"/>
                                </a:lnTo>
                                <a:lnTo>
                                  <a:pt x="-18577" y="33640"/>
                                </a:lnTo>
                                <a:lnTo>
                                  <a:pt x="-18575" y="33639"/>
                                </a:lnTo>
                                <a:lnTo>
                                  <a:pt x="-18574" y="33639"/>
                                </a:lnTo>
                                <a:lnTo>
                                  <a:pt x="-18572" y="33639"/>
                                </a:lnTo>
                                <a:lnTo>
                                  <a:pt x="-18571" y="33639"/>
                                </a:lnTo>
                                <a:lnTo>
                                  <a:pt x="-18570" y="33639"/>
                                </a:lnTo>
                                <a:lnTo>
                                  <a:pt x="-18568" y="33639"/>
                                </a:lnTo>
                                <a:lnTo>
                                  <a:pt x="-18567" y="33639"/>
                                </a:lnTo>
                                <a:lnTo>
                                  <a:pt x="-18565" y="33639"/>
                                </a:lnTo>
                                <a:lnTo>
                                  <a:pt x="-18564" y="33639"/>
                                </a:lnTo>
                                <a:lnTo>
                                  <a:pt x="-18562" y="33639"/>
                                </a:lnTo>
                                <a:lnTo>
                                  <a:pt x="-18561" y="33639"/>
                                </a:lnTo>
                                <a:lnTo>
                                  <a:pt x="-18560" y="33639"/>
                                </a:lnTo>
                                <a:lnTo>
                                  <a:pt x="-18558" y="33639"/>
                                </a:lnTo>
                                <a:lnTo>
                                  <a:pt x="-18557" y="33639"/>
                                </a:lnTo>
                                <a:lnTo>
                                  <a:pt x="-18555" y="33639"/>
                                </a:lnTo>
                                <a:lnTo>
                                  <a:pt x="-18554" y="33639"/>
                                </a:lnTo>
                                <a:lnTo>
                                  <a:pt x="-18553" y="33639"/>
                                </a:lnTo>
                                <a:lnTo>
                                  <a:pt x="-18551" y="33639"/>
                                </a:lnTo>
                                <a:lnTo>
                                  <a:pt x="-18549" y="33638"/>
                                </a:lnTo>
                                <a:lnTo>
                                  <a:pt x="-18548" y="33638"/>
                                </a:lnTo>
                                <a:lnTo>
                                  <a:pt x="-18547" y="33638"/>
                                </a:lnTo>
                                <a:lnTo>
                                  <a:pt x="-18545" y="33638"/>
                                </a:lnTo>
                                <a:lnTo>
                                  <a:pt x="-18544" y="33638"/>
                                </a:lnTo>
                                <a:lnTo>
                                  <a:pt x="-18542" y="33638"/>
                                </a:lnTo>
                                <a:lnTo>
                                  <a:pt x="-18541" y="33638"/>
                                </a:lnTo>
                                <a:lnTo>
                                  <a:pt x="-18540" y="33638"/>
                                </a:lnTo>
                                <a:lnTo>
                                  <a:pt x="-18538" y="33638"/>
                                </a:lnTo>
                                <a:lnTo>
                                  <a:pt x="-18537" y="33638"/>
                                </a:lnTo>
                                <a:lnTo>
                                  <a:pt x="-18535" y="33637"/>
                                </a:lnTo>
                                <a:lnTo>
                                  <a:pt x="-18534" y="33637"/>
                                </a:lnTo>
                                <a:lnTo>
                                  <a:pt x="-18532" y="33637"/>
                                </a:lnTo>
                                <a:lnTo>
                                  <a:pt x="-18531" y="33637"/>
                                </a:lnTo>
                                <a:lnTo>
                                  <a:pt x="-18530" y="33637"/>
                                </a:lnTo>
                                <a:lnTo>
                                  <a:pt x="-18528" y="33637"/>
                                </a:lnTo>
                                <a:lnTo>
                                  <a:pt x="-18527" y="33637"/>
                                </a:lnTo>
                                <a:lnTo>
                                  <a:pt x="-18525" y="33637"/>
                                </a:lnTo>
                                <a:lnTo>
                                  <a:pt x="-18524" y="33637"/>
                                </a:lnTo>
                                <a:lnTo>
                                  <a:pt x="-18523" y="33637"/>
                                </a:lnTo>
                                <a:lnTo>
                                  <a:pt x="-18521" y="33637"/>
                                </a:lnTo>
                                <a:lnTo>
                                  <a:pt x="-18519" y="33637"/>
                                </a:lnTo>
                                <a:lnTo>
                                  <a:pt x="-18518" y="33637"/>
                                </a:lnTo>
                                <a:lnTo>
                                  <a:pt x="-18517" y="33637"/>
                                </a:lnTo>
                                <a:lnTo>
                                  <a:pt x="-18515" y="33637"/>
                                </a:lnTo>
                                <a:lnTo>
                                  <a:pt x="-18514" y="33637"/>
                                </a:lnTo>
                                <a:lnTo>
                                  <a:pt x="-18512" y="33637"/>
                                </a:lnTo>
                                <a:lnTo>
                                  <a:pt x="-18511" y="33637"/>
                                </a:lnTo>
                                <a:lnTo>
                                  <a:pt x="-18510" y="33637"/>
                                </a:lnTo>
                                <a:lnTo>
                                  <a:pt x="-18508" y="33637"/>
                                </a:lnTo>
                                <a:lnTo>
                                  <a:pt x="-18507" y="33637"/>
                                </a:lnTo>
                                <a:lnTo>
                                  <a:pt x="-18505" y="33637"/>
                                </a:lnTo>
                                <a:lnTo>
                                  <a:pt x="-18504" y="33637"/>
                                </a:lnTo>
                                <a:lnTo>
                                  <a:pt x="-18502" y="33638"/>
                                </a:lnTo>
                                <a:lnTo>
                                  <a:pt x="-18501" y="33638"/>
                                </a:lnTo>
                                <a:lnTo>
                                  <a:pt x="-18500" y="33638"/>
                                </a:lnTo>
                                <a:lnTo>
                                  <a:pt x="-18498" y="33638"/>
                                </a:lnTo>
                                <a:lnTo>
                                  <a:pt x="-18497" y="33638"/>
                                </a:lnTo>
                                <a:lnTo>
                                  <a:pt x="-18495" y="33638"/>
                                </a:lnTo>
                                <a:lnTo>
                                  <a:pt x="-18494" y="33639"/>
                                </a:lnTo>
                                <a:lnTo>
                                  <a:pt x="-18493" y="33639"/>
                                </a:lnTo>
                                <a:lnTo>
                                  <a:pt x="-18491" y="33639"/>
                                </a:lnTo>
                                <a:lnTo>
                                  <a:pt x="-18490" y="33639"/>
                                </a:lnTo>
                                <a:lnTo>
                                  <a:pt x="-18488" y="33639"/>
                                </a:lnTo>
                                <a:lnTo>
                                  <a:pt x="-18487" y="33639"/>
                                </a:lnTo>
                                <a:lnTo>
                                  <a:pt x="-18485" y="33639"/>
                                </a:lnTo>
                                <a:lnTo>
                                  <a:pt x="-18484" y="33640"/>
                                </a:lnTo>
                                <a:lnTo>
                                  <a:pt x="-18483" y="33640"/>
                                </a:lnTo>
                                <a:lnTo>
                                  <a:pt x="-18481" y="33640"/>
                                </a:lnTo>
                                <a:lnTo>
                                  <a:pt x="-18480" y="33641"/>
                                </a:lnTo>
                                <a:lnTo>
                                  <a:pt x="-18478" y="33641"/>
                                </a:lnTo>
                                <a:lnTo>
                                  <a:pt x="-18477" y="33641"/>
                                </a:lnTo>
                                <a:lnTo>
                                  <a:pt x="-18476" y="33641"/>
                                </a:lnTo>
                                <a:lnTo>
                                  <a:pt x="-18474" y="33641"/>
                                </a:lnTo>
                                <a:lnTo>
                                  <a:pt x="-18473" y="33641"/>
                                </a:lnTo>
                                <a:lnTo>
                                  <a:pt x="-18472" y="33641"/>
                                </a:lnTo>
                                <a:lnTo>
                                  <a:pt x="-18470" y="33642"/>
                                </a:lnTo>
                                <a:lnTo>
                                  <a:pt x="-18468" y="33642"/>
                                </a:lnTo>
                                <a:lnTo>
                                  <a:pt x="-18467" y="33642"/>
                                </a:lnTo>
                                <a:lnTo>
                                  <a:pt x="-18465" y="33642"/>
                                </a:lnTo>
                                <a:lnTo>
                                  <a:pt x="-18464" y="33643"/>
                                </a:lnTo>
                                <a:lnTo>
                                  <a:pt x="-18463" y="33643"/>
                                </a:lnTo>
                                <a:lnTo>
                                  <a:pt x="-18461" y="33643"/>
                                </a:lnTo>
                                <a:lnTo>
                                  <a:pt x="-18460" y="33643"/>
                                </a:lnTo>
                                <a:lnTo>
                                  <a:pt x="-18459" y="33643"/>
                                </a:lnTo>
                                <a:lnTo>
                                  <a:pt x="-18457" y="33643"/>
                                </a:lnTo>
                                <a:lnTo>
                                  <a:pt x="-18456" y="33644"/>
                                </a:lnTo>
                                <a:lnTo>
                                  <a:pt x="-18455" y="33644"/>
                                </a:lnTo>
                                <a:lnTo>
                                  <a:pt x="-18453" y="33644"/>
                                </a:lnTo>
                                <a:lnTo>
                                  <a:pt x="-18451" y="33644"/>
                                </a:lnTo>
                                <a:lnTo>
                                  <a:pt x="-18450" y="33644"/>
                                </a:lnTo>
                                <a:lnTo>
                                  <a:pt x="-18448" y="33644"/>
                                </a:lnTo>
                                <a:lnTo>
                                  <a:pt x="-18447" y="33644"/>
                                </a:lnTo>
                                <a:lnTo>
                                  <a:pt x="-18446" y="33644"/>
                                </a:lnTo>
                                <a:lnTo>
                                  <a:pt x="-18444" y="33644"/>
                                </a:lnTo>
                                <a:lnTo>
                                  <a:pt x="-18443" y="33644"/>
                                </a:lnTo>
                                <a:lnTo>
                                  <a:pt x="-18442" y="33644"/>
                                </a:lnTo>
                                <a:lnTo>
                                  <a:pt x="-18440" y="33644"/>
                                </a:lnTo>
                                <a:lnTo>
                                  <a:pt x="-18439" y="33644"/>
                                </a:lnTo>
                                <a:lnTo>
                                  <a:pt x="-18437" y="33644"/>
                                </a:lnTo>
                                <a:lnTo>
                                  <a:pt x="-18435" y="33644"/>
                                </a:lnTo>
                                <a:lnTo>
                                  <a:pt x="-18434" y="33644"/>
                                </a:lnTo>
                                <a:lnTo>
                                  <a:pt x="-18433" y="33644"/>
                                </a:lnTo>
                                <a:lnTo>
                                  <a:pt x="-18431" y="33644"/>
                                </a:lnTo>
                                <a:lnTo>
                                  <a:pt x="-18430" y="33644"/>
                                </a:lnTo>
                                <a:lnTo>
                                  <a:pt x="-18429" y="33644"/>
                                </a:lnTo>
                                <a:lnTo>
                                  <a:pt x="-18427" y="33644"/>
                                </a:lnTo>
                                <a:lnTo>
                                  <a:pt x="-18426" y="33644"/>
                                </a:lnTo>
                                <a:lnTo>
                                  <a:pt x="-18425" y="33644"/>
                                </a:lnTo>
                                <a:lnTo>
                                  <a:pt x="-18423" y="33644"/>
                                </a:lnTo>
                                <a:lnTo>
                                  <a:pt x="-18421" y="33644"/>
                                </a:lnTo>
                                <a:lnTo>
                                  <a:pt x="-18420" y="33644"/>
                                </a:lnTo>
                                <a:lnTo>
                                  <a:pt x="-18418" y="33644"/>
                                </a:lnTo>
                                <a:lnTo>
                                  <a:pt x="-18417" y="33644"/>
                                </a:lnTo>
                                <a:lnTo>
                                  <a:pt x="-18416" y="33644"/>
                                </a:lnTo>
                                <a:lnTo>
                                  <a:pt x="-18414" y="33643"/>
                                </a:lnTo>
                                <a:lnTo>
                                  <a:pt x="-18413" y="33643"/>
                                </a:lnTo>
                                <a:lnTo>
                                  <a:pt x="-18412" y="33643"/>
                                </a:lnTo>
                                <a:lnTo>
                                  <a:pt x="-18410" y="33643"/>
                                </a:lnTo>
                                <a:lnTo>
                                  <a:pt x="-18409" y="33643"/>
                                </a:lnTo>
                                <a:lnTo>
                                  <a:pt x="-18407" y="33643"/>
                                </a:lnTo>
                                <a:lnTo>
                                  <a:pt x="-18406" y="33643"/>
                                </a:lnTo>
                                <a:lnTo>
                                  <a:pt x="-18404" y="33643"/>
                                </a:lnTo>
                                <a:lnTo>
                                  <a:pt x="-18403" y="33643"/>
                                </a:lnTo>
                                <a:lnTo>
                                  <a:pt x="-18401" y="33643"/>
                                </a:lnTo>
                                <a:lnTo>
                                  <a:pt x="-18400" y="33643"/>
                                </a:lnTo>
                                <a:lnTo>
                                  <a:pt x="-18399" y="33643"/>
                                </a:lnTo>
                                <a:lnTo>
                                  <a:pt x="-18397" y="33643"/>
                                </a:lnTo>
                                <a:lnTo>
                                  <a:pt x="-18396" y="33643"/>
                                </a:lnTo>
                                <a:lnTo>
                                  <a:pt x="-18395" y="33643"/>
                                </a:lnTo>
                                <a:lnTo>
                                  <a:pt x="-18393" y="33643"/>
                                </a:lnTo>
                                <a:lnTo>
                                  <a:pt x="-18391" y="33643"/>
                                </a:lnTo>
                                <a:lnTo>
                                  <a:pt x="-18390" y="33643"/>
                                </a:lnTo>
                                <a:lnTo>
                                  <a:pt x="-18388" y="33643"/>
                                </a:lnTo>
                                <a:lnTo>
                                  <a:pt x="-18387" y="33643"/>
                                </a:lnTo>
                                <a:lnTo>
                                  <a:pt x="-18386" y="33643"/>
                                </a:lnTo>
                                <a:lnTo>
                                  <a:pt x="-18384" y="33643"/>
                                </a:lnTo>
                                <a:lnTo>
                                  <a:pt x="-18383" y="33643"/>
                                </a:lnTo>
                                <a:lnTo>
                                  <a:pt x="-18382" y="33643"/>
                                </a:lnTo>
                                <a:lnTo>
                                  <a:pt x="-18380" y="33643"/>
                                </a:lnTo>
                                <a:lnTo>
                                  <a:pt x="-18379" y="33643"/>
                                </a:lnTo>
                                <a:lnTo>
                                  <a:pt x="-18377" y="33643"/>
                                </a:lnTo>
                                <a:lnTo>
                                  <a:pt x="-18376" y="33643"/>
                                </a:lnTo>
                                <a:lnTo>
                                  <a:pt x="-18374" y="33643"/>
                                </a:lnTo>
                                <a:lnTo>
                                  <a:pt x="-18373" y="33643"/>
                                </a:lnTo>
                                <a:lnTo>
                                  <a:pt x="-18371" y="33643"/>
                                </a:lnTo>
                                <a:lnTo>
                                  <a:pt x="-18370" y="33643"/>
                                </a:lnTo>
                                <a:lnTo>
                                  <a:pt x="-18369" y="33643"/>
                                </a:lnTo>
                                <a:lnTo>
                                  <a:pt x="-18367" y="33643"/>
                                </a:lnTo>
                                <a:lnTo>
                                  <a:pt x="-18366" y="33643"/>
                                </a:lnTo>
                                <a:lnTo>
                                  <a:pt x="-18365" y="33643"/>
                                </a:lnTo>
                                <a:lnTo>
                                  <a:pt x="-18363" y="33643"/>
                                </a:lnTo>
                                <a:lnTo>
                                  <a:pt x="-18362" y="33643"/>
                                </a:lnTo>
                                <a:lnTo>
                                  <a:pt x="-18360" y="33643"/>
                                </a:lnTo>
                                <a:lnTo>
                                  <a:pt x="-18358" y="33643"/>
                                </a:lnTo>
                                <a:lnTo>
                                  <a:pt x="-18357" y="33643"/>
                                </a:lnTo>
                                <a:lnTo>
                                  <a:pt x="-18356" y="33643"/>
                                </a:lnTo>
                                <a:lnTo>
                                  <a:pt x="-18354" y="33643"/>
                                </a:lnTo>
                                <a:lnTo>
                                  <a:pt x="-18353" y="33643"/>
                                </a:lnTo>
                                <a:lnTo>
                                  <a:pt x="-18352" y="33643"/>
                                </a:lnTo>
                                <a:lnTo>
                                  <a:pt x="-18350" y="33643"/>
                                </a:lnTo>
                                <a:lnTo>
                                  <a:pt x="-18349" y="33643"/>
                                </a:lnTo>
                                <a:lnTo>
                                  <a:pt x="-18348" y="33643"/>
                                </a:lnTo>
                                <a:lnTo>
                                  <a:pt x="-18346" y="33643"/>
                                </a:lnTo>
                                <a:lnTo>
                                  <a:pt x="-18345" y="33643"/>
                                </a:lnTo>
                                <a:lnTo>
                                  <a:pt x="-18344" y="33643"/>
                                </a:lnTo>
                                <a:lnTo>
                                  <a:pt x="-18341" y="33643"/>
                                </a:lnTo>
                                <a:lnTo>
                                  <a:pt x="-18340" y="33643"/>
                                </a:lnTo>
                                <a:lnTo>
                                  <a:pt x="-18339" y="33643"/>
                                </a:lnTo>
                                <a:lnTo>
                                  <a:pt x="-18337" y="33643"/>
                                </a:lnTo>
                                <a:lnTo>
                                  <a:pt x="-18336" y="33644"/>
                                </a:lnTo>
                                <a:lnTo>
                                  <a:pt x="-18335" y="33644"/>
                                </a:lnTo>
                                <a:lnTo>
                                  <a:pt x="-18333" y="33644"/>
                                </a:lnTo>
                                <a:lnTo>
                                  <a:pt x="-18332" y="33644"/>
                                </a:lnTo>
                                <a:lnTo>
                                  <a:pt x="-18331" y="33644"/>
                                </a:lnTo>
                                <a:lnTo>
                                  <a:pt x="-18329" y="33644"/>
                                </a:lnTo>
                                <a:lnTo>
                                  <a:pt x="-18328" y="33644"/>
                                </a:lnTo>
                                <a:lnTo>
                                  <a:pt x="-18326" y="33644"/>
                                </a:lnTo>
                                <a:lnTo>
                                  <a:pt x="-18324" y="33644"/>
                                </a:lnTo>
                                <a:lnTo>
                                  <a:pt x="-18323" y="33644"/>
                                </a:lnTo>
                                <a:lnTo>
                                  <a:pt x="-18322" y="33644"/>
                                </a:lnTo>
                                <a:lnTo>
                                  <a:pt x="-18320" y="33644"/>
                                </a:lnTo>
                                <a:lnTo>
                                  <a:pt x="-18319" y="33644"/>
                                </a:lnTo>
                                <a:lnTo>
                                  <a:pt x="-18318" y="33644"/>
                                </a:lnTo>
                                <a:lnTo>
                                  <a:pt x="-18316" y="33644"/>
                                </a:lnTo>
                                <a:lnTo>
                                  <a:pt x="-18315" y="33644"/>
                                </a:lnTo>
                                <a:lnTo>
                                  <a:pt x="-18314" y="33644"/>
                                </a:lnTo>
                                <a:lnTo>
                                  <a:pt x="-18312" y="33644"/>
                                </a:lnTo>
                                <a:lnTo>
                                  <a:pt x="-18311" y="33644"/>
                                </a:lnTo>
                                <a:lnTo>
                                  <a:pt x="-18309" y="33644"/>
                                </a:lnTo>
                                <a:lnTo>
                                  <a:pt x="-18307" y="33645"/>
                                </a:lnTo>
                                <a:lnTo>
                                  <a:pt x="-18306" y="33645"/>
                                </a:lnTo>
                                <a:lnTo>
                                  <a:pt x="-18305" y="33645"/>
                                </a:lnTo>
                                <a:lnTo>
                                  <a:pt x="-18303" y="33645"/>
                                </a:lnTo>
                                <a:lnTo>
                                  <a:pt x="-18302" y="33645"/>
                                </a:lnTo>
                                <a:lnTo>
                                  <a:pt x="-18301" y="33645"/>
                                </a:lnTo>
                                <a:lnTo>
                                  <a:pt x="-18299" y="33645"/>
                                </a:lnTo>
                                <a:lnTo>
                                  <a:pt x="-18298" y="33645"/>
                                </a:lnTo>
                                <a:lnTo>
                                  <a:pt x="-18297" y="33645"/>
                                </a:lnTo>
                                <a:lnTo>
                                  <a:pt x="-18294" y="33646"/>
                                </a:lnTo>
                                <a:lnTo>
                                  <a:pt x="-18293" y="33646"/>
                                </a:lnTo>
                                <a:lnTo>
                                  <a:pt x="-18292" y="33646"/>
                                </a:lnTo>
                                <a:lnTo>
                                  <a:pt x="-18290" y="33646"/>
                                </a:lnTo>
                                <a:lnTo>
                                  <a:pt x="-18289" y="33646"/>
                                </a:lnTo>
                                <a:lnTo>
                                  <a:pt x="-18288" y="33646"/>
                                </a:lnTo>
                                <a:lnTo>
                                  <a:pt x="-18286" y="33646"/>
                                </a:lnTo>
                                <a:lnTo>
                                  <a:pt x="-18285" y="33646"/>
                                </a:lnTo>
                                <a:lnTo>
                                  <a:pt x="-18284" y="33646"/>
                                </a:lnTo>
                                <a:lnTo>
                                  <a:pt x="-18282" y="33646"/>
                                </a:lnTo>
                                <a:lnTo>
                                  <a:pt x="-18281" y="33646"/>
                                </a:lnTo>
                                <a:lnTo>
                                  <a:pt x="-18279" y="33646"/>
                                </a:lnTo>
                                <a:lnTo>
                                  <a:pt x="-18277" y="33646"/>
                                </a:lnTo>
                                <a:lnTo>
                                  <a:pt x="-18276" y="33646"/>
                                </a:lnTo>
                                <a:lnTo>
                                  <a:pt x="-18275" y="33646"/>
                                </a:lnTo>
                                <a:lnTo>
                                  <a:pt x="-18273" y="33646"/>
                                </a:lnTo>
                                <a:lnTo>
                                  <a:pt x="-18272" y="33646"/>
                                </a:lnTo>
                                <a:lnTo>
                                  <a:pt x="-18271" y="33646"/>
                                </a:lnTo>
                                <a:lnTo>
                                  <a:pt x="-18269" y="33646"/>
                                </a:lnTo>
                                <a:lnTo>
                                  <a:pt x="-18268" y="33646"/>
                                </a:lnTo>
                                <a:lnTo>
                                  <a:pt x="-18267" y="33646"/>
                                </a:lnTo>
                                <a:lnTo>
                                  <a:pt x="-18264" y="33646"/>
                                </a:lnTo>
                                <a:lnTo>
                                  <a:pt x="-18263" y="33646"/>
                                </a:lnTo>
                                <a:lnTo>
                                  <a:pt x="-18262" y="33646"/>
                                </a:lnTo>
                                <a:lnTo>
                                  <a:pt x="-18260" y="33646"/>
                                </a:lnTo>
                                <a:lnTo>
                                  <a:pt x="-18259" y="33646"/>
                                </a:lnTo>
                                <a:lnTo>
                                  <a:pt x="-18258" y="33646"/>
                                </a:lnTo>
                                <a:lnTo>
                                  <a:pt x="-18256" y="33646"/>
                                </a:lnTo>
                                <a:lnTo>
                                  <a:pt x="-18255" y="33646"/>
                                </a:lnTo>
                                <a:lnTo>
                                  <a:pt x="-18254" y="33646"/>
                                </a:lnTo>
                                <a:lnTo>
                                  <a:pt x="-18252" y="33646"/>
                                </a:lnTo>
                                <a:lnTo>
                                  <a:pt x="-18251" y="33646"/>
                                </a:lnTo>
                                <a:lnTo>
                                  <a:pt x="-18249" y="33646"/>
                                </a:lnTo>
                                <a:lnTo>
                                  <a:pt x="-18247" y="33646"/>
                                </a:lnTo>
                                <a:lnTo>
                                  <a:pt x="-18246" y="33646"/>
                                </a:lnTo>
                                <a:lnTo>
                                  <a:pt x="-18245" y="33646"/>
                                </a:lnTo>
                                <a:lnTo>
                                  <a:pt x="-18243" y="33646"/>
                                </a:lnTo>
                                <a:lnTo>
                                  <a:pt x="-18242" y="33646"/>
                                </a:lnTo>
                                <a:lnTo>
                                  <a:pt x="-18241" y="33646"/>
                                </a:lnTo>
                                <a:lnTo>
                                  <a:pt x="-18239" y="33646"/>
                                </a:lnTo>
                                <a:lnTo>
                                  <a:pt x="-18238" y="33646"/>
                                </a:lnTo>
                                <a:lnTo>
                                  <a:pt x="-18237" y="33646"/>
                                </a:lnTo>
                                <a:lnTo>
                                  <a:pt x="-18235" y="33646"/>
                                </a:lnTo>
                                <a:lnTo>
                                  <a:pt x="-18234" y="33646"/>
                                </a:lnTo>
                                <a:lnTo>
                                  <a:pt x="-18232" y="33646"/>
                                </a:lnTo>
                                <a:lnTo>
                                  <a:pt x="-18230" y="33646"/>
                                </a:lnTo>
                                <a:lnTo>
                                  <a:pt x="-18229" y="33646"/>
                                </a:lnTo>
                                <a:lnTo>
                                  <a:pt x="-18228" y="33646"/>
                                </a:lnTo>
                                <a:lnTo>
                                  <a:pt x="-18226" y="33646"/>
                                </a:lnTo>
                                <a:lnTo>
                                  <a:pt x="-18225" y="33646"/>
                                </a:lnTo>
                                <a:lnTo>
                                  <a:pt x="-18224" y="33646"/>
                                </a:lnTo>
                                <a:lnTo>
                                  <a:pt x="-18222" y="33646"/>
                                </a:lnTo>
                                <a:lnTo>
                                  <a:pt x="-18221" y="33646"/>
                                </a:lnTo>
                                <a:lnTo>
                                  <a:pt x="-18220" y="33646"/>
                                </a:lnTo>
                                <a:lnTo>
                                  <a:pt x="-18218" y="33646"/>
                                </a:lnTo>
                                <a:lnTo>
                                  <a:pt x="-18217" y="33646"/>
                                </a:lnTo>
                                <a:lnTo>
                                  <a:pt x="-18215" y="33646"/>
                                </a:lnTo>
                                <a:lnTo>
                                  <a:pt x="-18213" y="33646"/>
                                </a:lnTo>
                                <a:lnTo>
                                  <a:pt x="-18212" y="33646"/>
                                </a:lnTo>
                                <a:lnTo>
                                  <a:pt x="-18211" y="33646"/>
                                </a:lnTo>
                                <a:lnTo>
                                  <a:pt x="-18209" y="33646"/>
                                </a:lnTo>
                                <a:lnTo>
                                  <a:pt x="-18208" y="33646"/>
                                </a:lnTo>
                                <a:lnTo>
                                  <a:pt x="-18207" y="33646"/>
                                </a:lnTo>
                                <a:lnTo>
                                  <a:pt x="-18205" y="33645"/>
                                </a:lnTo>
                                <a:lnTo>
                                  <a:pt x="-18204" y="33645"/>
                                </a:lnTo>
                                <a:lnTo>
                                  <a:pt x="-18202" y="33645"/>
                                </a:lnTo>
                                <a:lnTo>
                                  <a:pt x="-18201" y="33645"/>
                                </a:lnTo>
                                <a:lnTo>
                                  <a:pt x="-18200" y="33645"/>
                                </a:lnTo>
                                <a:lnTo>
                                  <a:pt x="-18198" y="33645"/>
                                </a:lnTo>
                                <a:lnTo>
                                  <a:pt x="-18196" y="33645"/>
                                </a:lnTo>
                                <a:lnTo>
                                  <a:pt x="-18195" y="33645"/>
                                </a:lnTo>
                                <a:lnTo>
                                  <a:pt x="-18194" y="33645"/>
                                </a:lnTo>
                                <a:lnTo>
                                  <a:pt x="-18192" y="33645"/>
                                </a:lnTo>
                                <a:lnTo>
                                  <a:pt x="-18191" y="33645"/>
                                </a:lnTo>
                                <a:lnTo>
                                  <a:pt x="-18190" y="33645"/>
                                </a:lnTo>
                                <a:moveTo>
                                  <a:pt x="-18190" y="33645"/>
                                </a:moveTo>
                                <a:lnTo>
                                  <a:pt x="-18188" y="33644"/>
                                </a:lnTo>
                                <a:lnTo>
                                  <a:pt x="-18187" y="33644"/>
                                </a:lnTo>
                                <a:lnTo>
                                  <a:pt x="-18185" y="33644"/>
                                </a:lnTo>
                                <a:lnTo>
                                  <a:pt x="-18184" y="33644"/>
                                </a:lnTo>
                                <a:lnTo>
                                  <a:pt x="-18183" y="33644"/>
                                </a:lnTo>
                                <a:lnTo>
                                  <a:pt x="-18181" y="33644"/>
                                </a:lnTo>
                                <a:lnTo>
                                  <a:pt x="-18179" y="33644"/>
                                </a:lnTo>
                                <a:lnTo>
                                  <a:pt x="-18178" y="33644"/>
                                </a:lnTo>
                                <a:lnTo>
                                  <a:pt x="-18177" y="33644"/>
                                </a:lnTo>
                                <a:lnTo>
                                  <a:pt x="-18175" y="33644"/>
                                </a:lnTo>
                                <a:lnTo>
                                  <a:pt x="-18174" y="33644"/>
                                </a:lnTo>
                                <a:lnTo>
                                  <a:pt x="-18172" y="33644"/>
                                </a:lnTo>
                                <a:lnTo>
                                  <a:pt x="-18171" y="33644"/>
                                </a:lnTo>
                                <a:lnTo>
                                  <a:pt x="-18170" y="33644"/>
                                </a:lnTo>
                                <a:lnTo>
                                  <a:pt x="-18168" y="33644"/>
                                </a:lnTo>
                                <a:lnTo>
                                  <a:pt x="-18166" y="33644"/>
                                </a:lnTo>
                                <a:lnTo>
                                  <a:pt x="-18165" y="33644"/>
                                </a:lnTo>
                                <a:lnTo>
                                  <a:pt x="-18164" y="33644"/>
                                </a:lnTo>
                                <a:lnTo>
                                  <a:pt x="-18162" y="33644"/>
                                </a:lnTo>
                                <a:lnTo>
                                  <a:pt x="-18161" y="33644"/>
                                </a:lnTo>
                                <a:lnTo>
                                  <a:pt x="-18160" y="33644"/>
                                </a:lnTo>
                                <a:lnTo>
                                  <a:pt x="-18158" y="33644"/>
                                </a:lnTo>
                                <a:lnTo>
                                  <a:pt x="-18157" y="33644"/>
                                </a:lnTo>
                                <a:lnTo>
                                  <a:pt x="-18155" y="33643"/>
                                </a:lnTo>
                                <a:lnTo>
                                  <a:pt x="-18154" y="33643"/>
                                </a:lnTo>
                                <a:lnTo>
                                  <a:pt x="-18153" y="33643"/>
                                </a:lnTo>
                                <a:lnTo>
                                  <a:pt x="-18151" y="33643"/>
                                </a:lnTo>
                                <a:lnTo>
                                  <a:pt x="-18149" y="33643"/>
                                </a:lnTo>
                                <a:lnTo>
                                  <a:pt x="-18148" y="33643"/>
                                </a:lnTo>
                                <a:lnTo>
                                  <a:pt x="-18147" y="33643"/>
                                </a:lnTo>
                                <a:lnTo>
                                  <a:pt x="-18145" y="33643"/>
                                </a:lnTo>
                                <a:lnTo>
                                  <a:pt x="-18144" y="33643"/>
                                </a:lnTo>
                                <a:lnTo>
                                  <a:pt x="-18143" y="33643"/>
                                </a:lnTo>
                                <a:lnTo>
                                  <a:pt x="-18141" y="33643"/>
                                </a:lnTo>
                                <a:lnTo>
                                  <a:pt x="-18140" y="33643"/>
                                </a:lnTo>
                                <a:lnTo>
                                  <a:pt x="-18138" y="33643"/>
                                </a:lnTo>
                                <a:lnTo>
                                  <a:pt x="-18136" y="33643"/>
                                </a:lnTo>
                                <a:lnTo>
                                  <a:pt x="-18135" y="33643"/>
                                </a:lnTo>
                                <a:lnTo>
                                  <a:pt x="-18134" y="33643"/>
                                </a:lnTo>
                                <a:lnTo>
                                  <a:pt x="-18132" y="33643"/>
                                </a:lnTo>
                                <a:lnTo>
                                  <a:pt x="-18131" y="33643"/>
                                </a:lnTo>
                                <a:lnTo>
                                  <a:pt x="-18130" y="33643"/>
                                </a:lnTo>
                                <a:lnTo>
                                  <a:pt x="-18128" y="33643"/>
                                </a:lnTo>
                                <a:lnTo>
                                  <a:pt x="-18127" y="33643"/>
                                </a:lnTo>
                                <a:lnTo>
                                  <a:pt x="-18125" y="33643"/>
                                </a:lnTo>
                                <a:lnTo>
                                  <a:pt x="-18124" y="33643"/>
                                </a:lnTo>
                                <a:lnTo>
                                  <a:pt x="-18123" y="33643"/>
                                </a:lnTo>
                                <a:lnTo>
                                  <a:pt x="-18121" y="33643"/>
                                </a:lnTo>
                                <a:lnTo>
                                  <a:pt x="-18119" y="33643"/>
                                </a:lnTo>
                                <a:lnTo>
                                  <a:pt x="-18118" y="33643"/>
                                </a:lnTo>
                                <a:lnTo>
                                  <a:pt x="-18117" y="33643"/>
                                </a:lnTo>
                                <a:lnTo>
                                  <a:pt x="-18115" y="33643"/>
                                </a:lnTo>
                                <a:lnTo>
                                  <a:pt x="-18114" y="33643"/>
                                </a:lnTo>
                                <a:lnTo>
                                  <a:pt x="-18113" y="33643"/>
                                </a:lnTo>
                                <a:lnTo>
                                  <a:pt x="-18111" y="33643"/>
                                </a:lnTo>
                                <a:lnTo>
                                  <a:pt x="-18110" y="33643"/>
                                </a:lnTo>
                                <a:lnTo>
                                  <a:pt x="-18108" y="33643"/>
                                </a:lnTo>
                                <a:lnTo>
                                  <a:pt x="-18107" y="33643"/>
                                </a:lnTo>
                                <a:lnTo>
                                  <a:pt x="-18106" y="33643"/>
                                </a:lnTo>
                                <a:lnTo>
                                  <a:pt x="-18104" y="33643"/>
                                </a:lnTo>
                                <a:lnTo>
                                  <a:pt x="-18102" y="33643"/>
                                </a:lnTo>
                                <a:lnTo>
                                  <a:pt x="-18101" y="33643"/>
                                </a:lnTo>
                                <a:lnTo>
                                  <a:pt x="-18100" y="33643"/>
                                </a:lnTo>
                                <a:lnTo>
                                  <a:pt x="-18098" y="33643"/>
                                </a:lnTo>
                                <a:lnTo>
                                  <a:pt x="-18097" y="33643"/>
                                </a:lnTo>
                                <a:lnTo>
                                  <a:pt x="-18096" y="33643"/>
                                </a:lnTo>
                                <a:lnTo>
                                  <a:pt x="-18094" y="33643"/>
                                </a:lnTo>
                                <a:lnTo>
                                  <a:pt x="-18093" y="33643"/>
                                </a:lnTo>
                                <a:lnTo>
                                  <a:pt x="-18091" y="33643"/>
                                </a:lnTo>
                                <a:lnTo>
                                  <a:pt x="-18090" y="33643"/>
                                </a:lnTo>
                                <a:lnTo>
                                  <a:pt x="-18089" y="33643"/>
                                </a:lnTo>
                                <a:lnTo>
                                  <a:pt x="-18087" y="33643"/>
                                </a:lnTo>
                                <a:lnTo>
                                  <a:pt x="-18085" y="33643"/>
                                </a:lnTo>
                                <a:lnTo>
                                  <a:pt x="-18084" y="33643"/>
                                </a:lnTo>
                                <a:lnTo>
                                  <a:pt x="-18083" y="33643"/>
                                </a:lnTo>
                                <a:lnTo>
                                  <a:pt x="-18081" y="33643"/>
                                </a:lnTo>
                                <a:lnTo>
                                  <a:pt x="-18080" y="33643"/>
                                </a:lnTo>
                                <a:lnTo>
                                  <a:pt x="-18078" y="33643"/>
                                </a:lnTo>
                                <a:lnTo>
                                  <a:pt x="-18077" y="33643"/>
                                </a:lnTo>
                                <a:lnTo>
                                  <a:pt x="-18076" y="33643"/>
                                </a:lnTo>
                                <a:lnTo>
                                  <a:pt x="-18074" y="33643"/>
                                </a:lnTo>
                                <a:lnTo>
                                  <a:pt x="-18073" y="33643"/>
                                </a:lnTo>
                                <a:lnTo>
                                  <a:pt x="-18072" y="33643"/>
                                </a:lnTo>
                                <a:lnTo>
                                  <a:pt x="-18070" y="33643"/>
                                </a:lnTo>
                                <a:lnTo>
                                  <a:pt x="-18068" y="33643"/>
                                </a:lnTo>
                                <a:lnTo>
                                  <a:pt x="-18067" y="33643"/>
                                </a:lnTo>
                                <a:lnTo>
                                  <a:pt x="-18066" y="33643"/>
                                </a:lnTo>
                                <a:lnTo>
                                  <a:pt x="-18064" y="33643"/>
                                </a:lnTo>
                                <a:lnTo>
                                  <a:pt x="-18063" y="33643"/>
                                </a:lnTo>
                                <a:lnTo>
                                  <a:pt x="-18061" y="33643"/>
                                </a:lnTo>
                                <a:lnTo>
                                  <a:pt x="-18060" y="33643"/>
                                </a:lnTo>
                                <a:lnTo>
                                  <a:pt x="-18059" y="33643"/>
                                </a:lnTo>
                                <a:lnTo>
                                  <a:pt x="-18057" y="33643"/>
                                </a:lnTo>
                                <a:lnTo>
                                  <a:pt x="-18056" y="33643"/>
                                </a:lnTo>
                                <a:lnTo>
                                  <a:pt x="-18055" y="33643"/>
                                </a:lnTo>
                                <a:lnTo>
                                  <a:pt x="-18053" y="33643"/>
                                </a:lnTo>
                                <a:lnTo>
                                  <a:pt x="-18051" y="33643"/>
                                </a:lnTo>
                                <a:lnTo>
                                  <a:pt x="-18050" y="33643"/>
                                </a:lnTo>
                                <a:lnTo>
                                  <a:pt x="-18048" y="33643"/>
                                </a:lnTo>
                                <a:lnTo>
                                  <a:pt x="-18047" y="33643"/>
                                </a:lnTo>
                                <a:lnTo>
                                  <a:pt x="-18046" y="33643"/>
                                </a:lnTo>
                                <a:lnTo>
                                  <a:pt x="-18044" y="33643"/>
                                </a:lnTo>
                                <a:lnTo>
                                  <a:pt x="-18043" y="33643"/>
                                </a:lnTo>
                                <a:lnTo>
                                  <a:pt x="-18042" y="33643"/>
                                </a:lnTo>
                                <a:lnTo>
                                  <a:pt x="-18040" y="33643"/>
                                </a:lnTo>
                                <a:lnTo>
                                  <a:pt x="-18038" y="33643"/>
                                </a:lnTo>
                                <a:lnTo>
                                  <a:pt x="-18037" y="33643"/>
                                </a:lnTo>
                                <a:lnTo>
                                  <a:pt x="-18036" y="33643"/>
                                </a:lnTo>
                                <a:lnTo>
                                  <a:pt x="-18034" y="33643"/>
                                </a:lnTo>
                                <a:lnTo>
                                  <a:pt x="-18033" y="33643"/>
                                </a:lnTo>
                                <a:lnTo>
                                  <a:pt x="-18031" y="33643"/>
                                </a:lnTo>
                                <a:lnTo>
                                  <a:pt x="-18030" y="33643"/>
                                </a:lnTo>
                                <a:lnTo>
                                  <a:pt x="-18029" y="33643"/>
                                </a:lnTo>
                                <a:lnTo>
                                  <a:pt x="-18027" y="33643"/>
                                </a:lnTo>
                                <a:lnTo>
                                  <a:pt x="-18026" y="33643"/>
                                </a:lnTo>
                                <a:lnTo>
                                  <a:pt x="-18025" y="33643"/>
                                </a:lnTo>
                                <a:lnTo>
                                  <a:pt x="-18023" y="33643"/>
                                </a:lnTo>
                                <a:lnTo>
                                  <a:pt x="-18021" y="33643"/>
                                </a:lnTo>
                                <a:lnTo>
                                  <a:pt x="-18020" y="33643"/>
                                </a:lnTo>
                                <a:lnTo>
                                  <a:pt x="-18019" y="33643"/>
                                </a:lnTo>
                                <a:lnTo>
                                  <a:pt x="-18017" y="33643"/>
                                </a:lnTo>
                                <a:lnTo>
                                  <a:pt x="-18016" y="33643"/>
                                </a:lnTo>
                                <a:lnTo>
                                  <a:pt x="-18014" y="33643"/>
                                </a:lnTo>
                                <a:lnTo>
                                  <a:pt x="-18013" y="33643"/>
                                </a:lnTo>
                                <a:lnTo>
                                  <a:pt x="-18012" y="33643"/>
                                </a:lnTo>
                                <a:lnTo>
                                  <a:pt x="-18010" y="33643"/>
                                </a:lnTo>
                                <a:lnTo>
                                  <a:pt x="-18008" y="33643"/>
                                </a:lnTo>
                                <a:lnTo>
                                  <a:pt x="-18007" y="33643"/>
                                </a:lnTo>
                                <a:lnTo>
                                  <a:pt x="-18006" y="33643"/>
                                </a:lnTo>
                                <a:lnTo>
                                  <a:pt x="-18004" y="33643"/>
                                </a:lnTo>
                                <a:lnTo>
                                  <a:pt x="-18003" y="33643"/>
                                </a:lnTo>
                                <a:lnTo>
                                  <a:pt x="-18001" y="33643"/>
                                </a:lnTo>
                                <a:lnTo>
                                  <a:pt x="-18000" y="33643"/>
                                </a:lnTo>
                                <a:lnTo>
                                  <a:pt x="-17999" y="33643"/>
                                </a:lnTo>
                                <a:lnTo>
                                  <a:pt x="-17997" y="33643"/>
                                </a:lnTo>
                                <a:lnTo>
                                  <a:pt x="-17996" y="33643"/>
                                </a:lnTo>
                                <a:lnTo>
                                  <a:pt x="-17995" y="33643"/>
                                </a:lnTo>
                                <a:lnTo>
                                  <a:pt x="-17993" y="33643"/>
                                </a:lnTo>
                                <a:lnTo>
                                  <a:pt x="-17991" y="33643"/>
                                </a:lnTo>
                                <a:lnTo>
                                  <a:pt x="-17990" y="33643"/>
                                </a:lnTo>
                                <a:lnTo>
                                  <a:pt x="-17989" y="33643"/>
                                </a:lnTo>
                                <a:lnTo>
                                  <a:pt x="-17987" y="33643"/>
                                </a:lnTo>
                                <a:lnTo>
                                  <a:pt x="-17986" y="33643"/>
                                </a:lnTo>
                                <a:lnTo>
                                  <a:pt x="-17984" y="33643"/>
                                </a:lnTo>
                                <a:lnTo>
                                  <a:pt x="-17983" y="33643"/>
                                </a:lnTo>
                                <a:lnTo>
                                  <a:pt x="-17982" y="33643"/>
                                </a:lnTo>
                                <a:lnTo>
                                  <a:pt x="-17980" y="33643"/>
                                </a:lnTo>
                                <a:lnTo>
                                  <a:pt x="-17979" y="33643"/>
                                </a:lnTo>
                                <a:lnTo>
                                  <a:pt x="-17978" y="33643"/>
                                </a:lnTo>
                                <a:lnTo>
                                  <a:pt x="-17976" y="33643"/>
                                </a:lnTo>
                                <a:lnTo>
                                  <a:pt x="-17974" y="33643"/>
                                </a:lnTo>
                                <a:lnTo>
                                  <a:pt x="-17973" y="33643"/>
                                </a:lnTo>
                                <a:lnTo>
                                  <a:pt x="-17972" y="33643"/>
                                </a:lnTo>
                                <a:lnTo>
                                  <a:pt x="-17970" y="33643"/>
                                </a:lnTo>
                                <a:lnTo>
                                  <a:pt x="-17969" y="33643"/>
                                </a:lnTo>
                                <a:lnTo>
                                  <a:pt x="-17967" y="33643"/>
                                </a:lnTo>
                                <a:lnTo>
                                  <a:pt x="-17966" y="33643"/>
                                </a:lnTo>
                                <a:lnTo>
                                  <a:pt x="-17965" y="33643"/>
                                </a:lnTo>
                                <a:lnTo>
                                  <a:pt x="-17963" y="33643"/>
                                </a:lnTo>
                                <a:lnTo>
                                  <a:pt x="-17962" y="33643"/>
                                </a:lnTo>
                                <a:lnTo>
                                  <a:pt x="-17961" y="33643"/>
                                </a:lnTo>
                                <a:lnTo>
                                  <a:pt x="-17959" y="33643"/>
                                </a:lnTo>
                                <a:lnTo>
                                  <a:pt x="-17957" y="33643"/>
                                </a:lnTo>
                                <a:lnTo>
                                  <a:pt x="-17956" y="33643"/>
                                </a:lnTo>
                                <a:lnTo>
                                  <a:pt x="-17954" y="33643"/>
                                </a:lnTo>
                                <a:lnTo>
                                  <a:pt x="-17953" y="33643"/>
                                </a:lnTo>
                                <a:lnTo>
                                  <a:pt x="-17952" y="33643"/>
                                </a:lnTo>
                                <a:lnTo>
                                  <a:pt x="-17950" y="33643"/>
                                </a:lnTo>
                                <a:lnTo>
                                  <a:pt x="-17949" y="33644"/>
                                </a:lnTo>
                                <a:lnTo>
                                  <a:pt x="-17948" y="33644"/>
                                </a:lnTo>
                                <a:lnTo>
                                  <a:pt x="-17946" y="33644"/>
                                </a:lnTo>
                                <a:lnTo>
                                  <a:pt x="-17945" y="33644"/>
                                </a:lnTo>
                                <a:lnTo>
                                  <a:pt x="-17944" y="33644"/>
                                </a:lnTo>
                                <a:lnTo>
                                  <a:pt x="-17942" y="33644"/>
                                </a:lnTo>
                                <a:lnTo>
                                  <a:pt x="-17940" y="33644"/>
                                </a:lnTo>
                                <a:lnTo>
                                  <a:pt x="-17939" y="33644"/>
                                </a:lnTo>
                                <a:lnTo>
                                  <a:pt x="-17937" y="33644"/>
                                </a:lnTo>
                                <a:lnTo>
                                  <a:pt x="-17936" y="33644"/>
                                </a:lnTo>
                                <a:lnTo>
                                  <a:pt x="-17935" y="33644"/>
                                </a:lnTo>
                                <a:lnTo>
                                  <a:pt x="-17933" y="33644"/>
                                </a:lnTo>
                                <a:lnTo>
                                  <a:pt x="-17932" y="33644"/>
                                </a:lnTo>
                                <a:lnTo>
                                  <a:pt x="-17931" y="33644"/>
                                </a:lnTo>
                                <a:lnTo>
                                  <a:pt x="-17929" y="33644"/>
                                </a:lnTo>
                                <a:lnTo>
                                  <a:pt x="-17928" y="33644"/>
                                </a:lnTo>
                                <a:lnTo>
                                  <a:pt x="-17927" y="33644"/>
                                </a:lnTo>
                                <a:lnTo>
                                  <a:pt x="-17924" y="33644"/>
                                </a:lnTo>
                                <a:lnTo>
                                  <a:pt x="-17923" y="33644"/>
                                </a:lnTo>
                                <a:lnTo>
                                  <a:pt x="-17922" y="33644"/>
                                </a:lnTo>
                                <a:lnTo>
                                  <a:pt x="-17920" y="33644"/>
                                </a:lnTo>
                                <a:lnTo>
                                  <a:pt x="-17919" y="33644"/>
                                </a:lnTo>
                                <a:lnTo>
                                  <a:pt x="-17918" y="33644"/>
                                </a:lnTo>
                                <a:lnTo>
                                  <a:pt x="-17916" y="33645"/>
                                </a:lnTo>
                                <a:lnTo>
                                  <a:pt x="-17915" y="33645"/>
                                </a:lnTo>
                                <a:lnTo>
                                  <a:pt x="-17914" y="33645"/>
                                </a:lnTo>
                                <a:lnTo>
                                  <a:pt x="-17912" y="33645"/>
                                </a:lnTo>
                                <a:lnTo>
                                  <a:pt x="-17910" y="33645"/>
                                </a:lnTo>
                                <a:lnTo>
                                  <a:pt x="-17909" y="33645"/>
                                </a:lnTo>
                                <a:lnTo>
                                  <a:pt x="-17907" y="33645"/>
                                </a:lnTo>
                                <a:lnTo>
                                  <a:pt x="-17906" y="33645"/>
                                </a:lnTo>
                                <a:lnTo>
                                  <a:pt x="-17905" y="33645"/>
                                </a:lnTo>
                                <a:lnTo>
                                  <a:pt x="-17903" y="33645"/>
                                </a:lnTo>
                                <a:lnTo>
                                  <a:pt x="-17902" y="33645"/>
                                </a:lnTo>
                                <a:lnTo>
                                  <a:pt x="-17901" y="33645"/>
                                </a:lnTo>
                                <a:lnTo>
                                  <a:pt x="-17899" y="33646"/>
                                </a:lnTo>
                                <a:lnTo>
                                  <a:pt x="-17898" y="33646"/>
                                </a:lnTo>
                                <a:lnTo>
                                  <a:pt x="-17897" y="33646"/>
                                </a:lnTo>
                                <a:lnTo>
                                  <a:pt x="-17895" y="33646"/>
                                </a:lnTo>
                                <a:lnTo>
                                  <a:pt x="-17893" y="33646"/>
                                </a:lnTo>
                                <a:lnTo>
                                  <a:pt x="-17892" y="33646"/>
                                </a:lnTo>
                                <a:lnTo>
                                  <a:pt x="-17890" y="33646"/>
                                </a:lnTo>
                                <a:lnTo>
                                  <a:pt x="-17889" y="33646"/>
                                </a:lnTo>
                                <a:lnTo>
                                  <a:pt x="-17888" y="33646"/>
                                </a:lnTo>
                                <a:lnTo>
                                  <a:pt x="-17886" y="33646"/>
                                </a:lnTo>
                                <a:lnTo>
                                  <a:pt x="-17885" y="33646"/>
                                </a:lnTo>
                                <a:lnTo>
                                  <a:pt x="-17884" y="33646"/>
                                </a:lnTo>
                                <a:lnTo>
                                  <a:pt x="-17882" y="33646"/>
                                </a:lnTo>
                                <a:lnTo>
                                  <a:pt x="-17880" y="33646"/>
                                </a:lnTo>
                                <a:lnTo>
                                  <a:pt x="-17879" y="33646"/>
                                </a:lnTo>
                                <a:lnTo>
                                  <a:pt x="-17877" y="33646"/>
                                </a:lnTo>
                                <a:lnTo>
                                  <a:pt x="-17876" y="33646"/>
                                </a:lnTo>
                                <a:lnTo>
                                  <a:pt x="-17875" y="33646"/>
                                </a:lnTo>
                                <a:lnTo>
                                  <a:pt x="-17873" y="33646"/>
                                </a:lnTo>
                                <a:lnTo>
                                  <a:pt x="-17872" y="33646"/>
                                </a:lnTo>
                                <a:lnTo>
                                  <a:pt x="-17871" y="33646"/>
                                </a:lnTo>
                                <a:lnTo>
                                  <a:pt x="-17869" y="33646"/>
                                </a:lnTo>
                                <a:lnTo>
                                  <a:pt x="-17868" y="33646"/>
                                </a:lnTo>
                                <a:lnTo>
                                  <a:pt x="-17867" y="33646"/>
                                </a:lnTo>
                                <a:lnTo>
                                  <a:pt x="-17865" y="33646"/>
                                </a:lnTo>
                                <a:lnTo>
                                  <a:pt x="-17863" y="33646"/>
                                </a:lnTo>
                                <a:lnTo>
                                  <a:pt x="-17862" y="33646"/>
                                </a:lnTo>
                                <a:lnTo>
                                  <a:pt x="-17860" y="33646"/>
                                </a:lnTo>
                                <a:lnTo>
                                  <a:pt x="-17859" y="33646"/>
                                </a:lnTo>
                                <a:lnTo>
                                  <a:pt x="-17858" y="33646"/>
                                </a:lnTo>
                                <a:lnTo>
                                  <a:pt x="-17856" y="33646"/>
                                </a:lnTo>
                                <a:lnTo>
                                  <a:pt x="-17855" y="33646"/>
                                </a:lnTo>
                                <a:lnTo>
                                  <a:pt x="-17854" y="33646"/>
                                </a:lnTo>
                                <a:lnTo>
                                  <a:pt x="-17852" y="33646"/>
                                </a:lnTo>
                                <a:lnTo>
                                  <a:pt x="-17851" y="33646"/>
                                </a:lnTo>
                                <a:lnTo>
                                  <a:pt x="-17850" y="33646"/>
                                </a:lnTo>
                                <a:lnTo>
                                  <a:pt x="-17847" y="33646"/>
                                </a:lnTo>
                                <a:lnTo>
                                  <a:pt x="-17846" y="33646"/>
                                </a:lnTo>
                                <a:lnTo>
                                  <a:pt x="-17845" y="33646"/>
                                </a:lnTo>
                                <a:lnTo>
                                  <a:pt x="-17843" y="33646"/>
                                </a:lnTo>
                                <a:lnTo>
                                  <a:pt x="-17842" y="33646"/>
                                </a:lnTo>
                                <a:lnTo>
                                  <a:pt x="-17841" y="33646"/>
                                </a:lnTo>
                                <a:lnTo>
                                  <a:pt x="-17839" y="33646"/>
                                </a:lnTo>
                                <a:lnTo>
                                  <a:pt x="-17838" y="33646"/>
                                </a:lnTo>
                                <a:lnTo>
                                  <a:pt x="-17837" y="33646"/>
                                </a:lnTo>
                                <a:lnTo>
                                  <a:pt x="-17835" y="33646"/>
                                </a:lnTo>
                                <a:lnTo>
                                  <a:pt x="-17834" y="33646"/>
                                </a:lnTo>
                                <a:lnTo>
                                  <a:pt x="-17833" y="33646"/>
                                </a:lnTo>
                                <a:lnTo>
                                  <a:pt x="-17831" y="33646"/>
                                </a:lnTo>
                                <a:lnTo>
                                  <a:pt x="-17829" y="33646"/>
                                </a:lnTo>
                                <a:lnTo>
                                  <a:pt x="-17828" y="33646"/>
                                </a:lnTo>
                                <a:lnTo>
                                  <a:pt x="-17826" y="33646"/>
                                </a:lnTo>
                                <a:lnTo>
                                  <a:pt x="-17825" y="33646"/>
                                </a:lnTo>
                                <a:lnTo>
                                  <a:pt x="-17824" y="33646"/>
                                </a:lnTo>
                                <a:lnTo>
                                  <a:pt x="-17822" y="33646"/>
                                </a:lnTo>
                                <a:lnTo>
                                  <a:pt x="-17821" y="33646"/>
                                </a:lnTo>
                                <a:lnTo>
                                  <a:pt x="-17820" y="33646"/>
                                </a:lnTo>
                                <a:lnTo>
                                  <a:pt x="-17818" y="33646"/>
                                </a:lnTo>
                                <a:lnTo>
                                  <a:pt x="-17817" y="33646"/>
                                </a:lnTo>
                                <a:lnTo>
                                  <a:pt x="-17815" y="33646"/>
                                </a:lnTo>
                                <a:lnTo>
                                  <a:pt x="-17814" y="33646"/>
                                </a:lnTo>
                                <a:lnTo>
                                  <a:pt x="-17812" y="33646"/>
                                </a:lnTo>
                                <a:lnTo>
                                  <a:pt x="-17811" y="33646"/>
                                </a:lnTo>
                                <a:lnTo>
                                  <a:pt x="-17809" y="33646"/>
                                </a:lnTo>
                                <a:lnTo>
                                  <a:pt x="-17808" y="33646"/>
                                </a:lnTo>
                                <a:lnTo>
                                  <a:pt x="-17807" y="33646"/>
                                </a:lnTo>
                                <a:lnTo>
                                  <a:pt x="-17805" y="33646"/>
                                </a:lnTo>
                                <a:lnTo>
                                  <a:pt x="-17804" y="33646"/>
                                </a:lnTo>
                                <a:lnTo>
                                  <a:pt x="-17803" y="33646"/>
                                </a:lnTo>
                                <a:lnTo>
                                  <a:pt x="-17801" y="33646"/>
                                </a:lnTo>
                                <a:lnTo>
                                  <a:pt x="-17800" y="33646"/>
                                </a:lnTo>
                                <a:lnTo>
                                  <a:pt x="-17798" y="33646"/>
                                </a:lnTo>
                                <a:lnTo>
                                  <a:pt x="-17796" y="33646"/>
                                </a:lnTo>
                                <a:lnTo>
                                  <a:pt x="-17795" y="33646"/>
                                </a:lnTo>
                                <a:lnTo>
                                  <a:pt x="-17794" y="33646"/>
                                </a:lnTo>
                                <a:lnTo>
                                  <a:pt x="-17792" y="33646"/>
                                </a:lnTo>
                                <a:lnTo>
                                  <a:pt x="-17791" y="33646"/>
                                </a:lnTo>
                                <a:lnTo>
                                  <a:pt x="-17790" y="33646"/>
                                </a:lnTo>
                                <a:lnTo>
                                  <a:pt x="-17788" y="33646"/>
                                </a:lnTo>
                                <a:lnTo>
                                  <a:pt x="-17787" y="33646"/>
                                </a:lnTo>
                                <a:lnTo>
                                  <a:pt x="-17785" y="33646"/>
                                </a:lnTo>
                                <a:lnTo>
                                  <a:pt x="-17784" y="33646"/>
                                </a:lnTo>
                                <a:lnTo>
                                  <a:pt x="-17782" y="33646"/>
                                </a:lnTo>
                                <a:lnTo>
                                  <a:pt x="-17781" y="33646"/>
                                </a:lnTo>
                                <a:lnTo>
                                  <a:pt x="-17779" y="33646"/>
                                </a:lnTo>
                                <a:lnTo>
                                  <a:pt x="-17778" y="33646"/>
                                </a:lnTo>
                                <a:lnTo>
                                  <a:pt x="-17777" y="33646"/>
                                </a:lnTo>
                                <a:lnTo>
                                  <a:pt x="-17775" y="33646"/>
                                </a:lnTo>
                                <a:lnTo>
                                  <a:pt x="-17774" y="33646"/>
                                </a:lnTo>
                                <a:lnTo>
                                  <a:pt x="-17773" y="33646"/>
                                </a:lnTo>
                                <a:lnTo>
                                  <a:pt x="-17771" y="33646"/>
                                </a:lnTo>
                                <a:lnTo>
                                  <a:pt x="-17770" y="33646"/>
                                </a:lnTo>
                                <a:lnTo>
                                  <a:pt x="-17768" y="33645"/>
                                </a:lnTo>
                                <a:lnTo>
                                  <a:pt x="-17766" y="33645"/>
                                </a:lnTo>
                                <a:lnTo>
                                  <a:pt x="-17765" y="33645"/>
                                </a:lnTo>
                                <a:lnTo>
                                  <a:pt x="-17764" y="33645"/>
                                </a:lnTo>
                                <a:lnTo>
                                  <a:pt x="-17762" y="33645"/>
                                </a:lnTo>
                                <a:lnTo>
                                  <a:pt x="-17761" y="33645"/>
                                </a:lnTo>
                                <a:lnTo>
                                  <a:pt x="-17760" y="33645"/>
                                </a:lnTo>
                                <a:lnTo>
                                  <a:pt x="-17758" y="33645"/>
                                </a:lnTo>
                                <a:lnTo>
                                  <a:pt x="-17757" y="33645"/>
                                </a:lnTo>
                                <a:lnTo>
                                  <a:pt x="-17756" y="33645"/>
                                </a:lnTo>
                                <a:lnTo>
                                  <a:pt x="-17754" y="33645"/>
                                </a:lnTo>
                                <a:lnTo>
                                  <a:pt x="-17752" y="33645"/>
                                </a:lnTo>
                                <a:lnTo>
                                  <a:pt x="-17751" y="33645"/>
                                </a:lnTo>
                                <a:lnTo>
                                  <a:pt x="-17749" y="33645"/>
                                </a:lnTo>
                                <a:lnTo>
                                  <a:pt x="-17748" y="33645"/>
                                </a:lnTo>
                                <a:lnTo>
                                  <a:pt x="-17747" y="33645"/>
                                </a:lnTo>
                                <a:lnTo>
                                  <a:pt x="-17745" y="33645"/>
                                </a:lnTo>
                                <a:lnTo>
                                  <a:pt x="-17744" y="33645"/>
                                </a:lnTo>
                                <a:lnTo>
                                  <a:pt x="-17743" y="33645"/>
                                </a:lnTo>
                                <a:lnTo>
                                  <a:pt x="-17741" y="33645"/>
                                </a:lnTo>
                                <a:lnTo>
                                  <a:pt x="-17740" y="33645"/>
                                </a:lnTo>
                                <a:lnTo>
                                  <a:pt x="-17738" y="33645"/>
                                </a:lnTo>
                                <a:lnTo>
                                  <a:pt x="-17736" y="33645"/>
                                </a:lnTo>
                                <a:lnTo>
                                  <a:pt x="-17735" y="33645"/>
                                </a:lnTo>
                                <a:lnTo>
                                  <a:pt x="-17734" y="33645"/>
                                </a:lnTo>
                                <a:lnTo>
                                  <a:pt x="-17732" y="33645"/>
                                </a:lnTo>
                                <a:lnTo>
                                  <a:pt x="-17731" y="33644"/>
                                </a:lnTo>
                                <a:lnTo>
                                  <a:pt x="-17730" y="33644"/>
                                </a:lnTo>
                                <a:lnTo>
                                  <a:pt x="-17728" y="33644"/>
                                </a:lnTo>
                                <a:lnTo>
                                  <a:pt x="-17727" y="33644"/>
                                </a:lnTo>
                                <a:lnTo>
                                  <a:pt x="-17726" y="33644"/>
                                </a:lnTo>
                                <a:lnTo>
                                  <a:pt x="-17724" y="33644"/>
                                </a:lnTo>
                                <a:lnTo>
                                  <a:pt x="-17723" y="33644"/>
                                </a:lnTo>
                                <a:lnTo>
                                  <a:pt x="-17721" y="33644"/>
                                </a:lnTo>
                                <a:lnTo>
                                  <a:pt x="-17719" y="33644"/>
                                </a:lnTo>
                                <a:lnTo>
                                  <a:pt x="-17718" y="33644"/>
                                </a:lnTo>
                                <a:lnTo>
                                  <a:pt x="-17717" y="33644"/>
                                </a:lnTo>
                                <a:lnTo>
                                  <a:pt x="-17715" y="33644"/>
                                </a:lnTo>
                                <a:lnTo>
                                  <a:pt x="-17714" y="33644"/>
                                </a:lnTo>
                                <a:lnTo>
                                  <a:pt x="-17713" y="33645"/>
                                </a:lnTo>
                                <a:lnTo>
                                  <a:pt x="-17711" y="33645"/>
                                </a:lnTo>
                                <a:lnTo>
                                  <a:pt x="-17710" y="33645"/>
                                </a:lnTo>
                                <a:lnTo>
                                  <a:pt x="-17709" y="33645"/>
                                </a:lnTo>
                                <a:lnTo>
                                  <a:pt x="-17707" y="33645"/>
                                </a:lnTo>
                                <a:lnTo>
                                  <a:pt x="-17706" y="33645"/>
                                </a:lnTo>
                                <a:lnTo>
                                  <a:pt x="-17704" y="33645"/>
                                </a:lnTo>
                                <a:lnTo>
                                  <a:pt x="-17703" y="33645"/>
                                </a:lnTo>
                                <a:lnTo>
                                  <a:pt x="-17701" y="33645"/>
                                </a:lnTo>
                                <a:lnTo>
                                  <a:pt x="-17700" y="33645"/>
                                </a:lnTo>
                                <a:lnTo>
                                  <a:pt x="-17698" y="33645"/>
                                </a:lnTo>
                                <a:lnTo>
                                  <a:pt x="-17697" y="33645"/>
                                </a:lnTo>
                                <a:lnTo>
                                  <a:pt x="-17696" y="33645"/>
                                </a:lnTo>
                                <a:lnTo>
                                  <a:pt x="-17694" y="33645"/>
                                </a:lnTo>
                                <a:lnTo>
                                  <a:pt x="-17693" y="33645"/>
                                </a:lnTo>
                                <a:lnTo>
                                  <a:pt x="-17691" y="33645"/>
                                </a:lnTo>
                                <a:lnTo>
                                  <a:pt x="-17690" y="33645"/>
                                </a:lnTo>
                                <a:lnTo>
                                  <a:pt x="-17689" y="33645"/>
                                </a:lnTo>
                                <a:lnTo>
                                  <a:pt x="-17687" y="33645"/>
                                </a:lnTo>
                                <a:lnTo>
                                  <a:pt x="-17686" y="33645"/>
                                </a:lnTo>
                                <a:lnTo>
                                  <a:pt x="-17684" y="33645"/>
                                </a:lnTo>
                                <a:lnTo>
                                  <a:pt x="-17683" y="33645"/>
                                </a:lnTo>
                                <a:lnTo>
                                  <a:pt x="-17681" y="33645"/>
                                </a:lnTo>
                                <a:lnTo>
                                  <a:pt x="-17680" y="33645"/>
                                </a:lnTo>
                                <a:lnTo>
                                  <a:pt x="-17679" y="33645"/>
                                </a:lnTo>
                                <a:lnTo>
                                  <a:pt x="-17677" y="33645"/>
                                </a:lnTo>
                                <a:lnTo>
                                  <a:pt x="-17676" y="33645"/>
                                </a:lnTo>
                                <a:lnTo>
                                  <a:pt x="-17674" y="33645"/>
                                </a:lnTo>
                                <a:lnTo>
                                  <a:pt x="-17673" y="33645"/>
                                </a:lnTo>
                                <a:lnTo>
                                  <a:pt x="-17672" y="33645"/>
                                </a:lnTo>
                                <a:lnTo>
                                  <a:pt x="-17670" y="33644"/>
                                </a:lnTo>
                                <a:lnTo>
                                  <a:pt x="-17668" y="33644"/>
                                </a:lnTo>
                                <a:lnTo>
                                  <a:pt x="-17667" y="33644"/>
                                </a:lnTo>
                                <a:lnTo>
                                  <a:pt x="-17666" y="33644"/>
                                </a:lnTo>
                                <a:lnTo>
                                  <a:pt x="-17664" y="33644"/>
                                </a:lnTo>
                                <a:lnTo>
                                  <a:pt x="-17663" y="33644"/>
                                </a:lnTo>
                                <a:lnTo>
                                  <a:pt x="-17661" y="33644"/>
                                </a:lnTo>
                                <a:lnTo>
                                  <a:pt x="-17660" y="33644"/>
                                </a:lnTo>
                                <a:lnTo>
                                  <a:pt x="-17659" y="33644"/>
                                </a:lnTo>
                                <a:lnTo>
                                  <a:pt x="-17657" y="33644"/>
                                </a:lnTo>
                                <a:lnTo>
                                  <a:pt x="-17656" y="33644"/>
                                </a:lnTo>
                                <a:lnTo>
                                  <a:pt x="-17654" y="33644"/>
                                </a:lnTo>
                                <a:lnTo>
                                  <a:pt x="-17653" y="33644"/>
                                </a:lnTo>
                                <a:lnTo>
                                  <a:pt x="-17651" y="33644"/>
                                </a:lnTo>
                                <a:lnTo>
                                  <a:pt x="-17650" y="33644"/>
                                </a:lnTo>
                                <a:lnTo>
                                  <a:pt x="-17649" y="33644"/>
                                </a:lnTo>
                                <a:lnTo>
                                  <a:pt x="-17647" y="33644"/>
                                </a:lnTo>
                                <a:lnTo>
                                  <a:pt x="-17646" y="33644"/>
                                </a:lnTo>
                                <a:lnTo>
                                  <a:pt x="-17644" y="33644"/>
                                </a:lnTo>
                                <a:lnTo>
                                  <a:pt x="-17643" y="33644"/>
                                </a:lnTo>
                                <a:lnTo>
                                  <a:pt x="-17642" y="33644"/>
                                </a:lnTo>
                                <a:lnTo>
                                  <a:pt x="-17640" y="33644"/>
                                </a:lnTo>
                                <a:lnTo>
                                  <a:pt x="-17638" y="33644"/>
                                </a:lnTo>
                                <a:lnTo>
                                  <a:pt x="-17637" y="33644"/>
                                </a:lnTo>
                                <a:lnTo>
                                  <a:pt x="-17636" y="33644"/>
                                </a:lnTo>
                                <a:lnTo>
                                  <a:pt x="-17634" y="33644"/>
                                </a:lnTo>
                                <a:lnTo>
                                  <a:pt x="-17633" y="33644"/>
                                </a:lnTo>
                                <a:lnTo>
                                  <a:pt x="-17631" y="33644"/>
                                </a:lnTo>
                                <a:lnTo>
                                  <a:pt x="-17630" y="33644"/>
                                </a:lnTo>
                                <a:lnTo>
                                  <a:pt x="-17629" y="33644"/>
                                </a:lnTo>
                                <a:lnTo>
                                  <a:pt x="-17627" y="33644"/>
                                </a:lnTo>
                                <a:lnTo>
                                  <a:pt x="-17626" y="33644"/>
                                </a:lnTo>
                                <a:lnTo>
                                  <a:pt x="-17624" y="33644"/>
                                </a:lnTo>
                                <a:lnTo>
                                  <a:pt x="-17623" y="33644"/>
                                </a:lnTo>
                                <a:lnTo>
                                  <a:pt x="-17621" y="33644"/>
                                </a:lnTo>
                                <a:lnTo>
                                  <a:pt x="-17620" y="33644"/>
                                </a:lnTo>
                                <a:lnTo>
                                  <a:pt x="-17619" y="33644"/>
                                </a:lnTo>
                                <a:lnTo>
                                  <a:pt x="-17617" y="33644"/>
                                </a:lnTo>
                                <a:lnTo>
                                  <a:pt x="-17616" y="33644"/>
                                </a:lnTo>
                                <a:lnTo>
                                  <a:pt x="-17614" y="33644"/>
                                </a:lnTo>
                                <a:lnTo>
                                  <a:pt x="-17613" y="33644"/>
                                </a:lnTo>
                                <a:lnTo>
                                  <a:pt x="-17612" y="33644"/>
                                </a:lnTo>
                                <a:lnTo>
                                  <a:pt x="-17610" y="33644"/>
                                </a:lnTo>
                                <a:lnTo>
                                  <a:pt x="-17608" y="33644"/>
                                </a:lnTo>
                                <a:lnTo>
                                  <a:pt x="-17607" y="33644"/>
                                </a:lnTo>
                                <a:lnTo>
                                  <a:pt x="-17606" y="33644"/>
                                </a:lnTo>
                                <a:lnTo>
                                  <a:pt x="-17604" y="33644"/>
                                </a:lnTo>
                                <a:lnTo>
                                  <a:pt x="-17603" y="33644"/>
                                </a:lnTo>
                                <a:lnTo>
                                  <a:pt x="-17602" y="33644"/>
                                </a:lnTo>
                                <a:lnTo>
                                  <a:pt x="-17600" y="33644"/>
                                </a:lnTo>
                                <a:lnTo>
                                  <a:pt x="-17599" y="33644"/>
                                </a:lnTo>
                                <a:lnTo>
                                  <a:pt x="-17597" y="33644"/>
                                </a:lnTo>
                                <a:lnTo>
                                  <a:pt x="-17596" y="33644"/>
                                </a:lnTo>
                                <a:lnTo>
                                  <a:pt x="-17595" y="33644"/>
                                </a:lnTo>
                                <a:lnTo>
                                  <a:pt x="-17593" y="33644"/>
                                </a:lnTo>
                                <a:lnTo>
                                  <a:pt x="-17591" y="33644"/>
                                </a:lnTo>
                                <a:lnTo>
                                  <a:pt x="-17590" y="33644"/>
                                </a:lnTo>
                                <a:lnTo>
                                  <a:pt x="-17589" y="33644"/>
                                </a:lnTo>
                                <a:lnTo>
                                  <a:pt x="-17587" y="33644"/>
                                </a:lnTo>
                                <a:lnTo>
                                  <a:pt x="-17586" y="33644"/>
                                </a:lnTo>
                                <a:lnTo>
                                  <a:pt x="-17584" y="33644"/>
                                </a:lnTo>
                                <a:lnTo>
                                  <a:pt x="-17583" y="33644"/>
                                </a:lnTo>
                                <a:lnTo>
                                  <a:pt x="-17582" y="33644"/>
                                </a:lnTo>
                                <a:lnTo>
                                  <a:pt x="-17580" y="33644"/>
                                </a:lnTo>
                                <a:lnTo>
                                  <a:pt x="-17579" y="33644"/>
                                </a:lnTo>
                                <a:lnTo>
                                  <a:pt x="-17578" y="33643"/>
                                </a:lnTo>
                                <a:lnTo>
                                  <a:pt x="-17576" y="33643"/>
                                </a:lnTo>
                                <a:lnTo>
                                  <a:pt x="-17575" y="33643"/>
                                </a:lnTo>
                                <a:lnTo>
                                  <a:pt x="-17573" y="33643"/>
                                </a:lnTo>
                                <a:lnTo>
                                  <a:pt x="-17572" y="33643"/>
                                </a:lnTo>
                                <a:lnTo>
                                  <a:pt x="-17570" y="33643"/>
                                </a:lnTo>
                                <a:lnTo>
                                  <a:pt x="-17569" y="33643"/>
                                </a:lnTo>
                                <a:lnTo>
                                  <a:pt x="-17567" y="33643"/>
                                </a:lnTo>
                                <a:lnTo>
                                  <a:pt x="-17566" y="33643"/>
                                </a:lnTo>
                                <a:lnTo>
                                  <a:pt x="-17565" y="33643"/>
                                </a:lnTo>
                                <a:lnTo>
                                  <a:pt x="-17563" y="33643"/>
                                </a:lnTo>
                                <a:lnTo>
                                  <a:pt x="-17562" y="33644"/>
                                </a:lnTo>
                                <a:lnTo>
                                  <a:pt x="-17561" y="33644"/>
                                </a:lnTo>
                                <a:lnTo>
                                  <a:pt x="-17559" y="33644"/>
                                </a:lnTo>
                                <a:lnTo>
                                  <a:pt x="-17558" y="33644"/>
                                </a:lnTo>
                                <a:lnTo>
                                  <a:pt x="-17556" y="33644"/>
                                </a:lnTo>
                                <a:lnTo>
                                  <a:pt x="-17555" y="33644"/>
                                </a:lnTo>
                                <a:lnTo>
                                  <a:pt x="-17553" y="33644"/>
                                </a:lnTo>
                                <a:lnTo>
                                  <a:pt x="-17552" y="33644"/>
                                </a:lnTo>
                                <a:lnTo>
                                  <a:pt x="-17550" y="33644"/>
                                </a:lnTo>
                                <a:lnTo>
                                  <a:pt x="-17549" y="33644"/>
                                </a:lnTo>
                                <a:lnTo>
                                  <a:pt x="-17548" y="33644"/>
                                </a:lnTo>
                                <a:lnTo>
                                  <a:pt x="-17546" y="33644"/>
                                </a:lnTo>
                                <a:lnTo>
                                  <a:pt x="-17545" y="33644"/>
                                </a:lnTo>
                                <a:lnTo>
                                  <a:pt x="-17544" y="33644"/>
                                </a:lnTo>
                                <a:lnTo>
                                  <a:pt x="-17542" y="33644"/>
                                </a:lnTo>
                                <a:lnTo>
                                  <a:pt x="-17540" y="33644"/>
                                </a:lnTo>
                                <a:lnTo>
                                  <a:pt x="-17539" y="33644"/>
                                </a:lnTo>
                                <a:lnTo>
                                  <a:pt x="-17537" y="33644"/>
                                </a:lnTo>
                                <a:lnTo>
                                  <a:pt x="-17536" y="33644"/>
                                </a:lnTo>
                                <a:lnTo>
                                  <a:pt x="-17535" y="33644"/>
                                </a:lnTo>
                                <a:lnTo>
                                  <a:pt x="-17533" y="33644"/>
                                </a:lnTo>
                                <a:lnTo>
                                  <a:pt x="-17532" y="33644"/>
                                </a:lnTo>
                                <a:lnTo>
                                  <a:pt x="-17531" y="33644"/>
                                </a:lnTo>
                                <a:lnTo>
                                  <a:pt x="-17529" y="33644"/>
                                </a:lnTo>
                                <a:lnTo>
                                  <a:pt x="-17528" y="33644"/>
                                </a:lnTo>
                                <a:lnTo>
                                  <a:pt x="-17526" y="33644"/>
                                </a:lnTo>
                                <a:lnTo>
                                  <a:pt x="-17525" y="33644"/>
                                </a:lnTo>
                                <a:lnTo>
                                  <a:pt x="-17523" y="33644"/>
                                </a:lnTo>
                                <a:lnTo>
                                  <a:pt x="-17522" y="33644"/>
                                </a:lnTo>
                                <a:lnTo>
                                  <a:pt x="-17520" y="33644"/>
                                </a:lnTo>
                                <a:lnTo>
                                  <a:pt x="-17519" y="33644"/>
                                </a:lnTo>
                                <a:lnTo>
                                  <a:pt x="-17518" y="33644"/>
                                </a:lnTo>
                                <a:lnTo>
                                  <a:pt x="-17516" y="33644"/>
                                </a:lnTo>
                                <a:lnTo>
                                  <a:pt x="-17515" y="33644"/>
                                </a:lnTo>
                                <a:lnTo>
                                  <a:pt x="-17514" y="33644"/>
                                </a:lnTo>
                                <a:lnTo>
                                  <a:pt x="-17512" y="33644"/>
                                </a:lnTo>
                                <a:lnTo>
                                  <a:pt x="-17510" y="33644"/>
                                </a:lnTo>
                                <a:lnTo>
                                  <a:pt x="-17509" y="33644"/>
                                </a:lnTo>
                                <a:lnTo>
                                  <a:pt x="-17507" y="33644"/>
                                </a:lnTo>
                                <a:lnTo>
                                  <a:pt x="-17506" y="33644"/>
                                </a:lnTo>
                                <a:lnTo>
                                  <a:pt x="-17505" y="33644"/>
                                </a:lnTo>
                                <a:lnTo>
                                  <a:pt x="-17503" y="33644"/>
                                </a:lnTo>
                                <a:lnTo>
                                  <a:pt x="-17502" y="33644"/>
                                </a:lnTo>
                                <a:lnTo>
                                  <a:pt x="-17501" y="33644"/>
                                </a:lnTo>
                                <a:lnTo>
                                  <a:pt x="-17499" y="33644"/>
                                </a:lnTo>
                                <a:lnTo>
                                  <a:pt x="-17498" y="33644"/>
                                </a:lnTo>
                                <a:lnTo>
                                  <a:pt x="-17496" y="33644"/>
                                </a:lnTo>
                                <a:lnTo>
                                  <a:pt x="-17495" y="33644"/>
                                </a:lnTo>
                                <a:lnTo>
                                  <a:pt x="-17493" y="33644"/>
                                </a:lnTo>
                                <a:lnTo>
                                  <a:pt x="-17492" y="33644"/>
                                </a:lnTo>
                                <a:lnTo>
                                  <a:pt x="-17490" y="33644"/>
                                </a:lnTo>
                                <a:lnTo>
                                  <a:pt x="-17489" y="33644"/>
                                </a:lnTo>
                                <a:lnTo>
                                  <a:pt x="-17488" y="33644"/>
                                </a:lnTo>
                                <a:lnTo>
                                  <a:pt x="-17486" y="33644"/>
                                </a:lnTo>
                                <a:lnTo>
                                  <a:pt x="-17485" y="33644"/>
                                </a:lnTo>
                                <a:lnTo>
                                  <a:pt x="-17484" y="33644"/>
                                </a:lnTo>
                                <a:lnTo>
                                  <a:pt x="-17482" y="33644"/>
                                </a:lnTo>
                                <a:lnTo>
                                  <a:pt x="-17480" y="33644"/>
                                </a:lnTo>
                                <a:lnTo>
                                  <a:pt x="-17479" y="33644"/>
                                </a:lnTo>
                                <a:lnTo>
                                  <a:pt x="-17478" y="33644"/>
                                </a:lnTo>
                                <a:lnTo>
                                  <a:pt x="-17476" y="33644"/>
                                </a:lnTo>
                                <a:lnTo>
                                  <a:pt x="-17475" y="33644"/>
                                </a:lnTo>
                                <a:lnTo>
                                  <a:pt x="-17473" y="33644"/>
                                </a:lnTo>
                                <a:lnTo>
                                  <a:pt x="-17472" y="33644"/>
                                </a:lnTo>
                                <a:lnTo>
                                  <a:pt x="-17471" y="33644"/>
                                </a:lnTo>
                                <a:lnTo>
                                  <a:pt x="-17469" y="33644"/>
                                </a:lnTo>
                                <a:lnTo>
                                  <a:pt x="-17468" y="33644"/>
                                </a:lnTo>
                                <a:lnTo>
                                  <a:pt x="-17467" y="33644"/>
                                </a:lnTo>
                                <a:lnTo>
                                  <a:pt x="-17465" y="33644"/>
                                </a:lnTo>
                                <a:lnTo>
                                  <a:pt x="-17463" y="33644"/>
                                </a:lnTo>
                                <a:lnTo>
                                  <a:pt x="-17462" y="33644"/>
                                </a:lnTo>
                                <a:lnTo>
                                  <a:pt x="-17460" y="33644"/>
                                </a:lnTo>
                                <a:lnTo>
                                  <a:pt x="-17459" y="33644"/>
                                </a:lnTo>
                                <a:lnTo>
                                  <a:pt x="-17458" y="33644"/>
                                </a:lnTo>
                                <a:lnTo>
                                  <a:pt x="-17456" y="33644"/>
                                </a:lnTo>
                                <a:lnTo>
                                  <a:pt x="-17455" y="33643"/>
                                </a:lnTo>
                                <a:lnTo>
                                  <a:pt x="-17454" y="33643"/>
                                </a:lnTo>
                                <a:lnTo>
                                  <a:pt x="-17452" y="33643"/>
                                </a:lnTo>
                                <a:lnTo>
                                  <a:pt x="-17451" y="33643"/>
                                </a:lnTo>
                                <a:lnTo>
                                  <a:pt x="-17450" y="33643"/>
                                </a:lnTo>
                                <a:lnTo>
                                  <a:pt x="-17448" y="33643"/>
                                </a:lnTo>
                                <a:lnTo>
                                  <a:pt x="-17447" y="33643"/>
                                </a:lnTo>
                                <a:lnTo>
                                  <a:pt x="-17445" y="33643"/>
                                </a:lnTo>
                                <a:lnTo>
                                  <a:pt x="-17443" y="33643"/>
                                </a:lnTo>
                                <a:lnTo>
                                  <a:pt x="-17442" y="33643"/>
                                </a:lnTo>
                                <a:lnTo>
                                  <a:pt x="-17441" y="33643"/>
                                </a:lnTo>
                                <a:lnTo>
                                  <a:pt x="-17439" y="33643"/>
                                </a:lnTo>
                                <a:lnTo>
                                  <a:pt x="-17438" y="33643"/>
                                </a:lnTo>
                                <a:lnTo>
                                  <a:pt x="-17437" y="33643"/>
                                </a:lnTo>
                                <a:lnTo>
                                  <a:pt x="-17435" y="33643"/>
                                </a:lnTo>
                                <a:lnTo>
                                  <a:pt x="-17434" y="33643"/>
                                </a:lnTo>
                                <a:lnTo>
                                  <a:pt x="-17433" y="33643"/>
                                </a:lnTo>
                                <a:lnTo>
                                  <a:pt x="-17431" y="33643"/>
                                </a:lnTo>
                                <a:lnTo>
                                  <a:pt x="-17430" y="33643"/>
                                </a:lnTo>
                                <a:lnTo>
                                  <a:pt x="-17428" y="33643"/>
                                </a:lnTo>
                                <a:lnTo>
                                  <a:pt x="-17426" y="33643"/>
                                </a:lnTo>
                                <a:lnTo>
                                  <a:pt x="-17425" y="33643"/>
                                </a:lnTo>
                                <a:lnTo>
                                  <a:pt x="-17424" y="33642"/>
                                </a:lnTo>
                                <a:lnTo>
                                  <a:pt x="-17422" y="33642"/>
                                </a:lnTo>
                                <a:lnTo>
                                  <a:pt x="-17421" y="33642"/>
                                </a:lnTo>
                                <a:lnTo>
                                  <a:pt x="-17420" y="33642"/>
                                </a:lnTo>
                                <a:lnTo>
                                  <a:pt x="-17418" y="33642"/>
                                </a:lnTo>
                                <a:lnTo>
                                  <a:pt x="-17417" y="33642"/>
                                </a:lnTo>
                                <a:lnTo>
                                  <a:pt x="-17416" y="33642"/>
                                </a:lnTo>
                                <a:lnTo>
                                  <a:pt x="-17414" y="33642"/>
                                </a:lnTo>
                                <a:lnTo>
                                  <a:pt x="-17412" y="33642"/>
                                </a:lnTo>
                                <a:lnTo>
                                  <a:pt x="-17411" y="33642"/>
                                </a:lnTo>
                                <a:lnTo>
                                  <a:pt x="-17409" y="33642"/>
                                </a:lnTo>
                                <a:lnTo>
                                  <a:pt x="-17408" y="33642"/>
                                </a:lnTo>
                                <a:lnTo>
                                  <a:pt x="-17407" y="33642"/>
                                </a:lnTo>
                                <a:lnTo>
                                  <a:pt x="-17405" y="33642"/>
                                </a:lnTo>
                                <a:lnTo>
                                  <a:pt x="-17404" y="33642"/>
                                </a:lnTo>
                                <a:lnTo>
                                  <a:pt x="-17403" y="33642"/>
                                </a:lnTo>
                                <a:lnTo>
                                  <a:pt x="-17401" y="33642"/>
                                </a:lnTo>
                                <a:lnTo>
                                  <a:pt x="-17400" y="33641"/>
                                </a:lnTo>
                                <a:lnTo>
                                  <a:pt x="-17398" y="33641"/>
                                </a:lnTo>
                                <a:lnTo>
                                  <a:pt x="-17396" y="33641"/>
                                </a:lnTo>
                                <a:lnTo>
                                  <a:pt x="-17395" y="33641"/>
                                </a:lnTo>
                                <a:lnTo>
                                  <a:pt x="-17394" y="33641"/>
                                </a:lnTo>
                                <a:lnTo>
                                  <a:pt x="-17392" y="33641"/>
                                </a:lnTo>
                                <a:lnTo>
                                  <a:pt x="-17391" y="33641"/>
                                </a:lnTo>
                                <a:lnTo>
                                  <a:pt x="-17390" y="33641"/>
                                </a:lnTo>
                                <a:lnTo>
                                  <a:pt x="-17388" y="33641"/>
                                </a:lnTo>
                                <a:lnTo>
                                  <a:pt x="-17387" y="33641"/>
                                </a:lnTo>
                                <a:lnTo>
                                  <a:pt x="-17386" y="33641"/>
                                </a:lnTo>
                                <a:lnTo>
                                  <a:pt x="-17384" y="33641"/>
                                </a:lnTo>
                                <a:lnTo>
                                  <a:pt x="-17382" y="33641"/>
                                </a:lnTo>
                                <a:lnTo>
                                  <a:pt x="-17381" y="33641"/>
                                </a:lnTo>
                                <a:lnTo>
                                  <a:pt x="-17379" y="33641"/>
                                </a:lnTo>
                                <a:lnTo>
                                  <a:pt x="-17378" y="33641"/>
                                </a:lnTo>
                                <a:lnTo>
                                  <a:pt x="-17377" y="33641"/>
                                </a:lnTo>
                                <a:lnTo>
                                  <a:pt x="-17375" y="33641"/>
                                </a:lnTo>
                                <a:lnTo>
                                  <a:pt x="-17374" y="33641"/>
                                </a:lnTo>
                                <a:lnTo>
                                  <a:pt x="-17373" y="33641"/>
                                </a:lnTo>
                                <a:lnTo>
                                  <a:pt x="-17371" y="33641"/>
                                </a:lnTo>
                                <a:lnTo>
                                  <a:pt x="-17370" y="33641"/>
                                </a:lnTo>
                                <a:lnTo>
                                  <a:pt x="-17368" y="33641"/>
                                </a:lnTo>
                                <a:lnTo>
                                  <a:pt x="-17366" y="33641"/>
                                </a:lnTo>
                                <a:lnTo>
                                  <a:pt x="-17365" y="33641"/>
                                </a:lnTo>
                                <a:lnTo>
                                  <a:pt x="-17364" y="33641"/>
                                </a:lnTo>
                                <a:lnTo>
                                  <a:pt x="-17362" y="33641"/>
                                </a:lnTo>
                                <a:lnTo>
                                  <a:pt x="-17361" y="33641"/>
                                </a:lnTo>
                                <a:lnTo>
                                  <a:pt x="-17360" y="33641"/>
                                </a:lnTo>
                                <a:lnTo>
                                  <a:pt x="-17358" y="33641"/>
                                </a:lnTo>
                                <a:lnTo>
                                  <a:pt x="-17357" y="33641"/>
                                </a:lnTo>
                                <a:lnTo>
                                  <a:pt x="-17356" y="33641"/>
                                </a:lnTo>
                                <a:lnTo>
                                  <a:pt x="-17354" y="33641"/>
                                </a:lnTo>
                                <a:lnTo>
                                  <a:pt x="-17352" y="33641"/>
                                </a:lnTo>
                                <a:lnTo>
                                  <a:pt x="-17351" y="33641"/>
                                </a:lnTo>
                                <a:lnTo>
                                  <a:pt x="-17349" y="33641"/>
                                </a:lnTo>
                                <a:lnTo>
                                  <a:pt x="-17348" y="33641"/>
                                </a:lnTo>
                                <a:lnTo>
                                  <a:pt x="-17347" y="33641"/>
                                </a:lnTo>
                                <a:lnTo>
                                  <a:pt x="-17345" y="33641"/>
                                </a:lnTo>
                                <a:lnTo>
                                  <a:pt x="-17344" y="33641"/>
                                </a:lnTo>
                                <a:lnTo>
                                  <a:pt x="-17343" y="33641"/>
                                </a:lnTo>
                                <a:lnTo>
                                  <a:pt x="-17341" y="33641"/>
                                </a:lnTo>
                                <a:lnTo>
                                  <a:pt x="-17340" y="33641"/>
                                </a:lnTo>
                                <a:lnTo>
                                  <a:pt x="-17339" y="33641"/>
                                </a:lnTo>
                                <a:lnTo>
                                  <a:pt x="-17337" y="33641"/>
                                </a:lnTo>
                                <a:lnTo>
                                  <a:pt x="-17335" y="33641"/>
                                </a:lnTo>
                                <a:lnTo>
                                  <a:pt x="-17334" y="33641"/>
                                </a:lnTo>
                                <a:lnTo>
                                  <a:pt x="-17332" y="33641"/>
                                </a:lnTo>
                                <a:lnTo>
                                  <a:pt x="-17331" y="33641"/>
                                </a:lnTo>
                                <a:lnTo>
                                  <a:pt x="-17330" y="33641"/>
                                </a:lnTo>
                                <a:lnTo>
                                  <a:pt x="-17328" y="33641"/>
                                </a:lnTo>
                                <a:lnTo>
                                  <a:pt x="-17327" y="33641"/>
                                </a:lnTo>
                                <a:lnTo>
                                  <a:pt x="-17326" y="33641"/>
                                </a:lnTo>
                                <a:lnTo>
                                  <a:pt x="-17324" y="33641"/>
                                </a:lnTo>
                                <a:lnTo>
                                  <a:pt x="-17323" y="33641"/>
                                </a:lnTo>
                                <a:lnTo>
                                  <a:pt x="-17321" y="33641"/>
                                </a:lnTo>
                                <a:lnTo>
                                  <a:pt x="-17320" y="33641"/>
                                </a:lnTo>
                                <a:lnTo>
                                  <a:pt x="-17319" y="33641"/>
                                </a:lnTo>
                                <a:lnTo>
                                  <a:pt x="-17317" y="33641"/>
                                </a:lnTo>
                                <a:lnTo>
                                  <a:pt x="-17315" y="33641"/>
                                </a:lnTo>
                                <a:lnTo>
                                  <a:pt x="-17314" y="33641"/>
                                </a:lnTo>
                                <a:lnTo>
                                  <a:pt x="-17313" y="33641"/>
                                </a:lnTo>
                                <a:lnTo>
                                  <a:pt x="-17311" y="33641"/>
                                </a:lnTo>
                                <a:lnTo>
                                  <a:pt x="-17310" y="33641"/>
                                </a:lnTo>
                                <a:lnTo>
                                  <a:pt x="-17309" y="33641"/>
                                </a:lnTo>
                                <a:lnTo>
                                  <a:pt x="-17307" y="33641"/>
                                </a:lnTo>
                                <a:lnTo>
                                  <a:pt x="-17306" y="33642"/>
                                </a:lnTo>
                                <a:lnTo>
                                  <a:pt x="-17304" y="33642"/>
                                </a:lnTo>
                                <a:lnTo>
                                  <a:pt x="-17303" y="33642"/>
                                </a:lnTo>
                                <a:lnTo>
                                  <a:pt x="-17302" y="33642"/>
                                </a:lnTo>
                                <a:lnTo>
                                  <a:pt x="-17300" y="33642"/>
                                </a:lnTo>
                                <a:lnTo>
                                  <a:pt x="-17298" y="33642"/>
                                </a:lnTo>
                                <a:lnTo>
                                  <a:pt x="-17297" y="33642"/>
                                </a:lnTo>
                                <a:lnTo>
                                  <a:pt x="-17296" y="33642"/>
                                </a:lnTo>
                                <a:lnTo>
                                  <a:pt x="-17294" y="33642"/>
                                </a:lnTo>
                                <a:lnTo>
                                  <a:pt x="-17293" y="33642"/>
                                </a:lnTo>
                                <a:lnTo>
                                  <a:pt x="-17292" y="33642"/>
                                </a:lnTo>
                                <a:lnTo>
                                  <a:pt x="-17290" y="33642"/>
                                </a:lnTo>
                                <a:lnTo>
                                  <a:pt x="-17289" y="33641"/>
                                </a:lnTo>
                                <a:lnTo>
                                  <a:pt x="-17287" y="33641"/>
                                </a:lnTo>
                                <a:lnTo>
                                  <a:pt x="-17286" y="33641"/>
                                </a:lnTo>
                                <a:lnTo>
                                  <a:pt x="-17284" y="33641"/>
                                </a:lnTo>
                                <a:lnTo>
                                  <a:pt x="-17283" y="33641"/>
                                </a:lnTo>
                                <a:lnTo>
                                  <a:pt x="-17281" y="33641"/>
                                </a:lnTo>
                                <a:lnTo>
                                  <a:pt x="-17280" y="33641"/>
                                </a:lnTo>
                                <a:lnTo>
                                  <a:pt x="-17279" y="33641"/>
                                </a:lnTo>
                                <a:lnTo>
                                  <a:pt x="-17277" y="33641"/>
                                </a:lnTo>
                                <a:lnTo>
                                  <a:pt x="-17276" y="33641"/>
                                </a:lnTo>
                                <a:lnTo>
                                  <a:pt x="-17274" y="33641"/>
                                </a:lnTo>
                                <a:lnTo>
                                  <a:pt x="-17273" y="33641"/>
                                </a:lnTo>
                                <a:lnTo>
                                  <a:pt x="-17272" y="33641"/>
                                </a:lnTo>
                                <a:lnTo>
                                  <a:pt x="-17270" y="33641"/>
                                </a:lnTo>
                                <a:lnTo>
                                  <a:pt x="-17268" y="33641"/>
                                </a:lnTo>
                                <a:lnTo>
                                  <a:pt x="-17267" y="33641"/>
                                </a:lnTo>
                                <a:lnTo>
                                  <a:pt x="-17266" y="33641"/>
                                </a:lnTo>
                                <a:lnTo>
                                  <a:pt x="-17264" y="33641"/>
                                </a:lnTo>
                                <a:lnTo>
                                  <a:pt x="-17263" y="33641"/>
                                </a:lnTo>
                                <a:lnTo>
                                  <a:pt x="-17262" y="33641"/>
                                </a:lnTo>
                                <a:lnTo>
                                  <a:pt x="-17260" y="33641"/>
                                </a:lnTo>
                                <a:lnTo>
                                  <a:pt x="-17259" y="33641"/>
                                </a:lnTo>
                                <a:lnTo>
                                  <a:pt x="-17257" y="33641"/>
                                </a:lnTo>
                                <a:lnTo>
                                  <a:pt x="-17256" y="33641"/>
                                </a:lnTo>
                                <a:lnTo>
                                  <a:pt x="-17254" y="33641"/>
                                </a:lnTo>
                                <a:lnTo>
                                  <a:pt x="-17253" y="33641"/>
                                </a:lnTo>
                                <a:lnTo>
                                  <a:pt x="-17251" y="33641"/>
                                </a:lnTo>
                                <a:lnTo>
                                  <a:pt x="-17250" y="33641"/>
                                </a:lnTo>
                                <a:lnTo>
                                  <a:pt x="-17249" y="33641"/>
                                </a:lnTo>
                                <a:lnTo>
                                  <a:pt x="-17247" y="33641"/>
                                </a:lnTo>
                                <a:lnTo>
                                  <a:pt x="-17246" y="33641"/>
                                </a:lnTo>
                                <a:lnTo>
                                  <a:pt x="-17245" y="33641"/>
                                </a:lnTo>
                                <a:lnTo>
                                  <a:pt x="-17243" y="33641"/>
                                </a:lnTo>
                                <a:lnTo>
                                  <a:pt x="-17242" y="33641"/>
                                </a:lnTo>
                                <a:lnTo>
                                  <a:pt x="-17240" y="33641"/>
                                </a:lnTo>
                                <a:lnTo>
                                  <a:pt x="-17238" y="33641"/>
                                </a:lnTo>
                                <a:lnTo>
                                  <a:pt x="-17237" y="33641"/>
                                </a:lnTo>
                                <a:lnTo>
                                  <a:pt x="-17236" y="33641"/>
                                </a:lnTo>
                                <a:lnTo>
                                  <a:pt x="-17234" y="33641"/>
                                </a:lnTo>
                                <a:lnTo>
                                  <a:pt x="-17233" y="33641"/>
                                </a:lnTo>
                                <a:lnTo>
                                  <a:pt x="-17232" y="33641"/>
                                </a:lnTo>
                                <a:lnTo>
                                  <a:pt x="-17230" y="33641"/>
                                </a:lnTo>
                                <a:lnTo>
                                  <a:pt x="-17229" y="33641"/>
                                </a:lnTo>
                                <a:lnTo>
                                  <a:pt x="-17227" y="33641"/>
                                </a:lnTo>
                                <a:lnTo>
                                  <a:pt x="-17226" y="33641"/>
                                </a:lnTo>
                                <a:lnTo>
                                  <a:pt x="-17224" y="33641"/>
                                </a:lnTo>
                                <a:lnTo>
                                  <a:pt x="-17223" y="33641"/>
                                </a:lnTo>
                                <a:lnTo>
                                  <a:pt x="-17221" y="33641"/>
                                </a:lnTo>
                                <a:lnTo>
                                  <a:pt x="-17220" y="33641"/>
                                </a:lnTo>
                                <a:lnTo>
                                  <a:pt x="-17219" y="33641"/>
                                </a:lnTo>
                                <a:lnTo>
                                  <a:pt x="-17217" y="33641"/>
                                </a:lnTo>
                                <a:lnTo>
                                  <a:pt x="-17216" y="33641"/>
                                </a:lnTo>
                                <a:lnTo>
                                  <a:pt x="-17215" y="33641"/>
                                </a:lnTo>
                                <a:lnTo>
                                  <a:pt x="-17213" y="33641"/>
                                </a:lnTo>
                                <a:lnTo>
                                  <a:pt x="-17212" y="33641"/>
                                </a:lnTo>
                                <a:lnTo>
                                  <a:pt x="-17210" y="33641"/>
                                </a:lnTo>
                                <a:lnTo>
                                  <a:pt x="-17209" y="33641"/>
                                </a:lnTo>
                                <a:lnTo>
                                  <a:pt x="-17207" y="33641"/>
                                </a:lnTo>
                                <a:lnTo>
                                  <a:pt x="-17206" y="33641"/>
                                </a:lnTo>
                                <a:lnTo>
                                  <a:pt x="-17204" y="33641"/>
                                </a:lnTo>
                                <a:lnTo>
                                  <a:pt x="-17203" y="33641"/>
                                </a:lnTo>
                                <a:lnTo>
                                  <a:pt x="-17202" y="33641"/>
                                </a:lnTo>
                                <a:lnTo>
                                  <a:pt x="-17200" y="33641"/>
                                </a:lnTo>
                                <a:lnTo>
                                  <a:pt x="-17199" y="33641"/>
                                </a:lnTo>
                                <a:lnTo>
                                  <a:pt x="-17197" y="33641"/>
                                </a:lnTo>
                                <a:lnTo>
                                  <a:pt x="-17196" y="33641"/>
                                </a:lnTo>
                                <a:lnTo>
                                  <a:pt x="-17195" y="33641"/>
                                </a:lnTo>
                                <a:moveTo>
                                  <a:pt x="-17195" y="33641"/>
                                </a:moveTo>
                                <a:lnTo>
                                  <a:pt x="-17193" y="33641"/>
                                </a:lnTo>
                                <a:lnTo>
                                  <a:pt x="-17192" y="33641"/>
                                </a:lnTo>
                                <a:lnTo>
                                  <a:pt x="-17191" y="33641"/>
                                </a:lnTo>
                                <a:lnTo>
                                  <a:pt x="-17189" y="33641"/>
                                </a:lnTo>
                                <a:lnTo>
                                  <a:pt x="-17187" y="33641"/>
                                </a:lnTo>
                                <a:lnTo>
                                  <a:pt x="-17186" y="33641"/>
                                </a:lnTo>
                                <a:lnTo>
                                  <a:pt x="-17185" y="33641"/>
                                </a:lnTo>
                                <a:lnTo>
                                  <a:pt x="-17183" y="33641"/>
                                </a:lnTo>
                                <a:lnTo>
                                  <a:pt x="-17182" y="33641"/>
                                </a:lnTo>
                                <a:lnTo>
                                  <a:pt x="-17180" y="33641"/>
                                </a:lnTo>
                                <a:lnTo>
                                  <a:pt x="-17179" y="33641"/>
                                </a:lnTo>
                                <a:lnTo>
                                  <a:pt x="-17178" y="33641"/>
                                </a:lnTo>
                                <a:lnTo>
                                  <a:pt x="-17176" y="33641"/>
                                </a:lnTo>
                                <a:lnTo>
                                  <a:pt x="-17175" y="33641"/>
                                </a:lnTo>
                                <a:lnTo>
                                  <a:pt x="-17174" y="33641"/>
                                </a:lnTo>
                                <a:lnTo>
                                  <a:pt x="-17172" y="33641"/>
                                </a:lnTo>
                                <a:lnTo>
                                  <a:pt x="-17170" y="33641"/>
                                </a:lnTo>
                                <a:lnTo>
                                  <a:pt x="-17169" y="33641"/>
                                </a:lnTo>
                                <a:lnTo>
                                  <a:pt x="-17167" y="33641"/>
                                </a:lnTo>
                                <a:lnTo>
                                  <a:pt x="-17166" y="33641"/>
                                </a:lnTo>
                                <a:lnTo>
                                  <a:pt x="-17165" y="33641"/>
                                </a:lnTo>
                                <a:lnTo>
                                  <a:pt x="-17163" y="33641"/>
                                </a:lnTo>
                                <a:lnTo>
                                  <a:pt x="-17162" y="33641"/>
                                </a:lnTo>
                                <a:lnTo>
                                  <a:pt x="-17161" y="33641"/>
                                </a:lnTo>
                                <a:lnTo>
                                  <a:pt x="-17159" y="33641"/>
                                </a:lnTo>
                                <a:lnTo>
                                  <a:pt x="-17158" y="33641"/>
                                </a:lnTo>
                                <a:lnTo>
                                  <a:pt x="-17156" y="33641"/>
                                </a:lnTo>
                                <a:lnTo>
                                  <a:pt x="-17155" y="33641"/>
                                </a:lnTo>
                                <a:lnTo>
                                  <a:pt x="-17153" y="33641"/>
                                </a:lnTo>
                                <a:lnTo>
                                  <a:pt x="-17152" y="33641"/>
                                </a:lnTo>
                                <a:lnTo>
                                  <a:pt x="-17150" y="33641"/>
                                </a:lnTo>
                                <a:lnTo>
                                  <a:pt x="-17149" y="33641"/>
                                </a:lnTo>
                                <a:lnTo>
                                  <a:pt x="-17148" y="33641"/>
                                </a:lnTo>
                                <a:lnTo>
                                  <a:pt x="-17146" y="33641"/>
                                </a:lnTo>
                                <a:lnTo>
                                  <a:pt x="-17145" y="33641"/>
                                </a:lnTo>
                                <a:lnTo>
                                  <a:pt x="-17144" y="33641"/>
                                </a:lnTo>
                                <a:lnTo>
                                  <a:pt x="-17142" y="33641"/>
                                </a:lnTo>
                                <a:lnTo>
                                  <a:pt x="-17141" y="33641"/>
                                </a:lnTo>
                                <a:lnTo>
                                  <a:pt x="-17139" y="33641"/>
                                </a:lnTo>
                                <a:lnTo>
                                  <a:pt x="-17138" y="33641"/>
                                </a:lnTo>
                                <a:lnTo>
                                  <a:pt x="-17136" y="33641"/>
                                </a:lnTo>
                                <a:lnTo>
                                  <a:pt x="-17135" y="33641"/>
                                </a:lnTo>
                                <a:lnTo>
                                  <a:pt x="-17133" y="33641"/>
                                </a:lnTo>
                                <a:lnTo>
                                  <a:pt x="-17132" y="33641"/>
                                </a:lnTo>
                                <a:lnTo>
                                  <a:pt x="-17131" y="33641"/>
                                </a:lnTo>
                                <a:lnTo>
                                  <a:pt x="-17129" y="33641"/>
                                </a:lnTo>
                                <a:lnTo>
                                  <a:pt x="-17128" y="33641"/>
                                </a:lnTo>
                                <a:lnTo>
                                  <a:pt x="-17127" y="33641"/>
                                </a:lnTo>
                                <a:lnTo>
                                  <a:pt x="-17125" y="33641"/>
                                </a:lnTo>
                                <a:lnTo>
                                  <a:pt x="-17124" y="33641"/>
                                </a:lnTo>
                                <a:lnTo>
                                  <a:pt x="-17122" y="33641"/>
                                </a:lnTo>
                                <a:lnTo>
                                  <a:pt x="-17120" y="33641"/>
                                </a:lnTo>
                                <a:lnTo>
                                  <a:pt x="-17119" y="33641"/>
                                </a:lnTo>
                                <a:lnTo>
                                  <a:pt x="-17118" y="33641"/>
                                </a:lnTo>
                                <a:lnTo>
                                  <a:pt x="-17116" y="33641"/>
                                </a:lnTo>
                                <a:lnTo>
                                  <a:pt x="-17115" y="33640"/>
                                </a:lnTo>
                                <a:lnTo>
                                  <a:pt x="-17114" y="33640"/>
                                </a:lnTo>
                                <a:lnTo>
                                  <a:pt x="-17112" y="33640"/>
                                </a:lnTo>
                                <a:lnTo>
                                  <a:pt x="-17111" y="33640"/>
                                </a:lnTo>
                                <a:lnTo>
                                  <a:pt x="-17110" y="33640"/>
                                </a:lnTo>
                                <a:lnTo>
                                  <a:pt x="-17108" y="33640"/>
                                </a:lnTo>
                                <a:lnTo>
                                  <a:pt x="-17107" y="33640"/>
                                </a:lnTo>
                                <a:lnTo>
                                  <a:pt x="-17106" y="33640"/>
                                </a:lnTo>
                                <a:lnTo>
                                  <a:pt x="-17103" y="33640"/>
                                </a:lnTo>
                                <a:lnTo>
                                  <a:pt x="-17102" y="33640"/>
                                </a:lnTo>
                                <a:lnTo>
                                  <a:pt x="-17101" y="33640"/>
                                </a:lnTo>
                                <a:lnTo>
                                  <a:pt x="-17099" y="33640"/>
                                </a:lnTo>
                                <a:lnTo>
                                  <a:pt x="-17098" y="33640"/>
                                </a:lnTo>
                                <a:lnTo>
                                  <a:pt x="-17097" y="33640"/>
                                </a:lnTo>
                                <a:lnTo>
                                  <a:pt x="-17095" y="33640"/>
                                </a:lnTo>
                                <a:lnTo>
                                  <a:pt x="-17094" y="33640"/>
                                </a:lnTo>
                                <a:lnTo>
                                  <a:pt x="-17093" y="33640"/>
                                </a:lnTo>
                                <a:lnTo>
                                  <a:pt x="-17091" y="33640"/>
                                </a:lnTo>
                                <a:lnTo>
                                  <a:pt x="-17090" y="33640"/>
                                </a:lnTo>
                                <a:lnTo>
                                  <a:pt x="-17088" y="33640"/>
                                </a:lnTo>
                                <a:lnTo>
                                  <a:pt x="-17086" y="33640"/>
                                </a:lnTo>
                                <a:lnTo>
                                  <a:pt x="-17085" y="33640"/>
                                </a:lnTo>
                                <a:lnTo>
                                  <a:pt x="-17084" y="33640"/>
                                </a:lnTo>
                                <a:lnTo>
                                  <a:pt x="-17082" y="33639"/>
                                </a:lnTo>
                                <a:lnTo>
                                  <a:pt x="-17081" y="33639"/>
                                </a:lnTo>
                                <a:lnTo>
                                  <a:pt x="-17080" y="33639"/>
                                </a:lnTo>
                                <a:lnTo>
                                  <a:pt x="-17078" y="33639"/>
                                </a:lnTo>
                                <a:lnTo>
                                  <a:pt x="-17077" y="33639"/>
                                </a:lnTo>
                                <a:lnTo>
                                  <a:pt x="-17076" y="33639"/>
                                </a:lnTo>
                                <a:lnTo>
                                  <a:pt x="-17074" y="33639"/>
                                </a:lnTo>
                                <a:lnTo>
                                  <a:pt x="-17073" y="33639"/>
                                </a:lnTo>
                                <a:lnTo>
                                  <a:pt x="-17071" y="33639"/>
                                </a:lnTo>
                                <a:lnTo>
                                  <a:pt x="-17069" y="33639"/>
                                </a:lnTo>
                                <a:lnTo>
                                  <a:pt x="-17068" y="33639"/>
                                </a:lnTo>
                                <a:lnTo>
                                  <a:pt x="-17067" y="33639"/>
                                </a:lnTo>
                                <a:lnTo>
                                  <a:pt x="-17065" y="33639"/>
                                </a:lnTo>
                                <a:lnTo>
                                  <a:pt x="-17064" y="33639"/>
                                </a:lnTo>
                                <a:lnTo>
                                  <a:pt x="-17063" y="33639"/>
                                </a:lnTo>
                                <a:lnTo>
                                  <a:pt x="-17061" y="33639"/>
                                </a:lnTo>
                                <a:lnTo>
                                  <a:pt x="-17060" y="33639"/>
                                </a:lnTo>
                                <a:lnTo>
                                  <a:pt x="-17058" y="33639"/>
                                </a:lnTo>
                                <a:lnTo>
                                  <a:pt x="-17056" y="33639"/>
                                </a:lnTo>
                                <a:lnTo>
                                  <a:pt x="-17055" y="33639"/>
                                </a:lnTo>
                                <a:lnTo>
                                  <a:pt x="-17054" y="33639"/>
                                </a:lnTo>
                                <a:lnTo>
                                  <a:pt x="-17052" y="33639"/>
                                </a:lnTo>
                                <a:lnTo>
                                  <a:pt x="-17051" y="33639"/>
                                </a:lnTo>
                                <a:lnTo>
                                  <a:pt x="-17050" y="33639"/>
                                </a:lnTo>
                                <a:lnTo>
                                  <a:pt x="-17048" y="33639"/>
                                </a:lnTo>
                                <a:lnTo>
                                  <a:pt x="-17047" y="33639"/>
                                </a:lnTo>
                                <a:lnTo>
                                  <a:pt x="-17046" y="33639"/>
                                </a:lnTo>
                                <a:lnTo>
                                  <a:pt x="-17044" y="33639"/>
                                </a:lnTo>
                                <a:lnTo>
                                  <a:pt x="-17043" y="33639"/>
                                </a:lnTo>
                                <a:lnTo>
                                  <a:pt x="-17041" y="33639"/>
                                </a:lnTo>
                                <a:lnTo>
                                  <a:pt x="-17039" y="33639"/>
                                </a:lnTo>
                                <a:lnTo>
                                  <a:pt x="-17038" y="33638"/>
                                </a:lnTo>
                                <a:lnTo>
                                  <a:pt x="-17037" y="33638"/>
                                </a:lnTo>
                                <a:lnTo>
                                  <a:pt x="-17035" y="33638"/>
                                </a:lnTo>
                                <a:lnTo>
                                  <a:pt x="-17034" y="33638"/>
                                </a:lnTo>
                                <a:lnTo>
                                  <a:pt x="-17033" y="33638"/>
                                </a:lnTo>
                                <a:lnTo>
                                  <a:pt x="-17031" y="33638"/>
                                </a:lnTo>
                                <a:lnTo>
                                  <a:pt x="-17030" y="33638"/>
                                </a:lnTo>
                                <a:lnTo>
                                  <a:pt x="-17029" y="33638"/>
                                </a:lnTo>
                                <a:lnTo>
                                  <a:pt x="-17026" y="33638"/>
                                </a:lnTo>
                                <a:lnTo>
                                  <a:pt x="-17025" y="33638"/>
                                </a:lnTo>
                                <a:lnTo>
                                  <a:pt x="-17024" y="33638"/>
                                </a:lnTo>
                                <a:lnTo>
                                  <a:pt x="-17022" y="33638"/>
                                </a:lnTo>
                                <a:lnTo>
                                  <a:pt x="-17021" y="33638"/>
                                </a:lnTo>
                                <a:lnTo>
                                  <a:pt x="-17020" y="33638"/>
                                </a:lnTo>
                                <a:lnTo>
                                  <a:pt x="-17018" y="33638"/>
                                </a:lnTo>
                                <a:lnTo>
                                  <a:pt x="-17017" y="33638"/>
                                </a:lnTo>
                                <a:lnTo>
                                  <a:pt x="-17016" y="33638"/>
                                </a:lnTo>
                                <a:lnTo>
                                  <a:pt x="-17014" y="33638"/>
                                </a:lnTo>
                                <a:lnTo>
                                  <a:pt x="-17013" y="33637"/>
                                </a:lnTo>
                                <a:lnTo>
                                  <a:pt x="-17011" y="33637"/>
                                </a:lnTo>
                                <a:lnTo>
                                  <a:pt x="-17009" y="33637"/>
                                </a:lnTo>
                                <a:lnTo>
                                  <a:pt x="-17008" y="33637"/>
                                </a:lnTo>
                                <a:lnTo>
                                  <a:pt x="-17007" y="33637"/>
                                </a:lnTo>
                                <a:lnTo>
                                  <a:pt x="-17005" y="33637"/>
                                </a:lnTo>
                                <a:lnTo>
                                  <a:pt x="-17004" y="33637"/>
                                </a:lnTo>
                                <a:lnTo>
                                  <a:pt x="-17003" y="33637"/>
                                </a:lnTo>
                                <a:lnTo>
                                  <a:pt x="-17001" y="33637"/>
                                </a:lnTo>
                                <a:lnTo>
                                  <a:pt x="-17000" y="33637"/>
                                </a:lnTo>
                                <a:lnTo>
                                  <a:pt x="-16999" y="33637"/>
                                </a:lnTo>
                                <a:lnTo>
                                  <a:pt x="-16997" y="33637"/>
                                </a:lnTo>
                                <a:lnTo>
                                  <a:pt x="-16996" y="33637"/>
                                </a:lnTo>
                                <a:lnTo>
                                  <a:pt x="-16994" y="33637"/>
                                </a:lnTo>
                                <a:lnTo>
                                  <a:pt x="-16992" y="33637"/>
                                </a:lnTo>
                                <a:lnTo>
                                  <a:pt x="-16991" y="33637"/>
                                </a:lnTo>
                                <a:lnTo>
                                  <a:pt x="-16990" y="33637"/>
                                </a:lnTo>
                                <a:lnTo>
                                  <a:pt x="-16988" y="33637"/>
                                </a:lnTo>
                                <a:lnTo>
                                  <a:pt x="-16987" y="33637"/>
                                </a:lnTo>
                                <a:lnTo>
                                  <a:pt x="-16986" y="33637"/>
                                </a:lnTo>
                                <a:lnTo>
                                  <a:pt x="-16984" y="33637"/>
                                </a:lnTo>
                                <a:lnTo>
                                  <a:pt x="-16983" y="33637"/>
                                </a:lnTo>
                                <a:lnTo>
                                  <a:pt x="-16981" y="33637"/>
                                </a:lnTo>
                                <a:lnTo>
                                  <a:pt x="-16980" y="33637"/>
                                </a:lnTo>
                                <a:lnTo>
                                  <a:pt x="-16979" y="33637"/>
                                </a:lnTo>
                                <a:lnTo>
                                  <a:pt x="-16977" y="33637"/>
                                </a:lnTo>
                                <a:lnTo>
                                  <a:pt x="-16975" y="33637"/>
                                </a:lnTo>
                                <a:lnTo>
                                  <a:pt x="-16974" y="33637"/>
                                </a:lnTo>
                                <a:lnTo>
                                  <a:pt x="-16973" y="33637"/>
                                </a:lnTo>
                                <a:lnTo>
                                  <a:pt x="-16971" y="33637"/>
                                </a:lnTo>
                                <a:lnTo>
                                  <a:pt x="-16970" y="33637"/>
                                </a:lnTo>
                                <a:lnTo>
                                  <a:pt x="-16969" y="33637"/>
                                </a:lnTo>
                                <a:lnTo>
                                  <a:pt x="-16967" y="33637"/>
                                </a:lnTo>
                                <a:lnTo>
                                  <a:pt x="-16966" y="33637"/>
                                </a:lnTo>
                                <a:lnTo>
                                  <a:pt x="-16964" y="33637"/>
                                </a:lnTo>
                                <a:lnTo>
                                  <a:pt x="-16963" y="33637"/>
                                </a:lnTo>
                                <a:lnTo>
                                  <a:pt x="-16962" y="33637"/>
                                </a:lnTo>
                                <a:lnTo>
                                  <a:pt x="-16960" y="33637"/>
                                </a:lnTo>
                                <a:lnTo>
                                  <a:pt x="-16958" y="33637"/>
                                </a:lnTo>
                                <a:lnTo>
                                  <a:pt x="-16957" y="33637"/>
                                </a:lnTo>
                                <a:lnTo>
                                  <a:pt x="-16956" y="33637"/>
                                </a:lnTo>
                                <a:lnTo>
                                  <a:pt x="-16954" y="33637"/>
                                </a:lnTo>
                                <a:lnTo>
                                  <a:pt x="-16953" y="33637"/>
                                </a:lnTo>
                                <a:lnTo>
                                  <a:pt x="-16952" y="33637"/>
                                </a:lnTo>
                                <a:lnTo>
                                  <a:pt x="-16950" y="33637"/>
                                </a:lnTo>
                                <a:lnTo>
                                  <a:pt x="-16949" y="33637"/>
                                </a:lnTo>
                                <a:lnTo>
                                  <a:pt x="-16947" y="33637"/>
                                </a:lnTo>
                                <a:lnTo>
                                  <a:pt x="-16946" y="33637"/>
                                </a:lnTo>
                                <a:lnTo>
                                  <a:pt x="-16945" y="33637"/>
                                </a:lnTo>
                                <a:lnTo>
                                  <a:pt x="-16943" y="33637"/>
                                </a:lnTo>
                                <a:lnTo>
                                  <a:pt x="-16941" y="33637"/>
                                </a:lnTo>
                                <a:lnTo>
                                  <a:pt x="-16940" y="33638"/>
                                </a:lnTo>
                                <a:lnTo>
                                  <a:pt x="-16939" y="33638"/>
                                </a:lnTo>
                                <a:lnTo>
                                  <a:pt x="-16937" y="33638"/>
                                </a:lnTo>
                                <a:lnTo>
                                  <a:pt x="-16936" y="33638"/>
                                </a:lnTo>
                                <a:lnTo>
                                  <a:pt x="-16934" y="33638"/>
                                </a:lnTo>
                                <a:lnTo>
                                  <a:pt x="-16933" y="33638"/>
                                </a:lnTo>
                                <a:lnTo>
                                  <a:pt x="-16932" y="33638"/>
                                </a:lnTo>
                                <a:lnTo>
                                  <a:pt x="-16930" y="33638"/>
                                </a:lnTo>
                                <a:lnTo>
                                  <a:pt x="-16928" y="33638"/>
                                </a:lnTo>
                                <a:lnTo>
                                  <a:pt x="-16927" y="33638"/>
                                </a:lnTo>
                                <a:lnTo>
                                  <a:pt x="-16926" y="33638"/>
                                </a:lnTo>
                                <a:lnTo>
                                  <a:pt x="-16924" y="33638"/>
                                </a:lnTo>
                                <a:lnTo>
                                  <a:pt x="-16923" y="33638"/>
                                </a:lnTo>
                                <a:lnTo>
                                  <a:pt x="-16922" y="33638"/>
                                </a:lnTo>
                                <a:lnTo>
                                  <a:pt x="-16920" y="33638"/>
                                </a:lnTo>
                                <a:lnTo>
                                  <a:pt x="-16919" y="33638"/>
                                </a:lnTo>
                                <a:lnTo>
                                  <a:pt x="-16917" y="33638"/>
                                </a:lnTo>
                                <a:lnTo>
                                  <a:pt x="-16916" y="33638"/>
                                </a:lnTo>
                                <a:lnTo>
                                  <a:pt x="-16915" y="33638"/>
                                </a:lnTo>
                                <a:lnTo>
                                  <a:pt x="-16913" y="33638"/>
                                </a:lnTo>
                                <a:lnTo>
                                  <a:pt x="-16911" y="33638"/>
                                </a:lnTo>
                                <a:lnTo>
                                  <a:pt x="-16910" y="33638"/>
                                </a:lnTo>
                                <a:lnTo>
                                  <a:pt x="-16909" y="33638"/>
                                </a:lnTo>
                                <a:lnTo>
                                  <a:pt x="-16907" y="33638"/>
                                </a:lnTo>
                                <a:lnTo>
                                  <a:pt x="-16906" y="33638"/>
                                </a:lnTo>
                                <a:lnTo>
                                  <a:pt x="-16905" y="33638"/>
                                </a:lnTo>
                                <a:lnTo>
                                  <a:pt x="-16903" y="33638"/>
                                </a:lnTo>
                                <a:lnTo>
                                  <a:pt x="-16902" y="33638"/>
                                </a:lnTo>
                                <a:lnTo>
                                  <a:pt x="-16900" y="33638"/>
                                </a:lnTo>
                                <a:lnTo>
                                  <a:pt x="-16898" y="33637"/>
                                </a:lnTo>
                                <a:lnTo>
                                  <a:pt x="-16897" y="33637"/>
                                </a:lnTo>
                                <a:lnTo>
                                  <a:pt x="-16896" y="33637"/>
                                </a:lnTo>
                                <a:lnTo>
                                  <a:pt x="-16894" y="33637"/>
                                </a:lnTo>
                                <a:lnTo>
                                  <a:pt x="-16893" y="33637"/>
                                </a:lnTo>
                                <a:lnTo>
                                  <a:pt x="-16892" y="33637"/>
                                </a:lnTo>
                                <a:lnTo>
                                  <a:pt x="-16890" y="33637"/>
                                </a:lnTo>
                                <a:lnTo>
                                  <a:pt x="-16889" y="33637"/>
                                </a:lnTo>
                                <a:lnTo>
                                  <a:pt x="-16887" y="33637"/>
                                </a:lnTo>
                                <a:lnTo>
                                  <a:pt x="-16886" y="33637"/>
                                </a:lnTo>
                                <a:lnTo>
                                  <a:pt x="-16885" y="33637"/>
                                </a:lnTo>
                                <a:lnTo>
                                  <a:pt x="-16883" y="33637"/>
                                </a:lnTo>
                                <a:lnTo>
                                  <a:pt x="-16881" y="33637"/>
                                </a:lnTo>
                                <a:lnTo>
                                  <a:pt x="-16880" y="33637"/>
                                </a:lnTo>
                                <a:lnTo>
                                  <a:pt x="-16879" y="33637"/>
                                </a:lnTo>
                                <a:lnTo>
                                  <a:pt x="-16877" y="33637"/>
                                </a:lnTo>
                                <a:lnTo>
                                  <a:pt x="-16876" y="33637"/>
                                </a:lnTo>
                                <a:lnTo>
                                  <a:pt x="-16875" y="33637"/>
                                </a:lnTo>
                                <a:lnTo>
                                  <a:pt x="-16873" y="33637"/>
                                </a:lnTo>
                                <a:lnTo>
                                  <a:pt x="-16872" y="33637"/>
                                </a:lnTo>
                                <a:lnTo>
                                  <a:pt x="-16870" y="33637"/>
                                </a:lnTo>
                                <a:lnTo>
                                  <a:pt x="-16869" y="33637"/>
                                </a:lnTo>
                                <a:lnTo>
                                  <a:pt x="-16868" y="33637"/>
                                </a:lnTo>
                                <a:lnTo>
                                  <a:pt x="-16866" y="33637"/>
                                </a:lnTo>
                                <a:lnTo>
                                  <a:pt x="-16864" y="33637"/>
                                </a:lnTo>
                                <a:lnTo>
                                  <a:pt x="-16863" y="33637"/>
                                </a:lnTo>
                                <a:lnTo>
                                  <a:pt x="-16862" y="33637"/>
                                </a:lnTo>
                                <a:lnTo>
                                  <a:pt x="-16860" y="33637"/>
                                </a:lnTo>
                                <a:lnTo>
                                  <a:pt x="-16859" y="33638"/>
                                </a:lnTo>
                                <a:lnTo>
                                  <a:pt x="-16857" y="33638"/>
                                </a:lnTo>
                                <a:lnTo>
                                  <a:pt x="-16856" y="33638"/>
                                </a:lnTo>
                                <a:lnTo>
                                  <a:pt x="-16855" y="33638"/>
                                </a:lnTo>
                                <a:lnTo>
                                  <a:pt x="-16853" y="33638"/>
                                </a:lnTo>
                                <a:lnTo>
                                  <a:pt x="-16852" y="33638"/>
                                </a:lnTo>
                                <a:lnTo>
                                  <a:pt x="-16851" y="33638"/>
                                </a:lnTo>
                                <a:lnTo>
                                  <a:pt x="-16849" y="33638"/>
                                </a:lnTo>
                                <a:lnTo>
                                  <a:pt x="-16847" y="33638"/>
                                </a:lnTo>
                                <a:lnTo>
                                  <a:pt x="-16846" y="33638"/>
                                </a:lnTo>
                                <a:lnTo>
                                  <a:pt x="-16845" y="33638"/>
                                </a:lnTo>
                                <a:lnTo>
                                  <a:pt x="-16843" y="33638"/>
                                </a:lnTo>
                                <a:lnTo>
                                  <a:pt x="-16842" y="33638"/>
                                </a:lnTo>
                                <a:lnTo>
                                  <a:pt x="-16840" y="33638"/>
                                </a:lnTo>
                                <a:lnTo>
                                  <a:pt x="-16839" y="33638"/>
                                </a:lnTo>
                                <a:lnTo>
                                  <a:pt x="-16838" y="33638"/>
                                </a:lnTo>
                                <a:lnTo>
                                  <a:pt x="-16836" y="33638"/>
                                </a:lnTo>
                                <a:lnTo>
                                  <a:pt x="-16835" y="33638"/>
                                </a:lnTo>
                                <a:lnTo>
                                  <a:pt x="-16834" y="33638"/>
                                </a:lnTo>
                                <a:lnTo>
                                  <a:pt x="-16832" y="33638"/>
                                </a:lnTo>
                                <a:lnTo>
                                  <a:pt x="-16830" y="33638"/>
                                </a:lnTo>
                                <a:lnTo>
                                  <a:pt x="-16829" y="33638"/>
                                </a:lnTo>
                                <a:lnTo>
                                  <a:pt x="-16828" y="33638"/>
                                </a:lnTo>
                                <a:lnTo>
                                  <a:pt x="-16826" y="33638"/>
                                </a:lnTo>
                                <a:lnTo>
                                  <a:pt x="-16825" y="33638"/>
                                </a:lnTo>
                                <a:lnTo>
                                  <a:pt x="-16823" y="33638"/>
                                </a:lnTo>
                                <a:lnTo>
                                  <a:pt x="-16822" y="33638"/>
                                </a:lnTo>
                                <a:lnTo>
                                  <a:pt x="-16821" y="33638"/>
                                </a:lnTo>
                                <a:lnTo>
                                  <a:pt x="-16819" y="33638"/>
                                </a:lnTo>
                                <a:lnTo>
                                  <a:pt x="-16818" y="33638"/>
                                </a:lnTo>
                                <a:lnTo>
                                  <a:pt x="-16817" y="33638"/>
                                </a:lnTo>
                                <a:lnTo>
                                  <a:pt x="-16815" y="33638"/>
                                </a:lnTo>
                                <a:lnTo>
                                  <a:pt x="-16813" y="33638"/>
                                </a:lnTo>
                                <a:lnTo>
                                  <a:pt x="-16812" y="33638"/>
                                </a:lnTo>
                                <a:lnTo>
                                  <a:pt x="-16810" y="33638"/>
                                </a:lnTo>
                                <a:lnTo>
                                  <a:pt x="-16809" y="33638"/>
                                </a:lnTo>
                                <a:lnTo>
                                  <a:pt x="-16808" y="33638"/>
                                </a:lnTo>
                                <a:lnTo>
                                  <a:pt x="-16806" y="33638"/>
                                </a:lnTo>
                                <a:lnTo>
                                  <a:pt x="-16805" y="33638"/>
                                </a:lnTo>
                                <a:lnTo>
                                  <a:pt x="-16804" y="33638"/>
                                </a:lnTo>
                                <a:lnTo>
                                  <a:pt x="-16802" y="33638"/>
                                </a:lnTo>
                                <a:lnTo>
                                  <a:pt x="-16800" y="33638"/>
                                </a:lnTo>
                                <a:lnTo>
                                  <a:pt x="-16799" y="33638"/>
                                </a:lnTo>
                                <a:lnTo>
                                  <a:pt x="-16798" y="33638"/>
                                </a:lnTo>
                                <a:lnTo>
                                  <a:pt x="-16796" y="33638"/>
                                </a:lnTo>
                                <a:lnTo>
                                  <a:pt x="-16795" y="33638"/>
                                </a:lnTo>
                                <a:lnTo>
                                  <a:pt x="-16793" y="33638"/>
                                </a:lnTo>
                                <a:lnTo>
                                  <a:pt x="-16792" y="33638"/>
                                </a:lnTo>
                                <a:lnTo>
                                  <a:pt x="-16791" y="33638"/>
                                </a:lnTo>
                                <a:lnTo>
                                  <a:pt x="-16789" y="33638"/>
                                </a:lnTo>
                                <a:lnTo>
                                  <a:pt x="-16788" y="33638"/>
                                </a:lnTo>
                                <a:lnTo>
                                  <a:pt x="-16787" y="33638"/>
                                </a:lnTo>
                                <a:lnTo>
                                  <a:pt x="-16785" y="33638"/>
                                </a:lnTo>
                                <a:lnTo>
                                  <a:pt x="-16783" y="33638"/>
                                </a:lnTo>
                                <a:lnTo>
                                  <a:pt x="-16782" y="33638"/>
                                </a:lnTo>
                                <a:lnTo>
                                  <a:pt x="-16780" y="33638"/>
                                </a:lnTo>
                                <a:lnTo>
                                  <a:pt x="-16779" y="33638"/>
                                </a:lnTo>
                                <a:lnTo>
                                  <a:pt x="-16778" y="33638"/>
                                </a:lnTo>
                                <a:lnTo>
                                  <a:pt x="-16776" y="33638"/>
                                </a:lnTo>
                                <a:lnTo>
                                  <a:pt x="-16775" y="33638"/>
                                </a:lnTo>
                                <a:lnTo>
                                  <a:pt x="-16774" y="33638"/>
                                </a:lnTo>
                                <a:lnTo>
                                  <a:pt x="-16772" y="33638"/>
                                </a:lnTo>
                                <a:lnTo>
                                  <a:pt x="-16770" y="33638"/>
                                </a:lnTo>
                                <a:lnTo>
                                  <a:pt x="-16769" y="33638"/>
                                </a:lnTo>
                                <a:lnTo>
                                  <a:pt x="-16768" y="33638"/>
                                </a:lnTo>
                                <a:lnTo>
                                  <a:pt x="-16766" y="33638"/>
                                </a:lnTo>
                                <a:lnTo>
                                  <a:pt x="-16765" y="33638"/>
                                </a:lnTo>
                                <a:lnTo>
                                  <a:pt x="-16763" y="33638"/>
                                </a:lnTo>
                                <a:lnTo>
                                  <a:pt x="-16762" y="33638"/>
                                </a:lnTo>
                                <a:lnTo>
                                  <a:pt x="-16761" y="33638"/>
                                </a:lnTo>
                                <a:lnTo>
                                  <a:pt x="-16759" y="33638"/>
                                </a:lnTo>
                                <a:lnTo>
                                  <a:pt x="-16758" y="33638"/>
                                </a:lnTo>
                                <a:lnTo>
                                  <a:pt x="-16757" y="33638"/>
                                </a:lnTo>
                                <a:lnTo>
                                  <a:pt x="-16755" y="33638"/>
                                </a:lnTo>
                                <a:lnTo>
                                  <a:pt x="-16753" y="33638"/>
                                </a:lnTo>
                                <a:lnTo>
                                  <a:pt x="-16752" y="33638"/>
                                </a:lnTo>
                                <a:lnTo>
                                  <a:pt x="-16751" y="33638"/>
                                </a:lnTo>
                                <a:lnTo>
                                  <a:pt x="-16749" y="33638"/>
                                </a:lnTo>
                                <a:lnTo>
                                  <a:pt x="-16748" y="33638"/>
                                </a:lnTo>
                                <a:lnTo>
                                  <a:pt x="-16746" y="33638"/>
                                </a:lnTo>
                                <a:lnTo>
                                  <a:pt x="-16745" y="33638"/>
                                </a:lnTo>
                                <a:lnTo>
                                  <a:pt x="-16744" y="33638"/>
                                </a:lnTo>
                                <a:lnTo>
                                  <a:pt x="-16742" y="33638"/>
                                </a:lnTo>
                                <a:lnTo>
                                  <a:pt x="-16741" y="33638"/>
                                </a:lnTo>
                                <a:lnTo>
                                  <a:pt x="-16740" y="33638"/>
                                </a:lnTo>
                                <a:lnTo>
                                  <a:pt x="-16738" y="33638"/>
                                </a:lnTo>
                                <a:lnTo>
                                  <a:pt x="-16736" y="33638"/>
                                </a:lnTo>
                                <a:lnTo>
                                  <a:pt x="-16735" y="33638"/>
                                </a:lnTo>
                                <a:lnTo>
                                  <a:pt x="-16733" y="33638"/>
                                </a:lnTo>
                                <a:lnTo>
                                  <a:pt x="-16732" y="33638"/>
                                </a:lnTo>
                                <a:lnTo>
                                  <a:pt x="-16731" y="33638"/>
                                </a:lnTo>
                                <a:lnTo>
                                  <a:pt x="-16729" y="33638"/>
                                </a:lnTo>
                                <a:lnTo>
                                  <a:pt x="-16728" y="33638"/>
                                </a:lnTo>
                                <a:lnTo>
                                  <a:pt x="-16727" y="33638"/>
                                </a:lnTo>
                                <a:lnTo>
                                  <a:pt x="-16725" y="33638"/>
                                </a:lnTo>
                                <a:lnTo>
                                  <a:pt x="-16724" y="33638"/>
                                </a:lnTo>
                                <a:lnTo>
                                  <a:pt x="-16723" y="33638"/>
                                </a:lnTo>
                                <a:lnTo>
                                  <a:pt x="-16721" y="33638"/>
                                </a:lnTo>
                                <a:lnTo>
                                  <a:pt x="-16719" y="33638"/>
                                </a:lnTo>
                                <a:lnTo>
                                  <a:pt x="-16718" y="33638"/>
                                </a:lnTo>
                                <a:lnTo>
                                  <a:pt x="-16716" y="33638"/>
                                </a:lnTo>
                                <a:lnTo>
                                  <a:pt x="-16715" y="33638"/>
                                </a:lnTo>
                                <a:lnTo>
                                  <a:pt x="-16714" y="33638"/>
                                </a:lnTo>
                                <a:lnTo>
                                  <a:pt x="-16712" y="33638"/>
                                </a:lnTo>
                                <a:lnTo>
                                  <a:pt x="-16711" y="33638"/>
                                </a:lnTo>
                                <a:lnTo>
                                  <a:pt x="-16710" y="33638"/>
                                </a:lnTo>
                                <a:lnTo>
                                  <a:pt x="-16708" y="33638"/>
                                </a:lnTo>
                                <a:lnTo>
                                  <a:pt x="-16707" y="33638"/>
                                </a:lnTo>
                                <a:lnTo>
                                  <a:pt x="-16706" y="33638"/>
                                </a:lnTo>
                                <a:lnTo>
                                  <a:pt x="-16704" y="33638"/>
                                </a:lnTo>
                                <a:lnTo>
                                  <a:pt x="-16702" y="33638"/>
                                </a:lnTo>
                                <a:lnTo>
                                  <a:pt x="-16701" y="33638"/>
                                </a:lnTo>
                                <a:lnTo>
                                  <a:pt x="-16699" y="33638"/>
                                </a:lnTo>
                                <a:lnTo>
                                  <a:pt x="-16698" y="33638"/>
                                </a:lnTo>
                                <a:lnTo>
                                  <a:pt x="-16697" y="33638"/>
                                </a:lnTo>
                                <a:lnTo>
                                  <a:pt x="-16695" y="33638"/>
                                </a:lnTo>
                                <a:lnTo>
                                  <a:pt x="-16694" y="33638"/>
                                </a:lnTo>
                                <a:lnTo>
                                  <a:pt x="-16693" y="33638"/>
                                </a:lnTo>
                                <a:lnTo>
                                  <a:pt x="-16691" y="33638"/>
                                </a:lnTo>
                                <a:lnTo>
                                  <a:pt x="-16690" y="33638"/>
                                </a:lnTo>
                                <a:lnTo>
                                  <a:pt x="-16689" y="33638"/>
                                </a:lnTo>
                                <a:lnTo>
                                  <a:pt x="-16686" y="33638"/>
                                </a:lnTo>
                                <a:lnTo>
                                  <a:pt x="-16685" y="33638"/>
                                </a:lnTo>
                                <a:lnTo>
                                  <a:pt x="-16684" y="33638"/>
                                </a:lnTo>
                                <a:lnTo>
                                  <a:pt x="-16682" y="33638"/>
                                </a:lnTo>
                                <a:lnTo>
                                  <a:pt x="-16681" y="33638"/>
                                </a:lnTo>
                                <a:lnTo>
                                  <a:pt x="-16680" y="33638"/>
                                </a:lnTo>
                                <a:lnTo>
                                  <a:pt x="-16678" y="33638"/>
                                </a:lnTo>
                                <a:lnTo>
                                  <a:pt x="-16677" y="33638"/>
                                </a:lnTo>
                                <a:lnTo>
                                  <a:pt x="-16676" y="33638"/>
                                </a:lnTo>
                                <a:lnTo>
                                  <a:pt x="-16674" y="33638"/>
                                </a:lnTo>
                                <a:lnTo>
                                  <a:pt x="-16672" y="33638"/>
                                </a:lnTo>
                                <a:lnTo>
                                  <a:pt x="-16671" y="33638"/>
                                </a:lnTo>
                                <a:lnTo>
                                  <a:pt x="-16669" y="33638"/>
                                </a:lnTo>
                                <a:lnTo>
                                  <a:pt x="-16668" y="33638"/>
                                </a:lnTo>
                                <a:lnTo>
                                  <a:pt x="-16667" y="33638"/>
                                </a:lnTo>
                                <a:lnTo>
                                  <a:pt x="-16665" y="33638"/>
                                </a:lnTo>
                                <a:lnTo>
                                  <a:pt x="-16664" y="33638"/>
                                </a:lnTo>
                                <a:lnTo>
                                  <a:pt x="-16663" y="33638"/>
                                </a:lnTo>
                                <a:lnTo>
                                  <a:pt x="-16661" y="33638"/>
                                </a:lnTo>
                                <a:lnTo>
                                  <a:pt x="-16660" y="33638"/>
                                </a:lnTo>
                                <a:lnTo>
                                  <a:pt x="-16659" y="33637"/>
                                </a:lnTo>
                                <a:lnTo>
                                  <a:pt x="-16657" y="33637"/>
                                </a:lnTo>
                                <a:lnTo>
                                  <a:pt x="-16655" y="33637"/>
                                </a:lnTo>
                                <a:lnTo>
                                  <a:pt x="-16654" y="33637"/>
                                </a:lnTo>
                                <a:lnTo>
                                  <a:pt x="-16652" y="33637"/>
                                </a:lnTo>
                                <a:lnTo>
                                  <a:pt x="-16651" y="33637"/>
                                </a:lnTo>
                                <a:lnTo>
                                  <a:pt x="-16650" y="33637"/>
                                </a:lnTo>
                                <a:lnTo>
                                  <a:pt x="-16648" y="33637"/>
                                </a:lnTo>
                                <a:lnTo>
                                  <a:pt x="-16646" y="33637"/>
                                </a:lnTo>
                                <a:lnTo>
                                  <a:pt x="-16645" y="33637"/>
                                </a:lnTo>
                                <a:lnTo>
                                  <a:pt x="-16644" y="33637"/>
                                </a:lnTo>
                                <a:lnTo>
                                  <a:pt x="-16642" y="33637"/>
                                </a:lnTo>
                                <a:lnTo>
                                  <a:pt x="-16641" y="33637"/>
                                </a:lnTo>
                                <a:lnTo>
                                  <a:pt x="-16640" y="33637"/>
                                </a:lnTo>
                                <a:lnTo>
                                  <a:pt x="-16639" y="33637"/>
                                </a:lnTo>
                                <a:lnTo>
                                  <a:pt x="-16638" y="33637"/>
                                </a:lnTo>
                                <a:lnTo>
                                  <a:pt x="-16637" y="33637"/>
                                </a:lnTo>
                                <a:lnTo>
                                  <a:pt x="-16635" y="33637"/>
                                </a:lnTo>
                                <a:lnTo>
                                  <a:pt x="-16634" y="33637"/>
                                </a:lnTo>
                                <a:lnTo>
                                  <a:pt x="-16633" y="33637"/>
                                </a:lnTo>
                                <a:lnTo>
                                  <a:pt x="-16632" y="33637"/>
                                </a:lnTo>
                                <a:lnTo>
                                  <a:pt x="-16631" y="33637"/>
                                </a:lnTo>
                                <a:lnTo>
                                  <a:pt x="-16629" y="33637"/>
                                </a:lnTo>
                                <a:lnTo>
                                  <a:pt x="-16622" y="33637"/>
                                </a:lnTo>
                                <a:moveTo>
                                  <a:pt x="-19184" y="34473"/>
                                </a:moveTo>
                                <a:lnTo>
                                  <a:pt x="-19158" y="34476"/>
                                </a:lnTo>
                                <a:moveTo>
                                  <a:pt x="-19110" y="34479"/>
                                </a:moveTo>
                                <a:lnTo>
                                  <a:pt x="-19083" y="34479"/>
                                </a:lnTo>
                                <a:moveTo>
                                  <a:pt x="-19036" y="34477"/>
                                </a:moveTo>
                                <a:lnTo>
                                  <a:pt x="-19009" y="34476"/>
                                </a:lnTo>
                                <a:moveTo>
                                  <a:pt x="-18962" y="34477"/>
                                </a:moveTo>
                                <a:lnTo>
                                  <a:pt x="-18935" y="34479"/>
                                </a:lnTo>
                                <a:moveTo>
                                  <a:pt x="-18899" y="34453"/>
                                </a:moveTo>
                                <a:lnTo>
                                  <a:pt x="-18892" y="34428"/>
                                </a:lnTo>
                                <a:moveTo>
                                  <a:pt x="-18884" y="34380"/>
                                </a:moveTo>
                                <a:lnTo>
                                  <a:pt x="-18880" y="34354"/>
                                </a:lnTo>
                                <a:moveTo>
                                  <a:pt x="-18874" y="34306"/>
                                </a:moveTo>
                                <a:lnTo>
                                  <a:pt x="-18872" y="34280"/>
                                </a:lnTo>
                                <a:moveTo>
                                  <a:pt x="-18867" y="34232"/>
                                </a:moveTo>
                                <a:lnTo>
                                  <a:pt x="-18864" y="34205"/>
                                </a:lnTo>
                                <a:moveTo>
                                  <a:pt x="-18859" y="34158"/>
                                </a:moveTo>
                                <a:lnTo>
                                  <a:pt x="-18856" y="34132"/>
                                </a:lnTo>
                              </a:path>
                            </a:pathLst>
                          </a:custGeom>
                          <a:noFill/>
                          <a:ln w="1126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416"/>
                            <a:ext cx="70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AutoShape 168"/>
                        <wps:cNvSpPr>
                          <a:spLocks/>
                        </wps:cNvSpPr>
                        <wps:spPr bwMode="auto">
                          <a:xfrm>
                            <a:off x="21963" y="-29643"/>
                            <a:ext cx="55584" cy="17479"/>
                          </a:xfrm>
                          <a:custGeom>
                            <a:avLst/>
                            <a:gdLst>
                              <a:gd name="T0" fmla="+- 0 3847 21964"/>
                              <a:gd name="T1" fmla="*/ T0 w 55584"/>
                              <a:gd name="T2" fmla="+- 0 420 -29643"/>
                              <a:gd name="T3" fmla="*/ 420 h 17479"/>
                              <a:gd name="T4" fmla="+- 0 3873 21964"/>
                              <a:gd name="T5" fmla="*/ T4 w 55584"/>
                              <a:gd name="T6" fmla="+- 0 420 -29643"/>
                              <a:gd name="T7" fmla="*/ 420 h 17479"/>
                              <a:gd name="T8" fmla="+- 0 3921 21964"/>
                              <a:gd name="T9" fmla="*/ T8 w 55584"/>
                              <a:gd name="T10" fmla="+- 0 420 -29643"/>
                              <a:gd name="T11" fmla="*/ 420 h 17479"/>
                              <a:gd name="T12" fmla="+- 0 3947 21964"/>
                              <a:gd name="T13" fmla="*/ T12 w 55584"/>
                              <a:gd name="T14" fmla="+- 0 419 -29643"/>
                              <a:gd name="T15" fmla="*/ 419 h 17479"/>
                              <a:gd name="T16" fmla="+- 0 3995 21964"/>
                              <a:gd name="T17" fmla="*/ T16 w 55584"/>
                              <a:gd name="T18" fmla="+- 0 420 -29643"/>
                              <a:gd name="T19" fmla="*/ 420 h 17479"/>
                              <a:gd name="T20" fmla="+- 0 4021 21964"/>
                              <a:gd name="T21" fmla="*/ T20 w 55584"/>
                              <a:gd name="T22" fmla="+- 0 422 -29643"/>
                              <a:gd name="T23" fmla="*/ 422 h 17479"/>
                              <a:gd name="T24" fmla="+- 0 4069 21964"/>
                              <a:gd name="T25" fmla="*/ T24 w 55584"/>
                              <a:gd name="T26" fmla="+- 0 423 -29643"/>
                              <a:gd name="T27" fmla="*/ 423 h 17479"/>
                              <a:gd name="T28" fmla="+- 0 4095 21964"/>
                              <a:gd name="T29" fmla="*/ T28 w 55584"/>
                              <a:gd name="T30" fmla="+- 0 423 -29643"/>
                              <a:gd name="T31" fmla="*/ 423 h 17479"/>
                              <a:gd name="T32" fmla="+- 0 4143 21964"/>
                              <a:gd name="T33" fmla="*/ T32 w 55584"/>
                              <a:gd name="T34" fmla="+- 0 422 -29643"/>
                              <a:gd name="T35" fmla="*/ 422 h 17479"/>
                              <a:gd name="T36" fmla="+- 0 4170 21964"/>
                              <a:gd name="T37" fmla="*/ T36 w 55584"/>
                              <a:gd name="T38" fmla="+- 0 422 -29643"/>
                              <a:gd name="T39" fmla="*/ 422 h 17479"/>
                              <a:gd name="T40" fmla="+- 0 4217 21964"/>
                              <a:gd name="T41" fmla="*/ T40 w 55584"/>
                              <a:gd name="T42" fmla="+- 0 422 -29643"/>
                              <a:gd name="T43" fmla="*/ 422 h 17479"/>
                              <a:gd name="T44" fmla="+- 0 4244 21964"/>
                              <a:gd name="T45" fmla="*/ T44 w 55584"/>
                              <a:gd name="T46" fmla="+- 0 421 -29643"/>
                              <a:gd name="T47" fmla="*/ 421 h 17479"/>
                              <a:gd name="T48" fmla="+- 0 4292 21964"/>
                              <a:gd name="T49" fmla="*/ T48 w 55584"/>
                              <a:gd name="T50" fmla="+- 0 420 -29643"/>
                              <a:gd name="T51" fmla="*/ 420 h 17479"/>
                              <a:gd name="T52" fmla="+- 0 4318 21964"/>
                              <a:gd name="T53" fmla="*/ T52 w 55584"/>
                              <a:gd name="T54" fmla="+- 0 419 -29643"/>
                              <a:gd name="T55" fmla="*/ 419 h 17479"/>
                              <a:gd name="T56" fmla="+- 0 4365 21964"/>
                              <a:gd name="T57" fmla="*/ T56 w 55584"/>
                              <a:gd name="T58" fmla="+- 0 418 -29643"/>
                              <a:gd name="T59" fmla="*/ 418 h 17479"/>
                              <a:gd name="T60" fmla="+- 0 4391 21964"/>
                              <a:gd name="T61" fmla="*/ T60 w 55584"/>
                              <a:gd name="T62" fmla="+- 0 416 -29643"/>
                              <a:gd name="T63" fmla="*/ 416 h 17479"/>
                              <a:gd name="T64" fmla="+- 0 4439 21964"/>
                              <a:gd name="T65" fmla="*/ T64 w 55584"/>
                              <a:gd name="T66" fmla="+- 0 415 -29643"/>
                              <a:gd name="T67" fmla="*/ 415 h 17479"/>
                              <a:gd name="T68" fmla="+- 0 4465 21964"/>
                              <a:gd name="T69" fmla="*/ T68 w 55584"/>
                              <a:gd name="T70" fmla="+- 0 415 -29643"/>
                              <a:gd name="T71" fmla="*/ 415 h 17479"/>
                              <a:gd name="T72" fmla="+- 0 4510 21964"/>
                              <a:gd name="T73" fmla="*/ T72 w 55584"/>
                              <a:gd name="T74" fmla="+- 0 416 -29643"/>
                              <a:gd name="T75" fmla="*/ 416 h 17479"/>
                              <a:gd name="T76" fmla="+- 0 4536 21964"/>
                              <a:gd name="T77" fmla="*/ T76 w 55584"/>
                              <a:gd name="T78" fmla="+- 0 416 -29643"/>
                              <a:gd name="T79" fmla="*/ 416 h 17479"/>
                              <a:gd name="T80" fmla="+- 0 4584 21964"/>
                              <a:gd name="T81" fmla="*/ T80 w 55584"/>
                              <a:gd name="T82" fmla="+- 0 416 -29643"/>
                              <a:gd name="T83" fmla="*/ 416 h 17479"/>
                              <a:gd name="T84" fmla="+- 0 4610 21964"/>
                              <a:gd name="T85" fmla="*/ T84 w 55584"/>
                              <a:gd name="T86" fmla="+- 0 415 -29643"/>
                              <a:gd name="T87" fmla="*/ 415 h 17479"/>
                              <a:gd name="T88" fmla="+- 0 4658 21964"/>
                              <a:gd name="T89" fmla="*/ T88 w 55584"/>
                              <a:gd name="T90" fmla="+- 0 414 -29643"/>
                              <a:gd name="T91" fmla="*/ 414 h 17479"/>
                              <a:gd name="T92" fmla="+- 0 4685 21964"/>
                              <a:gd name="T93" fmla="*/ T92 w 55584"/>
                              <a:gd name="T94" fmla="+- 0 413 -29643"/>
                              <a:gd name="T95" fmla="*/ 413 h 17479"/>
                              <a:gd name="T96" fmla="+- 0 4732 21964"/>
                              <a:gd name="T97" fmla="*/ T96 w 55584"/>
                              <a:gd name="T98" fmla="+- 0 413 -29643"/>
                              <a:gd name="T99" fmla="*/ 413 h 17479"/>
                              <a:gd name="T100" fmla="+- 0 4759 21964"/>
                              <a:gd name="T101" fmla="*/ T100 w 55584"/>
                              <a:gd name="T102" fmla="+- 0 414 -29643"/>
                              <a:gd name="T103" fmla="*/ 414 h 17479"/>
                              <a:gd name="T104" fmla="+- 0 4769 21964"/>
                              <a:gd name="T105" fmla="*/ T104 w 55584"/>
                              <a:gd name="T106" fmla="+- 0 414 -29643"/>
                              <a:gd name="T107" fmla="*/ 414 h 17479"/>
                              <a:gd name="T108" fmla="+- 0 4796 21964"/>
                              <a:gd name="T109" fmla="*/ T108 w 55584"/>
                              <a:gd name="T110" fmla="+- 0 414 -29643"/>
                              <a:gd name="T111" fmla="*/ 414 h 17479"/>
                              <a:gd name="T112" fmla="+- 0 4844 21964"/>
                              <a:gd name="T113" fmla="*/ T112 w 55584"/>
                              <a:gd name="T114" fmla="+- 0 414 -29643"/>
                              <a:gd name="T115" fmla="*/ 414 h 17479"/>
                              <a:gd name="T116" fmla="+- 0 4870 21964"/>
                              <a:gd name="T117" fmla="*/ T116 w 55584"/>
                              <a:gd name="T118" fmla="+- 0 414 -29643"/>
                              <a:gd name="T119" fmla="*/ 414 h 17479"/>
                              <a:gd name="T120" fmla="+- 0 4916 21964"/>
                              <a:gd name="T121" fmla="*/ T120 w 55584"/>
                              <a:gd name="T122" fmla="+- 0 416 -29643"/>
                              <a:gd name="T123" fmla="*/ 416 h 17479"/>
                              <a:gd name="T124" fmla="+- 0 4940 21964"/>
                              <a:gd name="T125" fmla="*/ T124 w 55584"/>
                              <a:gd name="T126" fmla="+- 0 417 -29643"/>
                              <a:gd name="T127" fmla="*/ 417 h 17479"/>
                              <a:gd name="T128" fmla="+- 0 4988 21964"/>
                              <a:gd name="T129" fmla="*/ T128 w 55584"/>
                              <a:gd name="T130" fmla="+- 0 420 -29643"/>
                              <a:gd name="T131" fmla="*/ 420 h 17479"/>
                              <a:gd name="T132" fmla="+- 0 5015 21964"/>
                              <a:gd name="T133" fmla="*/ T132 w 55584"/>
                              <a:gd name="T134" fmla="+- 0 421 -29643"/>
                              <a:gd name="T135" fmla="*/ 421 h 17479"/>
                              <a:gd name="T136" fmla="+- 0 5062 21964"/>
                              <a:gd name="T137" fmla="*/ T136 w 55584"/>
                              <a:gd name="T138" fmla="+- 0 423 -29643"/>
                              <a:gd name="T139" fmla="*/ 423 h 17479"/>
                              <a:gd name="T140" fmla="+- 0 5089 21964"/>
                              <a:gd name="T141" fmla="*/ T140 w 55584"/>
                              <a:gd name="T142" fmla="+- 0 424 -29643"/>
                              <a:gd name="T143" fmla="*/ 424 h 17479"/>
                              <a:gd name="T144" fmla="+- 0 5136 21964"/>
                              <a:gd name="T145" fmla="*/ T144 w 55584"/>
                              <a:gd name="T146" fmla="+- 0 428 -29643"/>
                              <a:gd name="T147" fmla="*/ 428 h 17479"/>
                              <a:gd name="T148" fmla="+- 0 5161 21964"/>
                              <a:gd name="T149" fmla="*/ T148 w 55584"/>
                              <a:gd name="T150" fmla="+- 0 430 -29643"/>
                              <a:gd name="T151" fmla="*/ 430 h 17479"/>
                              <a:gd name="T152" fmla="+- 0 5205 21964"/>
                              <a:gd name="T153" fmla="*/ T152 w 55584"/>
                              <a:gd name="T154" fmla="+- 0 433 -29643"/>
                              <a:gd name="T155" fmla="*/ 433 h 17479"/>
                              <a:gd name="T156" fmla="+- 0 5231 21964"/>
                              <a:gd name="T157" fmla="*/ T156 w 55584"/>
                              <a:gd name="T158" fmla="+- 0 435 -29643"/>
                              <a:gd name="T159" fmla="*/ 435 h 17479"/>
                              <a:gd name="T160" fmla="+- 0 5278 21964"/>
                              <a:gd name="T161" fmla="*/ T160 w 55584"/>
                              <a:gd name="T162" fmla="+- 0 439 -29643"/>
                              <a:gd name="T163" fmla="*/ 439 h 17479"/>
                              <a:gd name="T164" fmla="+- 0 5304 21964"/>
                              <a:gd name="T165" fmla="*/ T164 w 55584"/>
                              <a:gd name="T166" fmla="+- 0 441 -29643"/>
                              <a:gd name="T167" fmla="*/ 441 h 17479"/>
                              <a:gd name="T168" fmla="+- 0 2780 21964"/>
                              <a:gd name="T169" fmla="*/ T168 w 55584"/>
                              <a:gd name="T170" fmla="+- 0 1206 -29643"/>
                              <a:gd name="T171" fmla="*/ 1206 h 17479"/>
                              <a:gd name="T172" fmla="+- 0 2780 21964"/>
                              <a:gd name="T173" fmla="*/ T172 w 55584"/>
                              <a:gd name="T174" fmla="+- 0 1206 -29643"/>
                              <a:gd name="T175" fmla="*/ 1206 h 17479"/>
                              <a:gd name="T176" fmla="+- 0 2812 21964"/>
                              <a:gd name="T177" fmla="*/ T176 w 55584"/>
                              <a:gd name="T178" fmla="+- 0 1207 -29643"/>
                              <a:gd name="T179" fmla="*/ 1207 h 17479"/>
                              <a:gd name="T180" fmla="+- 0 2813 21964"/>
                              <a:gd name="T181" fmla="*/ T180 w 55584"/>
                              <a:gd name="T182" fmla="+- 0 1207 -29643"/>
                              <a:gd name="T183" fmla="*/ 1207 h 17479"/>
                              <a:gd name="T184" fmla="+- 0 2844 21964"/>
                              <a:gd name="T185" fmla="*/ T184 w 55584"/>
                              <a:gd name="T186" fmla="+- 0 1208 -29643"/>
                              <a:gd name="T187" fmla="*/ 1208 h 17479"/>
                              <a:gd name="T188" fmla="+- 0 2845 21964"/>
                              <a:gd name="T189" fmla="*/ T188 w 55584"/>
                              <a:gd name="T190" fmla="+- 0 1208 -29643"/>
                              <a:gd name="T191" fmla="*/ 1208 h 17479"/>
                              <a:gd name="T192" fmla="+- 0 2877 21964"/>
                              <a:gd name="T193" fmla="*/ T192 w 55584"/>
                              <a:gd name="T194" fmla="+- 0 1209 -29643"/>
                              <a:gd name="T195" fmla="*/ 1209 h 17479"/>
                              <a:gd name="T196" fmla="+- 0 2878 21964"/>
                              <a:gd name="T197" fmla="*/ T196 w 55584"/>
                              <a:gd name="T198" fmla="+- 0 1209 -29643"/>
                              <a:gd name="T199" fmla="*/ 1209 h 17479"/>
                              <a:gd name="T200" fmla="+- 0 2910 21964"/>
                              <a:gd name="T201" fmla="*/ T200 w 55584"/>
                              <a:gd name="T202" fmla="+- 0 1209 -29643"/>
                              <a:gd name="T203" fmla="*/ 1209 h 17479"/>
                              <a:gd name="T204" fmla="+- 0 2911 21964"/>
                              <a:gd name="T205" fmla="*/ T204 w 55584"/>
                              <a:gd name="T206" fmla="+- 0 1209 -29643"/>
                              <a:gd name="T207" fmla="*/ 1209 h 17479"/>
                              <a:gd name="T208" fmla="+- 0 2943 21964"/>
                              <a:gd name="T209" fmla="*/ T208 w 55584"/>
                              <a:gd name="T210" fmla="+- 0 1208 -29643"/>
                              <a:gd name="T211" fmla="*/ 1208 h 17479"/>
                              <a:gd name="T212" fmla="+- 0 2943 21964"/>
                              <a:gd name="T213" fmla="*/ T212 w 55584"/>
                              <a:gd name="T214" fmla="+- 0 1208 -29643"/>
                              <a:gd name="T215" fmla="*/ 1208 h 17479"/>
                              <a:gd name="T216" fmla="+- 0 2974 21964"/>
                              <a:gd name="T217" fmla="*/ T216 w 55584"/>
                              <a:gd name="T218" fmla="+- 0 1208 -29643"/>
                              <a:gd name="T219" fmla="*/ 1208 h 17479"/>
                              <a:gd name="T220" fmla="+- 0 2975 21964"/>
                              <a:gd name="T221" fmla="*/ T220 w 55584"/>
                              <a:gd name="T222" fmla="+- 0 1208 -29643"/>
                              <a:gd name="T223" fmla="*/ 1208 h 17479"/>
                              <a:gd name="T224" fmla="+- 0 3007 21964"/>
                              <a:gd name="T225" fmla="*/ T224 w 55584"/>
                              <a:gd name="T226" fmla="+- 0 1208 -29643"/>
                              <a:gd name="T227" fmla="*/ 1208 h 17479"/>
                              <a:gd name="T228" fmla="+- 0 3007 21964"/>
                              <a:gd name="T229" fmla="*/ T228 w 55584"/>
                              <a:gd name="T230" fmla="+- 0 1208 -29643"/>
                              <a:gd name="T231" fmla="*/ 1208 h 17479"/>
                              <a:gd name="T232" fmla="+- 0 3039 21964"/>
                              <a:gd name="T233" fmla="*/ T232 w 55584"/>
                              <a:gd name="T234" fmla="+- 0 1208 -29643"/>
                              <a:gd name="T235" fmla="*/ 1208 h 17479"/>
                              <a:gd name="T236" fmla="+- 0 3040 21964"/>
                              <a:gd name="T237" fmla="*/ T236 w 55584"/>
                              <a:gd name="T238" fmla="+- 0 1208 -29643"/>
                              <a:gd name="T239" fmla="*/ 1208 h 17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5584" h="17479">
                                <a:moveTo>
                                  <a:pt x="-18117" y="30063"/>
                                </a:moveTo>
                                <a:lnTo>
                                  <a:pt x="-18091" y="30063"/>
                                </a:lnTo>
                                <a:moveTo>
                                  <a:pt x="-18043" y="30063"/>
                                </a:moveTo>
                                <a:lnTo>
                                  <a:pt x="-18017" y="30062"/>
                                </a:lnTo>
                                <a:moveTo>
                                  <a:pt x="-17969" y="30063"/>
                                </a:moveTo>
                                <a:lnTo>
                                  <a:pt x="-17943" y="30065"/>
                                </a:lnTo>
                                <a:moveTo>
                                  <a:pt x="-17895" y="30066"/>
                                </a:moveTo>
                                <a:lnTo>
                                  <a:pt x="-17869" y="30066"/>
                                </a:lnTo>
                                <a:moveTo>
                                  <a:pt x="-17821" y="30065"/>
                                </a:moveTo>
                                <a:lnTo>
                                  <a:pt x="-17794" y="30065"/>
                                </a:lnTo>
                                <a:moveTo>
                                  <a:pt x="-17747" y="30065"/>
                                </a:moveTo>
                                <a:lnTo>
                                  <a:pt x="-17720" y="30064"/>
                                </a:lnTo>
                                <a:moveTo>
                                  <a:pt x="-17672" y="30063"/>
                                </a:moveTo>
                                <a:lnTo>
                                  <a:pt x="-17646" y="30062"/>
                                </a:lnTo>
                                <a:moveTo>
                                  <a:pt x="-17599" y="30061"/>
                                </a:moveTo>
                                <a:lnTo>
                                  <a:pt x="-17573" y="30059"/>
                                </a:lnTo>
                                <a:moveTo>
                                  <a:pt x="-17525" y="30058"/>
                                </a:moveTo>
                                <a:lnTo>
                                  <a:pt x="-17499" y="30058"/>
                                </a:lnTo>
                                <a:moveTo>
                                  <a:pt x="-17454" y="30059"/>
                                </a:moveTo>
                                <a:lnTo>
                                  <a:pt x="-17428" y="30059"/>
                                </a:lnTo>
                                <a:moveTo>
                                  <a:pt x="-17380" y="30059"/>
                                </a:moveTo>
                                <a:lnTo>
                                  <a:pt x="-17354" y="30058"/>
                                </a:lnTo>
                                <a:moveTo>
                                  <a:pt x="-17306" y="30057"/>
                                </a:moveTo>
                                <a:lnTo>
                                  <a:pt x="-17279" y="30056"/>
                                </a:lnTo>
                                <a:moveTo>
                                  <a:pt x="-17232" y="30056"/>
                                </a:moveTo>
                                <a:lnTo>
                                  <a:pt x="-17205" y="30057"/>
                                </a:lnTo>
                                <a:moveTo>
                                  <a:pt x="-17195" y="30057"/>
                                </a:moveTo>
                                <a:lnTo>
                                  <a:pt x="-17168" y="30057"/>
                                </a:lnTo>
                                <a:moveTo>
                                  <a:pt x="-17120" y="30057"/>
                                </a:moveTo>
                                <a:lnTo>
                                  <a:pt x="-17094" y="30057"/>
                                </a:lnTo>
                                <a:moveTo>
                                  <a:pt x="-17048" y="30059"/>
                                </a:moveTo>
                                <a:lnTo>
                                  <a:pt x="-17024" y="30060"/>
                                </a:lnTo>
                                <a:moveTo>
                                  <a:pt x="-16976" y="30063"/>
                                </a:moveTo>
                                <a:lnTo>
                                  <a:pt x="-16949" y="30064"/>
                                </a:lnTo>
                                <a:moveTo>
                                  <a:pt x="-16902" y="30066"/>
                                </a:moveTo>
                                <a:lnTo>
                                  <a:pt x="-16875" y="30067"/>
                                </a:lnTo>
                                <a:moveTo>
                                  <a:pt x="-16828" y="30071"/>
                                </a:moveTo>
                                <a:lnTo>
                                  <a:pt x="-16803" y="30073"/>
                                </a:lnTo>
                                <a:moveTo>
                                  <a:pt x="-16759" y="30076"/>
                                </a:moveTo>
                                <a:lnTo>
                                  <a:pt x="-16733" y="30078"/>
                                </a:lnTo>
                                <a:moveTo>
                                  <a:pt x="-16686" y="30082"/>
                                </a:moveTo>
                                <a:lnTo>
                                  <a:pt x="-16660" y="30084"/>
                                </a:lnTo>
                                <a:moveTo>
                                  <a:pt x="-19184" y="30849"/>
                                </a:moveTo>
                                <a:lnTo>
                                  <a:pt x="-19184" y="30849"/>
                                </a:lnTo>
                                <a:moveTo>
                                  <a:pt x="-19152" y="30850"/>
                                </a:moveTo>
                                <a:lnTo>
                                  <a:pt x="-19151" y="30850"/>
                                </a:lnTo>
                                <a:moveTo>
                                  <a:pt x="-19120" y="30851"/>
                                </a:moveTo>
                                <a:lnTo>
                                  <a:pt x="-19119" y="30851"/>
                                </a:lnTo>
                                <a:moveTo>
                                  <a:pt x="-19087" y="30852"/>
                                </a:moveTo>
                                <a:lnTo>
                                  <a:pt x="-19086" y="30852"/>
                                </a:lnTo>
                                <a:moveTo>
                                  <a:pt x="-19054" y="30852"/>
                                </a:moveTo>
                                <a:lnTo>
                                  <a:pt x="-19053" y="30852"/>
                                </a:lnTo>
                                <a:moveTo>
                                  <a:pt x="-19021" y="30851"/>
                                </a:moveTo>
                                <a:lnTo>
                                  <a:pt x="-19021" y="30851"/>
                                </a:lnTo>
                                <a:moveTo>
                                  <a:pt x="-18990" y="30851"/>
                                </a:moveTo>
                                <a:lnTo>
                                  <a:pt x="-18989" y="30851"/>
                                </a:lnTo>
                                <a:moveTo>
                                  <a:pt x="-18957" y="30851"/>
                                </a:moveTo>
                                <a:lnTo>
                                  <a:pt x="-18957" y="30851"/>
                                </a:lnTo>
                                <a:moveTo>
                                  <a:pt x="-18925" y="30851"/>
                                </a:moveTo>
                                <a:lnTo>
                                  <a:pt x="-18924" y="30851"/>
                                </a:lnTo>
                              </a:path>
                            </a:pathLst>
                          </a:custGeom>
                          <a:noFill/>
                          <a:ln w="1126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997"/>
                            <a:ext cx="27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AutoShape 166"/>
                        <wps:cNvSpPr>
                          <a:spLocks/>
                        </wps:cNvSpPr>
                        <wps:spPr bwMode="auto">
                          <a:xfrm>
                            <a:off x="35180" y="-16696"/>
                            <a:ext cx="7877" cy="240"/>
                          </a:xfrm>
                          <a:custGeom>
                            <a:avLst/>
                            <a:gdLst>
                              <a:gd name="T0" fmla="+- 0 3380 35181"/>
                              <a:gd name="T1" fmla="*/ T0 w 7877"/>
                              <a:gd name="T2" fmla="+- 0 1006 -16695"/>
                              <a:gd name="T3" fmla="*/ 1006 h 240"/>
                              <a:gd name="T4" fmla="+- 0 3381 35181"/>
                              <a:gd name="T5" fmla="*/ T4 w 7877"/>
                              <a:gd name="T6" fmla="+- 0 1006 -16695"/>
                              <a:gd name="T7" fmla="*/ 1006 h 240"/>
                              <a:gd name="T8" fmla="+- 0 3413 35181"/>
                              <a:gd name="T9" fmla="*/ T8 w 7877"/>
                              <a:gd name="T10" fmla="+- 0 1006 -16695"/>
                              <a:gd name="T11" fmla="*/ 1006 h 240"/>
                              <a:gd name="T12" fmla="+- 0 3413 35181"/>
                              <a:gd name="T13" fmla="*/ T12 w 7877"/>
                              <a:gd name="T14" fmla="+- 0 1006 -16695"/>
                              <a:gd name="T15" fmla="*/ 1006 h 240"/>
                              <a:gd name="T16" fmla="+- 0 3445 35181"/>
                              <a:gd name="T17" fmla="*/ T16 w 7877"/>
                              <a:gd name="T18" fmla="+- 0 1004 -16695"/>
                              <a:gd name="T19" fmla="*/ 1004 h 240"/>
                              <a:gd name="T20" fmla="+- 0 3446 35181"/>
                              <a:gd name="T21" fmla="*/ T20 w 7877"/>
                              <a:gd name="T22" fmla="+- 0 1004 -16695"/>
                              <a:gd name="T23" fmla="*/ 1004 h 240"/>
                              <a:gd name="T24" fmla="+- 0 3478 35181"/>
                              <a:gd name="T25" fmla="*/ T24 w 7877"/>
                              <a:gd name="T26" fmla="+- 0 1003 -16695"/>
                              <a:gd name="T27" fmla="*/ 1003 h 240"/>
                              <a:gd name="T28" fmla="+- 0 3479 35181"/>
                              <a:gd name="T29" fmla="*/ T28 w 7877"/>
                              <a:gd name="T30" fmla="+- 0 1003 -16695"/>
                              <a:gd name="T31" fmla="*/ 1003 h 240"/>
                              <a:gd name="T32" fmla="+- 0 3509 35181"/>
                              <a:gd name="T33" fmla="*/ T32 w 7877"/>
                              <a:gd name="T34" fmla="+- 0 1003 -16695"/>
                              <a:gd name="T35" fmla="*/ 1003 h 240"/>
                              <a:gd name="T36" fmla="+- 0 3509 35181"/>
                              <a:gd name="T37" fmla="*/ T36 w 7877"/>
                              <a:gd name="T38" fmla="+- 0 1004 -16695"/>
                              <a:gd name="T39" fmla="*/ 1004 h 240"/>
                              <a:gd name="T40" fmla="+- 0 3541 35181"/>
                              <a:gd name="T41" fmla="*/ T40 w 7877"/>
                              <a:gd name="T42" fmla="+- 0 1004 -16695"/>
                              <a:gd name="T43" fmla="*/ 1004 h 240"/>
                              <a:gd name="T44" fmla="+- 0 3542 35181"/>
                              <a:gd name="T45" fmla="*/ T44 w 7877"/>
                              <a:gd name="T46" fmla="+- 0 1004 -16695"/>
                              <a:gd name="T47" fmla="*/ 1004 h 240"/>
                              <a:gd name="T48" fmla="+- 0 3574 35181"/>
                              <a:gd name="T49" fmla="*/ T48 w 7877"/>
                              <a:gd name="T50" fmla="+- 0 1005 -16695"/>
                              <a:gd name="T51" fmla="*/ 1005 h 240"/>
                              <a:gd name="T52" fmla="+- 0 3575 35181"/>
                              <a:gd name="T53" fmla="*/ T52 w 7877"/>
                              <a:gd name="T54" fmla="+- 0 1005 -16695"/>
                              <a:gd name="T55" fmla="*/ 1005 h 240"/>
                              <a:gd name="T56" fmla="+- 0 3607 35181"/>
                              <a:gd name="T57" fmla="*/ T56 w 7877"/>
                              <a:gd name="T58" fmla="+- 0 1007 -16695"/>
                              <a:gd name="T59" fmla="*/ 1007 h 240"/>
                              <a:gd name="T60" fmla="+- 0 3608 35181"/>
                              <a:gd name="T61" fmla="*/ T60 w 7877"/>
                              <a:gd name="T62" fmla="+- 0 1007 -16695"/>
                              <a:gd name="T63" fmla="*/ 1007 h 240"/>
                              <a:gd name="T64" fmla="+- 0 3640 35181"/>
                              <a:gd name="T65" fmla="*/ T64 w 7877"/>
                              <a:gd name="T66" fmla="+- 0 1008 -16695"/>
                              <a:gd name="T67" fmla="*/ 1008 h 240"/>
                              <a:gd name="T68" fmla="+- 0 3640 35181"/>
                              <a:gd name="T69" fmla="*/ T68 w 7877"/>
                              <a:gd name="T70" fmla="+- 0 1008 -16695"/>
                              <a:gd name="T71" fmla="*/ 1008 h 240"/>
                              <a:gd name="T72" fmla="+- 0 3672 35181"/>
                              <a:gd name="T73" fmla="*/ T72 w 7877"/>
                              <a:gd name="T74" fmla="+- 0 1010 -16695"/>
                              <a:gd name="T75" fmla="*/ 1010 h 240"/>
                              <a:gd name="T76" fmla="+- 0 3673 35181"/>
                              <a:gd name="T77" fmla="*/ T76 w 7877"/>
                              <a:gd name="T78" fmla="+- 0 1010 -16695"/>
                              <a:gd name="T79" fmla="*/ 1010 h 240"/>
                              <a:gd name="T80" fmla="+- 0 3704 35181"/>
                              <a:gd name="T81" fmla="*/ T80 w 7877"/>
                              <a:gd name="T82" fmla="+- 0 1012 -16695"/>
                              <a:gd name="T83" fmla="*/ 1012 h 240"/>
                              <a:gd name="T84" fmla="+- 0 3705 35181"/>
                              <a:gd name="T85" fmla="*/ T84 w 7877"/>
                              <a:gd name="T86" fmla="+- 0 1013 -16695"/>
                              <a:gd name="T87" fmla="*/ 1013 h 240"/>
                              <a:gd name="T88" fmla="+- 0 3737 35181"/>
                              <a:gd name="T89" fmla="*/ T88 w 7877"/>
                              <a:gd name="T90" fmla="+- 0 1014 -16695"/>
                              <a:gd name="T91" fmla="*/ 1014 h 240"/>
                              <a:gd name="T92" fmla="+- 0 3738 35181"/>
                              <a:gd name="T93" fmla="*/ T92 w 7877"/>
                              <a:gd name="T94" fmla="+- 0 1014 -16695"/>
                              <a:gd name="T95" fmla="*/ 101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877" h="240">
                                <a:moveTo>
                                  <a:pt x="-31801" y="17701"/>
                                </a:moveTo>
                                <a:lnTo>
                                  <a:pt x="-31800" y="17701"/>
                                </a:lnTo>
                                <a:moveTo>
                                  <a:pt x="-31768" y="17701"/>
                                </a:moveTo>
                                <a:lnTo>
                                  <a:pt x="-31768" y="17701"/>
                                </a:lnTo>
                                <a:moveTo>
                                  <a:pt x="-31736" y="17699"/>
                                </a:moveTo>
                                <a:lnTo>
                                  <a:pt x="-31735" y="17699"/>
                                </a:lnTo>
                                <a:moveTo>
                                  <a:pt x="-31703" y="17698"/>
                                </a:moveTo>
                                <a:lnTo>
                                  <a:pt x="-31702" y="17698"/>
                                </a:lnTo>
                                <a:moveTo>
                                  <a:pt x="-31672" y="17698"/>
                                </a:moveTo>
                                <a:lnTo>
                                  <a:pt x="-31672" y="17699"/>
                                </a:lnTo>
                                <a:moveTo>
                                  <a:pt x="-31640" y="17699"/>
                                </a:moveTo>
                                <a:lnTo>
                                  <a:pt x="-31639" y="17699"/>
                                </a:lnTo>
                                <a:moveTo>
                                  <a:pt x="-31607" y="17700"/>
                                </a:moveTo>
                                <a:lnTo>
                                  <a:pt x="-31606" y="17700"/>
                                </a:lnTo>
                                <a:moveTo>
                                  <a:pt x="-31574" y="17702"/>
                                </a:moveTo>
                                <a:lnTo>
                                  <a:pt x="-31573" y="17702"/>
                                </a:lnTo>
                                <a:moveTo>
                                  <a:pt x="-31541" y="17703"/>
                                </a:moveTo>
                                <a:lnTo>
                                  <a:pt x="-31541" y="17703"/>
                                </a:lnTo>
                                <a:moveTo>
                                  <a:pt x="-31509" y="17705"/>
                                </a:moveTo>
                                <a:lnTo>
                                  <a:pt x="-31508" y="17705"/>
                                </a:lnTo>
                                <a:moveTo>
                                  <a:pt x="-31477" y="17707"/>
                                </a:moveTo>
                                <a:lnTo>
                                  <a:pt x="-31476" y="17708"/>
                                </a:lnTo>
                                <a:moveTo>
                                  <a:pt x="-31444" y="17709"/>
                                </a:moveTo>
                                <a:lnTo>
                                  <a:pt x="-31443" y="17709"/>
                                </a:lnTo>
                              </a:path>
                            </a:pathLst>
                          </a:custGeom>
                          <a:noFill/>
                          <a:ln w="1126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65"/>
                        <wps:cNvSpPr>
                          <a:spLocks/>
                        </wps:cNvSpPr>
                        <wps:spPr bwMode="auto">
                          <a:xfrm>
                            <a:off x="3769" y="1005"/>
                            <a:ext cx="6" cy="18"/>
                          </a:xfrm>
                          <a:custGeom>
                            <a:avLst/>
                            <a:gdLst>
                              <a:gd name="T0" fmla="+- 0 3770 3770"/>
                              <a:gd name="T1" fmla="*/ T0 w 6"/>
                              <a:gd name="T2" fmla="+- 0 1005 1005"/>
                              <a:gd name="T3" fmla="*/ 1005 h 18"/>
                              <a:gd name="T4" fmla="+- 0 3770 3770"/>
                              <a:gd name="T5" fmla="*/ T4 w 6"/>
                              <a:gd name="T6" fmla="+- 0 1005 1005"/>
                              <a:gd name="T7" fmla="*/ 1005 h 18"/>
                              <a:gd name="T8" fmla="+- 0 3770 3770"/>
                              <a:gd name="T9" fmla="*/ T8 w 6"/>
                              <a:gd name="T10" fmla="+- 0 1023 1005"/>
                              <a:gd name="T11" fmla="*/ 1023 h 18"/>
                              <a:gd name="T12" fmla="+- 0 3770 3770"/>
                              <a:gd name="T13" fmla="*/ T12 w 6"/>
                              <a:gd name="T14" fmla="+- 0 1023 1005"/>
                              <a:gd name="T15" fmla="*/ 1023 h 18"/>
                              <a:gd name="T16" fmla="+- 0 3770 3770"/>
                              <a:gd name="T17" fmla="*/ T16 w 6"/>
                              <a:gd name="T18" fmla="+- 0 1005 1005"/>
                              <a:gd name="T19" fmla="*/ 1005 h 18"/>
                              <a:gd name="T20" fmla="+- 0 3775 3770"/>
                              <a:gd name="T21" fmla="*/ T20 w 6"/>
                              <a:gd name="T22" fmla="+- 0 1005 1005"/>
                              <a:gd name="T23" fmla="*/ 1005 h 18"/>
                              <a:gd name="T24" fmla="+- 0 3774 3770"/>
                              <a:gd name="T25" fmla="*/ T24 w 6"/>
                              <a:gd name="T26" fmla="+- 0 1005 1005"/>
                              <a:gd name="T27" fmla="*/ 1005 h 18"/>
                              <a:gd name="T28" fmla="+- 0 3774 3770"/>
                              <a:gd name="T29" fmla="*/ T28 w 6"/>
                              <a:gd name="T30" fmla="+- 0 1023 1005"/>
                              <a:gd name="T31" fmla="*/ 1023 h 18"/>
                              <a:gd name="T32" fmla="+- 0 3775 3770"/>
                              <a:gd name="T33" fmla="*/ T32 w 6"/>
                              <a:gd name="T34" fmla="+- 0 1023 1005"/>
                              <a:gd name="T35" fmla="*/ 1023 h 18"/>
                              <a:gd name="T36" fmla="+- 0 3775 3770"/>
                              <a:gd name="T37" fmla="*/ T36 w 6"/>
                              <a:gd name="T38" fmla="+- 0 1005 1005"/>
                              <a:gd name="T39" fmla="*/ 1005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moveTo>
                                  <a:pt x="5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F486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64"/>
                        <wps:cNvSpPr>
                          <a:spLocks/>
                        </wps:cNvSpPr>
                        <wps:spPr bwMode="auto">
                          <a:xfrm>
                            <a:off x="44587" y="-16951"/>
                            <a:ext cx="33335" cy="945"/>
                          </a:xfrm>
                          <a:custGeom>
                            <a:avLst/>
                            <a:gdLst>
                              <a:gd name="T0" fmla="+- 0 3808 44587"/>
                              <a:gd name="T1" fmla="*/ T0 w 33335"/>
                              <a:gd name="T2" fmla="+- 0 1015 -16950"/>
                              <a:gd name="T3" fmla="*/ 1015 h 945"/>
                              <a:gd name="T4" fmla="+- 0 3841 44587"/>
                              <a:gd name="T5" fmla="*/ T4 w 33335"/>
                              <a:gd name="T6" fmla="+- 0 1014 -16950"/>
                              <a:gd name="T7" fmla="*/ 1014 h 945"/>
                              <a:gd name="T8" fmla="+- 0 3873 44587"/>
                              <a:gd name="T9" fmla="*/ T8 w 33335"/>
                              <a:gd name="T10" fmla="+- 0 1014 -16950"/>
                              <a:gd name="T11" fmla="*/ 1014 h 945"/>
                              <a:gd name="T12" fmla="+- 0 3906 44587"/>
                              <a:gd name="T13" fmla="*/ T12 w 33335"/>
                              <a:gd name="T14" fmla="+- 0 1014 -16950"/>
                              <a:gd name="T15" fmla="*/ 1014 h 945"/>
                              <a:gd name="T16" fmla="+- 0 3939 44587"/>
                              <a:gd name="T17" fmla="*/ T16 w 33335"/>
                              <a:gd name="T18" fmla="+- 0 1015 -16950"/>
                              <a:gd name="T19" fmla="*/ 1015 h 945"/>
                              <a:gd name="T20" fmla="+- 0 3971 44587"/>
                              <a:gd name="T21" fmla="*/ T20 w 33335"/>
                              <a:gd name="T22" fmla="+- 0 1016 -16950"/>
                              <a:gd name="T23" fmla="*/ 1016 h 945"/>
                              <a:gd name="T24" fmla="+- 0 4004 44587"/>
                              <a:gd name="T25" fmla="*/ T24 w 33335"/>
                              <a:gd name="T26" fmla="+- 0 1018 -16950"/>
                              <a:gd name="T27" fmla="*/ 1018 h 945"/>
                              <a:gd name="T28" fmla="+- 0 4035 44587"/>
                              <a:gd name="T29" fmla="*/ T28 w 33335"/>
                              <a:gd name="T30" fmla="+- 0 1021 -16950"/>
                              <a:gd name="T31" fmla="*/ 1021 h 945"/>
                              <a:gd name="T32" fmla="+- 0 4067 44587"/>
                              <a:gd name="T33" fmla="*/ T32 w 33335"/>
                              <a:gd name="T34" fmla="+- 0 1022 -16950"/>
                              <a:gd name="T35" fmla="*/ 1022 h 945"/>
                              <a:gd name="T36" fmla="+- 0 4100 44587"/>
                              <a:gd name="T37" fmla="*/ T36 w 33335"/>
                              <a:gd name="T38" fmla="+- 0 1024 -16950"/>
                              <a:gd name="T39" fmla="*/ 1024 h 945"/>
                              <a:gd name="T40" fmla="+- 0 4133 44587"/>
                              <a:gd name="T41" fmla="*/ T40 w 33335"/>
                              <a:gd name="T42" fmla="+- 0 1025 -16950"/>
                              <a:gd name="T43" fmla="*/ 1025 h 945"/>
                              <a:gd name="T44" fmla="+- 0 4166 44587"/>
                              <a:gd name="T45" fmla="*/ T44 w 33335"/>
                              <a:gd name="T46" fmla="+- 0 1026 -16950"/>
                              <a:gd name="T47" fmla="*/ 1026 h 945"/>
                              <a:gd name="T48" fmla="+- 0 4198 44587"/>
                              <a:gd name="T49" fmla="*/ T48 w 33335"/>
                              <a:gd name="T50" fmla="+- 0 1027 -16950"/>
                              <a:gd name="T51" fmla="*/ 1027 h 945"/>
                              <a:gd name="T52" fmla="+- 0 4231 44587"/>
                              <a:gd name="T53" fmla="*/ T52 w 33335"/>
                              <a:gd name="T54" fmla="+- 0 1028 -16950"/>
                              <a:gd name="T55" fmla="*/ 1028 h 945"/>
                              <a:gd name="T56" fmla="+- 0 4264 44587"/>
                              <a:gd name="T57" fmla="*/ T56 w 33335"/>
                              <a:gd name="T58" fmla="+- 0 1028 -16950"/>
                              <a:gd name="T59" fmla="*/ 1028 h 945"/>
                              <a:gd name="T60" fmla="+- 0 4296 44587"/>
                              <a:gd name="T61" fmla="*/ T60 w 33335"/>
                              <a:gd name="T62" fmla="+- 0 1029 -16950"/>
                              <a:gd name="T63" fmla="*/ 1029 h 945"/>
                              <a:gd name="T64" fmla="+- 0 4329 44587"/>
                              <a:gd name="T65" fmla="*/ T64 w 33335"/>
                              <a:gd name="T66" fmla="+- 0 1030 -16950"/>
                              <a:gd name="T67" fmla="*/ 1030 h 945"/>
                              <a:gd name="T68" fmla="+- 0 4362 44587"/>
                              <a:gd name="T69" fmla="*/ T68 w 33335"/>
                              <a:gd name="T70" fmla="+- 0 1031 -16950"/>
                              <a:gd name="T71" fmla="*/ 1031 h 945"/>
                              <a:gd name="T72" fmla="+- 0 4394 44587"/>
                              <a:gd name="T73" fmla="*/ T72 w 33335"/>
                              <a:gd name="T74" fmla="+- 0 1032 -16950"/>
                              <a:gd name="T75" fmla="*/ 1032 h 945"/>
                              <a:gd name="T76" fmla="+- 0 4425 44587"/>
                              <a:gd name="T77" fmla="*/ T76 w 33335"/>
                              <a:gd name="T78" fmla="+- 0 1033 -16950"/>
                              <a:gd name="T79" fmla="*/ 1033 h 945"/>
                              <a:gd name="T80" fmla="+- 0 4458 44587"/>
                              <a:gd name="T81" fmla="*/ T80 w 33335"/>
                              <a:gd name="T82" fmla="+- 0 1034 -16950"/>
                              <a:gd name="T83" fmla="*/ 1034 h 945"/>
                              <a:gd name="T84" fmla="+- 0 4491 44587"/>
                              <a:gd name="T85" fmla="*/ T84 w 33335"/>
                              <a:gd name="T86" fmla="+- 0 1033 -16950"/>
                              <a:gd name="T87" fmla="*/ 1033 h 945"/>
                              <a:gd name="T88" fmla="+- 0 4522 44587"/>
                              <a:gd name="T89" fmla="*/ T88 w 33335"/>
                              <a:gd name="T90" fmla="+- 0 1031 -16950"/>
                              <a:gd name="T91" fmla="*/ 1031 h 945"/>
                              <a:gd name="T92" fmla="+- 0 4555 44587"/>
                              <a:gd name="T93" fmla="*/ T92 w 33335"/>
                              <a:gd name="T94" fmla="+- 0 1028 -16950"/>
                              <a:gd name="T95" fmla="*/ 1028 h 945"/>
                              <a:gd name="T96" fmla="+- 0 4585 44587"/>
                              <a:gd name="T97" fmla="*/ T96 w 33335"/>
                              <a:gd name="T98" fmla="+- 0 1024 -16950"/>
                              <a:gd name="T99" fmla="*/ 1024 h 945"/>
                              <a:gd name="T100" fmla="+- 0 4617 44587"/>
                              <a:gd name="T101" fmla="*/ T100 w 33335"/>
                              <a:gd name="T102" fmla="+- 0 1019 -16950"/>
                              <a:gd name="T103" fmla="*/ 1019 h 945"/>
                              <a:gd name="T104" fmla="+- 0 4650 44587"/>
                              <a:gd name="T105" fmla="*/ T104 w 33335"/>
                              <a:gd name="T106" fmla="+- 0 1015 -16950"/>
                              <a:gd name="T107" fmla="*/ 1015 h 945"/>
                              <a:gd name="T108" fmla="+- 0 4681 44587"/>
                              <a:gd name="T109" fmla="*/ T108 w 33335"/>
                              <a:gd name="T110" fmla="+- 0 1012 -16950"/>
                              <a:gd name="T111" fmla="*/ 1012 h 945"/>
                              <a:gd name="T112" fmla="+- 0 4714 44587"/>
                              <a:gd name="T113" fmla="*/ T112 w 33335"/>
                              <a:gd name="T114" fmla="+- 0 1009 -16950"/>
                              <a:gd name="T115" fmla="*/ 1009 h 945"/>
                              <a:gd name="T116" fmla="+- 0 4747 44587"/>
                              <a:gd name="T117" fmla="*/ T116 w 33335"/>
                              <a:gd name="T118" fmla="+- 0 1007 -16950"/>
                              <a:gd name="T119" fmla="*/ 1007 h 945"/>
                              <a:gd name="T120" fmla="+- 0 4770 44587"/>
                              <a:gd name="T121" fmla="*/ T120 w 33335"/>
                              <a:gd name="T122" fmla="+- 0 1005 -16950"/>
                              <a:gd name="T123" fmla="*/ 1005 h 945"/>
                              <a:gd name="T124" fmla="+- 0 4803 44587"/>
                              <a:gd name="T125" fmla="*/ T124 w 33335"/>
                              <a:gd name="T126" fmla="+- 0 1004 -16950"/>
                              <a:gd name="T127" fmla="*/ 1004 h 945"/>
                              <a:gd name="T128" fmla="+- 0 4835 44587"/>
                              <a:gd name="T129" fmla="*/ T128 w 33335"/>
                              <a:gd name="T130" fmla="+- 0 1003 -16950"/>
                              <a:gd name="T131" fmla="*/ 1003 h 945"/>
                              <a:gd name="T132" fmla="+- 0 4868 44587"/>
                              <a:gd name="T133" fmla="*/ T132 w 33335"/>
                              <a:gd name="T134" fmla="+- 0 1003 -16950"/>
                              <a:gd name="T135" fmla="*/ 1003 h 945"/>
                              <a:gd name="T136" fmla="+- 0 4901 44587"/>
                              <a:gd name="T137" fmla="*/ T136 w 33335"/>
                              <a:gd name="T138" fmla="+- 0 1003 -16950"/>
                              <a:gd name="T139" fmla="*/ 1003 h 945"/>
                              <a:gd name="T140" fmla="+- 0 4933 44587"/>
                              <a:gd name="T141" fmla="*/ T140 w 33335"/>
                              <a:gd name="T142" fmla="+- 0 1003 -16950"/>
                              <a:gd name="T143" fmla="*/ 1003 h 945"/>
                              <a:gd name="T144" fmla="+- 0 4966 44587"/>
                              <a:gd name="T145" fmla="*/ T144 w 33335"/>
                              <a:gd name="T146" fmla="+- 0 1004 -16950"/>
                              <a:gd name="T147" fmla="*/ 1004 h 945"/>
                              <a:gd name="T148" fmla="+- 0 4999 44587"/>
                              <a:gd name="T149" fmla="*/ T148 w 33335"/>
                              <a:gd name="T150" fmla="+- 0 1003 -16950"/>
                              <a:gd name="T151" fmla="*/ 1003 h 945"/>
                              <a:gd name="T152" fmla="+- 0 5032 44587"/>
                              <a:gd name="T153" fmla="*/ T152 w 33335"/>
                              <a:gd name="T154" fmla="+- 0 1000 -16950"/>
                              <a:gd name="T155" fmla="*/ 1000 h 945"/>
                              <a:gd name="T156" fmla="+- 0 5064 44587"/>
                              <a:gd name="T157" fmla="*/ T156 w 33335"/>
                              <a:gd name="T158" fmla="+- 0 997 -16950"/>
                              <a:gd name="T159" fmla="*/ 997 h 945"/>
                              <a:gd name="T160" fmla="+- 0 5096 44587"/>
                              <a:gd name="T161" fmla="*/ T160 w 33335"/>
                              <a:gd name="T162" fmla="+- 0 993 -16950"/>
                              <a:gd name="T163" fmla="*/ 993 h 945"/>
                              <a:gd name="T164" fmla="+- 0 5129 44587"/>
                              <a:gd name="T165" fmla="*/ T164 w 33335"/>
                              <a:gd name="T166" fmla="+- 0 992 -16950"/>
                              <a:gd name="T167" fmla="*/ 992 h 945"/>
                              <a:gd name="T168" fmla="+- 0 5162 44587"/>
                              <a:gd name="T169" fmla="*/ T168 w 33335"/>
                              <a:gd name="T170" fmla="+- 0 991 -16950"/>
                              <a:gd name="T171" fmla="*/ 991 h 945"/>
                              <a:gd name="T172" fmla="+- 0 5194 44587"/>
                              <a:gd name="T173" fmla="*/ T172 w 33335"/>
                              <a:gd name="T174" fmla="+- 0 992 -16950"/>
                              <a:gd name="T175" fmla="*/ 992 h 945"/>
                              <a:gd name="T176" fmla="+- 0 5224 44587"/>
                              <a:gd name="T177" fmla="*/ T176 w 33335"/>
                              <a:gd name="T178" fmla="+- 0 997 -16950"/>
                              <a:gd name="T179" fmla="*/ 997 h 945"/>
                              <a:gd name="T180" fmla="+- 0 5256 44587"/>
                              <a:gd name="T181" fmla="*/ T180 w 33335"/>
                              <a:gd name="T182" fmla="+- 0 1003 -16950"/>
                              <a:gd name="T183" fmla="*/ 1003 h 945"/>
                              <a:gd name="T184" fmla="+- 0 5288 44587"/>
                              <a:gd name="T185" fmla="*/ T184 w 33335"/>
                              <a:gd name="T186" fmla="+- 0 1007 -16950"/>
                              <a:gd name="T187" fmla="*/ 1007 h 945"/>
                              <a:gd name="T188" fmla="+- 0 5321 44587"/>
                              <a:gd name="T189" fmla="*/ T188 w 33335"/>
                              <a:gd name="T190" fmla="+- 0 1009 -16950"/>
                              <a:gd name="T191" fmla="*/ 1009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335" h="945">
                                <a:moveTo>
                                  <a:pt x="-40780" y="17965"/>
                                </a:moveTo>
                                <a:lnTo>
                                  <a:pt x="-40779" y="17965"/>
                                </a:lnTo>
                                <a:moveTo>
                                  <a:pt x="-40747" y="17964"/>
                                </a:moveTo>
                                <a:lnTo>
                                  <a:pt x="-40746" y="17964"/>
                                </a:lnTo>
                                <a:moveTo>
                                  <a:pt x="-40714" y="17964"/>
                                </a:moveTo>
                                <a:lnTo>
                                  <a:pt x="-40714" y="17964"/>
                                </a:lnTo>
                                <a:moveTo>
                                  <a:pt x="-40682" y="17964"/>
                                </a:moveTo>
                                <a:lnTo>
                                  <a:pt x="-40681" y="17964"/>
                                </a:lnTo>
                                <a:moveTo>
                                  <a:pt x="-40649" y="17965"/>
                                </a:moveTo>
                                <a:lnTo>
                                  <a:pt x="-40648" y="17965"/>
                                </a:lnTo>
                                <a:moveTo>
                                  <a:pt x="-40616" y="17966"/>
                                </a:moveTo>
                                <a:lnTo>
                                  <a:pt x="-40616" y="17966"/>
                                </a:lnTo>
                                <a:moveTo>
                                  <a:pt x="-40584" y="17968"/>
                                </a:moveTo>
                                <a:lnTo>
                                  <a:pt x="-40583" y="17968"/>
                                </a:lnTo>
                                <a:moveTo>
                                  <a:pt x="-40553" y="17970"/>
                                </a:moveTo>
                                <a:lnTo>
                                  <a:pt x="-40552" y="17971"/>
                                </a:lnTo>
                                <a:moveTo>
                                  <a:pt x="-40520" y="17972"/>
                                </a:moveTo>
                                <a:lnTo>
                                  <a:pt x="-40520" y="17972"/>
                                </a:lnTo>
                                <a:moveTo>
                                  <a:pt x="-40488" y="17974"/>
                                </a:moveTo>
                                <a:lnTo>
                                  <a:pt x="-40487" y="17974"/>
                                </a:lnTo>
                                <a:moveTo>
                                  <a:pt x="-40455" y="17975"/>
                                </a:moveTo>
                                <a:lnTo>
                                  <a:pt x="-40454" y="17975"/>
                                </a:lnTo>
                                <a:moveTo>
                                  <a:pt x="-40422" y="17976"/>
                                </a:moveTo>
                                <a:lnTo>
                                  <a:pt x="-40421" y="17976"/>
                                </a:lnTo>
                                <a:moveTo>
                                  <a:pt x="-40389" y="17977"/>
                                </a:moveTo>
                                <a:lnTo>
                                  <a:pt x="-40389" y="17977"/>
                                </a:lnTo>
                                <a:moveTo>
                                  <a:pt x="-40357" y="17978"/>
                                </a:moveTo>
                                <a:lnTo>
                                  <a:pt x="-40356" y="17978"/>
                                </a:lnTo>
                                <a:moveTo>
                                  <a:pt x="-40324" y="17978"/>
                                </a:moveTo>
                                <a:lnTo>
                                  <a:pt x="-40323" y="17978"/>
                                </a:lnTo>
                                <a:moveTo>
                                  <a:pt x="-40291" y="17979"/>
                                </a:moveTo>
                                <a:lnTo>
                                  <a:pt x="-40291" y="17979"/>
                                </a:lnTo>
                                <a:moveTo>
                                  <a:pt x="-40259" y="17980"/>
                                </a:moveTo>
                                <a:lnTo>
                                  <a:pt x="-40258" y="17980"/>
                                </a:lnTo>
                                <a:moveTo>
                                  <a:pt x="-40226" y="17981"/>
                                </a:moveTo>
                                <a:lnTo>
                                  <a:pt x="-40225" y="17981"/>
                                </a:lnTo>
                                <a:moveTo>
                                  <a:pt x="-40193" y="17982"/>
                                </a:moveTo>
                                <a:lnTo>
                                  <a:pt x="-40193" y="17982"/>
                                </a:lnTo>
                                <a:moveTo>
                                  <a:pt x="-40163" y="17983"/>
                                </a:moveTo>
                                <a:lnTo>
                                  <a:pt x="-40162" y="17983"/>
                                </a:lnTo>
                                <a:moveTo>
                                  <a:pt x="-40130" y="17984"/>
                                </a:moveTo>
                                <a:lnTo>
                                  <a:pt x="-40129" y="17984"/>
                                </a:lnTo>
                                <a:moveTo>
                                  <a:pt x="-40097" y="17983"/>
                                </a:moveTo>
                                <a:lnTo>
                                  <a:pt x="-40096" y="17983"/>
                                </a:lnTo>
                                <a:moveTo>
                                  <a:pt x="-40066" y="17982"/>
                                </a:moveTo>
                                <a:lnTo>
                                  <a:pt x="-40065" y="17981"/>
                                </a:lnTo>
                                <a:moveTo>
                                  <a:pt x="-40033" y="17979"/>
                                </a:moveTo>
                                <a:lnTo>
                                  <a:pt x="-40032" y="17978"/>
                                </a:lnTo>
                                <a:moveTo>
                                  <a:pt x="-40003" y="17975"/>
                                </a:moveTo>
                                <a:lnTo>
                                  <a:pt x="-40002" y="17974"/>
                                </a:lnTo>
                                <a:moveTo>
                                  <a:pt x="-39970" y="17970"/>
                                </a:moveTo>
                                <a:lnTo>
                                  <a:pt x="-39970" y="17969"/>
                                </a:lnTo>
                                <a:moveTo>
                                  <a:pt x="-39938" y="17966"/>
                                </a:moveTo>
                                <a:lnTo>
                                  <a:pt x="-39937" y="17965"/>
                                </a:lnTo>
                                <a:moveTo>
                                  <a:pt x="-39906" y="17962"/>
                                </a:moveTo>
                                <a:lnTo>
                                  <a:pt x="-39906" y="17962"/>
                                </a:lnTo>
                                <a:moveTo>
                                  <a:pt x="-39874" y="17959"/>
                                </a:moveTo>
                                <a:lnTo>
                                  <a:pt x="-39873" y="17959"/>
                                </a:lnTo>
                                <a:moveTo>
                                  <a:pt x="-39841" y="17957"/>
                                </a:moveTo>
                                <a:lnTo>
                                  <a:pt x="-39840" y="17957"/>
                                </a:lnTo>
                                <a:moveTo>
                                  <a:pt x="-39818" y="17955"/>
                                </a:moveTo>
                                <a:lnTo>
                                  <a:pt x="-39817" y="17955"/>
                                </a:lnTo>
                                <a:moveTo>
                                  <a:pt x="-39785" y="17954"/>
                                </a:moveTo>
                                <a:lnTo>
                                  <a:pt x="-39784" y="17954"/>
                                </a:lnTo>
                                <a:moveTo>
                                  <a:pt x="-39752" y="17953"/>
                                </a:moveTo>
                                <a:lnTo>
                                  <a:pt x="-39752" y="17953"/>
                                </a:lnTo>
                                <a:moveTo>
                                  <a:pt x="-39720" y="17953"/>
                                </a:moveTo>
                                <a:lnTo>
                                  <a:pt x="-39719" y="17953"/>
                                </a:lnTo>
                                <a:moveTo>
                                  <a:pt x="-39687" y="17953"/>
                                </a:moveTo>
                                <a:lnTo>
                                  <a:pt x="-39686" y="17953"/>
                                </a:lnTo>
                                <a:moveTo>
                                  <a:pt x="-39654" y="17953"/>
                                </a:moveTo>
                                <a:lnTo>
                                  <a:pt x="-39654" y="17953"/>
                                </a:lnTo>
                                <a:moveTo>
                                  <a:pt x="-39622" y="17954"/>
                                </a:moveTo>
                                <a:lnTo>
                                  <a:pt x="-39621" y="17954"/>
                                </a:lnTo>
                                <a:moveTo>
                                  <a:pt x="-39589" y="17953"/>
                                </a:moveTo>
                                <a:lnTo>
                                  <a:pt x="-39588" y="17953"/>
                                </a:lnTo>
                                <a:moveTo>
                                  <a:pt x="-39556" y="17950"/>
                                </a:moveTo>
                                <a:lnTo>
                                  <a:pt x="-39555" y="17950"/>
                                </a:lnTo>
                                <a:moveTo>
                                  <a:pt x="-39523" y="17947"/>
                                </a:moveTo>
                                <a:lnTo>
                                  <a:pt x="-39523" y="17947"/>
                                </a:lnTo>
                                <a:moveTo>
                                  <a:pt x="-39491" y="17944"/>
                                </a:moveTo>
                                <a:lnTo>
                                  <a:pt x="-39491" y="17943"/>
                                </a:lnTo>
                                <a:moveTo>
                                  <a:pt x="-39459" y="17942"/>
                                </a:moveTo>
                                <a:lnTo>
                                  <a:pt x="-39458" y="17942"/>
                                </a:lnTo>
                                <a:moveTo>
                                  <a:pt x="-39426" y="17941"/>
                                </a:moveTo>
                                <a:lnTo>
                                  <a:pt x="-39425" y="17941"/>
                                </a:lnTo>
                                <a:moveTo>
                                  <a:pt x="-39393" y="17942"/>
                                </a:moveTo>
                                <a:lnTo>
                                  <a:pt x="-39393" y="17942"/>
                                </a:lnTo>
                                <a:moveTo>
                                  <a:pt x="-39363" y="17947"/>
                                </a:moveTo>
                                <a:lnTo>
                                  <a:pt x="-39363" y="17947"/>
                                </a:lnTo>
                                <a:moveTo>
                                  <a:pt x="-39332" y="17952"/>
                                </a:moveTo>
                                <a:lnTo>
                                  <a:pt x="-39331" y="17953"/>
                                </a:lnTo>
                                <a:moveTo>
                                  <a:pt x="-39299" y="17957"/>
                                </a:moveTo>
                                <a:lnTo>
                                  <a:pt x="-39299" y="17957"/>
                                </a:lnTo>
                                <a:moveTo>
                                  <a:pt x="-39267" y="17959"/>
                                </a:moveTo>
                                <a:lnTo>
                                  <a:pt x="-39266" y="17959"/>
                                </a:lnTo>
                              </a:path>
                            </a:pathLst>
                          </a:custGeom>
                          <a:noFill/>
                          <a:ln w="1126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63"/>
                        <wps:cNvSpPr>
                          <a:spLocks/>
                        </wps:cNvSpPr>
                        <wps:spPr bwMode="auto">
                          <a:xfrm>
                            <a:off x="19788" y="-48247"/>
                            <a:ext cx="45953" cy="2"/>
                          </a:xfrm>
                          <a:custGeom>
                            <a:avLst/>
                            <a:gdLst>
                              <a:gd name="T0" fmla="+- 0 2681 19788"/>
                              <a:gd name="T1" fmla="*/ T0 w 45953"/>
                              <a:gd name="T2" fmla="+- 0 2960 19788"/>
                              <a:gd name="T3" fmla="*/ T2 w 45953"/>
                              <a:gd name="T4" fmla="+- 0 3628 19788"/>
                              <a:gd name="T5" fmla="*/ T4 w 45953"/>
                              <a:gd name="T6" fmla="+- 0 3655 19788"/>
                              <a:gd name="T7" fmla="*/ T6 w 45953"/>
                              <a:gd name="T8" fmla="+- 0 3702 19788"/>
                              <a:gd name="T9" fmla="*/ T8 w 45953"/>
                              <a:gd name="T10" fmla="+- 0 3729 19788"/>
                              <a:gd name="T11" fmla="*/ T10 w 45953"/>
                              <a:gd name="T12" fmla="+- 0 3777 19788"/>
                              <a:gd name="T13" fmla="*/ T12 w 45953"/>
                              <a:gd name="T14" fmla="+- 0 3803 19788"/>
                              <a:gd name="T15" fmla="*/ T14 w 45953"/>
                              <a:gd name="T16" fmla="+- 0 3851 19788"/>
                              <a:gd name="T17" fmla="*/ T16 w 45953"/>
                              <a:gd name="T18" fmla="+- 0 3877 19788"/>
                              <a:gd name="T19" fmla="*/ T18 w 45953"/>
                              <a:gd name="T20" fmla="+- 0 4506 19788"/>
                              <a:gd name="T21" fmla="*/ T20 w 45953"/>
                              <a:gd name="T22" fmla="+- 0 4506 19788"/>
                              <a:gd name="T23" fmla="*/ T22 w 45953"/>
                              <a:gd name="T24" fmla="+- 0 4538 19788"/>
                              <a:gd name="T25" fmla="*/ T24 w 45953"/>
                              <a:gd name="T26" fmla="+- 0 4539 19788"/>
                              <a:gd name="T27" fmla="*/ T26 w 45953"/>
                              <a:gd name="T28" fmla="+- 0 4571 19788"/>
                              <a:gd name="T29" fmla="*/ T28 w 45953"/>
                              <a:gd name="T30" fmla="+- 0 4572 19788"/>
                              <a:gd name="T31" fmla="*/ T30 w 45953"/>
                              <a:gd name="T32" fmla="+- 0 4604 19788"/>
                              <a:gd name="T33" fmla="*/ T32 w 45953"/>
                              <a:gd name="T34" fmla="+- 0 4604 19788"/>
                              <a:gd name="T35" fmla="*/ T34 w 45953"/>
                              <a:gd name="T36" fmla="+- 0 4636 19788"/>
                              <a:gd name="T37" fmla="*/ T36 w 45953"/>
                              <a:gd name="T38" fmla="+- 0 4637 19788"/>
                              <a:gd name="T39" fmla="*/ T38 w 45953"/>
                              <a:gd name="T40" fmla="+- 0 4669 19788"/>
                              <a:gd name="T41" fmla="*/ T40 w 45953"/>
                              <a:gd name="T42" fmla="+- 0 4670 19788"/>
                              <a:gd name="T43" fmla="*/ T42 w 45953"/>
                              <a:gd name="T44" fmla="+- 0 4702 19788"/>
                              <a:gd name="T45" fmla="*/ T44 w 45953"/>
                              <a:gd name="T46" fmla="+- 0 4702 19788"/>
                              <a:gd name="T47" fmla="*/ T46 w 45953"/>
                              <a:gd name="T48" fmla="+- 0 4734 19788"/>
                              <a:gd name="T49" fmla="*/ T48 w 45953"/>
                              <a:gd name="T50" fmla="+- 0 4735 19788"/>
                              <a:gd name="T51" fmla="*/ T50 w 45953"/>
                              <a:gd name="T52" fmla="+- 0 4767 19788"/>
                              <a:gd name="T53" fmla="*/ T52 w 45953"/>
                              <a:gd name="T54" fmla="+- 0 4768 19788"/>
                              <a:gd name="T55" fmla="*/ T54 w 459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</a:cxnLst>
                            <a:rect l="0" t="0" r="r" b="b"/>
                            <a:pathLst>
                              <a:path w="45953">
                                <a:moveTo>
                                  <a:pt x="-17107" y="47812"/>
                                </a:moveTo>
                                <a:lnTo>
                                  <a:pt x="-16828" y="47812"/>
                                </a:lnTo>
                                <a:moveTo>
                                  <a:pt x="-16160" y="47812"/>
                                </a:moveTo>
                                <a:lnTo>
                                  <a:pt x="-16133" y="47812"/>
                                </a:lnTo>
                                <a:moveTo>
                                  <a:pt x="-16086" y="47812"/>
                                </a:moveTo>
                                <a:lnTo>
                                  <a:pt x="-16059" y="47812"/>
                                </a:lnTo>
                                <a:moveTo>
                                  <a:pt x="-16011" y="47812"/>
                                </a:moveTo>
                                <a:lnTo>
                                  <a:pt x="-15985" y="47812"/>
                                </a:lnTo>
                                <a:moveTo>
                                  <a:pt x="-15937" y="47812"/>
                                </a:moveTo>
                                <a:lnTo>
                                  <a:pt x="-15911" y="47812"/>
                                </a:lnTo>
                                <a:moveTo>
                                  <a:pt x="-15282" y="47812"/>
                                </a:moveTo>
                                <a:lnTo>
                                  <a:pt x="-15282" y="47812"/>
                                </a:lnTo>
                                <a:moveTo>
                                  <a:pt x="-15250" y="47812"/>
                                </a:moveTo>
                                <a:lnTo>
                                  <a:pt x="-15249" y="47812"/>
                                </a:lnTo>
                                <a:moveTo>
                                  <a:pt x="-15217" y="47812"/>
                                </a:moveTo>
                                <a:lnTo>
                                  <a:pt x="-15216" y="47812"/>
                                </a:lnTo>
                                <a:moveTo>
                                  <a:pt x="-15184" y="47812"/>
                                </a:moveTo>
                                <a:lnTo>
                                  <a:pt x="-15184" y="47812"/>
                                </a:lnTo>
                                <a:moveTo>
                                  <a:pt x="-15152" y="47812"/>
                                </a:moveTo>
                                <a:lnTo>
                                  <a:pt x="-15151" y="47812"/>
                                </a:lnTo>
                                <a:moveTo>
                                  <a:pt x="-15119" y="47812"/>
                                </a:moveTo>
                                <a:lnTo>
                                  <a:pt x="-15118" y="47812"/>
                                </a:lnTo>
                                <a:moveTo>
                                  <a:pt x="-15086" y="47812"/>
                                </a:moveTo>
                                <a:lnTo>
                                  <a:pt x="-15086" y="47812"/>
                                </a:lnTo>
                                <a:moveTo>
                                  <a:pt x="-15054" y="47812"/>
                                </a:moveTo>
                                <a:lnTo>
                                  <a:pt x="-15053" y="47812"/>
                                </a:lnTo>
                                <a:moveTo>
                                  <a:pt x="-15021" y="47812"/>
                                </a:moveTo>
                                <a:lnTo>
                                  <a:pt x="-15020" y="47812"/>
                                </a:lnTo>
                              </a:path>
                            </a:pathLst>
                          </a:custGeom>
                          <a:noFill/>
                          <a:ln w="11265">
                            <a:solidFill>
                              <a:srgbClr val="F486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-506"/>
                            <a:ext cx="61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M7 10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942" y="-506"/>
                            <a:ext cx="5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M7 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819" y="-506"/>
                            <a:ext cx="65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M7 0.1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299" style="position:absolute;left:0;text-align:left;margin-left:128pt;margin-top:-31.7pt;width:150.05pt;height:121.4pt;z-index:251653632;mso-position-horizontal-relative:page" coordorigin="2560,-634" coordsize="3001,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">
                <v:line id="Line 180" o:spid="_x0000_s1300" style="position:absolute;visibility:visible;mso-wrap-style:square" from="2566,1788" to="5555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" strokeweight=".21697mm"/>
                <v:shape id="AutoShape 179" o:spid="_x0000_s1301" style="position:absolute;left:2987;top:1776;width:2147;height:2;visibility:visible;mso-wrap-style:square;v-text-anchor:top" coordsize="2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" path="m,l12,m426,r12,m853,r12,m1280,r12,m1707,r12,m2133,r13,e" filled="f" strokeweight=".40983mm">
                  <v:path arrowok="t" o:connecttype="custom" o:connectlocs="0,0;12,0;426,0;438,0;853,0;865,0;1280,0;1292,0;1707,0;1719,0;2133,0;2146,0" o:connectangles="0,0,0,0,0,0,0,0,0,0,0,0"/>
                </v:shape>
                <v:shape id="AutoShape 178" o:spid="_x0000_s1302" style="position:absolute;left:21963;top:-492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" path="m-19184,2280r,-47m-18757,2280r,-47m-18331,2280r,-47m-17903,2280r,-47m-17476,2280r,-47m-17050,2280r,-47m-16622,2280r,-47e" filled="f" strokeweight=".21664mm">
                  <v:path arrowok="t" o:connecttype="custom" o:connectlocs="-19184,1788;-19184,1741;-18757,1788;-18757,1741;-18331,1788;-18331,1741;-17903,1788;-17903,1741;-17476,1788;-17476,1741;-17050,1788;-17050,1741;-16622,1788;-16622,1741" o:connectangles="0,0,0,0,0,0,0,0,0,0,0,0,0,0"/>
                </v:shape>
                <v:line id="Line 177" o:spid="_x0000_s1303" style="position:absolute;visibility:visible;mso-wrap-style:square" from="2566,-628" to="5555,-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" strokeweight=".21697mm"/>
                <v:shape id="AutoShape 176" o:spid="_x0000_s1304" style="position:absolute;left:2987;top:-616;width:2147;height:2;visibility:visible;mso-wrap-style:square;v-text-anchor:top" coordsize="2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" path="m,l12,m426,r12,m853,r12,m1280,r12,m1707,r12,m2133,r13,e" filled="f" strokeweight=".41031mm">
                  <v:path arrowok="t" o:connecttype="custom" o:connectlocs="0,0;12,0;426,0;438,0;853,0;865,0;1280,0;1292,0;1707,0;1719,0;2133,0;2146,0" o:connectangles="0,0,0,0,0,0,0,0,0,0,0,0"/>
                </v:shape>
                <v:shape id="AutoShape 175" o:spid="_x0000_s1305" style="position:absolute;left:21963;top:-52478;width:56409;height:1036;visibility:visible;mso-wrap-style:square;v-text-anchor:top" coordsize="5640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" path="m-19184,51850r,48m-18757,51850r,48m-18331,51850r,48m-17903,51850r,48m-17476,51850r,48m-17050,51850r,48m-16622,51850r,48e" filled="f" strokeweight=".21664mm">
                  <v:path arrowok="t" o:connecttype="custom" o:connectlocs="-19184,-628;-19184,-580;-18757,-628;-18757,-580;-18331,-628;-18331,-580;-17903,-628;-17903,-580;-17476,-628;-17476,-580;-17050,-628;-17050,-580;-16622,-628;-16622,-580" o:connectangles="0,0,0,0,0,0,0,0,0,0,0,0,0,0"/>
                </v:shape>
                <v:line id="Line 174" o:spid="_x0000_s1306" style="position:absolute;visibility:visible;mso-wrap-style:square" from="2566,-628" to="256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" strokeweight=".21631mm"/>
                <v:shape id="AutoShape 173" o:spid="_x0000_s1307" style="position:absolute;left:17267;top:-52478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" path="m-14702,53863r24,m-14702,53058r24,m-14702,52253r24,m-14702,54266r47,m-14702,53461r47,m-14702,52656r47,m-14702,51850r47,e" filled="f" strokeweight=".21664mm">
                  <v:path arrowok="t" o:connecttype="custom" o:connectlocs="-14702,1385;-14678,1385;-14702,580;-14678,580;-14702,-225;-14678,-225;-14702,1788;-14655,1788;-14702,983;-14655,983;-14702,178;-14655,178;-14702,-628;-14655,-628" o:connectangles="0,0,0,0,0,0,0,0,0,0,0,0,0,0"/>
                </v:shape>
                <v:line id="Line 172" o:spid="_x0000_s1308" style="position:absolute;visibility:visible;mso-wrap-style:square" from="5555,-628" to="5555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" strokeweight=".21631mm"/>
                <v:shape id="AutoShape 171" o:spid="_x0000_s1309" style="position:absolute;left:82033;top:-52478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" path="m-76478,53863r-23,m-76478,53058r-23,m-76478,52253r-23,m-76478,54266r-47,m-76478,53461r-47,m-76478,52656r-47,m-76478,51850r-47,e" filled="f" strokeweight=".21664mm">
                  <v:path arrowok="t" o:connecttype="custom" o:connectlocs="-76478,1385;-76501,1385;-76478,580;-76501,580;-76478,-225;-76501,-225;-76478,1788;-76525,1788;-76478,983;-76525,983;-76478,178;-76525,178;-76478,-628;-76525,-628" o:connectangles="0,0,0,0,0,0,0,0,0,0,0,0,0,0"/>
                </v:shape>
                <v:shape id="AutoShape 170" o:spid="_x0000_s1310" style="position:absolute;left:21963;top:-33364;width:56409;height:19654;visibility:visible;mso-wrap-style:square;v-text-anchor:top" coordsize="56409,1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" path="m-19184,34501r8,1l-19175,34502r1,l-19173,34502r1,l-19171,34502r1,l-19169,34502r1,l-19167,34502r1,l-19165,34502r2,l-19162,34502r2,1l-19159,34503r1,l-19157,34503r1,l-19154,34503r1,l-19152,34503r2,l-19148,34503r1,l-19145,34503r1,l-19143,34503r2,l-19140,34503r1,l-19137,34503r1,l-19135,34503r2,l-19131,34503r1,l-19128,34503r1,l-19126,34503r2,l-19123,34503r1,l-19120,34503r2,l-19117,34503r2,l-19114,34503r1,l-19111,34503r1,l-19109,34503r2,l-19106,34503r1,l-19103,34503r2,l-19100,34503r2,l-19097,34503r1,l-19094,34502r1,l-19092,34502r2,l-19089,34502r1,l-19085,34502r1,l-19083,34502r2,l-19080,34502r1,l-19077,34502r1,-1l-19075,34501r2,l-19072,34501r1,l-19069,34501r2,l-19066,34501r2,l-19063,34501r1,l-19060,34501r1,l-19058,34501r2,l-19055,34501r2,l-19052,34501r2,l-19049,34501r2,l-19046,34501r1,l-19043,34501r1,l-19041,34501r2,l-19038,34501r2,l-19034,34501r1,l-19032,34501r2,l-19029,34501r1,l-19026,34501r1,l-19024,34501r2,l-19020,34501r1,l-19017,34501r1,l-19015,34501r2,l-19012,34501r1,l-19009,34501r1,l-19006,34501r2,l-19003,34501r1,l-19000,34501r1,l-18998,34501r2,l-18995,34501r1,l-18992,34501r2,l-18989,34501r2,l-18986,34501r1,l-18983,34501r1,l-18981,34501r2,l-18978,34501r2,-1l-18974,34500r1,l-18972,34500r2,l-18969,34500r1,l-18966,34500r1,l-18964,34500r2,l-18961,34499r2,l-18957,34499r1,l-18955,34499r2,l-18952,34499r1,l-18949,34499r1,l-18947,34499r2,l-18944,34499r2,l-18941,34499r2,l-18938,34499r2,-1l-18935,34498r1,l-18932,34498r1,l-18929,34498r1,l-18927,34498r2,l-18924,34498r2,l-18921,34497r2,l-18918,34497r1,l-18915,34497r1,l-18912,34497r1,l-18910,34497r2,l-18906,34497r1,l-18904,34497r2,l-18901,34497r2,l-18898,34497r1,l-18895,34497r1,l-18892,34497r1,1l-18889,34498r1,l-18887,34498r2,l-18884,34498r2,l-18881,34498r1,l-18878,34497r2,l-18875,34497r1,-2l-18872,34494r1,-1l-18870,34491r2,-2l-18867,34486r2,-2l-18864,34480r2,-4l-18861,34471r2,-5l-18858,34461r1,-7l-18855,34447r1,-7l-18852,34431r1,-9l-18850,34412r2,-11l-18846,34389r1,-13l-18844,34363r2,-15l-18841,34332r1,-16l-18838,34299r1,-18l-18835,34261r1,-19l-18833,34222r2,-21l-18829,34179r1,-22l-18827,34136r2,-22l-18824,34091r1,-22l-18821,34045r1,-22l-18818,34000r1,-22l-18816,33956r2,-22l-18813,33912r2,-21l-18810,33870r2,-19l-18807,33831r2,-19l-18804,33794r1,-17l-18801,33760r1,-15l-18799,33730r2,-13l-18796,33705r2,-12l-18793,33682r2,-9l-18790,33664r2,-8l-18787,33649r1,-7l-18784,33636r1,-5l-18782,33626r2,-4l-18778,33619r1,-3l-18775,33613r1,-2l-18773,33610r2,-1l-18770,33608r1,-1l-18767,33607r1,l-18764,33608r1,l-18761,33609r1,l-18758,33611r1,l-18756,33612r2,1l-18753,33614r1,1l-18750,33616r2,1l-18747,33618r1,1l-18744,33620r1,1l-18741,33622r1,2l-18739,33624r2,2l-18736,33626r2,2l-18733,33628r2,2l-18730,33630r2,1l-18727,33633r1,l-18724,33635r1,l-18722,33636r2,1l-18718,33638r1,1l-18716,33639r2,1l-18713,33641r2,l-18710,33642r1,l-18707,33643r1,1l-18705,33644r2,l-18701,33645r1,1l-18699,33646r2,l-18696,33646r2,l-18693,33647r1,l-18690,33647r1,1l-18688,33648r2,l-18685,33648r2,l-18681,33648r1,l-18679,33648r2,l-18676,33648r1,l-18673,33648r1,l-18671,33648r2,l-18668,33648r2,l-18664,33648r1,l-18662,33648r2,l-18659,33648r1,l-18656,33648r1,l-18654,33648r2,-1l-18650,33647r1,l-18647,33647r1,l-18645,33646r2,l-18642,33646r1,l-18639,33646r1,l-18636,33646r1,l-18633,33646r1,-1l-18630,33645r1,l-18628,33645r2,l-18625,33644r1,l-18622,33644r1,l-18619,33644r1,l-18616,33644r1,l-18613,33643r1,l-18611,33643r2,l-18608,33643r1,-1l-18605,33642r1,l-18602,33642r1,l-18600,33641r2,l-18596,33641r1,l-18594,33641r2,l-18591,33641r2,l-18588,33641r1,l-18585,33641r1,-1l-18583,33640r2,l-18579,33640r1,l-18577,33640r2,-1l-18574,33639r2,l-18571,33639r1,l-18568,33639r1,l-18565,33639r1,l-18562,33639r1,l-18560,33639r2,l-18557,33639r2,l-18554,33639r1,l-18551,33639r2,-1l-18548,33638r1,l-18545,33638r1,l-18542,33638r1,l-18540,33638r2,l-18537,33638r2,-1l-18534,33637r2,l-18531,33637r1,l-18528,33637r1,l-18525,33637r1,l-18523,33637r2,l-18519,33637r1,l-18517,33637r2,l-18514,33637r2,l-18511,33637r1,l-18508,33637r1,l-18505,33637r1,l-18502,33638r1,l-18500,33638r2,l-18497,33638r2,l-18494,33639r1,l-18491,33639r1,l-18488,33639r1,l-18485,33639r1,1l-18483,33640r2,l-18480,33641r2,l-18477,33641r1,l-18474,33641r1,l-18472,33641r2,1l-18468,33642r1,l-18465,33642r1,1l-18463,33643r2,l-18460,33643r1,l-18457,33643r1,1l-18455,33644r2,l-18451,33644r1,l-18448,33644r1,l-18446,33644r2,l-18443,33644r1,l-18440,33644r1,l-18437,33644r2,l-18434,33644r1,l-18431,33644r1,l-18429,33644r2,l-18426,33644r1,l-18423,33644r2,l-18420,33644r2,l-18417,33644r1,l-18414,33643r1,l-18412,33643r2,l-18409,33643r2,l-18406,33643r2,l-18403,33643r2,l-18400,33643r1,l-18397,33643r1,l-18395,33643r2,l-18391,33643r1,l-18388,33643r1,l-18386,33643r2,l-18383,33643r1,l-18380,33643r1,l-18377,33643r1,l-18374,33643r1,l-18371,33643r1,l-18369,33643r2,l-18366,33643r1,l-18363,33643r1,l-18360,33643r2,l-18357,33643r1,l-18354,33643r1,l-18352,33643r2,l-18349,33643r1,l-18346,33643r1,l-18344,33643r3,l-18340,33643r1,l-18337,33643r1,1l-18335,33644r2,l-18332,33644r1,l-18329,33644r1,l-18326,33644r2,l-18323,33644r1,l-18320,33644r1,l-18318,33644r2,l-18315,33644r1,l-18312,33644r1,l-18309,33644r2,1l-18306,33645r1,l-18303,33645r1,l-18301,33645r2,l-18298,33645r1,l-18294,33646r1,l-18292,33646r2,l-18289,33646r1,l-18286,33646r1,l-18284,33646r2,l-18281,33646r2,l-18277,33646r1,l-18275,33646r2,l-18272,33646r1,l-18269,33646r1,l-18267,33646r3,l-18263,33646r1,l-18260,33646r1,l-18258,33646r2,l-18255,33646r1,l-18252,33646r1,l-18249,33646r2,l-18246,33646r1,l-18243,33646r1,l-18241,33646r2,l-18238,33646r1,l-18235,33646r1,l-18232,33646r2,l-18229,33646r1,l-18226,33646r1,l-18224,33646r2,l-18221,33646r1,l-18218,33646r1,l-18215,33646r2,l-18212,33646r1,l-18209,33646r1,l-18207,33646r2,-1l-18204,33645r2,l-18201,33645r1,l-18198,33645r2,l-18195,33645r1,l-18192,33645r1,l-18190,33645t,l-18188,33644r1,l-18185,33644r1,l-18183,33644r2,l-18179,33644r1,l-18177,33644r2,l-18174,33644r2,l-18171,33644r1,l-18168,33644r2,l-18165,33644r1,l-18162,33644r1,l-18160,33644r2,l-18157,33644r2,-1l-18154,33643r1,l-18151,33643r2,l-18148,33643r1,l-18145,33643r1,l-18143,33643r2,l-18140,33643r2,l-18136,33643r1,l-18134,33643r2,l-18131,33643r1,l-18128,33643r1,l-18125,33643r1,l-18123,33643r2,l-18119,33643r1,l-18117,33643r2,l-18114,33643r1,l-18111,33643r1,l-18108,33643r1,l-18106,33643r2,l-18102,33643r1,l-18100,33643r2,l-18097,33643r1,l-18094,33643r1,l-18091,33643r1,l-18089,33643r2,l-18085,33643r1,l-18083,33643r2,l-18080,33643r2,l-18077,33643r1,l-18074,33643r1,l-18072,33643r2,l-18068,33643r1,l-18066,33643r2,l-18063,33643r2,l-18060,33643r1,l-18057,33643r1,l-18055,33643r2,l-18051,33643r1,l-18048,33643r1,l-18046,33643r2,l-18043,33643r1,l-18040,33643r2,l-18037,33643r1,l-18034,33643r1,l-18031,33643r1,l-18029,33643r2,l-18026,33643r1,l-18023,33643r2,l-18020,33643r1,l-18017,33643r1,l-18014,33643r1,l-18012,33643r2,l-18008,33643r1,l-18006,33643r2,l-18003,33643r2,l-18000,33643r1,l-17997,33643r1,l-17995,33643r2,l-17991,33643r1,l-17989,33643r2,l-17986,33643r2,l-17983,33643r1,l-17980,33643r1,l-17978,33643r2,l-17974,33643r1,l-17972,33643r2,l-17969,33643r2,l-17966,33643r1,l-17963,33643r1,l-17961,33643r2,l-17957,33643r1,l-17954,33643r1,l-17952,33643r2,l-17949,33644r1,l-17946,33644r1,l-17944,33644r2,l-17940,33644r1,l-17937,33644r1,l-17935,33644r2,l-17932,33644r1,l-17929,33644r1,l-17927,33644r3,l-17923,33644r1,l-17920,33644r1,l-17918,33644r2,1l-17915,33645r1,l-17912,33645r2,l-17909,33645r2,l-17906,33645r1,l-17903,33645r1,l-17901,33645r2,1l-17898,33646r1,l-17895,33646r2,l-17892,33646r2,l-17889,33646r1,l-17886,33646r1,l-17884,33646r2,l-17880,33646r1,l-17877,33646r1,l-17875,33646r2,l-17872,33646r1,l-17869,33646r1,l-17867,33646r2,l-17863,33646r1,l-17860,33646r1,l-17858,33646r2,l-17855,33646r1,l-17852,33646r1,l-17850,33646r3,l-17846,33646r1,l-17843,33646r1,l-17841,33646r2,l-17838,33646r1,l-17835,33646r1,l-17833,33646r2,l-17829,33646r1,l-17826,33646r1,l-17824,33646r2,l-17821,33646r1,l-17818,33646r1,l-17815,33646r1,l-17812,33646r1,l-17809,33646r1,l-17807,33646r2,l-17804,33646r1,l-17801,33646r1,l-17798,33646r2,l-17795,33646r1,l-17792,33646r1,l-17790,33646r2,l-17787,33646r2,l-17784,33646r2,l-17781,33646r2,l-17778,33646r1,l-17775,33646r1,l-17773,33646r2,l-17770,33646r2,-1l-17766,33645r1,l-17764,33645r2,l-17761,33645r1,l-17758,33645r1,l-17756,33645r2,l-17752,33645r1,l-17749,33645r1,l-17747,33645r2,l-17744,33645r1,l-17741,33645r1,l-17738,33645r2,l-17735,33645r1,l-17732,33645r1,-1l-17730,33644r2,l-17727,33644r1,l-17724,33644r1,l-17721,33644r2,l-17718,33644r1,l-17715,33644r1,l-17713,33645r2,l-17710,33645r1,l-17707,33645r1,l-17704,33645r1,l-17701,33645r1,l-17698,33645r1,l-17696,33645r2,l-17693,33645r2,l-17690,33645r1,l-17687,33645r1,l-17684,33645r1,l-17681,33645r1,l-17679,33645r2,l-17676,33645r2,l-17673,33645r1,l-17670,33644r2,l-17667,33644r1,l-17664,33644r1,l-17661,33644r1,l-17659,33644r2,l-17656,33644r2,l-17653,33644r2,l-17650,33644r1,l-17647,33644r1,l-17644,33644r1,l-17642,33644r2,l-17638,33644r1,l-17636,33644r2,l-17633,33644r2,l-17630,33644r1,l-17627,33644r1,l-17624,33644r1,l-17621,33644r1,l-17619,33644r2,l-17616,33644r2,l-17613,33644r1,l-17610,33644r2,l-17607,33644r1,l-17604,33644r1,l-17602,33644r2,l-17599,33644r2,l-17596,33644r1,l-17593,33644r2,l-17590,33644r1,l-17587,33644r1,l-17584,33644r1,l-17582,33644r2,l-17579,33644r1,-1l-17576,33643r1,l-17573,33643r1,l-17570,33643r1,l-17567,33643r1,l-17565,33643r2,l-17562,33644r1,l-17559,33644r1,l-17556,33644r1,l-17553,33644r1,l-17550,33644r1,l-17548,33644r2,l-17545,33644r1,l-17542,33644r2,l-17539,33644r2,l-17536,33644r1,l-17533,33644r1,l-17531,33644r2,l-17528,33644r2,l-17525,33644r2,l-17522,33644r2,l-17519,33644r1,l-17516,33644r1,l-17514,33644r2,l-17510,33644r1,l-17507,33644r1,l-17505,33644r2,l-17502,33644r1,l-17499,33644r1,l-17496,33644r1,l-17493,33644r1,l-17490,33644r1,l-17488,33644r2,l-17485,33644r1,l-17482,33644r2,l-17479,33644r1,l-17476,33644r1,l-17473,33644r1,l-17471,33644r2,l-17468,33644r1,l-17465,33644r2,l-17462,33644r2,l-17459,33644r1,l-17456,33644r1,-1l-17454,33643r2,l-17451,33643r1,l-17448,33643r1,l-17445,33643r2,l-17442,33643r1,l-17439,33643r1,l-17437,33643r2,l-17434,33643r1,l-17431,33643r1,l-17428,33643r2,l-17425,33643r1,-1l-17422,33642r1,l-17420,33642r2,l-17417,33642r1,l-17414,33642r2,l-17411,33642r2,l-17408,33642r1,l-17405,33642r1,l-17403,33642r2,l-17400,33641r2,l-17396,33641r1,l-17394,33641r2,l-17391,33641r1,l-17388,33641r1,l-17386,33641r2,l-17382,33641r1,l-17379,33641r1,l-17377,33641r2,l-17374,33641r1,l-17371,33641r1,l-17368,33641r2,l-17365,33641r1,l-17362,33641r1,l-17360,33641r2,l-17357,33641r1,l-17354,33641r2,l-17351,33641r2,l-17348,33641r1,l-17345,33641r1,l-17343,33641r2,l-17340,33641r1,l-17337,33641r2,l-17334,33641r2,l-17331,33641r1,l-17328,33641r1,l-17326,33641r2,l-17323,33641r2,l-17320,33641r1,l-17317,33641r2,l-17314,33641r1,l-17311,33641r1,l-17309,33641r2,l-17306,33642r2,l-17303,33642r1,l-17300,33642r2,l-17297,33642r1,l-17294,33642r1,l-17292,33642r2,l-17289,33641r2,l-17286,33641r2,l-17283,33641r2,l-17280,33641r1,l-17277,33641r1,l-17274,33641r1,l-17272,33641r2,l-17268,33641r1,l-17266,33641r2,l-17263,33641r1,l-17260,33641r1,l-17257,33641r1,l-17254,33641r1,l-17251,33641r1,l-17249,33641r2,l-17246,33641r1,l-17243,33641r1,l-17240,33641r2,l-17237,33641r1,l-17234,33641r1,l-17232,33641r2,l-17229,33641r2,l-17226,33641r2,l-17223,33641r2,l-17220,33641r1,l-17217,33641r1,l-17215,33641r2,l-17212,33641r2,l-17209,33641r2,l-17206,33641r2,l-17203,33641r1,l-17200,33641r1,l-17197,33641r1,l-17195,33641t,l-17193,33641r1,l-17191,33641r2,l-17187,33641r1,l-17185,33641r2,l-17182,33641r2,l-17179,33641r1,l-17176,33641r1,l-17174,33641r2,l-17170,33641r1,l-17167,33641r1,l-17165,33641r2,l-17162,33641r1,l-17159,33641r1,l-17156,33641r1,l-17153,33641r1,l-17150,33641r1,l-17148,33641r2,l-17145,33641r1,l-17142,33641r1,l-17139,33641r1,l-17136,33641r1,l-17133,33641r1,l-17131,33641r2,l-17128,33641r1,l-17125,33641r1,l-17122,33641r2,l-17119,33641r1,l-17116,33641r1,-1l-17114,33640r2,l-17111,33640r1,l-17108,33640r1,l-17106,33640r3,l-17102,33640r1,l-17099,33640r1,l-17097,33640r2,l-17094,33640r1,l-17091,33640r1,l-17088,33640r2,l-17085,33640r1,l-17082,33639r1,l-17080,33639r2,l-17077,33639r1,l-17074,33639r1,l-17071,33639r2,l-17068,33639r1,l-17065,33639r1,l-17063,33639r2,l-17060,33639r2,l-17056,33639r1,l-17054,33639r2,l-17051,33639r1,l-17048,33639r1,l-17046,33639r2,l-17043,33639r2,l-17039,33639r1,-1l-17037,33638r2,l-17034,33638r1,l-17031,33638r1,l-17029,33638r3,l-17025,33638r1,l-17022,33638r1,l-17020,33638r2,l-17017,33638r1,l-17014,33638r1,-1l-17011,33637r2,l-17008,33637r1,l-17005,33637r1,l-17003,33637r2,l-17000,33637r1,l-16997,33637r1,l-16994,33637r2,l-16991,33637r1,l-16988,33637r1,l-16986,33637r2,l-16983,33637r2,l-16980,33637r1,l-16977,33637r2,l-16974,33637r1,l-16971,33637r1,l-16969,33637r2,l-16966,33637r2,l-16963,33637r1,l-16960,33637r2,l-16957,33637r1,l-16954,33637r1,l-16952,33637r2,l-16949,33637r2,l-16946,33637r1,l-16943,33637r2,l-16940,33638r1,l-16937,33638r1,l-16934,33638r1,l-16932,33638r2,l-16928,33638r1,l-16926,33638r2,l-16923,33638r1,l-16920,33638r1,l-16917,33638r1,l-16915,33638r2,l-16911,33638r1,l-16909,33638r2,l-16906,33638r1,l-16903,33638r1,l-16900,33638r2,-1l-16897,33637r1,l-16894,33637r1,l-16892,33637r2,l-16889,33637r2,l-16886,33637r1,l-16883,33637r2,l-16880,33637r1,l-16877,33637r1,l-16875,33637r2,l-16872,33637r2,l-16869,33637r1,l-16866,33637r2,l-16863,33637r1,l-16860,33637r1,1l-16857,33638r1,l-16855,33638r2,l-16852,33638r1,l-16849,33638r2,l-16846,33638r1,l-16843,33638r1,l-16840,33638r1,l-16838,33638r2,l-16835,33638r1,l-16832,33638r2,l-16829,33638r1,l-16826,33638r1,l-16823,33638r1,l-16821,33638r2,l-16818,33638r1,l-16815,33638r2,l-16812,33638r2,l-16809,33638r1,l-16806,33638r1,l-16804,33638r2,l-16800,33638r1,l-16798,33638r2,l-16795,33638r2,l-16792,33638r1,l-16789,33638r1,l-16787,33638r2,l-16783,33638r1,l-16780,33638r1,l-16778,33638r2,l-16775,33638r1,l-16772,33638r2,l-16769,33638r1,l-16766,33638r1,l-16763,33638r1,l-16761,33638r2,l-16758,33638r1,l-16755,33638r2,l-16752,33638r1,l-16749,33638r1,l-16746,33638r1,l-16744,33638r2,l-16741,33638r1,l-16738,33638r2,l-16735,33638r2,l-16732,33638r1,l-16729,33638r1,l-16727,33638r2,l-16724,33638r1,l-16721,33638r2,l-16718,33638r2,l-16715,33638r1,l-16712,33638r1,l-16710,33638r2,l-16707,33638r1,l-16704,33638r2,l-16701,33638r2,l-16698,33638r1,l-16695,33638r1,l-16693,33638r2,l-16690,33638r1,l-16686,33638r1,l-16684,33638r2,l-16681,33638r1,l-16678,33638r1,l-16676,33638r2,l-16672,33638r1,l-16669,33638r1,l-16667,33638r2,l-16664,33638r1,l-16661,33638r1,l-16659,33637r2,l-16655,33637r1,l-16652,33637r1,l-16650,33637r2,l-16646,33637r1,l-16644,33637r2,l-16641,33637r1,l-16639,33637r1,l-16637,33637r2,l-16634,33637r1,l-16632,33637r1,l-16629,33637r7,m-19184,34473r26,3m-19110,34479r27,m-19036,34477r27,-1m-18962,34477r27,2m-18899,34453r7,-25m-18884,34380r4,-26m-18874,34306r2,-26m-18867,34232r3,-27m-18859,34158r3,-26e" filled="f" strokecolor="#f4864a" strokeweight=".31292mm">
                  <v:path arrowok="t" o:connecttype="custom" o:connectlocs="-19144,1139;-19103,1139;-19062,1137;-19020,1137;-18979,1137;-18938,1135;-18897,1133;-18855,1083;-18814,570;-18773,246;-18731,266;-18690,283;-18649,283;-18608,279;-18567,275;-18525,273;-18484,276;-18443,280;-18401,279;-18360,279;-18319,280;-18277,282;-18237,282;-18195,281;-18155,279;-18114,279;-18073,279;-18031,279;-17990,279;-17949,280;-17907,281;-17867,282;-17825,282;-17784,282;-17743,281;-17701,281;-17660,280;-17619,280;-17578,279;-17536,280;-17495,280;-17454,279;-17412,278;-17371,277;-17330,277;-17289,277;-17247,277;-17206,277;-17166,277;-17125,277;-17084,276;-17043,275;-17001,273;-16960,273;-16919,274;-16877,273;-16836,274;-16795,274;-16753,274;-16712,274;-16671,274;-16634,273" o:connectangles="0,0,0,0,0,0,0,0,0,0,0,0,0,0,0,0,0,0,0,0,0,0,0,0,0,0,0,0,0,0,0,0,0,0,0,0,0,0,0,0,0,0,0,0,0,0,0,0,0,0,0,0,0,0,0,0,0,0,0,0,0,0"/>
                </v:shape>
                <v:shape id="Picture 169" o:spid="_x0000_s1311" type="#_x0000_t75" style="position:absolute;left:3104;top:416;width:704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">
                  <v:imagedata r:id="rId52" o:title=""/>
                </v:shape>
                <v:shape id="AutoShape 168" o:spid="_x0000_s1312" style="position:absolute;left:21963;top:-29643;width:55584;height:17479;visibility:visible;mso-wrap-style:square;v-text-anchor:top" coordsize="55584,17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" path="m-18117,30063r26,m-18043,30063r26,-1m-17969,30063r26,2m-17895,30066r26,m-17821,30065r27,m-17747,30065r27,-1m-17672,30063r26,-1m-17599,30061r26,-2m-17525,30058r26,m-17454,30059r26,m-17380,30059r26,-1m-17306,30057r27,-1m-17232,30056r27,1m-17195,30057r27,m-17120,30057r26,m-17048,30059r24,1m-16976,30063r27,1m-16902,30066r27,1m-16828,30071r25,2m-16759,30076r26,2m-16686,30082r26,2m-19184,30849r,m-19152,30850r1,m-19120,30851r1,m-19087,30852r1,m-19054,30852r1,m-19021,30851r,m-18990,30851r1,m-18957,30851r,m-18925,30851r1,e" filled="f" strokecolor="#f4864a" strokeweight=".31292mm">
                  <v:path arrowok="t" o:connecttype="custom" o:connectlocs="-18117,420;-18091,420;-18043,420;-18017,419;-17969,420;-17943,422;-17895,423;-17869,423;-17821,422;-17794,422;-17747,422;-17720,421;-17672,420;-17646,419;-17599,418;-17573,416;-17525,415;-17499,415;-17454,416;-17428,416;-17380,416;-17354,415;-17306,414;-17279,413;-17232,413;-17205,414;-17195,414;-17168,414;-17120,414;-17094,414;-17048,416;-17024,417;-16976,420;-16949,421;-16902,423;-16875,424;-16828,428;-16803,430;-16759,433;-16733,435;-16686,439;-16660,441;-19184,1206;-19184,1206;-19152,1207;-19151,1207;-19120,1208;-19119,1208;-19087,1209;-19086,1209;-19054,1209;-19053,1209;-19021,1208;-19021,1208;-18990,1208;-18989,1208;-18957,1208;-18957,1208;-18925,1208;-18924,1208" o:connectangles="0,0,0,0,0,0,0,0,0,0,0,0,0,0,0,0,0,0,0,0,0,0,0,0,0,0,0,0,0,0,0,0,0,0,0,0,0,0,0,0,0,0,0,0,0,0,0,0,0,0,0,0,0,0,0,0,0,0,0,0"/>
                </v:shape>
                <v:shape id="Picture 167" o:spid="_x0000_s1313" type="#_x0000_t75" style="position:absolute;left:3072;top:997;width:27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">
                  <v:imagedata r:id="rId53" o:title=""/>
                </v:shape>
                <v:shape id="AutoShape 166" o:spid="_x0000_s1314" style="position:absolute;left:35180;top:-16696;width:7877;height:240;visibility:visible;mso-wrap-style:square;v-text-anchor:top" coordsize="787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" path="m-31801,17701r1,m-31768,17701r,m-31736,17699r1,m-31703,17698r1,m-31672,17698r,1m-31640,17699r1,m-31607,17700r1,m-31574,17702r1,m-31541,17703r,m-31509,17705r1,m-31477,17707r1,1m-31444,17709r1,e" filled="f" strokecolor="#f4864a" strokeweight=".31292mm">
                  <v:path arrowok="t" o:connecttype="custom" o:connectlocs="-31801,1006;-31800,1006;-31768,1006;-31768,1006;-31736,1004;-31735,1004;-31703,1003;-31702,1003;-31672,1003;-31672,1004;-31640,1004;-31639,1004;-31607,1005;-31606,1005;-31574,1007;-31573,1007;-31541,1008;-31541,1008;-31509,1010;-31508,1010;-31477,1012;-31476,1013;-31444,1014;-31443,1014" o:connectangles="0,0,0,0,0,0,0,0,0,0,0,0,0,0,0,0,0,0,0,0,0,0,0,0"/>
                </v:shape>
                <v:shape id="AutoShape 165" o:spid="_x0000_s1315" style="position:absolute;left:3769;top:1005;width:6;height:18;visibility:visible;mso-wrap-style:square;v-text-anchor:top" coordsize="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" path="m,l,,,18,,m5,l4,r,18l5,18,5,e" fillcolor="#f4864a" stroked="f">
                  <v:path arrowok="t" o:connecttype="custom" o:connectlocs="0,1005;0,1005;0,1023;0,1023;0,1005;5,1005;4,1005;4,1023;5,1023;5,1005" o:connectangles="0,0,0,0,0,0,0,0,0,0"/>
                </v:shape>
                <v:shape id="AutoShape 164" o:spid="_x0000_s1316" style="position:absolute;left:44587;top:-16951;width:33335;height:945;visibility:visible;mso-wrap-style:square;v-text-anchor:top" coordsize="3333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" path="m-40780,17965r1,m-40747,17964r1,m-40714,17964r,m-40682,17964r1,m-40649,17965r1,m-40616,17966r,m-40584,17968r1,m-40553,17970r1,1m-40520,17972r,m-40488,17974r1,m-40455,17975r1,m-40422,17976r1,m-40389,17977r,m-40357,17978r1,m-40324,17978r1,m-40291,17979r,m-40259,17980r1,m-40226,17981r1,m-40193,17982r,m-40163,17983r1,m-40130,17984r1,m-40097,17983r1,m-40066,17982r1,-1m-40033,17979r1,-1m-40003,17975r1,-1m-39970,17970r,-1m-39938,17966r1,-1m-39906,17962r,m-39874,17959r1,m-39841,17957r1,m-39818,17955r1,m-39785,17954r1,m-39752,17953r,m-39720,17953r1,m-39687,17953r1,m-39654,17953r,m-39622,17954r1,m-39589,17953r1,m-39556,17950r1,m-39523,17947r,m-39491,17944r,-1m-39459,17942r1,m-39426,17941r1,m-39393,17942r,m-39363,17947r,m-39332,17952r1,1m-39299,17957r,m-39267,17959r1,e" filled="f" strokecolor="#f4864a" strokeweight=".31292mm">
                  <v:path arrowok="t" o:connecttype="custom" o:connectlocs="-40779,1015;-40746,1014;-40714,1014;-40681,1014;-40648,1015;-40616,1016;-40583,1018;-40552,1021;-40520,1022;-40487,1024;-40454,1025;-40421,1026;-40389,1027;-40356,1028;-40323,1028;-40291,1029;-40258,1030;-40225,1031;-40193,1032;-40162,1033;-40129,1034;-40096,1033;-40065,1031;-40032,1028;-40002,1024;-39970,1019;-39937,1015;-39906,1012;-39873,1009;-39840,1007;-39817,1005;-39784,1004;-39752,1003;-39719,1003;-39686,1003;-39654,1003;-39621,1004;-39588,1003;-39555,1000;-39523,997;-39491,993;-39458,992;-39425,991;-39393,992;-39363,997;-39331,1003;-39299,1007;-39266,1009" o:connectangles="0,0,0,0,0,0,0,0,0,0,0,0,0,0,0,0,0,0,0,0,0,0,0,0,0,0,0,0,0,0,0,0,0,0,0,0,0,0,0,0,0,0,0,0,0,0,0,0"/>
                </v:shape>
                <v:shape id="AutoShape 163" o:spid="_x0000_s1317" style="position:absolute;left:19788;top:-48247;width:45953;height:2;visibility:visible;mso-wrap-style:square;v-text-anchor:top" coordsize="45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" path="m-17107,47812r279,m-16160,47812r27,m-16086,47812r27,m-16011,47812r26,m-15937,47812r26,m-15282,47812r,m-15250,47812r1,m-15217,47812r1,m-15184,47812r,m-15152,47812r1,m-15119,47812r1,m-15086,47812r,m-15054,47812r1,m-15021,47812r1,e" filled="f" strokecolor="#f4864a" strokeweight=".31292mm">
                  <v:path arrowok="t" o:connecttype="custom" o:connectlocs="-17107,0;-16828,0;-16160,0;-16133,0;-16086,0;-16059,0;-16011,0;-15985,0;-15937,0;-15911,0;-15282,0;-15282,0;-15250,0;-15249,0;-15217,0;-15216,0;-15184,0;-15184,0;-15152,0;-15151,0;-15119,0;-15118,0;-15086,0;-15086,0;-15054,0;-15053,0;-15021,0;-15020,0" o:connectangles="0,0,0,0,0,0,0,0,0,0,0,0,0,0,0,0,0,0,0,0,0,0,0,0,0,0,0,0"/>
                </v:shape>
                <v:shape id="Text Box 162" o:spid="_x0000_s1318" type="#_x0000_t202" style="position:absolute;left:2995;top:-506;width:619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M7 10 mM</w:t>
                        </w:r>
                      </w:p>
                    </w:txbxContent>
                  </v:textbox>
                </v:shape>
                <v:shape id="Text Box 161" o:spid="_x0000_s1319" type="#_x0000_t202" style="position:absolute;left:3942;top:-506;width:549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M7 1 mM</w:t>
                        </w:r>
                      </w:p>
                    </w:txbxContent>
                  </v:textbox>
                </v:shape>
                <v:shape id="Text Box 160" o:spid="_x0000_s1320" type="#_x0000_t202" style="position:absolute;left:4819;top:-506;width:654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M7 0.1 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2"/>
        </w:rPr>
        <w:t>0.20</w:t>
      </w:r>
    </w:p>
    <w:p w:rsidR="00D63E71" w:rsidRDefault="00D63E71">
      <w:pPr>
        <w:pStyle w:val="Textkrper"/>
        <w:spacing w:before="2"/>
        <w:rPr>
          <w:rFonts w:ascii="Arial"/>
          <w:b/>
          <w:sz w:val="21"/>
        </w:rPr>
      </w:pPr>
    </w:p>
    <w:p w:rsidR="00D63E71" w:rsidRDefault="00F24EAC">
      <w:pPr>
        <w:spacing w:before="97"/>
        <w:ind w:left="1096" w:right="466"/>
        <w:jc w:val="center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1230630</wp:posOffset>
                </wp:positionH>
                <wp:positionV relativeFrom="paragraph">
                  <wp:posOffset>-104775</wp:posOffset>
                </wp:positionV>
                <wp:extent cx="154305" cy="243840"/>
                <wp:effectExtent l="1905" t="0" r="0" b="0"/>
                <wp:wrapNone/>
                <wp:docPr id="16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5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321" type="#_x0000_t202" style="position:absolute;left:0;text-align:left;margin-left:96.9pt;margin-top:-8.25pt;width:12.15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Q9tAIAALc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5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4105275</wp:posOffset>
                </wp:positionH>
                <wp:positionV relativeFrom="paragraph">
                  <wp:posOffset>-40005</wp:posOffset>
                </wp:positionV>
                <wp:extent cx="151130" cy="236855"/>
                <wp:effectExtent l="0" t="0" r="1270" b="4445"/>
                <wp:wrapNone/>
                <wp:docPr id="16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322" type="#_x0000_t202" style="position:absolute;left:0;text-align:left;margin-left:323.25pt;margin-top:-3.15pt;width:11.9pt;height:18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7m8sgIAALc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7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2"/>
        </w:rPr>
        <w:t>0.2</w:t>
      </w:r>
    </w:p>
    <w:p w:rsidR="00D63E71" w:rsidRDefault="00D63E71">
      <w:pPr>
        <w:pStyle w:val="Textkrper"/>
        <w:spacing w:before="4"/>
        <w:rPr>
          <w:rFonts w:ascii="Arial"/>
          <w:b/>
          <w:sz w:val="16"/>
        </w:rPr>
      </w:pPr>
    </w:p>
    <w:p w:rsidR="00D63E71" w:rsidRDefault="00F24EAC">
      <w:pPr>
        <w:ind w:left="1532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0.15</w:t>
      </w: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3"/>
        <w:rPr>
          <w:rFonts w:ascii="Arial"/>
          <w:b/>
          <w:sz w:val="29"/>
        </w:rPr>
      </w:pPr>
    </w:p>
    <w:p w:rsidR="00D63E71" w:rsidRDefault="00D63E71">
      <w:pPr>
        <w:rPr>
          <w:rFonts w:ascii="Arial"/>
          <w:sz w:val="29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spacing w:before="101"/>
        <w:jc w:val="righ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0.10</w:t>
      </w:r>
    </w:p>
    <w:p w:rsidR="00D63E71" w:rsidRDefault="00F24EAC">
      <w:pPr>
        <w:pStyle w:val="Textkrper"/>
        <w:spacing w:before="7"/>
        <w:rPr>
          <w:rFonts w:ascii="Arial"/>
          <w:b/>
        </w:rPr>
      </w:pPr>
      <w:r>
        <w:br w:type="column"/>
      </w:r>
    </w:p>
    <w:p w:rsidR="00D63E71" w:rsidRDefault="00F24EAC">
      <w:pPr>
        <w:tabs>
          <w:tab w:val="left" w:pos="581"/>
          <w:tab w:val="left" w:pos="1008"/>
          <w:tab w:val="left" w:pos="1435"/>
          <w:tab w:val="left" w:pos="1862"/>
          <w:tab w:val="left" w:pos="2289"/>
          <w:tab w:val="left" w:pos="2716"/>
        </w:tabs>
        <w:spacing w:before="1"/>
        <w:ind w:left="189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</w:t>
      </w:r>
      <w:r>
        <w:rPr>
          <w:rFonts w:ascii="Arial"/>
          <w:b/>
          <w:w w:val="105"/>
          <w:sz w:val="12"/>
        </w:rPr>
        <w:tab/>
        <w:t>10</w:t>
      </w:r>
      <w:r>
        <w:rPr>
          <w:rFonts w:ascii="Arial"/>
          <w:b/>
          <w:w w:val="105"/>
          <w:sz w:val="12"/>
        </w:rPr>
        <w:tab/>
        <w:t>20</w:t>
      </w:r>
      <w:r>
        <w:rPr>
          <w:rFonts w:ascii="Arial"/>
          <w:b/>
          <w:w w:val="105"/>
          <w:sz w:val="12"/>
        </w:rPr>
        <w:tab/>
        <w:t>30</w:t>
      </w:r>
      <w:r>
        <w:rPr>
          <w:rFonts w:ascii="Arial"/>
          <w:b/>
          <w:w w:val="105"/>
          <w:sz w:val="12"/>
        </w:rPr>
        <w:tab/>
        <w:t>40</w:t>
      </w:r>
      <w:r>
        <w:rPr>
          <w:rFonts w:ascii="Arial"/>
          <w:b/>
          <w:w w:val="105"/>
          <w:sz w:val="12"/>
        </w:rPr>
        <w:tab/>
        <w:t>50</w:t>
      </w:r>
      <w:r>
        <w:rPr>
          <w:rFonts w:ascii="Arial"/>
          <w:b/>
          <w:w w:val="105"/>
          <w:sz w:val="12"/>
        </w:rPr>
        <w:tab/>
      </w:r>
      <w:r>
        <w:rPr>
          <w:rFonts w:ascii="Arial"/>
          <w:b/>
          <w:spacing w:val="-10"/>
          <w:w w:val="105"/>
          <w:sz w:val="12"/>
        </w:rPr>
        <w:t>60</w:t>
      </w:r>
    </w:p>
    <w:p w:rsidR="00D63E71" w:rsidRDefault="00F24EAC">
      <w:pPr>
        <w:pStyle w:val="berschrift5"/>
        <w:spacing w:before="67"/>
        <w:ind w:left="154"/>
        <w:jc w:val="center"/>
      </w:pPr>
      <w:r>
        <w:t>t (s)</w:t>
      </w:r>
    </w:p>
    <w:p w:rsidR="00D63E71" w:rsidRDefault="00F24EAC">
      <w:pPr>
        <w:pStyle w:val="Textkrper"/>
        <w:spacing w:before="1"/>
        <w:rPr>
          <w:rFonts w:ascii="Arial"/>
          <w:b/>
          <w:sz w:val="12"/>
        </w:rPr>
      </w:pPr>
      <w:r>
        <w:br w:type="column"/>
      </w:r>
    </w:p>
    <w:p w:rsidR="00D63E71" w:rsidRDefault="00F24EAC">
      <w:pPr>
        <w:jc w:val="righ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0.1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F24EAC">
      <w:pPr>
        <w:tabs>
          <w:tab w:val="left" w:pos="382"/>
          <w:tab w:val="left" w:pos="799"/>
          <w:tab w:val="left" w:pos="1216"/>
          <w:tab w:val="left" w:pos="1632"/>
          <w:tab w:val="left" w:pos="2049"/>
          <w:tab w:val="left" w:pos="2466"/>
        </w:tabs>
        <w:spacing w:before="88"/>
        <w:ind w:right="2338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0</w:t>
      </w:r>
      <w:r>
        <w:rPr>
          <w:rFonts w:ascii="Arial"/>
          <w:b/>
          <w:sz w:val="12"/>
        </w:rPr>
        <w:tab/>
        <w:t>10</w:t>
      </w:r>
      <w:r>
        <w:rPr>
          <w:rFonts w:ascii="Arial"/>
          <w:b/>
          <w:sz w:val="12"/>
        </w:rPr>
        <w:tab/>
        <w:t>20</w:t>
      </w:r>
      <w:r>
        <w:rPr>
          <w:rFonts w:ascii="Arial"/>
          <w:b/>
          <w:sz w:val="12"/>
        </w:rPr>
        <w:tab/>
        <w:t>30</w:t>
      </w:r>
      <w:r>
        <w:rPr>
          <w:rFonts w:ascii="Arial"/>
          <w:b/>
          <w:sz w:val="12"/>
        </w:rPr>
        <w:tab/>
        <w:t>40</w:t>
      </w:r>
      <w:r>
        <w:rPr>
          <w:rFonts w:ascii="Arial"/>
          <w:b/>
          <w:sz w:val="12"/>
        </w:rPr>
        <w:tab/>
        <w:t>50</w:t>
      </w:r>
      <w:r>
        <w:rPr>
          <w:rFonts w:ascii="Arial"/>
          <w:b/>
          <w:sz w:val="12"/>
        </w:rPr>
        <w:tab/>
        <w:t>60</w:t>
      </w:r>
    </w:p>
    <w:p w:rsidR="00D63E71" w:rsidRDefault="00F24EAC">
      <w:pPr>
        <w:spacing w:before="39"/>
        <w:ind w:right="2372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 (s)</w:t>
      </w:r>
    </w:p>
    <w:p w:rsidR="00D63E71" w:rsidRDefault="00D63E71">
      <w:pPr>
        <w:jc w:val="center"/>
        <w:rPr>
          <w:rFonts w:ascii="Arial"/>
          <w:sz w:val="17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776" w:space="40"/>
            <w:col w:w="2856" w:space="39"/>
            <w:col w:w="1440" w:space="40"/>
            <w:col w:w="5309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rPr>
          <w:rFonts w:ascii="Arial"/>
          <w:sz w:val="20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D63E71">
      <w:pPr>
        <w:pStyle w:val="Textkrper"/>
        <w:spacing w:before="11"/>
        <w:rPr>
          <w:rFonts w:ascii="Arial"/>
          <w:b/>
          <w:sz w:val="17"/>
        </w:rPr>
      </w:pPr>
    </w:p>
    <w:p w:rsidR="00D63E71" w:rsidRDefault="00F24EAC">
      <w:pPr>
        <w:pStyle w:val="berschrift5"/>
        <w:spacing w:before="0"/>
        <w:jc w:val="right"/>
      </w:pPr>
      <w:r>
        <w:t>(e)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D63E71">
      <w:pPr>
        <w:pStyle w:val="Textkrper"/>
        <w:spacing w:before="2"/>
        <w:rPr>
          <w:rFonts w:ascii="Arial"/>
          <w:b/>
          <w:sz w:val="17"/>
        </w:rPr>
      </w:pPr>
    </w:p>
    <w:p w:rsidR="00D63E71" w:rsidRDefault="00F24EAC">
      <w:pPr>
        <w:ind w:left="106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0.25</w:t>
      </w:r>
    </w:p>
    <w:p w:rsidR="00D63E71" w:rsidRDefault="00F24EAC">
      <w:pPr>
        <w:spacing w:before="100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(f)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F24EAC">
      <w:pPr>
        <w:spacing w:before="111"/>
        <w:ind w:left="209"/>
        <w:rPr>
          <w:rFonts w:ascii="Arial"/>
          <w:b/>
          <w:sz w:val="13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4354195</wp:posOffset>
                </wp:positionH>
                <wp:positionV relativeFrom="paragraph">
                  <wp:posOffset>120015</wp:posOffset>
                </wp:positionV>
                <wp:extent cx="1932940" cy="1576070"/>
                <wp:effectExtent l="1270" t="30910530" r="8890" b="3175"/>
                <wp:wrapNone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940" cy="1576070"/>
                          <a:chOff x="6857" y="189"/>
                          <a:chExt cx="3044" cy="2482"/>
                        </a:xfrm>
                      </wpg:grpSpPr>
                      <wps:wsp>
                        <wps:cNvPr id="14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864" y="2664"/>
                            <a:ext cx="3031" cy="0"/>
                          </a:xfrm>
                          <a:prstGeom prst="line">
                            <a:avLst/>
                          </a:prstGeom>
                          <a:noFill/>
                          <a:ln w="79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55"/>
                        <wps:cNvSpPr>
                          <a:spLocks/>
                        </wps:cNvSpPr>
                        <wps:spPr bwMode="auto">
                          <a:xfrm>
                            <a:off x="7290" y="2651"/>
                            <a:ext cx="2177" cy="2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2177"/>
                              <a:gd name="T2" fmla="+- 0 7303 7291"/>
                              <a:gd name="T3" fmla="*/ T2 w 2177"/>
                              <a:gd name="T4" fmla="+- 0 7723 7291"/>
                              <a:gd name="T5" fmla="*/ T4 w 2177"/>
                              <a:gd name="T6" fmla="+- 0 7736 7291"/>
                              <a:gd name="T7" fmla="*/ T6 w 2177"/>
                              <a:gd name="T8" fmla="+- 0 8157 7291"/>
                              <a:gd name="T9" fmla="*/ T8 w 2177"/>
                              <a:gd name="T10" fmla="+- 0 8169 7291"/>
                              <a:gd name="T11" fmla="*/ T10 w 2177"/>
                              <a:gd name="T12" fmla="+- 0 8589 7291"/>
                              <a:gd name="T13" fmla="*/ T12 w 2177"/>
                              <a:gd name="T14" fmla="+- 0 8602 7291"/>
                              <a:gd name="T15" fmla="*/ T14 w 2177"/>
                              <a:gd name="T16" fmla="+- 0 9023 7291"/>
                              <a:gd name="T17" fmla="*/ T16 w 2177"/>
                              <a:gd name="T18" fmla="+- 0 9035 7291"/>
                              <a:gd name="T19" fmla="*/ T18 w 2177"/>
                              <a:gd name="T20" fmla="+- 0 9455 7291"/>
                              <a:gd name="T21" fmla="*/ T20 w 2177"/>
                              <a:gd name="T22" fmla="+- 0 9468 7291"/>
                              <a:gd name="T23" fmla="*/ T22 w 21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7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32" y="0"/>
                                </a:moveTo>
                                <a:lnTo>
                                  <a:pt x="445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78" y="0"/>
                                </a:lnTo>
                                <a:moveTo>
                                  <a:pt x="1298" y="0"/>
                                </a:moveTo>
                                <a:lnTo>
                                  <a:pt x="1311" y="0"/>
                                </a:lnTo>
                                <a:moveTo>
                                  <a:pt x="1732" y="0"/>
                                </a:moveTo>
                                <a:lnTo>
                                  <a:pt x="1744" y="0"/>
                                </a:lnTo>
                                <a:moveTo>
                                  <a:pt x="2164" y="0"/>
                                </a:moveTo>
                                <a:lnTo>
                                  <a:pt x="2177" y="0"/>
                                </a:lnTo>
                              </a:path>
                            </a:pathLst>
                          </a:custGeom>
                          <a:noFill/>
                          <a:ln w="150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54"/>
                        <wps:cNvSpPr>
                          <a:spLocks/>
                        </wps:cNvSpPr>
                        <wps:spPr bwMode="auto">
                          <a:xfrm>
                            <a:off x="21963" y="-2727"/>
                            <a:ext cx="56409" cy="1035"/>
                          </a:xfrm>
                          <a:custGeom>
                            <a:avLst/>
                            <a:gdLst>
                              <a:gd name="T0" fmla="+- 0 7080 21964"/>
                              <a:gd name="T1" fmla="*/ T0 w 56409"/>
                              <a:gd name="T2" fmla="+- 0 2664 -2727"/>
                              <a:gd name="T3" fmla="*/ 2664 h 1035"/>
                              <a:gd name="T4" fmla="+- 0 7080 21964"/>
                              <a:gd name="T5" fmla="*/ T4 w 56409"/>
                              <a:gd name="T6" fmla="+- 0 2616 -2727"/>
                              <a:gd name="T7" fmla="*/ 2616 h 1035"/>
                              <a:gd name="T8" fmla="+- 0 7513 21964"/>
                              <a:gd name="T9" fmla="*/ T8 w 56409"/>
                              <a:gd name="T10" fmla="+- 0 2664 -2727"/>
                              <a:gd name="T11" fmla="*/ 2664 h 1035"/>
                              <a:gd name="T12" fmla="+- 0 7513 21964"/>
                              <a:gd name="T13" fmla="*/ T12 w 56409"/>
                              <a:gd name="T14" fmla="+- 0 2616 -2727"/>
                              <a:gd name="T15" fmla="*/ 2616 h 1035"/>
                              <a:gd name="T16" fmla="+- 0 7946 21964"/>
                              <a:gd name="T17" fmla="*/ T16 w 56409"/>
                              <a:gd name="T18" fmla="+- 0 2664 -2727"/>
                              <a:gd name="T19" fmla="*/ 2664 h 1035"/>
                              <a:gd name="T20" fmla="+- 0 7946 21964"/>
                              <a:gd name="T21" fmla="*/ T20 w 56409"/>
                              <a:gd name="T22" fmla="+- 0 2616 -2727"/>
                              <a:gd name="T23" fmla="*/ 2616 h 1035"/>
                              <a:gd name="T24" fmla="+- 0 8379 21964"/>
                              <a:gd name="T25" fmla="*/ T24 w 56409"/>
                              <a:gd name="T26" fmla="+- 0 2664 -2727"/>
                              <a:gd name="T27" fmla="*/ 2664 h 1035"/>
                              <a:gd name="T28" fmla="+- 0 8379 21964"/>
                              <a:gd name="T29" fmla="*/ T28 w 56409"/>
                              <a:gd name="T30" fmla="+- 0 2616 -2727"/>
                              <a:gd name="T31" fmla="*/ 2616 h 1035"/>
                              <a:gd name="T32" fmla="+- 0 8813 21964"/>
                              <a:gd name="T33" fmla="*/ T32 w 56409"/>
                              <a:gd name="T34" fmla="+- 0 2664 -2727"/>
                              <a:gd name="T35" fmla="*/ 2664 h 1035"/>
                              <a:gd name="T36" fmla="+- 0 8813 21964"/>
                              <a:gd name="T37" fmla="*/ T36 w 56409"/>
                              <a:gd name="T38" fmla="+- 0 2616 -2727"/>
                              <a:gd name="T39" fmla="*/ 2616 h 1035"/>
                              <a:gd name="T40" fmla="+- 0 9245 21964"/>
                              <a:gd name="T41" fmla="*/ T40 w 56409"/>
                              <a:gd name="T42" fmla="+- 0 2664 -2727"/>
                              <a:gd name="T43" fmla="*/ 2664 h 1035"/>
                              <a:gd name="T44" fmla="+- 0 9245 21964"/>
                              <a:gd name="T45" fmla="*/ T44 w 56409"/>
                              <a:gd name="T46" fmla="+- 0 2616 -2727"/>
                              <a:gd name="T47" fmla="*/ 2616 h 1035"/>
                              <a:gd name="T48" fmla="+- 0 9679 21964"/>
                              <a:gd name="T49" fmla="*/ T48 w 56409"/>
                              <a:gd name="T50" fmla="+- 0 2664 -2727"/>
                              <a:gd name="T51" fmla="*/ 2664 h 1035"/>
                              <a:gd name="T52" fmla="+- 0 9679 21964"/>
                              <a:gd name="T53" fmla="*/ T52 w 56409"/>
                              <a:gd name="T54" fmla="+- 0 2616 -2727"/>
                              <a:gd name="T55" fmla="*/ 261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884" y="5391"/>
                                </a:moveTo>
                                <a:lnTo>
                                  <a:pt x="-14884" y="5343"/>
                                </a:lnTo>
                                <a:moveTo>
                                  <a:pt x="-14451" y="5391"/>
                                </a:moveTo>
                                <a:lnTo>
                                  <a:pt x="-14451" y="5343"/>
                                </a:lnTo>
                                <a:moveTo>
                                  <a:pt x="-14018" y="5391"/>
                                </a:moveTo>
                                <a:lnTo>
                                  <a:pt x="-14018" y="5343"/>
                                </a:lnTo>
                                <a:moveTo>
                                  <a:pt x="-13585" y="5391"/>
                                </a:moveTo>
                                <a:lnTo>
                                  <a:pt x="-13585" y="5343"/>
                                </a:lnTo>
                                <a:moveTo>
                                  <a:pt x="-13151" y="5391"/>
                                </a:moveTo>
                                <a:lnTo>
                                  <a:pt x="-13151" y="5343"/>
                                </a:lnTo>
                                <a:moveTo>
                                  <a:pt x="-12719" y="5391"/>
                                </a:moveTo>
                                <a:lnTo>
                                  <a:pt x="-12719" y="5343"/>
                                </a:lnTo>
                                <a:moveTo>
                                  <a:pt x="-12285" y="5391"/>
                                </a:moveTo>
                                <a:lnTo>
                                  <a:pt x="-12285" y="5343"/>
                                </a:lnTo>
                              </a:path>
                            </a:pathLst>
                          </a:custGeom>
                          <a:noFill/>
                          <a:ln w="7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64" y="195"/>
                            <a:ext cx="3031" cy="0"/>
                          </a:xfrm>
                          <a:prstGeom prst="line">
                            <a:avLst/>
                          </a:prstGeom>
                          <a:noFill/>
                          <a:ln w="79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152"/>
                        <wps:cNvSpPr>
                          <a:spLocks/>
                        </wps:cNvSpPr>
                        <wps:spPr bwMode="auto">
                          <a:xfrm>
                            <a:off x="7290" y="207"/>
                            <a:ext cx="2177" cy="2"/>
                          </a:xfrm>
                          <a:custGeom>
                            <a:avLst/>
                            <a:gdLst>
                              <a:gd name="T0" fmla="+- 0 7291 7291"/>
                              <a:gd name="T1" fmla="*/ T0 w 2177"/>
                              <a:gd name="T2" fmla="+- 0 7303 7291"/>
                              <a:gd name="T3" fmla="*/ T2 w 2177"/>
                              <a:gd name="T4" fmla="+- 0 7723 7291"/>
                              <a:gd name="T5" fmla="*/ T4 w 2177"/>
                              <a:gd name="T6" fmla="+- 0 7736 7291"/>
                              <a:gd name="T7" fmla="*/ T6 w 2177"/>
                              <a:gd name="T8" fmla="+- 0 8157 7291"/>
                              <a:gd name="T9" fmla="*/ T8 w 2177"/>
                              <a:gd name="T10" fmla="+- 0 8169 7291"/>
                              <a:gd name="T11" fmla="*/ T10 w 2177"/>
                              <a:gd name="T12" fmla="+- 0 8589 7291"/>
                              <a:gd name="T13" fmla="*/ T12 w 2177"/>
                              <a:gd name="T14" fmla="+- 0 8602 7291"/>
                              <a:gd name="T15" fmla="*/ T14 w 2177"/>
                              <a:gd name="T16" fmla="+- 0 9023 7291"/>
                              <a:gd name="T17" fmla="*/ T16 w 2177"/>
                              <a:gd name="T18" fmla="+- 0 9035 7291"/>
                              <a:gd name="T19" fmla="*/ T18 w 2177"/>
                              <a:gd name="T20" fmla="+- 0 9455 7291"/>
                              <a:gd name="T21" fmla="*/ T20 w 2177"/>
                              <a:gd name="T22" fmla="+- 0 9468 7291"/>
                              <a:gd name="T23" fmla="*/ T22 w 21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7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32" y="0"/>
                                </a:moveTo>
                                <a:lnTo>
                                  <a:pt x="445" y="0"/>
                                </a:lnTo>
                                <a:moveTo>
                                  <a:pt x="866" y="0"/>
                                </a:moveTo>
                                <a:lnTo>
                                  <a:pt x="878" y="0"/>
                                </a:lnTo>
                                <a:moveTo>
                                  <a:pt x="1298" y="0"/>
                                </a:moveTo>
                                <a:lnTo>
                                  <a:pt x="1311" y="0"/>
                                </a:lnTo>
                                <a:moveTo>
                                  <a:pt x="1732" y="0"/>
                                </a:moveTo>
                                <a:lnTo>
                                  <a:pt x="1744" y="0"/>
                                </a:lnTo>
                                <a:moveTo>
                                  <a:pt x="2164" y="0"/>
                                </a:moveTo>
                                <a:lnTo>
                                  <a:pt x="2177" y="0"/>
                                </a:lnTo>
                              </a:path>
                            </a:pathLst>
                          </a:custGeom>
                          <a:noFill/>
                          <a:ln w="150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1"/>
                        <wps:cNvSpPr>
                          <a:spLocks/>
                        </wps:cNvSpPr>
                        <wps:spPr bwMode="auto">
                          <a:xfrm>
                            <a:off x="21963" y="-54713"/>
                            <a:ext cx="56409" cy="1035"/>
                          </a:xfrm>
                          <a:custGeom>
                            <a:avLst/>
                            <a:gdLst>
                              <a:gd name="T0" fmla="+- 0 7080 21964"/>
                              <a:gd name="T1" fmla="*/ T0 w 56409"/>
                              <a:gd name="T2" fmla="+- 0 195 -54712"/>
                              <a:gd name="T3" fmla="*/ 195 h 1035"/>
                              <a:gd name="T4" fmla="+- 0 7080 21964"/>
                              <a:gd name="T5" fmla="*/ T4 w 56409"/>
                              <a:gd name="T6" fmla="+- 0 243 -54712"/>
                              <a:gd name="T7" fmla="*/ 243 h 1035"/>
                              <a:gd name="T8" fmla="+- 0 7513 21964"/>
                              <a:gd name="T9" fmla="*/ T8 w 56409"/>
                              <a:gd name="T10" fmla="+- 0 195 -54712"/>
                              <a:gd name="T11" fmla="*/ 195 h 1035"/>
                              <a:gd name="T12" fmla="+- 0 7513 21964"/>
                              <a:gd name="T13" fmla="*/ T12 w 56409"/>
                              <a:gd name="T14" fmla="+- 0 243 -54712"/>
                              <a:gd name="T15" fmla="*/ 243 h 1035"/>
                              <a:gd name="T16" fmla="+- 0 7946 21964"/>
                              <a:gd name="T17" fmla="*/ T16 w 56409"/>
                              <a:gd name="T18" fmla="+- 0 195 -54712"/>
                              <a:gd name="T19" fmla="*/ 195 h 1035"/>
                              <a:gd name="T20" fmla="+- 0 7946 21964"/>
                              <a:gd name="T21" fmla="*/ T20 w 56409"/>
                              <a:gd name="T22" fmla="+- 0 243 -54712"/>
                              <a:gd name="T23" fmla="*/ 243 h 1035"/>
                              <a:gd name="T24" fmla="+- 0 8379 21964"/>
                              <a:gd name="T25" fmla="*/ T24 w 56409"/>
                              <a:gd name="T26" fmla="+- 0 195 -54712"/>
                              <a:gd name="T27" fmla="*/ 195 h 1035"/>
                              <a:gd name="T28" fmla="+- 0 8379 21964"/>
                              <a:gd name="T29" fmla="*/ T28 w 56409"/>
                              <a:gd name="T30" fmla="+- 0 243 -54712"/>
                              <a:gd name="T31" fmla="*/ 243 h 1035"/>
                              <a:gd name="T32" fmla="+- 0 8813 21964"/>
                              <a:gd name="T33" fmla="*/ T32 w 56409"/>
                              <a:gd name="T34" fmla="+- 0 195 -54712"/>
                              <a:gd name="T35" fmla="*/ 195 h 1035"/>
                              <a:gd name="T36" fmla="+- 0 8813 21964"/>
                              <a:gd name="T37" fmla="*/ T36 w 56409"/>
                              <a:gd name="T38" fmla="+- 0 243 -54712"/>
                              <a:gd name="T39" fmla="*/ 243 h 1035"/>
                              <a:gd name="T40" fmla="+- 0 9245 21964"/>
                              <a:gd name="T41" fmla="*/ T40 w 56409"/>
                              <a:gd name="T42" fmla="+- 0 195 -54712"/>
                              <a:gd name="T43" fmla="*/ 195 h 1035"/>
                              <a:gd name="T44" fmla="+- 0 9245 21964"/>
                              <a:gd name="T45" fmla="*/ T44 w 56409"/>
                              <a:gd name="T46" fmla="+- 0 243 -54712"/>
                              <a:gd name="T47" fmla="*/ 243 h 1035"/>
                              <a:gd name="T48" fmla="+- 0 9679 21964"/>
                              <a:gd name="T49" fmla="*/ T48 w 56409"/>
                              <a:gd name="T50" fmla="+- 0 195 -54712"/>
                              <a:gd name="T51" fmla="*/ 195 h 1035"/>
                              <a:gd name="T52" fmla="+- 0 9679 21964"/>
                              <a:gd name="T53" fmla="*/ T52 w 56409"/>
                              <a:gd name="T54" fmla="+- 0 243 -54712"/>
                              <a:gd name="T55" fmla="*/ 243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884" y="54907"/>
                                </a:moveTo>
                                <a:lnTo>
                                  <a:pt x="-14884" y="54955"/>
                                </a:lnTo>
                                <a:moveTo>
                                  <a:pt x="-14451" y="54907"/>
                                </a:moveTo>
                                <a:lnTo>
                                  <a:pt x="-14451" y="54955"/>
                                </a:lnTo>
                                <a:moveTo>
                                  <a:pt x="-14018" y="54907"/>
                                </a:moveTo>
                                <a:lnTo>
                                  <a:pt x="-14018" y="54955"/>
                                </a:lnTo>
                                <a:moveTo>
                                  <a:pt x="-13585" y="54907"/>
                                </a:moveTo>
                                <a:lnTo>
                                  <a:pt x="-13585" y="54955"/>
                                </a:lnTo>
                                <a:moveTo>
                                  <a:pt x="-13151" y="54907"/>
                                </a:moveTo>
                                <a:lnTo>
                                  <a:pt x="-13151" y="54955"/>
                                </a:lnTo>
                                <a:moveTo>
                                  <a:pt x="-12719" y="54907"/>
                                </a:moveTo>
                                <a:lnTo>
                                  <a:pt x="-12719" y="54955"/>
                                </a:lnTo>
                                <a:moveTo>
                                  <a:pt x="-12285" y="54907"/>
                                </a:moveTo>
                                <a:lnTo>
                                  <a:pt x="-12285" y="54955"/>
                                </a:lnTo>
                              </a:path>
                            </a:pathLst>
                          </a:custGeom>
                          <a:noFill/>
                          <a:ln w="7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864" y="195"/>
                            <a:ext cx="0" cy="2469"/>
                          </a:xfrm>
                          <a:prstGeom prst="line">
                            <a:avLst/>
                          </a:prstGeom>
                          <a:noFill/>
                          <a:ln w="78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49"/>
                        <wps:cNvSpPr>
                          <a:spLocks/>
                        </wps:cNvSpPr>
                        <wps:spPr bwMode="auto">
                          <a:xfrm>
                            <a:off x="17267" y="-54713"/>
                            <a:ext cx="1036" cy="53021"/>
                          </a:xfrm>
                          <a:custGeom>
                            <a:avLst/>
                            <a:gdLst>
                              <a:gd name="T0" fmla="+- 0 6864 17268"/>
                              <a:gd name="T1" fmla="*/ T0 w 1036"/>
                              <a:gd name="T2" fmla="+- 0 2252 -54712"/>
                              <a:gd name="T3" fmla="*/ 2252 h 53021"/>
                              <a:gd name="T4" fmla="+- 0 6887 17268"/>
                              <a:gd name="T5" fmla="*/ T4 w 1036"/>
                              <a:gd name="T6" fmla="+- 0 2252 -54712"/>
                              <a:gd name="T7" fmla="*/ 2252 h 53021"/>
                              <a:gd name="T8" fmla="+- 0 6864 17268"/>
                              <a:gd name="T9" fmla="*/ T8 w 1036"/>
                              <a:gd name="T10" fmla="+- 0 1429 -54712"/>
                              <a:gd name="T11" fmla="*/ 1429 h 53021"/>
                              <a:gd name="T12" fmla="+- 0 6887 17268"/>
                              <a:gd name="T13" fmla="*/ T12 w 1036"/>
                              <a:gd name="T14" fmla="+- 0 1429 -54712"/>
                              <a:gd name="T15" fmla="*/ 1429 h 53021"/>
                              <a:gd name="T16" fmla="+- 0 6864 17268"/>
                              <a:gd name="T17" fmla="*/ T16 w 1036"/>
                              <a:gd name="T18" fmla="+- 0 607 -54712"/>
                              <a:gd name="T19" fmla="*/ 607 h 53021"/>
                              <a:gd name="T20" fmla="+- 0 6887 17268"/>
                              <a:gd name="T21" fmla="*/ T20 w 1036"/>
                              <a:gd name="T22" fmla="+- 0 607 -54712"/>
                              <a:gd name="T23" fmla="*/ 607 h 53021"/>
                              <a:gd name="T24" fmla="+- 0 6864 17268"/>
                              <a:gd name="T25" fmla="*/ T24 w 1036"/>
                              <a:gd name="T26" fmla="+- 0 2664 -54712"/>
                              <a:gd name="T27" fmla="*/ 2664 h 53021"/>
                              <a:gd name="T28" fmla="+- 0 6911 17268"/>
                              <a:gd name="T29" fmla="*/ T28 w 1036"/>
                              <a:gd name="T30" fmla="+- 0 2664 -54712"/>
                              <a:gd name="T31" fmla="*/ 2664 h 53021"/>
                              <a:gd name="T32" fmla="+- 0 6864 17268"/>
                              <a:gd name="T33" fmla="*/ T32 w 1036"/>
                              <a:gd name="T34" fmla="+- 0 1841 -54712"/>
                              <a:gd name="T35" fmla="*/ 1841 h 53021"/>
                              <a:gd name="T36" fmla="+- 0 6911 17268"/>
                              <a:gd name="T37" fmla="*/ T36 w 1036"/>
                              <a:gd name="T38" fmla="+- 0 1841 -54712"/>
                              <a:gd name="T39" fmla="*/ 1841 h 53021"/>
                              <a:gd name="T40" fmla="+- 0 6864 17268"/>
                              <a:gd name="T41" fmla="*/ T40 w 1036"/>
                              <a:gd name="T42" fmla="+- 0 1018 -54712"/>
                              <a:gd name="T43" fmla="*/ 1018 h 53021"/>
                              <a:gd name="T44" fmla="+- 0 6911 17268"/>
                              <a:gd name="T45" fmla="*/ T44 w 1036"/>
                              <a:gd name="T46" fmla="+- 0 1018 -54712"/>
                              <a:gd name="T47" fmla="*/ 1018 h 53021"/>
                              <a:gd name="T48" fmla="+- 0 6864 17268"/>
                              <a:gd name="T49" fmla="*/ T48 w 1036"/>
                              <a:gd name="T50" fmla="+- 0 195 -54712"/>
                              <a:gd name="T51" fmla="*/ 195 h 53021"/>
                              <a:gd name="T52" fmla="+- 0 6911 17268"/>
                              <a:gd name="T53" fmla="*/ T52 w 1036"/>
                              <a:gd name="T54" fmla="+- 0 195 -54712"/>
                              <a:gd name="T55" fmla="*/ 195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0404" y="56964"/>
                                </a:moveTo>
                                <a:lnTo>
                                  <a:pt x="-10381" y="56964"/>
                                </a:lnTo>
                                <a:moveTo>
                                  <a:pt x="-10404" y="56141"/>
                                </a:moveTo>
                                <a:lnTo>
                                  <a:pt x="-10381" y="56141"/>
                                </a:lnTo>
                                <a:moveTo>
                                  <a:pt x="-10404" y="55319"/>
                                </a:moveTo>
                                <a:lnTo>
                                  <a:pt x="-10381" y="55319"/>
                                </a:lnTo>
                                <a:moveTo>
                                  <a:pt x="-10404" y="57376"/>
                                </a:moveTo>
                                <a:lnTo>
                                  <a:pt x="-10357" y="57376"/>
                                </a:lnTo>
                                <a:moveTo>
                                  <a:pt x="-10404" y="56553"/>
                                </a:moveTo>
                                <a:lnTo>
                                  <a:pt x="-10357" y="56553"/>
                                </a:lnTo>
                                <a:moveTo>
                                  <a:pt x="-10404" y="55730"/>
                                </a:moveTo>
                                <a:lnTo>
                                  <a:pt x="-10357" y="55730"/>
                                </a:lnTo>
                                <a:moveTo>
                                  <a:pt x="-10404" y="54907"/>
                                </a:moveTo>
                                <a:lnTo>
                                  <a:pt x="-10357" y="54907"/>
                                </a:lnTo>
                              </a:path>
                            </a:pathLst>
                          </a:custGeom>
                          <a:noFill/>
                          <a:ln w="7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9895" y="195"/>
                            <a:ext cx="0" cy="2469"/>
                          </a:xfrm>
                          <a:prstGeom prst="line">
                            <a:avLst/>
                          </a:prstGeom>
                          <a:noFill/>
                          <a:ln w="78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47"/>
                        <wps:cNvSpPr>
                          <a:spLocks/>
                        </wps:cNvSpPr>
                        <wps:spPr bwMode="auto">
                          <a:xfrm>
                            <a:off x="82033" y="-54713"/>
                            <a:ext cx="1035" cy="53021"/>
                          </a:xfrm>
                          <a:custGeom>
                            <a:avLst/>
                            <a:gdLst>
                              <a:gd name="T0" fmla="+- 0 9895 82033"/>
                              <a:gd name="T1" fmla="*/ T0 w 1035"/>
                              <a:gd name="T2" fmla="+- 0 2252 -54712"/>
                              <a:gd name="T3" fmla="*/ 2252 h 53021"/>
                              <a:gd name="T4" fmla="+- 0 9871 82033"/>
                              <a:gd name="T5" fmla="*/ T4 w 1035"/>
                              <a:gd name="T6" fmla="+- 0 2252 -54712"/>
                              <a:gd name="T7" fmla="*/ 2252 h 53021"/>
                              <a:gd name="T8" fmla="+- 0 9895 82033"/>
                              <a:gd name="T9" fmla="*/ T8 w 1035"/>
                              <a:gd name="T10" fmla="+- 0 1429 -54712"/>
                              <a:gd name="T11" fmla="*/ 1429 h 53021"/>
                              <a:gd name="T12" fmla="+- 0 9871 82033"/>
                              <a:gd name="T13" fmla="*/ T12 w 1035"/>
                              <a:gd name="T14" fmla="+- 0 1429 -54712"/>
                              <a:gd name="T15" fmla="*/ 1429 h 53021"/>
                              <a:gd name="T16" fmla="+- 0 9895 82033"/>
                              <a:gd name="T17" fmla="*/ T16 w 1035"/>
                              <a:gd name="T18" fmla="+- 0 607 -54712"/>
                              <a:gd name="T19" fmla="*/ 607 h 53021"/>
                              <a:gd name="T20" fmla="+- 0 9871 82033"/>
                              <a:gd name="T21" fmla="*/ T20 w 1035"/>
                              <a:gd name="T22" fmla="+- 0 607 -54712"/>
                              <a:gd name="T23" fmla="*/ 607 h 53021"/>
                              <a:gd name="T24" fmla="+- 0 9895 82033"/>
                              <a:gd name="T25" fmla="*/ T24 w 1035"/>
                              <a:gd name="T26" fmla="+- 0 2664 -54712"/>
                              <a:gd name="T27" fmla="*/ 2664 h 53021"/>
                              <a:gd name="T28" fmla="+- 0 9847 82033"/>
                              <a:gd name="T29" fmla="*/ T28 w 1035"/>
                              <a:gd name="T30" fmla="+- 0 2664 -54712"/>
                              <a:gd name="T31" fmla="*/ 2664 h 53021"/>
                              <a:gd name="T32" fmla="+- 0 9895 82033"/>
                              <a:gd name="T33" fmla="*/ T32 w 1035"/>
                              <a:gd name="T34" fmla="+- 0 1841 -54712"/>
                              <a:gd name="T35" fmla="*/ 1841 h 53021"/>
                              <a:gd name="T36" fmla="+- 0 9847 82033"/>
                              <a:gd name="T37" fmla="*/ T36 w 1035"/>
                              <a:gd name="T38" fmla="+- 0 1841 -54712"/>
                              <a:gd name="T39" fmla="*/ 1841 h 53021"/>
                              <a:gd name="T40" fmla="+- 0 9895 82033"/>
                              <a:gd name="T41" fmla="*/ T40 w 1035"/>
                              <a:gd name="T42" fmla="+- 0 1018 -54712"/>
                              <a:gd name="T43" fmla="*/ 1018 h 53021"/>
                              <a:gd name="T44" fmla="+- 0 9847 82033"/>
                              <a:gd name="T45" fmla="*/ T44 w 1035"/>
                              <a:gd name="T46" fmla="+- 0 1018 -54712"/>
                              <a:gd name="T47" fmla="*/ 1018 h 53021"/>
                              <a:gd name="T48" fmla="+- 0 9895 82033"/>
                              <a:gd name="T49" fmla="*/ T48 w 1035"/>
                              <a:gd name="T50" fmla="+- 0 195 -54712"/>
                              <a:gd name="T51" fmla="*/ 195 h 53021"/>
                              <a:gd name="T52" fmla="+- 0 9847 82033"/>
                              <a:gd name="T53" fmla="*/ T52 w 1035"/>
                              <a:gd name="T54" fmla="+- 0 195 -54712"/>
                              <a:gd name="T55" fmla="*/ 195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2138" y="56964"/>
                                </a:moveTo>
                                <a:lnTo>
                                  <a:pt x="-72162" y="56964"/>
                                </a:lnTo>
                                <a:moveTo>
                                  <a:pt x="-72138" y="56141"/>
                                </a:moveTo>
                                <a:lnTo>
                                  <a:pt x="-72162" y="56141"/>
                                </a:lnTo>
                                <a:moveTo>
                                  <a:pt x="-72138" y="55319"/>
                                </a:moveTo>
                                <a:lnTo>
                                  <a:pt x="-72162" y="55319"/>
                                </a:lnTo>
                                <a:moveTo>
                                  <a:pt x="-72138" y="57376"/>
                                </a:moveTo>
                                <a:lnTo>
                                  <a:pt x="-72186" y="57376"/>
                                </a:lnTo>
                                <a:moveTo>
                                  <a:pt x="-72138" y="56553"/>
                                </a:moveTo>
                                <a:lnTo>
                                  <a:pt x="-72186" y="56553"/>
                                </a:lnTo>
                                <a:moveTo>
                                  <a:pt x="-72138" y="55730"/>
                                </a:moveTo>
                                <a:lnTo>
                                  <a:pt x="-72186" y="55730"/>
                                </a:lnTo>
                                <a:moveTo>
                                  <a:pt x="-72138" y="54907"/>
                                </a:moveTo>
                                <a:lnTo>
                                  <a:pt x="-72186" y="54907"/>
                                </a:lnTo>
                              </a:path>
                            </a:pathLst>
                          </a:custGeom>
                          <a:noFill/>
                          <a:ln w="7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080" y="2296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11530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1124"/>
                            <a:ext cx="2617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44"/>
                        <wps:cNvSpPr>
                          <a:spLocks/>
                        </wps:cNvSpPr>
                        <wps:spPr bwMode="auto">
                          <a:xfrm>
                            <a:off x="47137" y="-21226"/>
                            <a:ext cx="30635" cy="105"/>
                          </a:xfrm>
                          <a:custGeom>
                            <a:avLst/>
                            <a:gdLst>
                              <a:gd name="T0" fmla="+- 0 8240 47137"/>
                              <a:gd name="T1" fmla="*/ T0 w 30635"/>
                              <a:gd name="T2" fmla="+- 0 1758 -21226"/>
                              <a:gd name="T3" fmla="*/ 1758 h 105"/>
                              <a:gd name="T4" fmla="+- 0 8267 47137"/>
                              <a:gd name="T5" fmla="*/ T4 w 30635"/>
                              <a:gd name="T6" fmla="+- 0 1758 -21226"/>
                              <a:gd name="T7" fmla="*/ 1758 h 105"/>
                              <a:gd name="T8" fmla="+- 0 8315 47137"/>
                              <a:gd name="T9" fmla="*/ T8 w 30635"/>
                              <a:gd name="T10" fmla="+- 0 1758 -21226"/>
                              <a:gd name="T11" fmla="*/ 1758 h 105"/>
                              <a:gd name="T12" fmla="+- 0 8342 47137"/>
                              <a:gd name="T13" fmla="*/ T12 w 30635"/>
                              <a:gd name="T14" fmla="+- 0 1759 -21226"/>
                              <a:gd name="T15" fmla="*/ 1759 h 105"/>
                              <a:gd name="T16" fmla="+- 0 8390 47137"/>
                              <a:gd name="T17" fmla="*/ T16 w 30635"/>
                              <a:gd name="T18" fmla="+- 0 1759 -21226"/>
                              <a:gd name="T19" fmla="*/ 1759 h 105"/>
                              <a:gd name="T20" fmla="+- 0 8417 47137"/>
                              <a:gd name="T21" fmla="*/ T20 w 30635"/>
                              <a:gd name="T22" fmla="+- 0 1758 -21226"/>
                              <a:gd name="T23" fmla="*/ 1758 h 105"/>
                              <a:gd name="T24" fmla="+- 0 8465 47137"/>
                              <a:gd name="T25" fmla="*/ T24 w 30635"/>
                              <a:gd name="T26" fmla="+- 0 1756 -21226"/>
                              <a:gd name="T27" fmla="*/ 1756 h 105"/>
                              <a:gd name="T28" fmla="+- 0 8492 47137"/>
                              <a:gd name="T29" fmla="*/ T28 w 30635"/>
                              <a:gd name="T30" fmla="+- 0 1756 -21226"/>
                              <a:gd name="T31" fmla="*/ 1756 h 105"/>
                              <a:gd name="T32" fmla="+- 0 8540 47137"/>
                              <a:gd name="T33" fmla="*/ T32 w 30635"/>
                              <a:gd name="T34" fmla="+- 0 1757 -21226"/>
                              <a:gd name="T35" fmla="*/ 1757 h 105"/>
                              <a:gd name="T36" fmla="+- 0 8567 47137"/>
                              <a:gd name="T37" fmla="*/ T36 w 30635"/>
                              <a:gd name="T38" fmla="+- 0 1758 -21226"/>
                              <a:gd name="T39" fmla="*/ 1758 h 105"/>
                              <a:gd name="T40" fmla="+- 0 8616 47137"/>
                              <a:gd name="T41" fmla="*/ T40 w 30635"/>
                              <a:gd name="T42" fmla="+- 0 1758 -21226"/>
                              <a:gd name="T43" fmla="*/ 1758 h 105"/>
                              <a:gd name="T44" fmla="+- 0 8643 47137"/>
                              <a:gd name="T45" fmla="*/ T44 w 30635"/>
                              <a:gd name="T46" fmla="+- 0 1757 -21226"/>
                              <a:gd name="T47" fmla="*/ 1757 h 105"/>
                              <a:gd name="T48" fmla="+- 0 8691 47137"/>
                              <a:gd name="T49" fmla="*/ T48 w 30635"/>
                              <a:gd name="T50" fmla="+- 0 1757 -21226"/>
                              <a:gd name="T51" fmla="*/ 1757 h 105"/>
                              <a:gd name="T52" fmla="+- 0 8718 47137"/>
                              <a:gd name="T53" fmla="*/ T52 w 30635"/>
                              <a:gd name="T54" fmla="+- 0 1758 -21226"/>
                              <a:gd name="T55" fmla="*/ 1758 h 105"/>
                              <a:gd name="T56" fmla="+- 0 8766 47137"/>
                              <a:gd name="T57" fmla="*/ T56 w 30635"/>
                              <a:gd name="T58" fmla="+- 0 1758 -21226"/>
                              <a:gd name="T59" fmla="*/ 1758 h 105"/>
                              <a:gd name="T60" fmla="+- 0 8793 47137"/>
                              <a:gd name="T61" fmla="*/ T60 w 30635"/>
                              <a:gd name="T62" fmla="+- 0 1758 -21226"/>
                              <a:gd name="T63" fmla="*/ 1758 h 105"/>
                              <a:gd name="T64" fmla="+- 0 8842 47137"/>
                              <a:gd name="T65" fmla="*/ T64 w 30635"/>
                              <a:gd name="T66" fmla="+- 0 1758 -21226"/>
                              <a:gd name="T67" fmla="*/ 1758 h 105"/>
                              <a:gd name="T68" fmla="+- 0 8869 47137"/>
                              <a:gd name="T69" fmla="*/ T68 w 30635"/>
                              <a:gd name="T70" fmla="+- 0 1758 -21226"/>
                              <a:gd name="T71" fmla="*/ 1758 h 105"/>
                              <a:gd name="T72" fmla="+- 0 8917 47137"/>
                              <a:gd name="T73" fmla="*/ T72 w 30635"/>
                              <a:gd name="T74" fmla="+- 0 1758 -21226"/>
                              <a:gd name="T75" fmla="*/ 1758 h 105"/>
                              <a:gd name="T76" fmla="+- 0 8944 47137"/>
                              <a:gd name="T77" fmla="*/ T76 w 30635"/>
                              <a:gd name="T78" fmla="+- 0 1757 -21226"/>
                              <a:gd name="T79" fmla="*/ 1757 h 105"/>
                              <a:gd name="T80" fmla="+- 0 8992 47137"/>
                              <a:gd name="T81" fmla="*/ T80 w 30635"/>
                              <a:gd name="T82" fmla="+- 0 1757 -21226"/>
                              <a:gd name="T83" fmla="*/ 1757 h 105"/>
                              <a:gd name="T84" fmla="+- 0 9019 47137"/>
                              <a:gd name="T85" fmla="*/ T84 w 30635"/>
                              <a:gd name="T86" fmla="+- 0 1756 -21226"/>
                              <a:gd name="T87" fmla="*/ 1756 h 105"/>
                              <a:gd name="T88" fmla="+- 0 9068 47137"/>
                              <a:gd name="T89" fmla="*/ T88 w 30635"/>
                              <a:gd name="T90" fmla="+- 0 1756 -21226"/>
                              <a:gd name="T91" fmla="*/ 1756 h 105"/>
                              <a:gd name="T92" fmla="+- 0 9095 47137"/>
                              <a:gd name="T93" fmla="*/ T92 w 30635"/>
                              <a:gd name="T94" fmla="+- 0 1756 -21226"/>
                              <a:gd name="T95" fmla="*/ 1756 h 105"/>
                              <a:gd name="T96" fmla="+- 0 9098 47137"/>
                              <a:gd name="T97" fmla="*/ T96 w 30635"/>
                              <a:gd name="T98" fmla="+- 0 1756 -21226"/>
                              <a:gd name="T99" fmla="*/ 1756 h 105"/>
                              <a:gd name="T100" fmla="+- 0 9125 47137"/>
                              <a:gd name="T101" fmla="*/ T100 w 30635"/>
                              <a:gd name="T102" fmla="+- 0 1756 -21226"/>
                              <a:gd name="T103" fmla="*/ 1756 h 105"/>
                              <a:gd name="T104" fmla="+- 0 9173 47137"/>
                              <a:gd name="T105" fmla="*/ T104 w 30635"/>
                              <a:gd name="T106" fmla="+- 0 1756 -21226"/>
                              <a:gd name="T107" fmla="*/ 1756 h 105"/>
                              <a:gd name="T108" fmla="+- 0 9200 47137"/>
                              <a:gd name="T109" fmla="*/ T108 w 30635"/>
                              <a:gd name="T110" fmla="+- 0 1756 -21226"/>
                              <a:gd name="T111" fmla="*/ 1756 h 105"/>
                              <a:gd name="T112" fmla="+- 0 9249 47137"/>
                              <a:gd name="T113" fmla="*/ T112 w 30635"/>
                              <a:gd name="T114" fmla="+- 0 1756 -21226"/>
                              <a:gd name="T115" fmla="*/ 1756 h 105"/>
                              <a:gd name="T116" fmla="+- 0 9276 47137"/>
                              <a:gd name="T117" fmla="*/ T116 w 30635"/>
                              <a:gd name="T118" fmla="+- 0 1756 -21226"/>
                              <a:gd name="T119" fmla="*/ 1756 h 105"/>
                              <a:gd name="T120" fmla="+- 0 9324 47137"/>
                              <a:gd name="T121" fmla="*/ T120 w 30635"/>
                              <a:gd name="T122" fmla="+- 0 1756 -21226"/>
                              <a:gd name="T123" fmla="*/ 1756 h 105"/>
                              <a:gd name="T124" fmla="+- 0 9351 47137"/>
                              <a:gd name="T125" fmla="*/ T124 w 30635"/>
                              <a:gd name="T126" fmla="+- 0 1756 -21226"/>
                              <a:gd name="T127" fmla="*/ 1756 h 105"/>
                              <a:gd name="T128" fmla="+- 0 9398 47137"/>
                              <a:gd name="T129" fmla="*/ T128 w 30635"/>
                              <a:gd name="T130" fmla="+- 0 1755 -21226"/>
                              <a:gd name="T131" fmla="*/ 1755 h 105"/>
                              <a:gd name="T132" fmla="+- 0 9425 47137"/>
                              <a:gd name="T133" fmla="*/ T132 w 30635"/>
                              <a:gd name="T134" fmla="+- 0 1755 -21226"/>
                              <a:gd name="T135" fmla="*/ 1755 h 105"/>
                              <a:gd name="T136" fmla="+- 0 9473 47137"/>
                              <a:gd name="T137" fmla="*/ T136 w 30635"/>
                              <a:gd name="T138" fmla="+- 0 1755 -21226"/>
                              <a:gd name="T139" fmla="*/ 1755 h 105"/>
                              <a:gd name="T140" fmla="+- 0 9500 47137"/>
                              <a:gd name="T141" fmla="*/ T140 w 30635"/>
                              <a:gd name="T142" fmla="+- 0 1755 -21226"/>
                              <a:gd name="T143" fmla="*/ 1755 h 105"/>
                              <a:gd name="T144" fmla="+- 0 9549 47137"/>
                              <a:gd name="T145" fmla="*/ T144 w 30635"/>
                              <a:gd name="T146" fmla="+- 0 1754 -21226"/>
                              <a:gd name="T147" fmla="*/ 1754 h 105"/>
                              <a:gd name="T148" fmla="+- 0 9576 47137"/>
                              <a:gd name="T149" fmla="*/ T148 w 30635"/>
                              <a:gd name="T150" fmla="+- 0 1754 -21226"/>
                              <a:gd name="T151" fmla="*/ 1754 h 105"/>
                              <a:gd name="T152" fmla="+- 0 9624 47137"/>
                              <a:gd name="T153" fmla="*/ T152 w 30635"/>
                              <a:gd name="T154" fmla="+- 0 1754 -21226"/>
                              <a:gd name="T155" fmla="*/ 1754 h 105"/>
                              <a:gd name="T156" fmla="+- 0 9651 47137"/>
                              <a:gd name="T157" fmla="*/ T156 w 30635"/>
                              <a:gd name="T158" fmla="+- 0 1754 -21226"/>
                              <a:gd name="T159" fmla="*/ 175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635" h="105">
                                <a:moveTo>
                                  <a:pt x="-38897" y="22984"/>
                                </a:moveTo>
                                <a:lnTo>
                                  <a:pt x="-38870" y="22984"/>
                                </a:lnTo>
                                <a:moveTo>
                                  <a:pt x="-38822" y="22984"/>
                                </a:moveTo>
                                <a:lnTo>
                                  <a:pt x="-38795" y="22985"/>
                                </a:lnTo>
                                <a:moveTo>
                                  <a:pt x="-38747" y="22985"/>
                                </a:moveTo>
                                <a:lnTo>
                                  <a:pt x="-38720" y="22984"/>
                                </a:lnTo>
                                <a:moveTo>
                                  <a:pt x="-38672" y="22982"/>
                                </a:moveTo>
                                <a:lnTo>
                                  <a:pt x="-38645" y="22982"/>
                                </a:lnTo>
                                <a:moveTo>
                                  <a:pt x="-38597" y="22983"/>
                                </a:moveTo>
                                <a:lnTo>
                                  <a:pt x="-38570" y="22984"/>
                                </a:lnTo>
                                <a:moveTo>
                                  <a:pt x="-38521" y="22984"/>
                                </a:moveTo>
                                <a:lnTo>
                                  <a:pt x="-38494" y="22983"/>
                                </a:lnTo>
                                <a:moveTo>
                                  <a:pt x="-38446" y="22983"/>
                                </a:moveTo>
                                <a:lnTo>
                                  <a:pt x="-38419" y="22984"/>
                                </a:lnTo>
                                <a:moveTo>
                                  <a:pt x="-38371" y="22984"/>
                                </a:moveTo>
                                <a:lnTo>
                                  <a:pt x="-38344" y="22984"/>
                                </a:lnTo>
                                <a:moveTo>
                                  <a:pt x="-38295" y="22984"/>
                                </a:moveTo>
                                <a:lnTo>
                                  <a:pt x="-38268" y="22984"/>
                                </a:lnTo>
                                <a:moveTo>
                                  <a:pt x="-38220" y="22984"/>
                                </a:moveTo>
                                <a:lnTo>
                                  <a:pt x="-38193" y="22983"/>
                                </a:lnTo>
                                <a:moveTo>
                                  <a:pt x="-38145" y="22983"/>
                                </a:moveTo>
                                <a:lnTo>
                                  <a:pt x="-38118" y="22982"/>
                                </a:lnTo>
                                <a:moveTo>
                                  <a:pt x="-38069" y="22982"/>
                                </a:moveTo>
                                <a:lnTo>
                                  <a:pt x="-38042" y="22982"/>
                                </a:lnTo>
                                <a:moveTo>
                                  <a:pt x="-38039" y="22982"/>
                                </a:moveTo>
                                <a:lnTo>
                                  <a:pt x="-38012" y="22982"/>
                                </a:lnTo>
                                <a:moveTo>
                                  <a:pt x="-37964" y="22982"/>
                                </a:moveTo>
                                <a:lnTo>
                                  <a:pt x="-37937" y="22982"/>
                                </a:lnTo>
                                <a:moveTo>
                                  <a:pt x="-37888" y="22982"/>
                                </a:moveTo>
                                <a:lnTo>
                                  <a:pt x="-37861" y="22982"/>
                                </a:lnTo>
                                <a:moveTo>
                                  <a:pt x="-37813" y="22982"/>
                                </a:moveTo>
                                <a:lnTo>
                                  <a:pt x="-37786" y="22982"/>
                                </a:lnTo>
                                <a:moveTo>
                                  <a:pt x="-37739" y="22981"/>
                                </a:moveTo>
                                <a:lnTo>
                                  <a:pt x="-37712" y="22981"/>
                                </a:lnTo>
                                <a:moveTo>
                                  <a:pt x="-37664" y="22981"/>
                                </a:moveTo>
                                <a:lnTo>
                                  <a:pt x="-37637" y="22981"/>
                                </a:lnTo>
                                <a:moveTo>
                                  <a:pt x="-37588" y="22980"/>
                                </a:moveTo>
                                <a:lnTo>
                                  <a:pt x="-37561" y="22980"/>
                                </a:lnTo>
                                <a:moveTo>
                                  <a:pt x="-37513" y="22980"/>
                                </a:moveTo>
                                <a:lnTo>
                                  <a:pt x="-37486" y="22980"/>
                                </a:lnTo>
                              </a:path>
                            </a:pathLst>
                          </a:custGeom>
                          <a:noFill/>
                          <a:ln w="11469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43"/>
                        <wps:cNvSpPr>
                          <a:spLocks/>
                        </wps:cNvSpPr>
                        <wps:spPr bwMode="auto">
                          <a:xfrm>
                            <a:off x="22698" y="-48472"/>
                            <a:ext cx="7126" cy="2"/>
                          </a:xfrm>
                          <a:custGeom>
                            <a:avLst/>
                            <a:gdLst>
                              <a:gd name="T0" fmla="+- 0 7114 22699"/>
                              <a:gd name="T1" fmla="*/ T0 w 7126"/>
                              <a:gd name="T2" fmla="+- 0 7141 22699"/>
                              <a:gd name="T3" fmla="*/ T2 w 7126"/>
                              <a:gd name="T4" fmla="+- 0 7189 22699"/>
                              <a:gd name="T5" fmla="*/ T4 w 7126"/>
                              <a:gd name="T6" fmla="+- 0 7216 22699"/>
                              <a:gd name="T7" fmla="*/ T6 w 7126"/>
                              <a:gd name="T8" fmla="+- 0 7265 22699"/>
                              <a:gd name="T9" fmla="*/ T8 w 7126"/>
                              <a:gd name="T10" fmla="+- 0 7291 22699"/>
                              <a:gd name="T11" fmla="*/ T10 w 7126"/>
                              <a:gd name="T12" fmla="+- 0 7340 22699"/>
                              <a:gd name="T13" fmla="*/ T12 w 7126"/>
                              <a:gd name="T14" fmla="+- 0 7367 22699"/>
                              <a:gd name="T15" fmla="*/ T14 w 7126"/>
                              <a:gd name="T16" fmla="+- 0 7415 22699"/>
                              <a:gd name="T17" fmla="*/ T16 w 7126"/>
                              <a:gd name="T18" fmla="+- 0 7442 22699"/>
                              <a:gd name="T19" fmla="*/ T18 w 71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126">
                                <a:moveTo>
                                  <a:pt x="-15585" y="48957"/>
                                </a:moveTo>
                                <a:lnTo>
                                  <a:pt x="-15558" y="48957"/>
                                </a:lnTo>
                                <a:moveTo>
                                  <a:pt x="-15510" y="48957"/>
                                </a:moveTo>
                                <a:lnTo>
                                  <a:pt x="-15483" y="48957"/>
                                </a:lnTo>
                                <a:moveTo>
                                  <a:pt x="-15434" y="48957"/>
                                </a:moveTo>
                                <a:lnTo>
                                  <a:pt x="-15408" y="48957"/>
                                </a:lnTo>
                                <a:moveTo>
                                  <a:pt x="-15359" y="48957"/>
                                </a:moveTo>
                                <a:lnTo>
                                  <a:pt x="-15332" y="48957"/>
                                </a:lnTo>
                                <a:moveTo>
                                  <a:pt x="-15284" y="48957"/>
                                </a:moveTo>
                                <a:lnTo>
                                  <a:pt x="-15257" y="48957"/>
                                </a:lnTo>
                              </a:path>
                            </a:pathLst>
                          </a:custGeom>
                          <a:noFill/>
                          <a:ln w="11469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" y="188"/>
                            <a:ext cx="3044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D63E71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:rsidR="00D63E71" w:rsidRDefault="00F24EAC">
                              <w:pPr>
                                <w:tabs>
                                  <w:tab w:val="left" w:pos="2228"/>
                                </w:tabs>
                                <w:spacing w:before="1"/>
                                <w:ind w:left="63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M11 10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mM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  <w:u w:val="single" w:color="F46A4E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  <w:u w:val="single" w:color="F46A4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5"/>
                                </w:rPr>
                                <w:t>M11 pH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323" style="position:absolute;left:0;text-align:left;margin-left:342.85pt;margin-top:9.45pt;width:152.2pt;height:124.1pt;z-index:251655680;mso-position-horizontal-relative:page" coordorigin="6857,189" coordsize="3044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">
                <v:line id="Line 156" o:spid="_x0000_s1324" style="position:absolute;visibility:visible;mso-wrap-style:square" from="6864,2664" to="9895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" strokeweight=".22172mm"/>
                <v:shape id="AutoShape 155" o:spid="_x0000_s1325" style="position:absolute;left:7290;top:2651;width:2177;height:2;visibility:visible;mso-wrap-style:square;v-text-anchor:top" coordsize="2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" path="m,l12,m432,r13,m866,r12,m1298,r13,m1732,r12,m2164,r13,e" filled="f" strokeweight=".41881mm">
                  <v:path arrowok="t" o:connecttype="custom" o:connectlocs="0,0;12,0;432,0;445,0;866,0;878,0;1298,0;1311,0;1732,0;1744,0;2164,0;2177,0" o:connectangles="0,0,0,0,0,0,0,0,0,0,0,0"/>
                </v:shape>
                <v:shape id="AutoShape 154" o:spid="_x0000_s1326" style="position:absolute;left:21963;top:-2727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" path="m-14884,5391r,-48m-14451,5391r,-48m-14018,5391r,-48m-13585,5391r,-48m-13151,5391r,-48m-12719,5391r,-48m-12285,5391r,-48e" filled="f" strokeweight=".22056mm">
                  <v:path arrowok="t" o:connecttype="custom" o:connectlocs="-14884,2664;-14884,2616;-14451,2664;-14451,2616;-14018,2664;-14018,2616;-13585,2664;-13585,2616;-13151,2664;-13151,2616;-12719,2664;-12719,2616;-12285,2664;-12285,2616" o:connectangles="0,0,0,0,0,0,0,0,0,0,0,0,0,0"/>
                </v:shape>
                <v:line id="Line 153" o:spid="_x0000_s1327" style="position:absolute;visibility:visible;mso-wrap-style:square" from="6864,195" to="9895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" strokeweight=".22172mm"/>
                <v:shape id="AutoShape 152" o:spid="_x0000_s1328" style="position:absolute;left:7290;top:207;width:2177;height:2;visibility:visible;mso-wrap-style:square;v-text-anchor:top" coordsize="21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" path="m,l12,m432,r13,m866,r12,m1298,r13,m1732,r12,m2164,r13,e" filled="f" strokeweight=".41881mm">
                  <v:path arrowok="t" o:connecttype="custom" o:connectlocs="0,0;12,0;432,0;445,0;866,0;878,0;1298,0;1311,0;1732,0;1744,0;2164,0;2177,0" o:connectangles="0,0,0,0,0,0,0,0,0,0,0,0"/>
                </v:shape>
                <v:shape id="AutoShape 151" o:spid="_x0000_s1329" style="position:absolute;left:21963;top:-54713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" path="m-14884,54907r,48m-14451,54907r,48m-14018,54907r,48m-13585,54907r,48m-13151,54907r,48m-12719,54907r,48m-12285,54907r,48e" filled="f" strokeweight=".22056mm">
                  <v:path arrowok="t" o:connecttype="custom" o:connectlocs="-14884,195;-14884,243;-14451,195;-14451,243;-14018,195;-14018,243;-13585,195;-13585,243;-13151,195;-13151,243;-12719,195;-12719,243;-12285,195;-12285,243" o:connectangles="0,0,0,0,0,0,0,0,0,0,0,0,0,0"/>
                </v:shape>
                <v:line id="Line 150" o:spid="_x0000_s1330" style="position:absolute;visibility:visible;mso-wrap-style:square" from="6864,195" to="6864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" strokeweight=".21939mm"/>
                <v:shape id="AutoShape 149" o:spid="_x0000_s1331" style="position:absolute;left:17267;top:-54713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" path="m-10404,56964r23,m-10404,56141r23,m-10404,55319r23,m-10404,57376r47,m-10404,56553r47,m-10404,55730r47,m-10404,54907r47,e" filled="f" strokeweight=".22056mm">
                  <v:path arrowok="t" o:connecttype="custom" o:connectlocs="-10404,2252;-10381,2252;-10404,1429;-10381,1429;-10404,607;-10381,607;-10404,2664;-10357,2664;-10404,1841;-10357,1841;-10404,1018;-10357,1018;-10404,195;-10357,195" o:connectangles="0,0,0,0,0,0,0,0,0,0,0,0,0,0"/>
                </v:shape>
                <v:line id="Line 148" o:spid="_x0000_s1332" style="position:absolute;visibility:visible;mso-wrap-style:square" from="9895,195" to="9895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" strokeweight=".21939mm"/>
                <v:shape id="AutoShape 147" o:spid="_x0000_s1333" style="position:absolute;left:82033;top:-54713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" path="m-72138,56964r-24,m-72138,56141r-24,m-72138,55319r-24,m-72138,57376r-48,m-72138,56553r-48,m-72138,55730r-48,m-72138,54907r-48,e" filled="f" strokeweight=".22056mm">
                  <v:path arrowok="t" o:connecttype="custom" o:connectlocs="-72138,2252;-72162,2252;-72138,1429;-72162,1429;-72138,607;-72162,607;-72138,2664;-72186,2664;-72138,1841;-72186,1841;-72138,1018;-72186,1018;-72138,195;-72186,195" o:connectangles="0,0,0,0,0,0,0,0,0,0,0,0,0,0"/>
                </v:shape>
                <v:line id="Line 146" o:spid="_x0000_s1334" style="position:absolute;visibility:visible;mso-wrap-style:square" from="7080,2296" to="7107,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" strokecolor="#f46a4e" strokeweight=".32028mm"/>
                <v:shape id="Picture 145" o:spid="_x0000_s1335" type="#_x0000_t75" style="position:absolute;left:7070;top:1124;width:2617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">
                  <v:imagedata r:id="rId55" o:title=""/>
                </v:shape>
                <v:shape id="AutoShape 144" o:spid="_x0000_s1336" style="position:absolute;left:47137;top:-21226;width:30635;height:105;visibility:visible;mso-wrap-style:square;v-text-anchor:top" coordsize="306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" path="m-38897,22984r27,m-38822,22984r27,1m-38747,22985r27,-1m-38672,22982r27,m-38597,22983r27,1m-38521,22984r27,-1m-38446,22983r27,1m-38371,22984r27,m-38295,22984r27,m-38220,22984r27,-1m-38145,22983r27,-1m-38069,22982r27,m-38039,22982r27,m-37964,22982r27,m-37888,22982r27,m-37813,22982r27,m-37739,22981r27,m-37664,22981r27,m-37588,22980r27,m-37513,22980r27,e" filled="f" strokecolor="#f46a4e" strokeweight=".31858mm">
                  <v:path arrowok="t" o:connecttype="custom" o:connectlocs="-38897,1758;-38870,1758;-38822,1758;-38795,1759;-38747,1759;-38720,1758;-38672,1756;-38645,1756;-38597,1757;-38570,1758;-38521,1758;-38494,1757;-38446,1757;-38419,1758;-38371,1758;-38344,1758;-38295,1758;-38268,1758;-38220,1758;-38193,1757;-38145,1757;-38118,1756;-38069,1756;-38042,1756;-38039,1756;-38012,1756;-37964,1756;-37937,1756;-37888,1756;-37861,1756;-37813,1756;-37786,1756;-37739,1755;-37712,1755;-37664,1755;-37637,1755;-37588,1754;-37561,1754;-37513,1754;-37486,1754" o:connectangles="0,0,0,0,0,0,0,0,0,0,0,0,0,0,0,0,0,0,0,0,0,0,0,0,0,0,0,0,0,0,0,0,0,0,0,0,0,0,0,0"/>
                </v:shape>
                <v:shape id="AutoShape 143" o:spid="_x0000_s1337" style="position:absolute;left:22698;top:-48472;width:7126;height:2;visibility:visible;mso-wrap-style:square;v-text-anchor:top" coordsize="7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" path="m-15585,48957r27,m-15510,48957r27,m-15434,48957r26,m-15359,48957r27,m-15284,48957r27,e" filled="f" strokecolor="#f46a4e" strokeweight=".31858mm">
                  <v:path arrowok="t" o:connecttype="custom" o:connectlocs="-15585,0;-15558,0;-15510,0;-15483,0;-15434,0;-15408,0;-15359,0;-15332,0;-15284,0;-15257,0" o:connectangles="0,0,0,0,0,0,0,0,0,0"/>
                </v:shape>
                <v:shape id="Text Box 142" o:spid="_x0000_s1338" type="#_x0000_t202" style="position:absolute;left:6857;top:188;width:3044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D63E71" w:rsidRDefault="00D63E71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:rsidR="00D63E71" w:rsidRDefault="00F24EAC">
                        <w:pPr>
                          <w:tabs>
                            <w:tab w:val="left" w:pos="2228"/>
                          </w:tabs>
                          <w:spacing w:before="1"/>
                          <w:ind w:left="63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M11 10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mM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sz w:val="15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sz w:val="15"/>
                            <w:u w:val="single" w:color="F46A4E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5"/>
                            <w:u w:val="single" w:color="F46A4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5"/>
                          </w:rPr>
                          <w:t>M11 pH 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3"/>
        </w:rPr>
        <w:t>0.4</w:t>
      </w:r>
    </w:p>
    <w:p w:rsidR="00D63E71" w:rsidRDefault="00D63E71">
      <w:pPr>
        <w:rPr>
          <w:rFonts w:ascii="Arial"/>
          <w:sz w:val="13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316" w:space="40"/>
            <w:col w:w="389" w:space="2622"/>
            <w:col w:w="1280" w:space="39"/>
            <w:col w:w="5814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9"/>
        <w:rPr>
          <w:rFonts w:ascii="Arial"/>
          <w:b/>
          <w:sz w:val="23"/>
        </w:rPr>
      </w:pPr>
    </w:p>
    <w:p w:rsidR="00D63E71" w:rsidRDefault="00D63E71">
      <w:pPr>
        <w:rPr>
          <w:rFonts w:ascii="Arial"/>
          <w:sz w:val="23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D63E71">
      <w:pPr>
        <w:pStyle w:val="Textkrper"/>
        <w:spacing w:before="3"/>
        <w:rPr>
          <w:rFonts w:ascii="Arial"/>
          <w:b/>
          <w:sz w:val="13"/>
        </w:rPr>
      </w:pPr>
    </w:p>
    <w:p w:rsidR="00D63E71" w:rsidRDefault="00F24EAC">
      <w:pPr>
        <w:ind w:right="38"/>
        <w:jc w:val="right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137160</wp:posOffset>
                </wp:positionV>
                <wp:extent cx="153035" cy="240665"/>
                <wp:effectExtent l="0" t="1270" r="1905" b="0"/>
                <wp:wrapNone/>
                <wp:docPr id="14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339" type="#_x0000_t202" style="position:absolute;left:0;text-align:left;margin-left:93.55pt;margin-top:10.8pt;width:12.05pt;height:18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3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2"/>
        </w:rPr>
        <w:t>0.20</w:t>
      </w:r>
    </w:p>
    <w:p w:rsidR="00D63E71" w:rsidRDefault="00F24EAC">
      <w:pPr>
        <w:spacing w:before="95"/>
        <w:ind w:left="1462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sz w:val="13"/>
        </w:rPr>
        <w:t>0.3</w:t>
      </w:r>
    </w:p>
    <w:p w:rsidR="00D63E71" w:rsidRDefault="00D63E71">
      <w:pPr>
        <w:rPr>
          <w:rFonts w:ascii="Arial"/>
          <w:sz w:val="13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2" w:space="720" w:equalWidth="0">
            <w:col w:w="1744" w:space="2689"/>
            <w:col w:w="7067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4"/>
        <w:rPr>
          <w:rFonts w:ascii="Arial"/>
          <w:b/>
          <w:sz w:val="26"/>
        </w:rPr>
      </w:pPr>
    </w:p>
    <w:p w:rsidR="00D63E71" w:rsidRDefault="00F24EAC">
      <w:pPr>
        <w:tabs>
          <w:tab w:val="left" w:pos="5895"/>
        </w:tabs>
        <w:spacing w:before="93"/>
        <w:ind w:left="1462"/>
        <w:rPr>
          <w:rFonts w:ascii="Arial"/>
          <w:b/>
          <w:sz w:val="13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-306070</wp:posOffset>
                </wp:positionV>
                <wp:extent cx="156210" cy="248285"/>
                <wp:effectExtent l="0" t="3175" r="0" b="0"/>
                <wp:wrapNone/>
                <wp:docPr id="1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40" type="#_x0000_t202" style="position:absolute;left:0;text-align:left;margin-left:318.6pt;margin-top:-24.1pt;width:12.3pt;height:19.5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wV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7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2"/>
        </w:rPr>
        <w:t>0.15</w:t>
      </w:r>
      <w:r>
        <w:rPr>
          <w:rFonts w:ascii="Arial"/>
          <w:b/>
          <w:sz w:val="12"/>
        </w:rPr>
        <w:tab/>
      </w:r>
      <w:r>
        <w:rPr>
          <w:rFonts w:ascii="Arial"/>
          <w:b/>
          <w:position w:val="2"/>
          <w:sz w:val="13"/>
        </w:rPr>
        <w:t>0.2</w:t>
      </w: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4"/>
        <w:rPr>
          <w:rFonts w:ascii="Arial"/>
          <w:b/>
          <w:sz w:val="28"/>
        </w:rPr>
      </w:pPr>
    </w:p>
    <w:p w:rsidR="00D63E71" w:rsidRDefault="00D63E71">
      <w:pPr>
        <w:rPr>
          <w:rFonts w:ascii="Arial"/>
          <w:sz w:val="28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spacing w:before="100"/>
        <w:jc w:val="right"/>
        <w:rPr>
          <w:rFonts w:ascii="Arial"/>
          <w:b/>
          <w:sz w:val="12"/>
        </w:rPr>
      </w:pPr>
      <w:r>
        <w:rPr>
          <w:rFonts w:ascii="Arial"/>
          <w:b/>
          <w:sz w:val="12"/>
        </w:rPr>
        <w:t>0.10</w:t>
      </w:r>
    </w:p>
    <w:p w:rsidR="00D63E71" w:rsidRDefault="00F24EAC">
      <w:pPr>
        <w:pStyle w:val="Textkrper"/>
        <w:spacing w:before="4"/>
        <w:rPr>
          <w:rFonts w:ascii="Arial"/>
          <w:b/>
        </w:rPr>
      </w:pPr>
      <w:r>
        <w:br w:type="column"/>
      </w:r>
    </w:p>
    <w:p w:rsidR="00D63E71" w:rsidRDefault="00F24EAC">
      <w:pPr>
        <w:tabs>
          <w:tab w:val="left" w:pos="575"/>
          <w:tab w:val="left" w:pos="998"/>
          <w:tab w:val="left" w:pos="1421"/>
          <w:tab w:val="left" w:pos="1844"/>
          <w:tab w:val="left" w:pos="2267"/>
          <w:tab w:val="left" w:pos="2690"/>
        </w:tabs>
        <w:spacing w:before="1"/>
        <w:ind w:left="187"/>
        <w:jc w:val="center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1579880</wp:posOffset>
                </wp:positionH>
                <wp:positionV relativeFrom="paragraph">
                  <wp:posOffset>-1537335</wp:posOffset>
                </wp:positionV>
                <wp:extent cx="1887855" cy="1519555"/>
                <wp:effectExtent l="8255" t="32971105" r="8890" b="8890"/>
                <wp:wrapNone/>
                <wp:docPr id="12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7855" cy="1519555"/>
                          <a:chOff x="2488" y="-2421"/>
                          <a:chExt cx="2973" cy="2393"/>
                        </a:xfrm>
                      </wpg:grpSpPr>
                      <wps:wsp>
                        <wps:cNvPr id="1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494" y="-35"/>
                            <a:ext cx="2961" cy="0"/>
                          </a:xfrm>
                          <a:prstGeom prst="line">
                            <a:avLst/>
                          </a:prstGeom>
                          <a:noFill/>
                          <a:ln w="76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37"/>
                        <wps:cNvSpPr>
                          <a:spLocks/>
                        </wps:cNvSpPr>
                        <wps:spPr bwMode="auto">
                          <a:xfrm>
                            <a:off x="2911" y="-47"/>
                            <a:ext cx="2127" cy="2"/>
                          </a:xfrm>
                          <a:custGeom>
                            <a:avLst/>
                            <a:gdLst>
                              <a:gd name="T0" fmla="+- 0 2911 2911"/>
                              <a:gd name="T1" fmla="*/ T0 w 2127"/>
                              <a:gd name="T2" fmla="+- 0 2923 2911"/>
                              <a:gd name="T3" fmla="*/ T2 w 2127"/>
                              <a:gd name="T4" fmla="+- 0 3334 2911"/>
                              <a:gd name="T5" fmla="*/ T4 w 2127"/>
                              <a:gd name="T6" fmla="+- 0 3346 2911"/>
                              <a:gd name="T7" fmla="*/ T6 w 2127"/>
                              <a:gd name="T8" fmla="+- 0 3757 2911"/>
                              <a:gd name="T9" fmla="*/ T8 w 2127"/>
                              <a:gd name="T10" fmla="+- 0 3769 2911"/>
                              <a:gd name="T11" fmla="*/ T10 w 2127"/>
                              <a:gd name="T12" fmla="+- 0 4180 2911"/>
                              <a:gd name="T13" fmla="*/ T12 w 2127"/>
                              <a:gd name="T14" fmla="+- 0 4192 2911"/>
                              <a:gd name="T15" fmla="*/ T14 w 2127"/>
                              <a:gd name="T16" fmla="+- 0 4603 2911"/>
                              <a:gd name="T17" fmla="*/ T16 w 2127"/>
                              <a:gd name="T18" fmla="+- 0 4615 2911"/>
                              <a:gd name="T19" fmla="*/ T18 w 2127"/>
                              <a:gd name="T20" fmla="+- 0 5025 2911"/>
                              <a:gd name="T21" fmla="*/ T20 w 2127"/>
                              <a:gd name="T22" fmla="+- 0 5037 2911"/>
                              <a:gd name="T23" fmla="*/ T22 w 2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2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35" y="0"/>
                                </a:lnTo>
                                <a:moveTo>
                                  <a:pt x="846" y="0"/>
                                </a:moveTo>
                                <a:lnTo>
                                  <a:pt x="858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81" y="0"/>
                                </a:lnTo>
                                <a:moveTo>
                                  <a:pt x="1692" y="0"/>
                                </a:moveTo>
                                <a:lnTo>
                                  <a:pt x="1704" y="0"/>
                                </a:lnTo>
                                <a:moveTo>
                                  <a:pt x="2114" y="0"/>
                                </a:moveTo>
                                <a:lnTo>
                                  <a:pt x="2126" y="0"/>
                                </a:lnTo>
                              </a:path>
                            </a:pathLst>
                          </a:custGeom>
                          <a:noFill/>
                          <a:ln w="14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36"/>
                        <wps:cNvSpPr>
                          <a:spLocks/>
                        </wps:cNvSpPr>
                        <wps:spPr bwMode="auto">
                          <a:xfrm>
                            <a:off x="21963" y="-5971"/>
                            <a:ext cx="56409" cy="1035"/>
                          </a:xfrm>
                          <a:custGeom>
                            <a:avLst/>
                            <a:gdLst>
                              <a:gd name="T0" fmla="+- 0 2705 21964"/>
                              <a:gd name="T1" fmla="*/ T0 w 56409"/>
                              <a:gd name="T2" fmla="+- 0 -35 -5971"/>
                              <a:gd name="T3" fmla="*/ -35 h 1035"/>
                              <a:gd name="T4" fmla="+- 0 2705 21964"/>
                              <a:gd name="T5" fmla="*/ T4 w 56409"/>
                              <a:gd name="T6" fmla="+- 0 -81 -5971"/>
                              <a:gd name="T7" fmla="*/ -81 h 1035"/>
                              <a:gd name="T8" fmla="+- 0 3129 21964"/>
                              <a:gd name="T9" fmla="*/ T8 w 56409"/>
                              <a:gd name="T10" fmla="+- 0 -35 -5971"/>
                              <a:gd name="T11" fmla="*/ -35 h 1035"/>
                              <a:gd name="T12" fmla="+- 0 3129 21964"/>
                              <a:gd name="T13" fmla="*/ T12 w 56409"/>
                              <a:gd name="T14" fmla="+- 0 -81 -5971"/>
                              <a:gd name="T15" fmla="*/ -81 h 1035"/>
                              <a:gd name="T16" fmla="+- 0 3551 21964"/>
                              <a:gd name="T17" fmla="*/ T16 w 56409"/>
                              <a:gd name="T18" fmla="+- 0 -35 -5971"/>
                              <a:gd name="T19" fmla="*/ -35 h 1035"/>
                              <a:gd name="T20" fmla="+- 0 3551 21964"/>
                              <a:gd name="T21" fmla="*/ T20 w 56409"/>
                              <a:gd name="T22" fmla="+- 0 -81 -5971"/>
                              <a:gd name="T23" fmla="*/ -81 h 1035"/>
                              <a:gd name="T24" fmla="+- 0 3974 21964"/>
                              <a:gd name="T25" fmla="*/ T24 w 56409"/>
                              <a:gd name="T26" fmla="+- 0 -35 -5971"/>
                              <a:gd name="T27" fmla="*/ -35 h 1035"/>
                              <a:gd name="T28" fmla="+- 0 3974 21964"/>
                              <a:gd name="T29" fmla="*/ T28 w 56409"/>
                              <a:gd name="T30" fmla="+- 0 -81 -5971"/>
                              <a:gd name="T31" fmla="*/ -81 h 1035"/>
                              <a:gd name="T32" fmla="+- 0 4398 21964"/>
                              <a:gd name="T33" fmla="*/ T32 w 56409"/>
                              <a:gd name="T34" fmla="+- 0 -35 -5971"/>
                              <a:gd name="T35" fmla="*/ -35 h 1035"/>
                              <a:gd name="T36" fmla="+- 0 4398 21964"/>
                              <a:gd name="T37" fmla="*/ T36 w 56409"/>
                              <a:gd name="T38" fmla="+- 0 -81 -5971"/>
                              <a:gd name="T39" fmla="*/ -81 h 1035"/>
                              <a:gd name="T40" fmla="+- 0 4820 21964"/>
                              <a:gd name="T41" fmla="*/ T40 w 56409"/>
                              <a:gd name="T42" fmla="+- 0 -35 -5971"/>
                              <a:gd name="T43" fmla="*/ -35 h 1035"/>
                              <a:gd name="T44" fmla="+- 0 4820 21964"/>
                              <a:gd name="T45" fmla="*/ T44 w 56409"/>
                              <a:gd name="T46" fmla="+- 0 -81 -5971"/>
                              <a:gd name="T47" fmla="*/ -81 h 1035"/>
                              <a:gd name="T48" fmla="+- 0 5243 21964"/>
                              <a:gd name="T49" fmla="*/ T48 w 56409"/>
                              <a:gd name="T50" fmla="+- 0 -35 -5971"/>
                              <a:gd name="T51" fmla="*/ -35 h 1035"/>
                              <a:gd name="T52" fmla="+- 0 5243 21964"/>
                              <a:gd name="T53" fmla="*/ T52 w 56409"/>
                              <a:gd name="T54" fmla="+- 0 -81 -5971"/>
                              <a:gd name="T55" fmla="*/ -81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9259" y="5936"/>
                                </a:moveTo>
                                <a:lnTo>
                                  <a:pt x="-19259" y="5890"/>
                                </a:lnTo>
                                <a:moveTo>
                                  <a:pt x="-18835" y="5936"/>
                                </a:moveTo>
                                <a:lnTo>
                                  <a:pt x="-18835" y="5890"/>
                                </a:lnTo>
                                <a:moveTo>
                                  <a:pt x="-18413" y="5936"/>
                                </a:moveTo>
                                <a:lnTo>
                                  <a:pt x="-18413" y="5890"/>
                                </a:lnTo>
                                <a:moveTo>
                                  <a:pt x="-17990" y="5936"/>
                                </a:moveTo>
                                <a:lnTo>
                                  <a:pt x="-17990" y="5890"/>
                                </a:lnTo>
                                <a:moveTo>
                                  <a:pt x="-17566" y="5936"/>
                                </a:moveTo>
                                <a:lnTo>
                                  <a:pt x="-17566" y="5890"/>
                                </a:lnTo>
                                <a:moveTo>
                                  <a:pt x="-17144" y="5936"/>
                                </a:moveTo>
                                <a:lnTo>
                                  <a:pt x="-17144" y="5890"/>
                                </a:lnTo>
                                <a:moveTo>
                                  <a:pt x="-16721" y="5936"/>
                                </a:moveTo>
                                <a:lnTo>
                                  <a:pt x="-16721" y="5890"/>
                                </a:lnTo>
                              </a:path>
                            </a:pathLst>
                          </a:custGeom>
                          <a:noFill/>
                          <a:ln w="7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494" y="-2415"/>
                            <a:ext cx="2961" cy="0"/>
                          </a:xfrm>
                          <a:prstGeom prst="line">
                            <a:avLst/>
                          </a:prstGeom>
                          <a:noFill/>
                          <a:ln w="76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34"/>
                        <wps:cNvSpPr>
                          <a:spLocks/>
                        </wps:cNvSpPr>
                        <wps:spPr bwMode="auto">
                          <a:xfrm>
                            <a:off x="2911" y="-2404"/>
                            <a:ext cx="2127" cy="2"/>
                          </a:xfrm>
                          <a:custGeom>
                            <a:avLst/>
                            <a:gdLst>
                              <a:gd name="T0" fmla="+- 0 2911 2911"/>
                              <a:gd name="T1" fmla="*/ T0 w 2127"/>
                              <a:gd name="T2" fmla="+- 0 2923 2911"/>
                              <a:gd name="T3" fmla="*/ T2 w 2127"/>
                              <a:gd name="T4" fmla="+- 0 3334 2911"/>
                              <a:gd name="T5" fmla="*/ T4 w 2127"/>
                              <a:gd name="T6" fmla="+- 0 3346 2911"/>
                              <a:gd name="T7" fmla="*/ T6 w 2127"/>
                              <a:gd name="T8" fmla="+- 0 3757 2911"/>
                              <a:gd name="T9" fmla="*/ T8 w 2127"/>
                              <a:gd name="T10" fmla="+- 0 3769 2911"/>
                              <a:gd name="T11" fmla="*/ T10 w 2127"/>
                              <a:gd name="T12" fmla="+- 0 4180 2911"/>
                              <a:gd name="T13" fmla="*/ T12 w 2127"/>
                              <a:gd name="T14" fmla="+- 0 4192 2911"/>
                              <a:gd name="T15" fmla="*/ T14 w 2127"/>
                              <a:gd name="T16" fmla="+- 0 4603 2911"/>
                              <a:gd name="T17" fmla="*/ T16 w 2127"/>
                              <a:gd name="T18" fmla="+- 0 4615 2911"/>
                              <a:gd name="T19" fmla="*/ T18 w 2127"/>
                              <a:gd name="T20" fmla="+- 0 5025 2911"/>
                              <a:gd name="T21" fmla="*/ T20 w 2127"/>
                              <a:gd name="T22" fmla="+- 0 5037 2911"/>
                              <a:gd name="T23" fmla="*/ T22 w 2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27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35" y="0"/>
                                </a:lnTo>
                                <a:moveTo>
                                  <a:pt x="846" y="0"/>
                                </a:moveTo>
                                <a:lnTo>
                                  <a:pt x="858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81" y="0"/>
                                </a:lnTo>
                                <a:moveTo>
                                  <a:pt x="1692" y="0"/>
                                </a:moveTo>
                                <a:lnTo>
                                  <a:pt x="1704" y="0"/>
                                </a:lnTo>
                                <a:moveTo>
                                  <a:pt x="2114" y="0"/>
                                </a:moveTo>
                                <a:lnTo>
                                  <a:pt x="2126" y="0"/>
                                </a:lnTo>
                              </a:path>
                            </a:pathLst>
                          </a:custGeom>
                          <a:noFill/>
                          <a:ln w="14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33"/>
                        <wps:cNvSpPr>
                          <a:spLocks/>
                        </wps:cNvSpPr>
                        <wps:spPr bwMode="auto">
                          <a:xfrm>
                            <a:off x="21963" y="-57957"/>
                            <a:ext cx="56409" cy="1036"/>
                          </a:xfrm>
                          <a:custGeom>
                            <a:avLst/>
                            <a:gdLst>
                              <a:gd name="T0" fmla="+- 0 2705 21964"/>
                              <a:gd name="T1" fmla="*/ T0 w 56409"/>
                              <a:gd name="T2" fmla="+- 0 -2415 -57957"/>
                              <a:gd name="T3" fmla="*/ -2415 h 1036"/>
                              <a:gd name="T4" fmla="+- 0 2705 21964"/>
                              <a:gd name="T5" fmla="*/ T4 w 56409"/>
                              <a:gd name="T6" fmla="+- 0 -2369 -57957"/>
                              <a:gd name="T7" fmla="*/ -2369 h 1036"/>
                              <a:gd name="T8" fmla="+- 0 3129 21964"/>
                              <a:gd name="T9" fmla="*/ T8 w 56409"/>
                              <a:gd name="T10" fmla="+- 0 -2415 -57957"/>
                              <a:gd name="T11" fmla="*/ -2415 h 1036"/>
                              <a:gd name="T12" fmla="+- 0 3129 21964"/>
                              <a:gd name="T13" fmla="*/ T12 w 56409"/>
                              <a:gd name="T14" fmla="+- 0 -2369 -57957"/>
                              <a:gd name="T15" fmla="*/ -2369 h 1036"/>
                              <a:gd name="T16" fmla="+- 0 3551 21964"/>
                              <a:gd name="T17" fmla="*/ T16 w 56409"/>
                              <a:gd name="T18" fmla="+- 0 -2415 -57957"/>
                              <a:gd name="T19" fmla="*/ -2415 h 1036"/>
                              <a:gd name="T20" fmla="+- 0 3551 21964"/>
                              <a:gd name="T21" fmla="*/ T20 w 56409"/>
                              <a:gd name="T22" fmla="+- 0 -2369 -57957"/>
                              <a:gd name="T23" fmla="*/ -2369 h 1036"/>
                              <a:gd name="T24" fmla="+- 0 3974 21964"/>
                              <a:gd name="T25" fmla="*/ T24 w 56409"/>
                              <a:gd name="T26" fmla="+- 0 -2415 -57957"/>
                              <a:gd name="T27" fmla="*/ -2415 h 1036"/>
                              <a:gd name="T28" fmla="+- 0 3974 21964"/>
                              <a:gd name="T29" fmla="*/ T28 w 56409"/>
                              <a:gd name="T30" fmla="+- 0 -2369 -57957"/>
                              <a:gd name="T31" fmla="*/ -2369 h 1036"/>
                              <a:gd name="T32" fmla="+- 0 4398 21964"/>
                              <a:gd name="T33" fmla="*/ T32 w 56409"/>
                              <a:gd name="T34" fmla="+- 0 -2415 -57957"/>
                              <a:gd name="T35" fmla="*/ -2415 h 1036"/>
                              <a:gd name="T36" fmla="+- 0 4398 21964"/>
                              <a:gd name="T37" fmla="*/ T36 w 56409"/>
                              <a:gd name="T38" fmla="+- 0 -2369 -57957"/>
                              <a:gd name="T39" fmla="*/ -2369 h 1036"/>
                              <a:gd name="T40" fmla="+- 0 4820 21964"/>
                              <a:gd name="T41" fmla="*/ T40 w 56409"/>
                              <a:gd name="T42" fmla="+- 0 -2415 -57957"/>
                              <a:gd name="T43" fmla="*/ -2415 h 1036"/>
                              <a:gd name="T44" fmla="+- 0 4820 21964"/>
                              <a:gd name="T45" fmla="*/ T44 w 56409"/>
                              <a:gd name="T46" fmla="+- 0 -2369 -57957"/>
                              <a:gd name="T47" fmla="*/ -2369 h 1036"/>
                              <a:gd name="T48" fmla="+- 0 5243 21964"/>
                              <a:gd name="T49" fmla="*/ T48 w 56409"/>
                              <a:gd name="T50" fmla="+- 0 -2415 -57957"/>
                              <a:gd name="T51" fmla="*/ -2415 h 1036"/>
                              <a:gd name="T52" fmla="+- 0 5243 21964"/>
                              <a:gd name="T53" fmla="*/ T52 w 56409"/>
                              <a:gd name="T54" fmla="+- 0 -2369 -57957"/>
                              <a:gd name="T55" fmla="*/ -2369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6">
                                <a:moveTo>
                                  <a:pt x="-19259" y="55542"/>
                                </a:moveTo>
                                <a:lnTo>
                                  <a:pt x="-19259" y="55588"/>
                                </a:lnTo>
                                <a:moveTo>
                                  <a:pt x="-18835" y="55542"/>
                                </a:moveTo>
                                <a:lnTo>
                                  <a:pt x="-18835" y="55588"/>
                                </a:lnTo>
                                <a:moveTo>
                                  <a:pt x="-18413" y="55542"/>
                                </a:moveTo>
                                <a:lnTo>
                                  <a:pt x="-18413" y="55588"/>
                                </a:lnTo>
                                <a:moveTo>
                                  <a:pt x="-17990" y="55542"/>
                                </a:moveTo>
                                <a:lnTo>
                                  <a:pt x="-17990" y="55588"/>
                                </a:lnTo>
                                <a:moveTo>
                                  <a:pt x="-17566" y="55542"/>
                                </a:moveTo>
                                <a:lnTo>
                                  <a:pt x="-17566" y="55588"/>
                                </a:lnTo>
                                <a:moveTo>
                                  <a:pt x="-17144" y="55542"/>
                                </a:moveTo>
                                <a:lnTo>
                                  <a:pt x="-17144" y="55588"/>
                                </a:lnTo>
                                <a:moveTo>
                                  <a:pt x="-16721" y="55542"/>
                                </a:moveTo>
                                <a:lnTo>
                                  <a:pt x="-16721" y="55588"/>
                                </a:lnTo>
                              </a:path>
                            </a:pathLst>
                          </a:custGeom>
                          <a:noFill/>
                          <a:ln w="7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494" y="-2415"/>
                            <a:ext cx="0" cy="2380"/>
                          </a:xfrm>
                          <a:prstGeom prst="line">
                            <a:avLst/>
                          </a:prstGeom>
                          <a:noFill/>
                          <a:ln w="77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31"/>
                        <wps:cNvSpPr>
                          <a:spLocks/>
                        </wps:cNvSpPr>
                        <wps:spPr bwMode="auto">
                          <a:xfrm>
                            <a:off x="17267" y="-57957"/>
                            <a:ext cx="1036" cy="53021"/>
                          </a:xfrm>
                          <a:custGeom>
                            <a:avLst/>
                            <a:gdLst>
                              <a:gd name="T0" fmla="+- 0 2494 17268"/>
                              <a:gd name="T1" fmla="*/ T0 w 1036"/>
                              <a:gd name="T2" fmla="+- 0 -431 -57957"/>
                              <a:gd name="T3" fmla="*/ -431 h 53021"/>
                              <a:gd name="T4" fmla="+- 0 2517 17268"/>
                              <a:gd name="T5" fmla="*/ T4 w 1036"/>
                              <a:gd name="T6" fmla="+- 0 -431 -57957"/>
                              <a:gd name="T7" fmla="*/ -431 h 53021"/>
                              <a:gd name="T8" fmla="+- 0 2494 17268"/>
                              <a:gd name="T9" fmla="*/ T8 w 1036"/>
                              <a:gd name="T10" fmla="+- 0 -1225 -57957"/>
                              <a:gd name="T11" fmla="*/ -1225 h 53021"/>
                              <a:gd name="T12" fmla="+- 0 2517 17268"/>
                              <a:gd name="T13" fmla="*/ T12 w 1036"/>
                              <a:gd name="T14" fmla="+- 0 -1225 -57957"/>
                              <a:gd name="T15" fmla="*/ -1225 h 53021"/>
                              <a:gd name="T16" fmla="+- 0 2494 17268"/>
                              <a:gd name="T17" fmla="*/ T16 w 1036"/>
                              <a:gd name="T18" fmla="+- 0 -2018 -57957"/>
                              <a:gd name="T19" fmla="*/ -2018 h 53021"/>
                              <a:gd name="T20" fmla="+- 0 2517 17268"/>
                              <a:gd name="T21" fmla="*/ T20 w 1036"/>
                              <a:gd name="T22" fmla="+- 0 -2018 -57957"/>
                              <a:gd name="T23" fmla="*/ -2018 h 53021"/>
                              <a:gd name="T24" fmla="+- 0 2494 17268"/>
                              <a:gd name="T25" fmla="*/ T24 w 1036"/>
                              <a:gd name="T26" fmla="+- 0 -35 -57957"/>
                              <a:gd name="T27" fmla="*/ -35 h 53021"/>
                              <a:gd name="T28" fmla="+- 0 2541 17268"/>
                              <a:gd name="T29" fmla="*/ T28 w 1036"/>
                              <a:gd name="T30" fmla="+- 0 -35 -57957"/>
                              <a:gd name="T31" fmla="*/ -35 h 53021"/>
                              <a:gd name="T32" fmla="+- 0 2494 17268"/>
                              <a:gd name="T33" fmla="*/ T32 w 1036"/>
                              <a:gd name="T34" fmla="+- 0 -828 -57957"/>
                              <a:gd name="T35" fmla="*/ -828 h 53021"/>
                              <a:gd name="T36" fmla="+- 0 2541 17268"/>
                              <a:gd name="T37" fmla="*/ T36 w 1036"/>
                              <a:gd name="T38" fmla="+- 0 -828 -57957"/>
                              <a:gd name="T39" fmla="*/ -828 h 53021"/>
                              <a:gd name="T40" fmla="+- 0 2494 17268"/>
                              <a:gd name="T41" fmla="*/ T40 w 1036"/>
                              <a:gd name="T42" fmla="+- 0 -1622 -57957"/>
                              <a:gd name="T43" fmla="*/ -1622 h 53021"/>
                              <a:gd name="T44" fmla="+- 0 2541 17268"/>
                              <a:gd name="T45" fmla="*/ T44 w 1036"/>
                              <a:gd name="T46" fmla="+- 0 -1622 -57957"/>
                              <a:gd name="T47" fmla="*/ -1622 h 53021"/>
                              <a:gd name="T48" fmla="+- 0 2494 17268"/>
                              <a:gd name="T49" fmla="*/ T48 w 1036"/>
                              <a:gd name="T50" fmla="+- 0 -2415 -57957"/>
                              <a:gd name="T51" fmla="*/ -2415 h 53021"/>
                              <a:gd name="T52" fmla="+- 0 2541 17268"/>
                              <a:gd name="T53" fmla="*/ T52 w 1036"/>
                              <a:gd name="T54" fmla="+- 0 -2415 -57957"/>
                              <a:gd name="T55" fmla="*/ -2415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4774" y="57526"/>
                                </a:moveTo>
                                <a:lnTo>
                                  <a:pt x="-14751" y="57526"/>
                                </a:lnTo>
                                <a:moveTo>
                                  <a:pt x="-14774" y="56732"/>
                                </a:moveTo>
                                <a:lnTo>
                                  <a:pt x="-14751" y="56732"/>
                                </a:lnTo>
                                <a:moveTo>
                                  <a:pt x="-14774" y="55939"/>
                                </a:moveTo>
                                <a:lnTo>
                                  <a:pt x="-14751" y="55939"/>
                                </a:lnTo>
                                <a:moveTo>
                                  <a:pt x="-14774" y="57922"/>
                                </a:moveTo>
                                <a:lnTo>
                                  <a:pt x="-14727" y="57922"/>
                                </a:lnTo>
                                <a:moveTo>
                                  <a:pt x="-14774" y="57129"/>
                                </a:moveTo>
                                <a:lnTo>
                                  <a:pt x="-14727" y="57129"/>
                                </a:lnTo>
                                <a:moveTo>
                                  <a:pt x="-14774" y="56335"/>
                                </a:moveTo>
                                <a:lnTo>
                                  <a:pt x="-14727" y="56335"/>
                                </a:lnTo>
                                <a:moveTo>
                                  <a:pt x="-14774" y="55542"/>
                                </a:moveTo>
                                <a:lnTo>
                                  <a:pt x="-14727" y="55542"/>
                                </a:lnTo>
                              </a:path>
                            </a:pathLst>
                          </a:custGeom>
                          <a:noFill/>
                          <a:ln w="7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455" y="-2415"/>
                            <a:ext cx="0" cy="2380"/>
                          </a:xfrm>
                          <a:prstGeom prst="line">
                            <a:avLst/>
                          </a:prstGeom>
                          <a:noFill/>
                          <a:ln w="77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29"/>
                        <wps:cNvSpPr>
                          <a:spLocks/>
                        </wps:cNvSpPr>
                        <wps:spPr bwMode="auto">
                          <a:xfrm>
                            <a:off x="82033" y="-57957"/>
                            <a:ext cx="1035" cy="53021"/>
                          </a:xfrm>
                          <a:custGeom>
                            <a:avLst/>
                            <a:gdLst>
                              <a:gd name="T0" fmla="+- 0 5455 82033"/>
                              <a:gd name="T1" fmla="*/ T0 w 1035"/>
                              <a:gd name="T2" fmla="+- 0 -431 -57957"/>
                              <a:gd name="T3" fmla="*/ -431 h 53021"/>
                              <a:gd name="T4" fmla="+- 0 5432 82033"/>
                              <a:gd name="T5" fmla="*/ T4 w 1035"/>
                              <a:gd name="T6" fmla="+- 0 -431 -57957"/>
                              <a:gd name="T7" fmla="*/ -431 h 53021"/>
                              <a:gd name="T8" fmla="+- 0 5455 82033"/>
                              <a:gd name="T9" fmla="*/ T8 w 1035"/>
                              <a:gd name="T10" fmla="+- 0 -1225 -57957"/>
                              <a:gd name="T11" fmla="*/ -1225 h 53021"/>
                              <a:gd name="T12" fmla="+- 0 5432 82033"/>
                              <a:gd name="T13" fmla="*/ T12 w 1035"/>
                              <a:gd name="T14" fmla="+- 0 -1225 -57957"/>
                              <a:gd name="T15" fmla="*/ -1225 h 53021"/>
                              <a:gd name="T16" fmla="+- 0 5455 82033"/>
                              <a:gd name="T17" fmla="*/ T16 w 1035"/>
                              <a:gd name="T18" fmla="+- 0 -2018 -57957"/>
                              <a:gd name="T19" fmla="*/ -2018 h 53021"/>
                              <a:gd name="T20" fmla="+- 0 5432 82033"/>
                              <a:gd name="T21" fmla="*/ T20 w 1035"/>
                              <a:gd name="T22" fmla="+- 0 -2018 -57957"/>
                              <a:gd name="T23" fmla="*/ -2018 h 53021"/>
                              <a:gd name="T24" fmla="+- 0 5455 82033"/>
                              <a:gd name="T25" fmla="*/ T24 w 1035"/>
                              <a:gd name="T26" fmla="+- 0 -35 -57957"/>
                              <a:gd name="T27" fmla="*/ -35 h 53021"/>
                              <a:gd name="T28" fmla="+- 0 5408 82033"/>
                              <a:gd name="T29" fmla="*/ T28 w 1035"/>
                              <a:gd name="T30" fmla="+- 0 -35 -57957"/>
                              <a:gd name="T31" fmla="*/ -35 h 53021"/>
                              <a:gd name="T32" fmla="+- 0 5455 82033"/>
                              <a:gd name="T33" fmla="*/ T32 w 1035"/>
                              <a:gd name="T34" fmla="+- 0 -828 -57957"/>
                              <a:gd name="T35" fmla="*/ -828 h 53021"/>
                              <a:gd name="T36" fmla="+- 0 5408 82033"/>
                              <a:gd name="T37" fmla="*/ T36 w 1035"/>
                              <a:gd name="T38" fmla="+- 0 -828 -57957"/>
                              <a:gd name="T39" fmla="*/ -828 h 53021"/>
                              <a:gd name="T40" fmla="+- 0 5455 82033"/>
                              <a:gd name="T41" fmla="*/ T40 w 1035"/>
                              <a:gd name="T42" fmla="+- 0 -1622 -57957"/>
                              <a:gd name="T43" fmla="*/ -1622 h 53021"/>
                              <a:gd name="T44" fmla="+- 0 5408 82033"/>
                              <a:gd name="T45" fmla="*/ T44 w 1035"/>
                              <a:gd name="T46" fmla="+- 0 -1622 -57957"/>
                              <a:gd name="T47" fmla="*/ -1622 h 53021"/>
                              <a:gd name="T48" fmla="+- 0 5455 82033"/>
                              <a:gd name="T49" fmla="*/ T48 w 1035"/>
                              <a:gd name="T50" fmla="+- 0 -2415 -57957"/>
                              <a:gd name="T51" fmla="*/ -2415 h 53021"/>
                              <a:gd name="T52" fmla="+- 0 5408 82033"/>
                              <a:gd name="T53" fmla="*/ T52 w 1035"/>
                              <a:gd name="T54" fmla="+- 0 -2415 -57957"/>
                              <a:gd name="T55" fmla="*/ -2415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6578" y="57526"/>
                                </a:moveTo>
                                <a:lnTo>
                                  <a:pt x="-76601" y="57526"/>
                                </a:lnTo>
                                <a:moveTo>
                                  <a:pt x="-76578" y="56732"/>
                                </a:moveTo>
                                <a:lnTo>
                                  <a:pt x="-76601" y="56732"/>
                                </a:lnTo>
                                <a:moveTo>
                                  <a:pt x="-76578" y="55939"/>
                                </a:moveTo>
                                <a:lnTo>
                                  <a:pt x="-76601" y="55939"/>
                                </a:lnTo>
                                <a:moveTo>
                                  <a:pt x="-76578" y="57922"/>
                                </a:moveTo>
                                <a:lnTo>
                                  <a:pt x="-76625" y="57922"/>
                                </a:lnTo>
                                <a:moveTo>
                                  <a:pt x="-76578" y="57129"/>
                                </a:moveTo>
                                <a:lnTo>
                                  <a:pt x="-76625" y="57129"/>
                                </a:lnTo>
                                <a:moveTo>
                                  <a:pt x="-76578" y="56335"/>
                                </a:moveTo>
                                <a:lnTo>
                                  <a:pt x="-76625" y="56335"/>
                                </a:lnTo>
                                <a:moveTo>
                                  <a:pt x="-76578" y="55542"/>
                                </a:moveTo>
                                <a:lnTo>
                                  <a:pt x="-76625" y="55542"/>
                                </a:lnTo>
                              </a:path>
                            </a:pathLst>
                          </a:custGeom>
                          <a:noFill/>
                          <a:ln w="77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28"/>
                        <wps:cNvSpPr>
                          <a:spLocks/>
                        </wps:cNvSpPr>
                        <wps:spPr bwMode="auto">
                          <a:xfrm>
                            <a:off x="21963" y="-44154"/>
                            <a:ext cx="56409" cy="27951"/>
                          </a:xfrm>
                          <a:custGeom>
                            <a:avLst/>
                            <a:gdLst>
                              <a:gd name="T0" fmla="+- 0 2747 21964"/>
                              <a:gd name="T1" fmla="*/ T0 w 56409"/>
                              <a:gd name="T2" fmla="+- 0 -743 -44154"/>
                              <a:gd name="T3" fmla="*/ -743 h 27951"/>
                              <a:gd name="T4" fmla="+- 0 2789 21964"/>
                              <a:gd name="T5" fmla="*/ T4 w 56409"/>
                              <a:gd name="T6" fmla="+- 0 -743 -44154"/>
                              <a:gd name="T7" fmla="*/ -743 h 27951"/>
                              <a:gd name="T8" fmla="+- 0 2831 21964"/>
                              <a:gd name="T9" fmla="*/ T8 w 56409"/>
                              <a:gd name="T10" fmla="+- 0 -741 -44154"/>
                              <a:gd name="T11" fmla="*/ -741 h 27951"/>
                              <a:gd name="T12" fmla="+- 0 2873 21964"/>
                              <a:gd name="T13" fmla="*/ T12 w 56409"/>
                              <a:gd name="T14" fmla="+- 0 -741 -44154"/>
                              <a:gd name="T15" fmla="*/ -741 h 27951"/>
                              <a:gd name="T16" fmla="+- 0 2916 21964"/>
                              <a:gd name="T17" fmla="*/ T16 w 56409"/>
                              <a:gd name="T18" fmla="+- 0 -741 -44154"/>
                              <a:gd name="T19" fmla="*/ -741 h 27951"/>
                              <a:gd name="T20" fmla="+- 0 2958 21964"/>
                              <a:gd name="T21" fmla="*/ T20 w 56409"/>
                              <a:gd name="T22" fmla="+- 0 -741 -44154"/>
                              <a:gd name="T23" fmla="*/ -741 h 27951"/>
                              <a:gd name="T24" fmla="+- 0 3000 21964"/>
                              <a:gd name="T25" fmla="*/ T24 w 56409"/>
                              <a:gd name="T26" fmla="+- 0 -782 -44154"/>
                              <a:gd name="T27" fmla="*/ -782 h 27951"/>
                              <a:gd name="T28" fmla="+- 0 3043 21964"/>
                              <a:gd name="T29" fmla="*/ T28 w 56409"/>
                              <a:gd name="T30" fmla="+- 0 -1083 -44154"/>
                              <a:gd name="T31" fmla="*/ -1083 h 27951"/>
                              <a:gd name="T32" fmla="+- 0 3085 21964"/>
                              <a:gd name="T33" fmla="*/ T32 w 56409"/>
                              <a:gd name="T34" fmla="+- 0 -1647 -44154"/>
                              <a:gd name="T35" fmla="*/ -1647 h 27951"/>
                              <a:gd name="T36" fmla="+- 0 3127 21964"/>
                              <a:gd name="T37" fmla="*/ T36 w 56409"/>
                              <a:gd name="T38" fmla="+- 0 -1795 -44154"/>
                              <a:gd name="T39" fmla="*/ -1795 h 27951"/>
                              <a:gd name="T40" fmla="+- 0 3170 21964"/>
                              <a:gd name="T41" fmla="*/ T40 w 56409"/>
                              <a:gd name="T42" fmla="+- 0 -1780 -44154"/>
                              <a:gd name="T43" fmla="*/ -1780 h 27951"/>
                              <a:gd name="T44" fmla="+- 0 3212 21964"/>
                              <a:gd name="T45" fmla="*/ T44 w 56409"/>
                              <a:gd name="T46" fmla="+- 0 -1780 -44154"/>
                              <a:gd name="T47" fmla="*/ -1780 h 27951"/>
                              <a:gd name="T48" fmla="+- 0 3254 21964"/>
                              <a:gd name="T49" fmla="*/ T48 w 56409"/>
                              <a:gd name="T50" fmla="+- 0 -1783 -44154"/>
                              <a:gd name="T51" fmla="*/ -1783 h 27951"/>
                              <a:gd name="T52" fmla="+- 0 3296 21964"/>
                              <a:gd name="T53" fmla="*/ T52 w 56409"/>
                              <a:gd name="T54" fmla="+- 0 -1789 -44154"/>
                              <a:gd name="T55" fmla="*/ -1789 h 27951"/>
                              <a:gd name="T56" fmla="+- 0 3339 21964"/>
                              <a:gd name="T57" fmla="*/ T56 w 56409"/>
                              <a:gd name="T58" fmla="+- 0 -1787 -44154"/>
                              <a:gd name="T59" fmla="*/ -1787 h 27951"/>
                              <a:gd name="T60" fmla="+- 0 3381 21964"/>
                              <a:gd name="T61" fmla="*/ T60 w 56409"/>
                              <a:gd name="T62" fmla="+- 0 -1783 -44154"/>
                              <a:gd name="T63" fmla="*/ -1783 h 27951"/>
                              <a:gd name="T64" fmla="+- 0 3423 21964"/>
                              <a:gd name="T65" fmla="*/ T64 w 56409"/>
                              <a:gd name="T66" fmla="+- 0 -1783 -44154"/>
                              <a:gd name="T67" fmla="*/ -1783 h 27951"/>
                              <a:gd name="T68" fmla="+- 0 3465 21964"/>
                              <a:gd name="T69" fmla="*/ T68 w 56409"/>
                              <a:gd name="T70" fmla="+- 0 -1779 -44154"/>
                              <a:gd name="T71" fmla="*/ -1779 h 27951"/>
                              <a:gd name="T72" fmla="+- 0 3508 21964"/>
                              <a:gd name="T73" fmla="*/ T72 w 56409"/>
                              <a:gd name="T74" fmla="+- 0 -1781 -44154"/>
                              <a:gd name="T75" fmla="*/ -1781 h 27951"/>
                              <a:gd name="T76" fmla="+- 0 3550 21964"/>
                              <a:gd name="T77" fmla="*/ T76 w 56409"/>
                              <a:gd name="T78" fmla="+- 0 -1783 -44154"/>
                              <a:gd name="T79" fmla="*/ -1783 h 27951"/>
                              <a:gd name="T80" fmla="+- 0 3592 21964"/>
                              <a:gd name="T81" fmla="*/ T80 w 56409"/>
                              <a:gd name="T82" fmla="+- 0 -1781 -44154"/>
                              <a:gd name="T83" fmla="*/ -1781 h 27951"/>
                              <a:gd name="T84" fmla="+- 0 3635 21964"/>
                              <a:gd name="T85" fmla="*/ T84 w 56409"/>
                              <a:gd name="T86" fmla="+- 0 -1781 -44154"/>
                              <a:gd name="T87" fmla="*/ -1781 h 27951"/>
                              <a:gd name="T88" fmla="+- 0 3677 21964"/>
                              <a:gd name="T89" fmla="*/ T88 w 56409"/>
                              <a:gd name="T90" fmla="+- 0 -1781 -44154"/>
                              <a:gd name="T91" fmla="*/ -1781 h 27951"/>
                              <a:gd name="T92" fmla="+- 0 3718 21964"/>
                              <a:gd name="T93" fmla="*/ T92 w 56409"/>
                              <a:gd name="T94" fmla="+- 0 -1782 -44154"/>
                              <a:gd name="T95" fmla="*/ -1782 h 27951"/>
                              <a:gd name="T96" fmla="+- 0 3760 21964"/>
                              <a:gd name="T97" fmla="*/ T96 w 56409"/>
                              <a:gd name="T98" fmla="+- 0 -1781 -44154"/>
                              <a:gd name="T99" fmla="*/ -1781 h 27951"/>
                              <a:gd name="T100" fmla="+- 0 3802 21964"/>
                              <a:gd name="T101" fmla="*/ T100 w 56409"/>
                              <a:gd name="T102" fmla="+- 0 -1781 -44154"/>
                              <a:gd name="T103" fmla="*/ -1781 h 27951"/>
                              <a:gd name="T104" fmla="+- 0 3845 21964"/>
                              <a:gd name="T105" fmla="*/ T104 w 56409"/>
                              <a:gd name="T106" fmla="+- 0 -1781 -44154"/>
                              <a:gd name="T107" fmla="*/ -1781 h 27951"/>
                              <a:gd name="T108" fmla="+- 0 3887 21964"/>
                              <a:gd name="T109" fmla="*/ T108 w 56409"/>
                              <a:gd name="T110" fmla="+- 0 -1781 -44154"/>
                              <a:gd name="T111" fmla="*/ -1781 h 27951"/>
                              <a:gd name="T112" fmla="+- 0 3929 21964"/>
                              <a:gd name="T113" fmla="*/ T112 w 56409"/>
                              <a:gd name="T114" fmla="+- 0 -1780 -44154"/>
                              <a:gd name="T115" fmla="*/ -1780 h 27951"/>
                              <a:gd name="T116" fmla="+- 0 3972 21964"/>
                              <a:gd name="T117" fmla="*/ T116 w 56409"/>
                              <a:gd name="T118" fmla="+- 0 -1779 -44154"/>
                              <a:gd name="T119" fmla="*/ -1779 h 27951"/>
                              <a:gd name="T120" fmla="+- 0 4014 21964"/>
                              <a:gd name="T121" fmla="*/ T120 w 56409"/>
                              <a:gd name="T122" fmla="+- 0 -1782 -44154"/>
                              <a:gd name="T123" fmla="*/ -1782 h 27951"/>
                              <a:gd name="T124" fmla="+- 0 4056 21964"/>
                              <a:gd name="T125" fmla="*/ T124 w 56409"/>
                              <a:gd name="T126" fmla="+- 0 -1785 -44154"/>
                              <a:gd name="T127" fmla="*/ -1785 h 27951"/>
                              <a:gd name="T128" fmla="+- 0 4099 21964"/>
                              <a:gd name="T129" fmla="*/ T128 w 56409"/>
                              <a:gd name="T130" fmla="+- 0 -1785 -44154"/>
                              <a:gd name="T131" fmla="*/ -1785 h 27951"/>
                              <a:gd name="T132" fmla="+- 0 4141 21964"/>
                              <a:gd name="T133" fmla="*/ T132 w 56409"/>
                              <a:gd name="T134" fmla="+- 0 -1782 -44154"/>
                              <a:gd name="T135" fmla="*/ -1782 h 27951"/>
                              <a:gd name="T136" fmla="+- 0 4183 21964"/>
                              <a:gd name="T137" fmla="*/ T136 w 56409"/>
                              <a:gd name="T138" fmla="+- 0 -1783 -44154"/>
                              <a:gd name="T139" fmla="*/ -1783 h 27951"/>
                              <a:gd name="T140" fmla="+- 0 4225 21964"/>
                              <a:gd name="T141" fmla="*/ T140 w 56409"/>
                              <a:gd name="T142" fmla="+- 0 -1783 -44154"/>
                              <a:gd name="T143" fmla="*/ -1783 h 27951"/>
                              <a:gd name="T144" fmla="+- 0 4268 21964"/>
                              <a:gd name="T145" fmla="*/ T144 w 56409"/>
                              <a:gd name="T146" fmla="+- 0 -1783 -44154"/>
                              <a:gd name="T147" fmla="*/ -1783 h 27951"/>
                              <a:gd name="T148" fmla="+- 0 4310 21964"/>
                              <a:gd name="T149" fmla="*/ T148 w 56409"/>
                              <a:gd name="T150" fmla="+- 0 -1783 -44154"/>
                              <a:gd name="T151" fmla="*/ -1783 h 27951"/>
                              <a:gd name="T152" fmla="+- 0 4352 21964"/>
                              <a:gd name="T153" fmla="*/ T152 w 56409"/>
                              <a:gd name="T154" fmla="+- 0 -1781 -44154"/>
                              <a:gd name="T155" fmla="*/ -1781 h 27951"/>
                              <a:gd name="T156" fmla="+- 0 4395 21964"/>
                              <a:gd name="T157" fmla="*/ T156 w 56409"/>
                              <a:gd name="T158" fmla="+- 0 -1781 -44154"/>
                              <a:gd name="T159" fmla="*/ -1781 h 27951"/>
                              <a:gd name="T160" fmla="+- 0 4437 21964"/>
                              <a:gd name="T161" fmla="*/ T160 w 56409"/>
                              <a:gd name="T162" fmla="+- 0 -1781 -44154"/>
                              <a:gd name="T163" fmla="*/ -1781 h 27951"/>
                              <a:gd name="T164" fmla="+- 0 4479 21964"/>
                              <a:gd name="T165" fmla="*/ T164 w 56409"/>
                              <a:gd name="T166" fmla="+- 0 -1782 -44154"/>
                              <a:gd name="T167" fmla="*/ -1782 h 27951"/>
                              <a:gd name="T168" fmla="+- 0 4522 21964"/>
                              <a:gd name="T169" fmla="*/ T168 w 56409"/>
                              <a:gd name="T170" fmla="+- 0 -1783 -44154"/>
                              <a:gd name="T171" fmla="*/ -1783 h 27951"/>
                              <a:gd name="T172" fmla="+- 0 4564 21964"/>
                              <a:gd name="T173" fmla="*/ T172 w 56409"/>
                              <a:gd name="T174" fmla="+- 0 -1783 -44154"/>
                              <a:gd name="T175" fmla="*/ -1783 h 27951"/>
                              <a:gd name="T176" fmla="+- 0 4606 21964"/>
                              <a:gd name="T177" fmla="*/ T176 w 56409"/>
                              <a:gd name="T178" fmla="+- 0 -1785 -44154"/>
                              <a:gd name="T179" fmla="*/ -1785 h 27951"/>
                              <a:gd name="T180" fmla="+- 0 4649 21964"/>
                              <a:gd name="T181" fmla="*/ T180 w 56409"/>
                              <a:gd name="T182" fmla="+- 0 -1785 -44154"/>
                              <a:gd name="T183" fmla="*/ -1785 h 27951"/>
                              <a:gd name="T184" fmla="+- 0 4689 21964"/>
                              <a:gd name="T185" fmla="*/ T184 w 56409"/>
                              <a:gd name="T186" fmla="+- 0 -1785 -44154"/>
                              <a:gd name="T187" fmla="*/ -1785 h 27951"/>
                              <a:gd name="T188" fmla="+- 0 4732 21964"/>
                              <a:gd name="T189" fmla="*/ T188 w 56409"/>
                              <a:gd name="T190" fmla="+- 0 -1785 -44154"/>
                              <a:gd name="T191" fmla="*/ -1785 h 27951"/>
                              <a:gd name="T192" fmla="+- 0 4774 21964"/>
                              <a:gd name="T193" fmla="*/ T192 w 56409"/>
                              <a:gd name="T194" fmla="+- 0 -1785 -44154"/>
                              <a:gd name="T195" fmla="*/ -1785 h 27951"/>
                              <a:gd name="T196" fmla="+- 0 4816 21964"/>
                              <a:gd name="T197" fmla="*/ T196 w 56409"/>
                              <a:gd name="T198" fmla="+- 0 -1785 -44154"/>
                              <a:gd name="T199" fmla="*/ -1785 h 27951"/>
                              <a:gd name="T200" fmla="+- 0 4859 21964"/>
                              <a:gd name="T201" fmla="*/ T200 w 56409"/>
                              <a:gd name="T202" fmla="+- 0 -1786 -44154"/>
                              <a:gd name="T203" fmla="*/ -1786 h 27951"/>
                              <a:gd name="T204" fmla="+- 0 4900 21964"/>
                              <a:gd name="T205" fmla="*/ T204 w 56409"/>
                              <a:gd name="T206" fmla="+- 0 -1786 -44154"/>
                              <a:gd name="T207" fmla="*/ -1786 h 27951"/>
                              <a:gd name="T208" fmla="+- 0 4943 21964"/>
                              <a:gd name="T209" fmla="*/ T208 w 56409"/>
                              <a:gd name="T210" fmla="+- 0 -1786 -44154"/>
                              <a:gd name="T211" fmla="*/ -1786 h 27951"/>
                              <a:gd name="T212" fmla="+- 0 4985 21964"/>
                              <a:gd name="T213" fmla="*/ T212 w 56409"/>
                              <a:gd name="T214" fmla="+- 0 -1787 -44154"/>
                              <a:gd name="T215" fmla="*/ -1787 h 27951"/>
                              <a:gd name="T216" fmla="+- 0 5027 21964"/>
                              <a:gd name="T217" fmla="*/ T216 w 56409"/>
                              <a:gd name="T218" fmla="+- 0 -1787 -44154"/>
                              <a:gd name="T219" fmla="*/ -1787 h 27951"/>
                              <a:gd name="T220" fmla="+- 0 5070 21964"/>
                              <a:gd name="T221" fmla="*/ T220 w 56409"/>
                              <a:gd name="T222" fmla="+- 0 -1787 -44154"/>
                              <a:gd name="T223" fmla="*/ -1787 h 27951"/>
                              <a:gd name="T224" fmla="+- 0 5112 21964"/>
                              <a:gd name="T225" fmla="*/ T224 w 56409"/>
                              <a:gd name="T226" fmla="+- 0 -1789 -44154"/>
                              <a:gd name="T227" fmla="*/ -1789 h 27951"/>
                              <a:gd name="T228" fmla="+- 0 5154 21964"/>
                              <a:gd name="T229" fmla="*/ T228 w 56409"/>
                              <a:gd name="T230" fmla="+- 0 -1789 -44154"/>
                              <a:gd name="T231" fmla="*/ -1789 h 27951"/>
                              <a:gd name="T232" fmla="+- 0 5197 21964"/>
                              <a:gd name="T233" fmla="*/ T232 w 56409"/>
                              <a:gd name="T234" fmla="+- 0 -1789 -44154"/>
                              <a:gd name="T235" fmla="*/ -1789 h 27951"/>
                              <a:gd name="T236" fmla="+- 0 5234 21964"/>
                              <a:gd name="T237" fmla="*/ T236 w 56409"/>
                              <a:gd name="T238" fmla="+- 0 -1790 -44154"/>
                              <a:gd name="T239" fmla="*/ -1790 h 27951"/>
                              <a:gd name="T240" fmla="+- 0 3091 21964"/>
                              <a:gd name="T241" fmla="*/ T240 w 56409"/>
                              <a:gd name="T242" fmla="+- 0 -1337 -44154"/>
                              <a:gd name="T243" fmla="*/ -1337 h 27951"/>
                              <a:gd name="T244" fmla="+- 0 4074 21964"/>
                              <a:gd name="T245" fmla="*/ T244 w 56409"/>
                              <a:gd name="T246" fmla="+- 0 -1486 -44154"/>
                              <a:gd name="T247" fmla="*/ -1486 h 27951"/>
                              <a:gd name="T248" fmla="+- 0 5142 21964"/>
                              <a:gd name="T249" fmla="*/ T248 w 56409"/>
                              <a:gd name="T250" fmla="+- 0 -1494 -44154"/>
                              <a:gd name="T251" fmla="*/ -1494 h 27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409" h="27951">
                                <a:moveTo>
                                  <a:pt x="-19259" y="43411"/>
                                </a:moveTo>
                                <a:lnTo>
                                  <a:pt x="-19251" y="43411"/>
                                </a:lnTo>
                                <a:lnTo>
                                  <a:pt x="-19250" y="43411"/>
                                </a:lnTo>
                                <a:lnTo>
                                  <a:pt x="-19249" y="43411"/>
                                </a:lnTo>
                                <a:lnTo>
                                  <a:pt x="-19248" y="43411"/>
                                </a:lnTo>
                                <a:lnTo>
                                  <a:pt x="-19247" y="43411"/>
                                </a:lnTo>
                                <a:lnTo>
                                  <a:pt x="-19246" y="43411"/>
                                </a:lnTo>
                                <a:lnTo>
                                  <a:pt x="-19244" y="43411"/>
                                </a:lnTo>
                                <a:lnTo>
                                  <a:pt x="-19243" y="43411"/>
                                </a:lnTo>
                                <a:lnTo>
                                  <a:pt x="-19242" y="43411"/>
                                </a:lnTo>
                                <a:lnTo>
                                  <a:pt x="-19241" y="43411"/>
                                </a:lnTo>
                                <a:lnTo>
                                  <a:pt x="-19240" y="43411"/>
                                </a:lnTo>
                                <a:lnTo>
                                  <a:pt x="-19239" y="43411"/>
                                </a:lnTo>
                                <a:lnTo>
                                  <a:pt x="-19238" y="43411"/>
                                </a:lnTo>
                                <a:lnTo>
                                  <a:pt x="-19236" y="43411"/>
                                </a:lnTo>
                                <a:lnTo>
                                  <a:pt x="-19235" y="43411"/>
                                </a:lnTo>
                                <a:lnTo>
                                  <a:pt x="-19234" y="43411"/>
                                </a:lnTo>
                                <a:lnTo>
                                  <a:pt x="-19233" y="43411"/>
                                </a:lnTo>
                                <a:lnTo>
                                  <a:pt x="-19232" y="43411"/>
                                </a:lnTo>
                                <a:lnTo>
                                  <a:pt x="-19230" y="43411"/>
                                </a:lnTo>
                                <a:lnTo>
                                  <a:pt x="-19229" y="43411"/>
                                </a:lnTo>
                                <a:lnTo>
                                  <a:pt x="-19228" y="43411"/>
                                </a:lnTo>
                                <a:lnTo>
                                  <a:pt x="-19226" y="43411"/>
                                </a:lnTo>
                                <a:lnTo>
                                  <a:pt x="-19225" y="43411"/>
                                </a:lnTo>
                                <a:lnTo>
                                  <a:pt x="-19223" y="43411"/>
                                </a:lnTo>
                                <a:lnTo>
                                  <a:pt x="-19221" y="43411"/>
                                </a:lnTo>
                                <a:lnTo>
                                  <a:pt x="-19220" y="43411"/>
                                </a:lnTo>
                                <a:lnTo>
                                  <a:pt x="-19219" y="43411"/>
                                </a:lnTo>
                                <a:lnTo>
                                  <a:pt x="-19217" y="43411"/>
                                </a:lnTo>
                                <a:lnTo>
                                  <a:pt x="-19216" y="43411"/>
                                </a:lnTo>
                                <a:lnTo>
                                  <a:pt x="-19215" y="43411"/>
                                </a:lnTo>
                                <a:lnTo>
                                  <a:pt x="-19213" y="43411"/>
                                </a:lnTo>
                                <a:lnTo>
                                  <a:pt x="-19212" y="43411"/>
                                </a:lnTo>
                                <a:lnTo>
                                  <a:pt x="-19211" y="43411"/>
                                </a:lnTo>
                                <a:lnTo>
                                  <a:pt x="-19209" y="43411"/>
                                </a:lnTo>
                                <a:lnTo>
                                  <a:pt x="-19207" y="43411"/>
                                </a:lnTo>
                                <a:lnTo>
                                  <a:pt x="-19206" y="43411"/>
                                </a:lnTo>
                                <a:lnTo>
                                  <a:pt x="-19205" y="43411"/>
                                </a:lnTo>
                                <a:lnTo>
                                  <a:pt x="-19203" y="43411"/>
                                </a:lnTo>
                                <a:lnTo>
                                  <a:pt x="-19202" y="43411"/>
                                </a:lnTo>
                                <a:lnTo>
                                  <a:pt x="-19201" y="43411"/>
                                </a:lnTo>
                                <a:lnTo>
                                  <a:pt x="-19199" y="43411"/>
                                </a:lnTo>
                                <a:lnTo>
                                  <a:pt x="-19198" y="43411"/>
                                </a:lnTo>
                                <a:lnTo>
                                  <a:pt x="-19197" y="43411"/>
                                </a:lnTo>
                                <a:lnTo>
                                  <a:pt x="-19195" y="43411"/>
                                </a:lnTo>
                                <a:lnTo>
                                  <a:pt x="-19193" y="43411"/>
                                </a:lnTo>
                                <a:lnTo>
                                  <a:pt x="-19192" y="43411"/>
                                </a:lnTo>
                                <a:lnTo>
                                  <a:pt x="-19190" y="43411"/>
                                </a:lnTo>
                                <a:lnTo>
                                  <a:pt x="-19189" y="43411"/>
                                </a:lnTo>
                                <a:lnTo>
                                  <a:pt x="-19188" y="43411"/>
                                </a:lnTo>
                                <a:lnTo>
                                  <a:pt x="-19186" y="43411"/>
                                </a:lnTo>
                                <a:lnTo>
                                  <a:pt x="-19185" y="43411"/>
                                </a:lnTo>
                                <a:lnTo>
                                  <a:pt x="-19184" y="43411"/>
                                </a:lnTo>
                                <a:lnTo>
                                  <a:pt x="-19182" y="43411"/>
                                </a:lnTo>
                                <a:lnTo>
                                  <a:pt x="-19181" y="43411"/>
                                </a:lnTo>
                                <a:lnTo>
                                  <a:pt x="-19180" y="43411"/>
                                </a:lnTo>
                                <a:lnTo>
                                  <a:pt x="-19178" y="43411"/>
                                </a:lnTo>
                                <a:lnTo>
                                  <a:pt x="-19176" y="43411"/>
                                </a:lnTo>
                                <a:lnTo>
                                  <a:pt x="-19175" y="43411"/>
                                </a:lnTo>
                                <a:lnTo>
                                  <a:pt x="-19174" y="43411"/>
                                </a:lnTo>
                                <a:lnTo>
                                  <a:pt x="-19172" y="43411"/>
                                </a:lnTo>
                                <a:lnTo>
                                  <a:pt x="-19171" y="43411"/>
                                </a:lnTo>
                                <a:lnTo>
                                  <a:pt x="-19170" y="43411"/>
                                </a:lnTo>
                                <a:lnTo>
                                  <a:pt x="-19168" y="43411"/>
                                </a:lnTo>
                                <a:lnTo>
                                  <a:pt x="-19167" y="43411"/>
                                </a:lnTo>
                                <a:lnTo>
                                  <a:pt x="-19165" y="43411"/>
                                </a:lnTo>
                                <a:lnTo>
                                  <a:pt x="-19164" y="43412"/>
                                </a:lnTo>
                                <a:lnTo>
                                  <a:pt x="-19163" y="43412"/>
                                </a:lnTo>
                                <a:lnTo>
                                  <a:pt x="-19161" y="43412"/>
                                </a:lnTo>
                                <a:lnTo>
                                  <a:pt x="-19159" y="43412"/>
                                </a:lnTo>
                                <a:lnTo>
                                  <a:pt x="-19158" y="43412"/>
                                </a:lnTo>
                                <a:lnTo>
                                  <a:pt x="-19157" y="43412"/>
                                </a:lnTo>
                                <a:lnTo>
                                  <a:pt x="-19155" y="43412"/>
                                </a:lnTo>
                                <a:lnTo>
                                  <a:pt x="-19154" y="43412"/>
                                </a:lnTo>
                                <a:lnTo>
                                  <a:pt x="-19153" y="43412"/>
                                </a:lnTo>
                                <a:lnTo>
                                  <a:pt x="-19151" y="43412"/>
                                </a:lnTo>
                                <a:lnTo>
                                  <a:pt x="-19150" y="43412"/>
                                </a:lnTo>
                                <a:lnTo>
                                  <a:pt x="-19149" y="43412"/>
                                </a:lnTo>
                                <a:lnTo>
                                  <a:pt x="-19147" y="43412"/>
                                </a:lnTo>
                                <a:lnTo>
                                  <a:pt x="-19146" y="43412"/>
                                </a:lnTo>
                                <a:lnTo>
                                  <a:pt x="-19145" y="43412"/>
                                </a:lnTo>
                                <a:lnTo>
                                  <a:pt x="-19143" y="43412"/>
                                </a:lnTo>
                                <a:lnTo>
                                  <a:pt x="-19141" y="43412"/>
                                </a:lnTo>
                                <a:lnTo>
                                  <a:pt x="-19140" y="43413"/>
                                </a:lnTo>
                                <a:lnTo>
                                  <a:pt x="-19138" y="43413"/>
                                </a:lnTo>
                                <a:lnTo>
                                  <a:pt x="-19137" y="43413"/>
                                </a:lnTo>
                                <a:lnTo>
                                  <a:pt x="-19136" y="43413"/>
                                </a:lnTo>
                                <a:lnTo>
                                  <a:pt x="-19134" y="43413"/>
                                </a:lnTo>
                                <a:lnTo>
                                  <a:pt x="-19133" y="43413"/>
                                </a:lnTo>
                                <a:lnTo>
                                  <a:pt x="-19132" y="43413"/>
                                </a:lnTo>
                                <a:lnTo>
                                  <a:pt x="-19130" y="43413"/>
                                </a:lnTo>
                                <a:lnTo>
                                  <a:pt x="-19129" y="43413"/>
                                </a:lnTo>
                                <a:lnTo>
                                  <a:pt x="-19128" y="43413"/>
                                </a:lnTo>
                                <a:lnTo>
                                  <a:pt x="-19126" y="43413"/>
                                </a:lnTo>
                                <a:lnTo>
                                  <a:pt x="-19124" y="43413"/>
                                </a:lnTo>
                                <a:lnTo>
                                  <a:pt x="-19123" y="43413"/>
                                </a:lnTo>
                                <a:lnTo>
                                  <a:pt x="-19122" y="43413"/>
                                </a:lnTo>
                                <a:lnTo>
                                  <a:pt x="-19120" y="43413"/>
                                </a:lnTo>
                                <a:lnTo>
                                  <a:pt x="-19119" y="43413"/>
                                </a:lnTo>
                                <a:lnTo>
                                  <a:pt x="-19118" y="43413"/>
                                </a:lnTo>
                                <a:lnTo>
                                  <a:pt x="-19116" y="43413"/>
                                </a:lnTo>
                                <a:lnTo>
                                  <a:pt x="-19115" y="43413"/>
                                </a:lnTo>
                                <a:lnTo>
                                  <a:pt x="-19113" y="43413"/>
                                </a:lnTo>
                                <a:lnTo>
                                  <a:pt x="-19112" y="43413"/>
                                </a:lnTo>
                                <a:lnTo>
                                  <a:pt x="-19110" y="43413"/>
                                </a:lnTo>
                                <a:lnTo>
                                  <a:pt x="-19109" y="43413"/>
                                </a:lnTo>
                                <a:lnTo>
                                  <a:pt x="-19107" y="43413"/>
                                </a:lnTo>
                                <a:lnTo>
                                  <a:pt x="-19106" y="43413"/>
                                </a:lnTo>
                                <a:lnTo>
                                  <a:pt x="-19105" y="43413"/>
                                </a:lnTo>
                                <a:lnTo>
                                  <a:pt x="-19103" y="43413"/>
                                </a:lnTo>
                                <a:lnTo>
                                  <a:pt x="-19102" y="43413"/>
                                </a:lnTo>
                                <a:lnTo>
                                  <a:pt x="-19101" y="43413"/>
                                </a:lnTo>
                                <a:lnTo>
                                  <a:pt x="-19099" y="43413"/>
                                </a:lnTo>
                                <a:lnTo>
                                  <a:pt x="-19098" y="43413"/>
                                </a:lnTo>
                                <a:lnTo>
                                  <a:pt x="-19096" y="43413"/>
                                </a:lnTo>
                                <a:lnTo>
                                  <a:pt x="-19095" y="43413"/>
                                </a:lnTo>
                                <a:lnTo>
                                  <a:pt x="-19093" y="43413"/>
                                </a:lnTo>
                                <a:lnTo>
                                  <a:pt x="-19092" y="43413"/>
                                </a:lnTo>
                                <a:lnTo>
                                  <a:pt x="-19091" y="43413"/>
                                </a:lnTo>
                                <a:lnTo>
                                  <a:pt x="-19089" y="43413"/>
                                </a:lnTo>
                                <a:lnTo>
                                  <a:pt x="-19088" y="43413"/>
                                </a:lnTo>
                                <a:lnTo>
                                  <a:pt x="-19087" y="43413"/>
                                </a:lnTo>
                                <a:lnTo>
                                  <a:pt x="-19085" y="43413"/>
                                </a:lnTo>
                                <a:lnTo>
                                  <a:pt x="-19084" y="43413"/>
                                </a:lnTo>
                                <a:lnTo>
                                  <a:pt x="-19082" y="43413"/>
                                </a:lnTo>
                                <a:lnTo>
                                  <a:pt x="-19080" y="43413"/>
                                </a:lnTo>
                                <a:lnTo>
                                  <a:pt x="-19079" y="43413"/>
                                </a:lnTo>
                                <a:lnTo>
                                  <a:pt x="-19078" y="43413"/>
                                </a:lnTo>
                                <a:lnTo>
                                  <a:pt x="-19076" y="43413"/>
                                </a:lnTo>
                                <a:lnTo>
                                  <a:pt x="-19075" y="43413"/>
                                </a:lnTo>
                                <a:lnTo>
                                  <a:pt x="-19074" y="43413"/>
                                </a:lnTo>
                                <a:lnTo>
                                  <a:pt x="-19072" y="43413"/>
                                </a:lnTo>
                                <a:lnTo>
                                  <a:pt x="-19071" y="43413"/>
                                </a:lnTo>
                                <a:lnTo>
                                  <a:pt x="-19070" y="43413"/>
                                </a:lnTo>
                                <a:lnTo>
                                  <a:pt x="-19068" y="43413"/>
                                </a:lnTo>
                                <a:lnTo>
                                  <a:pt x="-19066" y="43413"/>
                                </a:lnTo>
                                <a:lnTo>
                                  <a:pt x="-19065" y="43413"/>
                                </a:lnTo>
                                <a:lnTo>
                                  <a:pt x="-19064" y="43413"/>
                                </a:lnTo>
                                <a:lnTo>
                                  <a:pt x="-19062" y="43413"/>
                                </a:lnTo>
                                <a:lnTo>
                                  <a:pt x="-19061" y="43413"/>
                                </a:lnTo>
                                <a:lnTo>
                                  <a:pt x="-19060" y="43413"/>
                                </a:lnTo>
                                <a:lnTo>
                                  <a:pt x="-19058" y="43413"/>
                                </a:lnTo>
                                <a:lnTo>
                                  <a:pt x="-19057" y="43413"/>
                                </a:lnTo>
                                <a:lnTo>
                                  <a:pt x="-19055" y="43413"/>
                                </a:lnTo>
                                <a:lnTo>
                                  <a:pt x="-19054" y="43413"/>
                                </a:lnTo>
                                <a:lnTo>
                                  <a:pt x="-19053" y="43413"/>
                                </a:lnTo>
                                <a:lnTo>
                                  <a:pt x="-19051" y="43413"/>
                                </a:lnTo>
                                <a:lnTo>
                                  <a:pt x="-19049" y="43413"/>
                                </a:lnTo>
                                <a:lnTo>
                                  <a:pt x="-19048" y="43413"/>
                                </a:lnTo>
                                <a:lnTo>
                                  <a:pt x="-19047" y="43413"/>
                                </a:lnTo>
                                <a:lnTo>
                                  <a:pt x="-19045" y="43413"/>
                                </a:lnTo>
                                <a:lnTo>
                                  <a:pt x="-19044" y="43413"/>
                                </a:lnTo>
                                <a:lnTo>
                                  <a:pt x="-19043" y="43413"/>
                                </a:lnTo>
                                <a:lnTo>
                                  <a:pt x="-19041" y="43413"/>
                                </a:lnTo>
                                <a:lnTo>
                                  <a:pt x="-19040" y="43413"/>
                                </a:lnTo>
                                <a:lnTo>
                                  <a:pt x="-19039" y="43413"/>
                                </a:lnTo>
                                <a:lnTo>
                                  <a:pt x="-19037" y="43413"/>
                                </a:lnTo>
                                <a:lnTo>
                                  <a:pt x="-19036" y="43413"/>
                                </a:lnTo>
                                <a:lnTo>
                                  <a:pt x="-19034" y="43413"/>
                                </a:lnTo>
                                <a:lnTo>
                                  <a:pt x="-19033" y="43413"/>
                                </a:lnTo>
                                <a:lnTo>
                                  <a:pt x="-19031" y="43413"/>
                                </a:lnTo>
                                <a:lnTo>
                                  <a:pt x="-19030" y="43413"/>
                                </a:lnTo>
                                <a:lnTo>
                                  <a:pt x="-19028" y="43413"/>
                                </a:lnTo>
                                <a:lnTo>
                                  <a:pt x="-19027" y="43413"/>
                                </a:lnTo>
                                <a:lnTo>
                                  <a:pt x="-19026" y="43413"/>
                                </a:lnTo>
                                <a:lnTo>
                                  <a:pt x="-19024" y="43413"/>
                                </a:lnTo>
                                <a:lnTo>
                                  <a:pt x="-19023" y="43413"/>
                                </a:lnTo>
                                <a:lnTo>
                                  <a:pt x="-19022" y="43413"/>
                                </a:lnTo>
                                <a:lnTo>
                                  <a:pt x="-19020" y="43413"/>
                                </a:lnTo>
                                <a:lnTo>
                                  <a:pt x="-19019" y="43413"/>
                                </a:lnTo>
                                <a:lnTo>
                                  <a:pt x="-19018" y="43413"/>
                                </a:lnTo>
                                <a:lnTo>
                                  <a:pt x="-19016" y="43413"/>
                                </a:lnTo>
                                <a:lnTo>
                                  <a:pt x="-19014" y="43413"/>
                                </a:lnTo>
                                <a:lnTo>
                                  <a:pt x="-19013" y="43413"/>
                                </a:lnTo>
                                <a:lnTo>
                                  <a:pt x="-19012" y="43413"/>
                                </a:lnTo>
                                <a:lnTo>
                                  <a:pt x="-19010" y="43413"/>
                                </a:lnTo>
                                <a:lnTo>
                                  <a:pt x="-19009" y="43413"/>
                                </a:lnTo>
                                <a:lnTo>
                                  <a:pt x="-19008" y="43413"/>
                                </a:lnTo>
                                <a:lnTo>
                                  <a:pt x="-19006" y="43413"/>
                                </a:lnTo>
                                <a:lnTo>
                                  <a:pt x="-19005" y="43413"/>
                                </a:lnTo>
                                <a:lnTo>
                                  <a:pt x="-19003" y="43413"/>
                                </a:lnTo>
                                <a:lnTo>
                                  <a:pt x="-19002" y="43413"/>
                                </a:lnTo>
                                <a:lnTo>
                                  <a:pt x="-19001" y="43413"/>
                                </a:lnTo>
                                <a:lnTo>
                                  <a:pt x="-18999" y="43413"/>
                                </a:lnTo>
                                <a:lnTo>
                                  <a:pt x="-18997" y="43413"/>
                                </a:lnTo>
                                <a:lnTo>
                                  <a:pt x="-18996" y="43413"/>
                                </a:lnTo>
                                <a:lnTo>
                                  <a:pt x="-18995" y="43413"/>
                                </a:lnTo>
                                <a:lnTo>
                                  <a:pt x="-18993" y="43413"/>
                                </a:lnTo>
                                <a:lnTo>
                                  <a:pt x="-18992" y="43412"/>
                                </a:lnTo>
                                <a:lnTo>
                                  <a:pt x="-18991" y="43411"/>
                                </a:lnTo>
                                <a:lnTo>
                                  <a:pt x="-18989" y="43411"/>
                                </a:lnTo>
                                <a:lnTo>
                                  <a:pt x="-18988" y="43411"/>
                                </a:lnTo>
                                <a:lnTo>
                                  <a:pt x="-18987" y="43409"/>
                                </a:lnTo>
                                <a:lnTo>
                                  <a:pt x="-18985" y="43409"/>
                                </a:lnTo>
                                <a:lnTo>
                                  <a:pt x="-18983" y="43407"/>
                                </a:lnTo>
                                <a:lnTo>
                                  <a:pt x="-18982" y="43407"/>
                                </a:lnTo>
                                <a:lnTo>
                                  <a:pt x="-18981" y="43405"/>
                                </a:lnTo>
                                <a:lnTo>
                                  <a:pt x="-18979" y="43403"/>
                                </a:lnTo>
                                <a:lnTo>
                                  <a:pt x="-18978" y="43401"/>
                                </a:lnTo>
                                <a:lnTo>
                                  <a:pt x="-18976" y="43400"/>
                                </a:lnTo>
                                <a:lnTo>
                                  <a:pt x="-18975" y="43397"/>
                                </a:lnTo>
                                <a:lnTo>
                                  <a:pt x="-18974" y="43395"/>
                                </a:lnTo>
                                <a:lnTo>
                                  <a:pt x="-18972" y="43393"/>
                                </a:lnTo>
                                <a:lnTo>
                                  <a:pt x="-18971" y="43390"/>
                                </a:lnTo>
                                <a:lnTo>
                                  <a:pt x="-18969" y="43386"/>
                                </a:lnTo>
                                <a:lnTo>
                                  <a:pt x="-18968" y="43383"/>
                                </a:lnTo>
                                <a:lnTo>
                                  <a:pt x="-18966" y="43380"/>
                                </a:lnTo>
                                <a:lnTo>
                                  <a:pt x="-18965" y="43376"/>
                                </a:lnTo>
                                <a:lnTo>
                                  <a:pt x="-18964" y="43372"/>
                                </a:lnTo>
                                <a:lnTo>
                                  <a:pt x="-18962" y="43367"/>
                                </a:lnTo>
                                <a:lnTo>
                                  <a:pt x="-18961" y="43362"/>
                                </a:lnTo>
                                <a:lnTo>
                                  <a:pt x="-18960" y="43357"/>
                                </a:lnTo>
                                <a:lnTo>
                                  <a:pt x="-18958" y="43351"/>
                                </a:lnTo>
                                <a:lnTo>
                                  <a:pt x="-18957" y="43346"/>
                                </a:lnTo>
                                <a:lnTo>
                                  <a:pt x="-18956" y="43340"/>
                                </a:lnTo>
                                <a:lnTo>
                                  <a:pt x="-18954" y="43333"/>
                                </a:lnTo>
                                <a:lnTo>
                                  <a:pt x="-18952" y="43327"/>
                                </a:lnTo>
                                <a:lnTo>
                                  <a:pt x="-18951" y="43319"/>
                                </a:lnTo>
                                <a:lnTo>
                                  <a:pt x="-18949" y="43312"/>
                                </a:lnTo>
                                <a:lnTo>
                                  <a:pt x="-18948" y="43304"/>
                                </a:lnTo>
                                <a:lnTo>
                                  <a:pt x="-18947" y="43296"/>
                                </a:lnTo>
                                <a:lnTo>
                                  <a:pt x="-18945" y="43287"/>
                                </a:lnTo>
                                <a:lnTo>
                                  <a:pt x="-18944" y="43277"/>
                                </a:lnTo>
                                <a:lnTo>
                                  <a:pt x="-18943" y="43268"/>
                                </a:lnTo>
                                <a:lnTo>
                                  <a:pt x="-18941" y="43258"/>
                                </a:lnTo>
                                <a:lnTo>
                                  <a:pt x="-18939" y="43248"/>
                                </a:lnTo>
                                <a:lnTo>
                                  <a:pt x="-18938" y="43237"/>
                                </a:lnTo>
                                <a:lnTo>
                                  <a:pt x="-18937" y="43225"/>
                                </a:lnTo>
                                <a:lnTo>
                                  <a:pt x="-18935" y="43214"/>
                                </a:lnTo>
                                <a:lnTo>
                                  <a:pt x="-18934" y="43202"/>
                                </a:lnTo>
                                <a:lnTo>
                                  <a:pt x="-18933" y="43189"/>
                                </a:lnTo>
                                <a:lnTo>
                                  <a:pt x="-18931" y="43176"/>
                                </a:lnTo>
                                <a:lnTo>
                                  <a:pt x="-18930" y="43162"/>
                                </a:lnTo>
                                <a:lnTo>
                                  <a:pt x="-18929" y="43149"/>
                                </a:lnTo>
                                <a:lnTo>
                                  <a:pt x="-18927" y="43134"/>
                                </a:lnTo>
                                <a:lnTo>
                                  <a:pt x="-18926" y="43119"/>
                                </a:lnTo>
                                <a:lnTo>
                                  <a:pt x="-18924" y="43103"/>
                                </a:lnTo>
                                <a:lnTo>
                                  <a:pt x="-18922" y="43087"/>
                                </a:lnTo>
                                <a:lnTo>
                                  <a:pt x="-18921" y="43071"/>
                                </a:lnTo>
                                <a:lnTo>
                                  <a:pt x="-18920" y="43054"/>
                                </a:lnTo>
                                <a:lnTo>
                                  <a:pt x="-18918" y="43036"/>
                                </a:lnTo>
                                <a:lnTo>
                                  <a:pt x="-18917" y="43017"/>
                                </a:lnTo>
                                <a:lnTo>
                                  <a:pt x="-18916" y="42999"/>
                                </a:lnTo>
                                <a:lnTo>
                                  <a:pt x="-18914" y="42980"/>
                                </a:lnTo>
                                <a:lnTo>
                                  <a:pt x="-18913" y="42961"/>
                                </a:lnTo>
                                <a:lnTo>
                                  <a:pt x="-18912" y="42941"/>
                                </a:lnTo>
                                <a:lnTo>
                                  <a:pt x="-18910" y="42921"/>
                                </a:lnTo>
                                <a:lnTo>
                                  <a:pt x="-18909" y="42901"/>
                                </a:lnTo>
                                <a:lnTo>
                                  <a:pt x="-18907" y="42881"/>
                                </a:lnTo>
                                <a:lnTo>
                                  <a:pt x="-18906" y="42860"/>
                                </a:lnTo>
                                <a:lnTo>
                                  <a:pt x="-18904" y="42840"/>
                                </a:lnTo>
                                <a:lnTo>
                                  <a:pt x="-18903" y="42819"/>
                                </a:lnTo>
                                <a:lnTo>
                                  <a:pt x="-18902" y="42798"/>
                                </a:lnTo>
                                <a:lnTo>
                                  <a:pt x="-18900" y="42778"/>
                                </a:lnTo>
                                <a:lnTo>
                                  <a:pt x="-18899" y="42757"/>
                                </a:lnTo>
                                <a:lnTo>
                                  <a:pt x="-18898" y="42736"/>
                                </a:lnTo>
                                <a:lnTo>
                                  <a:pt x="-18896" y="42717"/>
                                </a:lnTo>
                                <a:lnTo>
                                  <a:pt x="-18895" y="42697"/>
                                </a:lnTo>
                                <a:lnTo>
                                  <a:pt x="-18893" y="42677"/>
                                </a:lnTo>
                                <a:lnTo>
                                  <a:pt x="-18892" y="42658"/>
                                </a:lnTo>
                                <a:lnTo>
                                  <a:pt x="-18891" y="42639"/>
                                </a:lnTo>
                                <a:lnTo>
                                  <a:pt x="-18889" y="42621"/>
                                </a:lnTo>
                                <a:lnTo>
                                  <a:pt x="-18887" y="42602"/>
                                </a:lnTo>
                                <a:lnTo>
                                  <a:pt x="-18886" y="42585"/>
                                </a:lnTo>
                                <a:lnTo>
                                  <a:pt x="-18885" y="42568"/>
                                </a:lnTo>
                                <a:lnTo>
                                  <a:pt x="-18883" y="42552"/>
                                </a:lnTo>
                                <a:lnTo>
                                  <a:pt x="-18882" y="42536"/>
                                </a:lnTo>
                                <a:lnTo>
                                  <a:pt x="-18881" y="42521"/>
                                </a:lnTo>
                                <a:lnTo>
                                  <a:pt x="-18879" y="42507"/>
                                </a:lnTo>
                                <a:lnTo>
                                  <a:pt x="-18878" y="42493"/>
                                </a:lnTo>
                                <a:lnTo>
                                  <a:pt x="-18877" y="42480"/>
                                </a:lnTo>
                                <a:lnTo>
                                  <a:pt x="-18875" y="42469"/>
                                </a:lnTo>
                                <a:lnTo>
                                  <a:pt x="-18874" y="42458"/>
                                </a:lnTo>
                                <a:lnTo>
                                  <a:pt x="-18872" y="42447"/>
                                </a:lnTo>
                                <a:lnTo>
                                  <a:pt x="-18870" y="42438"/>
                                </a:lnTo>
                                <a:lnTo>
                                  <a:pt x="-18869" y="42429"/>
                                </a:lnTo>
                                <a:lnTo>
                                  <a:pt x="-18868" y="42421"/>
                                </a:lnTo>
                                <a:lnTo>
                                  <a:pt x="-18866" y="42413"/>
                                </a:lnTo>
                                <a:lnTo>
                                  <a:pt x="-18865" y="42406"/>
                                </a:lnTo>
                                <a:lnTo>
                                  <a:pt x="-18864" y="42400"/>
                                </a:lnTo>
                                <a:lnTo>
                                  <a:pt x="-18862" y="42394"/>
                                </a:lnTo>
                                <a:lnTo>
                                  <a:pt x="-18861" y="42389"/>
                                </a:lnTo>
                                <a:lnTo>
                                  <a:pt x="-18860" y="42384"/>
                                </a:lnTo>
                                <a:lnTo>
                                  <a:pt x="-18858" y="42380"/>
                                </a:lnTo>
                                <a:lnTo>
                                  <a:pt x="-18856" y="42377"/>
                                </a:lnTo>
                                <a:lnTo>
                                  <a:pt x="-18855" y="42373"/>
                                </a:lnTo>
                                <a:lnTo>
                                  <a:pt x="-18854" y="42370"/>
                                </a:lnTo>
                                <a:lnTo>
                                  <a:pt x="-18852" y="42368"/>
                                </a:lnTo>
                                <a:lnTo>
                                  <a:pt x="-18851" y="42366"/>
                                </a:lnTo>
                                <a:lnTo>
                                  <a:pt x="-18850" y="42364"/>
                                </a:lnTo>
                                <a:lnTo>
                                  <a:pt x="-18848" y="42363"/>
                                </a:lnTo>
                                <a:lnTo>
                                  <a:pt x="-18847" y="42361"/>
                                </a:lnTo>
                                <a:lnTo>
                                  <a:pt x="-18846" y="42361"/>
                                </a:lnTo>
                                <a:lnTo>
                                  <a:pt x="-18844" y="42360"/>
                                </a:lnTo>
                                <a:lnTo>
                                  <a:pt x="-18842" y="42359"/>
                                </a:lnTo>
                                <a:lnTo>
                                  <a:pt x="-18841" y="42359"/>
                                </a:lnTo>
                                <a:lnTo>
                                  <a:pt x="-18839" y="42359"/>
                                </a:lnTo>
                                <a:lnTo>
                                  <a:pt x="-18838" y="42359"/>
                                </a:lnTo>
                                <a:lnTo>
                                  <a:pt x="-18837" y="42359"/>
                                </a:lnTo>
                                <a:lnTo>
                                  <a:pt x="-18835" y="42359"/>
                                </a:lnTo>
                                <a:lnTo>
                                  <a:pt x="-18834" y="42359"/>
                                </a:lnTo>
                                <a:lnTo>
                                  <a:pt x="-18833" y="42359"/>
                                </a:lnTo>
                                <a:lnTo>
                                  <a:pt x="-18831" y="42360"/>
                                </a:lnTo>
                                <a:lnTo>
                                  <a:pt x="-18830" y="42360"/>
                                </a:lnTo>
                                <a:lnTo>
                                  <a:pt x="-18829" y="42361"/>
                                </a:lnTo>
                                <a:lnTo>
                                  <a:pt x="-18827" y="42361"/>
                                </a:lnTo>
                                <a:lnTo>
                                  <a:pt x="-18825" y="42361"/>
                                </a:lnTo>
                                <a:lnTo>
                                  <a:pt x="-18824" y="42362"/>
                                </a:lnTo>
                                <a:lnTo>
                                  <a:pt x="-18823" y="42363"/>
                                </a:lnTo>
                                <a:lnTo>
                                  <a:pt x="-18821" y="42363"/>
                                </a:lnTo>
                                <a:lnTo>
                                  <a:pt x="-18820" y="42364"/>
                                </a:lnTo>
                                <a:lnTo>
                                  <a:pt x="-18819" y="42365"/>
                                </a:lnTo>
                                <a:lnTo>
                                  <a:pt x="-18817" y="42365"/>
                                </a:lnTo>
                                <a:lnTo>
                                  <a:pt x="-18816" y="42365"/>
                                </a:lnTo>
                                <a:lnTo>
                                  <a:pt x="-18814" y="42366"/>
                                </a:lnTo>
                                <a:lnTo>
                                  <a:pt x="-18812" y="42367"/>
                                </a:lnTo>
                                <a:lnTo>
                                  <a:pt x="-18811" y="42367"/>
                                </a:lnTo>
                                <a:lnTo>
                                  <a:pt x="-18810" y="42368"/>
                                </a:lnTo>
                                <a:lnTo>
                                  <a:pt x="-18808" y="42369"/>
                                </a:lnTo>
                                <a:lnTo>
                                  <a:pt x="-18807" y="42369"/>
                                </a:lnTo>
                                <a:lnTo>
                                  <a:pt x="-18806" y="42370"/>
                                </a:lnTo>
                                <a:lnTo>
                                  <a:pt x="-18804" y="42371"/>
                                </a:lnTo>
                                <a:lnTo>
                                  <a:pt x="-18803" y="42371"/>
                                </a:lnTo>
                                <a:lnTo>
                                  <a:pt x="-18802" y="42372"/>
                                </a:lnTo>
                                <a:lnTo>
                                  <a:pt x="-18800" y="42372"/>
                                </a:lnTo>
                                <a:lnTo>
                                  <a:pt x="-18799" y="42373"/>
                                </a:lnTo>
                                <a:lnTo>
                                  <a:pt x="-18797" y="42373"/>
                                </a:lnTo>
                                <a:lnTo>
                                  <a:pt x="-18796" y="42373"/>
                                </a:lnTo>
                                <a:lnTo>
                                  <a:pt x="-18794" y="42374"/>
                                </a:lnTo>
                                <a:lnTo>
                                  <a:pt x="-18793" y="42375"/>
                                </a:lnTo>
                                <a:lnTo>
                                  <a:pt x="-18792" y="42375"/>
                                </a:lnTo>
                                <a:lnTo>
                                  <a:pt x="-18790" y="42375"/>
                                </a:lnTo>
                                <a:lnTo>
                                  <a:pt x="-18789" y="42375"/>
                                </a:lnTo>
                                <a:lnTo>
                                  <a:pt x="-18787" y="42375"/>
                                </a:lnTo>
                                <a:lnTo>
                                  <a:pt x="-18786" y="42376"/>
                                </a:lnTo>
                                <a:lnTo>
                                  <a:pt x="-18785" y="42376"/>
                                </a:lnTo>
                                <a:lnTo>
                                  <a:pt x="-18783" y="42376"/>
                                </a:lnTo>
                                <a:lnTo>
                                  <a:pt x="-18782" y="42376"/>
                                </a:lnTo>
                                <a:lnTo>
                                  <a:pt x="-18780" y="42376"/>
                                </a:lnTo>
                                <a:lnTo>
                                  <a:pt x="-18779" y="42376"/>
                                </a:lnTo>
                                <a:lnTo>
                                  <a:pt x="-18777" y="42376"/>
                                </a:lnTo>
                                <a:lnTo>
                                  <a:pt x="-18776" y="42376"/>
                                </a:lnTo>
                                <a:lnTo>
                                  <a:pt x="-18775" y="42376"/>
                                </a:lnTo>
                                <a:lnTo>
                                  <a:pt x="-18773" y="42376"/>
                                </a:lnTo>
                                <a:lnTo>
                                  <a:pt x="-18772" y="42376"/>
                                </a:lnTo>
                                <a:lnTo>
                                  <a:pt x="-18771" y="42376"/>
                                </a:lnTo>
                                <a:lnTo>
                                  <a:pt x="-18769" y="42376"/>
                                </a:lnTo>
                                <a:lnTo>
                                  <a:pt x="-18768" y="42376"/>
                                </a:lnTo>
                                <a:lnTo>
                                  <a:pt x="-18767" y="42375"/>
                                </a:lnTo>
                                <a:lnTo>
                                  <a:pt x="-18765" y="42375"/>
                                </a:lnTo>
                                <a:lnTo>
                                  <a:pt x="-18764" y="42375"/>
                                </a:lnTo>
                                <a:lnTo>
                                  <a:pt x="-18762" y="42375"/>
                                </a:lnTo>
                                <a:lnTo>
                                  <a:pt x="-18760" y="42375"/>
                                </a:lnTo>
                                <a:lnTo>
                                  <a:pt x="-18759" y="42375"/>
                                </a:lnTo>
                                <a:lnTo>
                                  <a:pt x="-18758" y="42375"/>
                                </a:lnTo>
                                <a:lnTo>
                                  <a:pt x="-18756" y="42375"/>
                                </a:lnTo>
                                <a:lnTo>
                                  <a:pt x="-18755" y="42375"/>
                                </a:lnTo>
                                <a:lnTo>
                                  <a:pt x="-18754" y="42375"/>
                                </a:lnTo>
                                <a:lnTo>
                                  <a:pt x="-18752" y="42374"/>
                                </a:lnTo>
                                <a:lnTo>
                                  <a:pt x="-18751" y="42374"/>
                                </a:lnTo>
                                <a:lnTo>
                                  <a:pt x="-18750" y="42374"/>
                                </a:lnTo>
                                <a:lnTo>
                                  <a:pt x="-18748" y="42374"/>
                                </a:lnTo>
                                <a:lnTo>
                                  <a:pt x="-18747" y="42374"/>
                                </a:lnTo>
                                <a:lnTo>
                                  <a:pt x="-18745" y="42374"/>
                                </a:lnTo>
                                <a:lnTo>
                                  <a:pt x="-18744" y="42373"/>
                                </a:lnTo>
                                <a:lnTo>
                                  <a:pt x="-18742" y="42373"/>
                                </a:lnTo>
                                <a:lnTo>
                                  <a:pt x="-18741" y="42373"/>
                                </a:lnTo>
                                <a:lnTo>
                                  <a:pt x="-18740" y="42373"/>
                                </a:lnTo>
                                <a:lnTo>
                                  <a:pt x="-18738" y="42373"/>
                                </a:lnTo>
                                <a:lnTo>
                                  <a:pt x="-18737" y="42373"/>
                                </a:lnTo>
                                <a:lnTo>
                                  <a:pt x="-18735" y="42373"/>
                                </a:lnTo>
                                <a:lnTo>
                                  <a:pt x="-18734" y="42373"/>
                                </a:lnTo>
                                <a:lnTo>
                                  <a:pt x="-18733" y="42373"/>
                                </a:lnTo>
                                <a:lnTo>
                                  <a:pt x="-18731" y="42373"/>
                                </a:lnTo>
                                <a:lnTo>
                                  <a:pt x="-18729" y="42373"/>
                                </a:lnTo>
                                <a:lnTo>
                                  <a:pt x="-18728" y="42373"/>
                                </a:lnTo>
                                <a:lnTo>
                                  <a:pt x="-18727" y="42373"/>
                                </a:lnTo>
                                <a:lnTo>
                                  <a:pt x="-18725" y="42373"/>
                                </a:lnTo>
                                <a:lnTo>
                                  <a:pt x="-18724" y="42373"/>
                                </a:lnTo>
                                <a:lnTo>
                                  <a:pt x="-18723" y="42373"/>
                                </a:lnTo>
                                <a:lnTo>
                                  <a:pt x="-18721" y="42373"/>
                                </a:lnTo>
                                <a:lnTo>
                                  <a:pt x="-18720" y="42373"/>
                                </a:lnTo>
                                <a:lnTo>
                                  <a:pt x="-18719" y="42372"/>
                                </a:lnTo>
                                <a:lnTo>
                                  <a:pt x="-18717" y="42372"/>
                                </a:lnTo>
                                <a:lnTo>
                                  <a:pt x="-18716" y="42372"/>
                                </a:lnTo>
                                <a:lnTo>
                                  <a:pt x="-18715" y="42372"/>
                                </a:lnTo>
                                <a:lnTo>
                                  <a:pt x="-18713" y="42372"/>
                                </a:lnTo>
                                <a:lnTo>
                                  <a:pt x="-18711" y="42371"/>
                                </a:lnTo>
                                <a:lnTo>
                                  <a:pt x="-18710" y="42371"/>
                                </a:lnTo>
                                <a:lnTo>
                                  <a:pt x="-18709" y="42371"/>
                                </a:lnTo>
                                <a:lnTo>
                                  <a:pt x="-18707" y="42371"/>
                                </a:lnTo>
                                <a:lnTo>
                                  <a:pt x="-18706" y="42371"/>
                                </a:lnTo>
                                <a:lnTo>
                                  <a:pt x="-18704" y="42371"/>
                                </a:lnTo>
                                <a:lnTo>
                                  <a:pt x="-18703" y="42371"/>
                                </a:lnTo>
                                <a:lnTo>
                                  <a:pt x="-18702" y="42370"/>
                                </a:lnTo>
                                <a:lnTo>
                                  <a:pt x="-18700" y="42370"/>
                                </a:lnTo>
                                <a:lnTo>
                                  <a:pt x="-18699" y="42370"/>
                                </a:lnTo>
                                <a:lnTo>
                                  <a:pt x="-18698" y="42369"/>
                                </a:lnTo>
                                <a:lnTo>
                                  <a:pt x="-18696" y="42369"/>
                                </a:lnTo>
                                <a:lnTo>
                                  <a:pt x="-18694" y="42369"/>
                                </a:lnTo>
                                <a:lnTo>
                                  <a:pt x="-18693" y="42369"/>
                                </a:lnTo>
                                <a:lnTo>
                                  <a:pt x="-18692" y="42369"/>
                                </a:lnTo>
                                <a:lnTo>
                                  <a:pt x="-18690" y="42368"/>
                                </a:lnTo>
                                <a:lnTo>
                                  <a:pt x="-18689" y="42368"/>
                                </a:lnTo>
                                <a:lnTo>
                                  <a:pt x="-18688" y="42368"/>
                                </a:lnTo>
                                <a:lnTo>
                                  <a:pt x="-18686" y="42367"/>
                                </a:lnTo>
                                <a:lnTo>
                                  <a:pt x="-18685" y="42367"/>
                                </a:lnTo>
                                <a:lnTo>
                                  <a:pt x="-18684" y="42367"/>
                                </a:lnTo>
                                <a:lnTo>
                                  <a:pt x="-18682" y="42367"/>
                                </a:lnTo>
                                <a:lnTo>
                                  <a:pt x="-18681" y="42367"/>
                                </a:lnTo>
                                <a:lnTo>
                                  <a:pt x="-18679" y="42366"/>
                                </a:lnTo>
                                <a:lnTo>
                                  <a:pt x="-18677" y="42366"/>
                                </a:lnTo>
                                <a:lnTo>
                                  <a:pt x="-18676" y="42366"/>
                                </a:lnTo>
                                <a:lnTo>
                                  <a:pt x="-18675" y="42366"/>
                                </a:lnTo>
                                <a:lnTo>
                                  <a:pt x="-18673" y="42365"/>
                                </a:lnTo>
                                <a:lnTo>
                                  <a:pt x="-18672" y="42365"/>
                                </a:lnTo>
                                <a:lnTo>
                                  <a:pt x="-18671" y="42365"/>
                                </a:lnTo>
                                <a:lnTo>
                                  <a:pt x="-18669" y="42365"/>
                                </a:lnTo>
                                <a:lnTo>
                                  <a:pt x="-18668" y="42365"/>
                                </a:lnTo>
                                <a:lnTo>
                                  <a:pt x="-18667" y="42365"/>
                                </a:lnTo>
                                <a:lnTo>
                                  <a:pt x="-18665" y="42365"/>
                                </a:lnTo>
                                <a:lnTo>
                                  <a:pt x="-18664" y="42365"/>
                                </a:lnTo>
                                <a:lnTo>
                                  <a:pt x="-18663" y="42365"/>
                                </a:lnTo>
                                <a:lnTo>
                                  <a:pt x="-18661" y="42365"/>
                                </a:lnTo>
                                <a:lnTo>
                                  <a:pt x="-18659" y="42365"/>
                                </a:lnTo>
                                <a:lnTo>
                                  <a:pt x="-18658" y="42365"/>
                                </a:lnTo>
                                <a:lnTo>
                                  <a:pt x="-18657" y="42365"/>
                                </a:lnTo>
                                <a:lnTo>
                                  <a:pt x="-18655" y="42365"/>
                                </a:lnTo>
                                <a:lnTo>
                                  <a:pt x="-18654" y="42365"/>
                                </a:lnTo>
                                <a:lnTo>
                                  <a:pt x="-18652" y="42365"/>
                                </a:lnTo>
                                <a:lnTo>
                                  <a:pt x="-18651" y="42365"/>
                                </a:lnTo>
                                <a:lnTo>
                                  <a:pt x="-18650" y="42365"/>
                                </a:lnTo>
                                <a:lnTo>
                                  <a:pt x="-18648" y="42365"/>
                                </a:lnTo>
                                <a:lnTo>
                                  <a:pt x="-18647" y="42365"/>
                                </a:lnTo>
                                <a:lnTo>
                                  <a:pt x="-18645" y="42365"/>
                                </a:lnTo>
                                <a:lnTo>
                                  <a:pt x="-18644" y="42365"/>
                                </a:lnTo>
                                <a:lnTo>
                                  <a:pt x="-18642" y="42365"/>
                                </a:lnTo>
                                <a:lnTo>
                                  <a:pt x="-18641" y="42365"/>
                                </a:lnTo>
                                <a:lnTo>
                                  <a:pt x="-18640" y="42365"/>
                                </a:lnTo>
                                <a:lnTo>
                                  <a:pt x="-18638" y="42366"/>
                                </a:lnTo>
                                <a:lnTo>
                                  <a:pt x="-18637" y="42366"/>
                                </a:lnTo>
                                <a:lnTo>
                                  <a:pt x="-18636" y="42366"/>
                                </a:lnTo>
                                <a:lnTo>
                                  <a:pt x="-18634" y="42366"/>
                                </a:lnTo>
                                <a:lnTo>
                                  <a:pt x="-18633" y="42367"/>
                                </a:lnTo>
                                <a:lnTo>
                                  <a:pt x="-18631" y="42367"/>
                                </a:lnTo>
                                <a:lnTo>
                                  <a:pt x="-18630" y="42367"/>
                                </a:lnTo>
                                <a:lnTo>
                                  <a:pt x="-18628" y="42367"/>
                                </a:lnTo>
                                <a:lnTo>
                                  <a:pt x="-18627" y="42367"/>
                                </a:lnTo>
                                <a:lnTo>
                                  <a:pt x="-18625" y="42367"/>
                                </a:lnTo>
                                <a:lnTo>
                                  <a:pt x="-18624" y="42367"/>
                                </a:lnTo>
                                <a:lnTo>
                                  <a:pt x="-18623" y="42367"/>
                                </a:lnTo>
                                <a:lnTo>
                                  <a:pt x="-18621" y="42368"/>
                                </a:lnTo>
                                <a:lnTo>
                                  <a:pt x="-18620" y="42368"/>
                                </a:lnTo>
                                <a:lnTo>
                                  <a:pt x="-18619" y="42368"/>
                                </a:lnTo>
                                <a:lnTo>
                                  <a:pt x="-18617" y="42369"/>
                                </a:lnTo>
                                <a:lnTo>
                                  <a:pt x="-18615" y="42369"/>
                                </a:lnTo>
                                <a:lnTo>
                                  <a:pt x="-18614" y="42369"/>
                                </a:lnTo>
                                <a:lnTo>
                                  <a:pt x="-18613" y="42369"/>
                                </a:lnTo>
                                <a:lnTo>
                                  <a:pt x="-18611" y="42369"/>
                                </a:lnTo>
                                <a:lnTo>
                                  <a:pt x="-18610" y="42369"/>
                                </a:lnTo>
                                <a:lnTo>
                                  <a:pt x="-18609" y="42369"/>
                                </a:lnTo>
                                <a:lnTo>
                                  <a:pt x="-18607" y="42369"/>
                                </a:lnTo>
                                <a:lnTo>
                                  <a:pt x="-18606" y="42370"/>
                                </a:lnTo>
                                <a:lnTo>
                                  <a:pt x="-18605" y="42370"/>
                                </a:lnTo>
                                <a:lnTo>
                                  <a:pt x="-18603" y="42370"/>
                                </a:lnTo>
                                <a:lnTo>
                                  <a:pt x="-18601" y="42370"/>
                                </a:lnTo>
                                <a:lnTo>
                                  <a:pt x="-18600" y="42371"/>
                                </a:lnTo>
                                <a:lnTo>
                                  <a:pt x="-18598" y="42371"/>
                                </a:lnTo>
                                <a:lnTo>
                                  <a:pt x="-18597" y="42371"/>
                                </a:lnTo>
                                <a:lnTo>
                                  <a:pt x="-18596" y="42371"/>
                                </a:lnTo>
                                <a:lnTo>
                                  <a:pt x="-18594" y="42371"/>
                                </a:lnTo>
                                <a:lnTo>
                                  <a:pt x="-18593" y="42371"/>
                                </a:lnTo>
                                <a:lnTo>
                                  <a:pt x="-18592" y="42371"/>
                                </a:lnTo>
                                <a:lnTo>
                                  <a:pt x="-18590" y="42371"/>
                                </a:lnTo>
                                <a:lnTo>
                                  <a:pt x="-18589" y="42371"/>
                                </a:lnTo>
                                <a:lnTo>
                                  <a:pt x="-18588" y="42371"/>
                                </a:lnTo>
                                <a:lnTo>
                                  <a:pt x="-18586" y="42371"/>
                                </a:lnTo>
                                <a:lnTo>
                                  <a:pt x="-18584" y="42371"/>
                                </a:lnTo>
                                <a:lnTo>
                                  <a:pt x="-18583" y="42371"/>
                                </a:lnTo>
                                <a:lnTo>
                                  <a:pt x="-18582" y="42372"/>
                                </a:lnTo>
                                <a:lnTo>
                                  <a:pt x="-18580" y="42372"/>
                                </a:lnTo>
                                <a:lnTo>
                                  <a:pt x="-18579" y="42372"/>
                                </a:lnTo>
                                <a:lnTo>
                                  <a:pt x="-18578" y="42372"/>
                                </a:lnTo>
                                <a:lnTo>
                                  <a:pt x="-18576" y="42372"/>
                                </a:lnTo>
                                <a:lnTo>
                                  <a:pt x="-18575" y="42372"/>
                                </a:lnTo>
                                <a:lnTo>
                                  <a:pt x="-18574" y="42372"/>
                                </a:lnTo>
                                <a:lnTo>
                                  <a:pt x="-18572" y="42372"/>
                                </a:lnTo>
                                <a:lnTo>
                                  <a:pt x="-18571" y="42371"/>
                                </a:lnTo>
                                <a:lnTo>
                                  <a:pt x="-18569" y="42371"/>
                                </a:lnTo>
                                <a:lnTo>
                                  <a:pt x="-18567" y="42371"/>
                                </a:lnTo>
                                <a:lnTo>
                                  <a:pt x="-18566" y="42371"/>
                                </a:lnTo>
                                <a:lnTo>
                                  <a:pt x="-18565" y="42371"/>
                                </a:lnTo>
                                <a:lnTo>
                                  <a:pt x="-18563" y="42371"/>
                                </a:lnTo>
                                <a:lnTo>
                                  <a:pt x="-18562" y="42371"/>
                                </a:lnTo>
                                <a:lnTo>
                                  <a:pt x="-18561" y="42371"/>
                                </a:lnTo>
                                <a:lnTo>
                                  <a:pt x="-18559" y="42371"/>
                                </a:lnTo>
                                <a:lnTo>
                                  <a:pt x="-18558" y="42371"/>
                                </a:lnTo>
                                <a:lnTo>
                                  <a:pt x="-18557" y="42371"/>
                                </a:lnTo>
                                <a:lnTo>
                                  <a:pt x="-18555" y="42371"/>
                                </a:lnTo>
                                <a:lnTo>
                                  <a:pt x="-18554" y="42371"/>
                                </a:lnTo>
                                <a:lnTo>
                                  <a:pt x="-18553" y="42371"/>
                                </a:lnTo>
                                <a:lnTo>
                                  <a:pt x="-18551" y="42371"/>
                                </a:lnTo>
                                <a:lnTo>
                                  <a:pt x="-18549" y="42371"/>
                                </a:lnTo>
                                <a:lnTo>
                                  <a:pt x="-18548" y="42371"/>
                                </a:lnTo>
                                <a:lnTo>
                                  <a:pt x="-18547" y="42371"/>
                                </a:lnTo>
                                <a:lnTo>
                                  <a:pt x="-18545" y="42371"/>
                                </a:lnTo>
                                <a:lnTo>
                                  <a:pt x="-18544" y="42371"/>
                                </a:lnTo>
                                <a:lnTo>
                                  <a:pt x="-18542" y="42371"/>
                                </a:lnTo>
                                <a:lnTo>
                                  <a:pt x="-18541" y="42371"/>
                                </a:lnTo>
                                <a:lnTo>
                                  <a:pt x="-18540" y="42371"/>
                                </a:lnTo>
                                <a:lnTo>
                                  <a:pt x="-18538" y="42371"/>
                                </a:lnTo>
                                <a:lnTo>
                                  <a:pt x="-18537" y="42371"/>
                                </a:lnTo>
                                <a:lnTo>
                                  <a:pt x="-18536" y="42371"/>
                                </a:lnTo>
                                <a:lnTo>
                                  <a:pt x="-18534" y="42371"/>
                                </a:lnTo>
                                <a:lnTo>
                                  <a:pt x="-18532" y="42371"/>
                                </a:lnTo>
                                <a:lnTo>
                                  <a:pt x="-18531" y="42371"/>
                                </a:lnTo>
                                <a:lnTo>
                                  <a:pt x="-18530" y="42372"/>
                                </a:lnTo>
                                <a:lnTo>
                                  <a:pt x="-18528" y="42372"/>
                                </a:lnTo>
                                <a:lnTo>
                                  <a:pt x="-18527" y="42372"/>
                                </a:lnTo>
                                <a:lnTo>
                                  <a:pt x="-18526" y="42372"/>
                                </a:lnTo>
                                <a:lnTo>
                                  <a:pt x="-18524" y="42372"/>
                                </a:lnTo>
                                <a:lnTo>
                                  <a:pt x="-18523" y="42372"/>
                                </a:lnTo>
                                <a:lnTo>
                                  <a:pt x="-18522" y="42373"/>
                                </a:lnTo>
                                <a:lnTo>
                                  <a:pt x="-18520" y="42373"/>
                                </a:lnTo>
                                <a:lnTo>
                                  <a:pt x="-18518" y="42373"/>
                                </a:lnTo>
                                <a:lnTo>
                                  <a:pt x="-18517" y="42373"/>
                                </a:lnTo>
                                <a:lnTo>
                                  <a:pt x="-18515" y="42373"/>
                                </a:lnTo>
                                <a:lnTo>
                                  <a:pt x="-18514" y="42373"/>
                                </a:lnTo>
                                <a:lnTo>
                                  <a:pt x="-18513" y="42373"/>
                                </a:lnTo>
                                <a:lnTo>
                                  <a:pt x="-18511" y="42373"/>
                                </a:lnTo>
                                <a:lnTo>
                                  <a:pt x="-18510" y="42373"/>
                                </a:lnTo>
                                <a:lnTo>
                                  <a:pt x="-18509" y="42374"/>
                                </a:lnTo>
                                <a:lnTo>
                                  <a:pt x="-18507" y="42374"/>
                                </a:lnTo>
                                <a:lnTo>
                                  <a:pt x="-18506" y="42374"/>
                                </a:lnTo>
                                <a:lnTo>
                                  <a:pt x="-18504" y="42374"/>
                                </a:lnTo>
                                <a:lnTo>
                                  <a:pt x="-18503" y="42374"/>
                                </a:lnTo>
                                <a:lnTo>
                                  <a:pt x="-18501" y="42374"/>
                                </a:lnTo>
                                <a:lnTo>
                                  <a:pt x="-18500" y="42375"/>
                                </a:lnTo>
                                <a:lnTo>
                                  <a:pt x="-18499" y="42375"/>
                                </a:lnTo>
                                <a:lnTo>
                                  <a:pt x="-18497" y="42375"/>
                                </a:lnTo>
                                <a:lnTo>
                                  <a:pt x="-18496" y="42375"/>
                                </a:lnTo>
                                <a:lnTo>
                                  <a:pt x="-18495" y="42375"/>
                                </a:lnTo>
                                <a:lnTo>
                                  <a:pt x="-18493" y="42375"/>
                                </a:lnTo>
                                <a:lnTo>
                                  <a:pt x="-18492" y="42375"/>
                                </a:lnTo>
                                <a:lnTo>
                                  <a:pt x="-18490" y="42375"/>
                                </a:lnTo>
                                <a:lnTo>
                                  <a:pt x="-18488" y="42375"/>
                                </a:lnTo>
                                <a:lnTo>
                                  <a:pt x="-18487" y="42375"/>
                                </a:lnTo>
                                <a:lnTo>
                                  <a:pt x="-18486" y="42375"/>
                                </a:lnTo>
                                <a:lnTo>
                                  <a:pt x="-18484" y="42375"/>
                                </a:lnTo>
                                <a:lnTo>
                                  <a:pt x="-18483" y="42375"/>
                                </a:lnTo>
                                <a:lnTo>
                                  <a:pt x="-18482" y="42375"/>
                                </a:lnTo>
                                <a:lnTo>
                                  <a:pt x="-18480" y="42375"/>
                                </a:lnTo>
                                <a:lnTo>
                                  <a:pt x="-18479" y="42375"/>
                                </a:lnTo>
                                <a:lnTo>
                                  <a:pt x="-18478" y="42375"/>
                                </a:lnTo>
                                <a:lnTo>
                                  <a:pt x="-18476" y="42375"/>
                                </a:lnTo>
                                <a:lnTo>
                                  <a:pt x="-18474" y="42375"/>
                                </a:lnTo>
                                <a:lnTo>
                                  <a:pt x="-18473" y="42375"/>
                                </a:lnTo>
                                <a:lnTo>
                                  <a:pt x="-18472" y="42375"/>
                                </a:lnTo>
                                <a:lnTo>
                                  <a:pt x="-18470" y="42375"/>
                                </a:lnTo>
                                <a:lnTo>
                                  <a:pt x="-18469" y="42375"/>
                                </a:lnTo>
                                <a:lnTo>
                                  <a:pt x="-18468" y="42375"/>
                                </a:lnTo>
                                <a:lnTo>
                                  <a:pt x="-18466" y="42374"/>
                                </a:lnTo>
                                <a:lnTo>
                                  <a:pt x="-18465" y="42374"/>
                                </a:lnTo>
                                <a:lnTo>
                                  <a:pt x="-18464" y="42374"/>
                                </a:lnTo>
                                <a:lnTo>
                                  <a:pt x="-18462" y="42374"/>
                                </a:lnTo>
                                <a:lnTo>
                                  <a:pt x="-18461" y="42374"/>
                                </a:lnTo>
                                <a:lnTo>
                                  <a:pt x="-18459" y="42374"/>
                                </a:lnTo>
                                <a:lnTo>
                                  <a:pt x="-18457" y="42374"/>
                                </a:lnTo>
                                <a:lnTo>
                                  <a:pt x="-18456" y="42373"/>
                                </a:lnTo>
                                <a:lnTo>
                                  <a:pt x="-18455" y="42373"/>
                                </a:lnTo>
                                <a:lnTo>
                                  <a:pt x="-18453" y="42373"/>
                                </a:lnTo>
                                <a:lnTo>
                                  <a:pt x="-18452" y="42373"/>
                                </a:lnTo>
                                <a:lnTo>
                                  <a:pt x="-18451" y="42373"/>
                                </a:lnTo>
                                <a:lnTo>
                                  <a:pt x="-18449" y="42373"/>
                                </a:lnTo>
                                <a:lnTo>
                                  <a:pt x="-18448" y="42373"/>
                                </a:lnTo>
                                <a:lnTo>
                                  <a:pt x="-18447" y="42373"/>
                                </a:lnTo>
                                <a:lnTo>
                                  <a:pt x="-18445" y="42373"/>
                                </a:lnTo>
                                <a:lnTo>
                                  <a:pt x="-18444" y="42373"/>
                                </a:lnTo>
                                <a:lnTo>
                                  <a:pt x="-18442" y="42372"/>
                                </a:lnTo>
                                <a:lnTo>
                                  <a:pt x="-18441" y="42372"/>
                                </a:lnTo>
                                <a:lnTo>
                                  <a:pt x="-18439" y="42372"/>
                                </a:lnTo>
                                <a:lnTo>
                                  <a:pt x="-18438" y="42372"/>
                                </a:lnTo>
                                <a:lnTo>
                                  <a:pt x="-18436" y="42372"/>
                                </a:lnTo>
                                <a:lnTo>
                                  <a:pt x="-18435" y="42371"/>
                                </a:lnTo>
                                <a:lnTo>
                                  <a:pt x="-18434" y="42371"/>
                                </a:lnTo>
                                <a:lnTo>
                                  <a:pt x="-18432" y="42371"/>
                                </a:lnTo>
                                <a:lnTo>
                                  <a:pt x="-18431" y="42371"/>
                                </a:lnTo>
                                <a:lnTo>
                                  <a:pt x="-18430" y="42371"/>
                                </a:lnTo>
                                <a:lnTo>
                                  <a:pt x="-18428" y="42371"/>
                                </a:lnTo>
                                <a:lnTo>
                                  <a:pt x="-18427" y="42371"/>
                                </a:lnTo>
                                <a:lnTo>
                                  <a:pt x="-18426" y="42371"/>
                                </a:lnTo>
                                <a:lnTo>
                                  <a:pt x="-18424" y="42371"/>
                                </a:lnTo>
                                <a:lnTo>
                                  <a:pt x="-18422" y="42371"/>
                                </a:lnTo>
                                <a:lnTo>
                                  <a:pt x="-18421" y="42371"/>
                                </a:lnTo>
                                <a:lnTo>
                                  <a:pt x="-18420" y="42371"/>
                                </a:lnTo>
                                <a:lnTo>
                                  <a:pt x="-18418" y="42371"/>
                                </a:lnTo>
                                <a:lnTo>
                                  <a:pt x="-18417" y="42371"/>
                                </a:lnTo>
                                <a:lnTo>
                                  <a:pt x="-18416" y="42371"/>
                                </a:lnTo>
                                <a:lnTo>
                                  <a:pt x="-18414" y="42371"/>
                                </a:lnTo>
                                <a:lnTo>
                                  <a:pt x="-18413" y="42371"/>
                                </a:lnTo>
                                <a:lnTo>
                                  <a:pt x="-18412" y="42371"/>
                                </a:lnTo>
                                <a:lnTo>
                                  <a:pt x="-18410" y="42371"/>
                                </a:lnTo>
                                <a:lnTo>
                                  <a:pt x="-18409" y="42371"/>
                                </a:lnTo>
                                <a:lnTo>
                                  <a:pt x="-18407" y="42371"/>
                                </a:lnTo>
                                <a:lnTo>
                                  <a:pt x="-18405" y="42371"/>
                                </a:lnTo>
                                <a:lnTo>
                                  <a:pt x="-18404" y="42371"/>
                                </a:lnTo>
                                <a:lnTo>
                                  <a:pt x="-18403" y="42371"/>
                                </a:lnTo>
                                <a:lnTo>
                                  <a:pt x="-18401" y="42371"/>
                                </a:lnTo>
                                <a:lnTo>
                                  <a:pt x="-18400" y="42371"/>
                                </a:lnTo>
                                <a:lnTo>
                                  <a:pt x="-18399" y="42371"/>
                                </a:lnTo>
                                <a:lnTo>
                                  <a:pt x="-18397" y="42371"/>
                                </a:lnTo>
                                <a:lnTo>
                                  <a:pt x="-18396" y="42371"/>
                                </a:lnTo>
                                <a:lnTo>
                                  <a:pt x="-18395" y="42371"/>
                                </a:lnTo>
                                <a:lnTo>
                                  <a:pt x="-18393" y="42371"/>
                                </a:lnTo>
                                <a:lnTo>
                                  <a:pt x="-18391" y="42371"/>
                                </a:lnTo>
                                <a:lnTo>
                                  <a:pt x="-18390" y="42371"/>
                                </a:lnTo>
                                <a:lnTo>
                                  <a:pt x="-18389" y="42371"/>
                                </a:lnTo>
                                <a:lnTo>
                                  <a:pt x="-18387" y="42372"/>
                                </a:lnTo>
                                <a:lnTo>
                                  <a:pt x="-18386" y="42372"/>
                                </a:lnTo>
                                <a:lnTo>
                                  <a:pt x="-18385" y="42372"/>
                                </a:lnTo>
                                <a:lnTo>
                                  <a:pt x="-18383" y="42372"/>
                                </a:lnTo>
                                <a:lnTo>
                                  <a:pt x="-18382" y="42372"/>
                                </a:lnTo>
                                <a:lnTo>
                                  <a:pt x="-18380" y="42372"/>
                                </a:lnTo>
                                <a:lnTo>
                                  <a:pt x="-18379" y="42373"/>
                                </a:lnTo>
                                <a:lnTo>
                                  <a:pt x="-18377" y="42373"/>
                                </a:lnTo>
                                <a:lnTo>
                                  <a:pt x="-18376" y="42373"/>
                                </a:lnTo>
                                <a:lnTo>
                                  <a:pt x="-18374" y="42373"/>
                                </a:lnTo>
                                <a:lnTo>
                                  <a:pt x="-18373" y="42373"/>
                                </a:lnTo>
                                <a:lnTo>
                                  <a:pt x="-18372" y="42373"/>
                                </a:lnTo>
                                <a:lnTo>
                                  <a:pt x="-18370" y="42373"/>
                                </a:lnTo>
                                <a:lnTo>
                                  <a:pt x="-18369" y="42373"/>
                                </a:lnTo>
                                <a:lnTo>
                                  <a:pt x="-18368" y="42373"/>
                                </a:lnTo>
                                <a:lnTo>
                                  <a:pt x="-18366" y="42373"/>
                                </a:lnTo>
                                <a:lnTo>
                                  <a:pt x="-18365" y="42373"/>
                                </a:lnTo>
                                <a:lnTo>
                                  <a:pt x="-18364" y="42373"/>
                                </a:lnTo>
                                <a:lnTo>
                                  <a:pt x="-18362" y="42373"/>
                                </a:lnTo>
                                <a:lnTo>
                                  <a:pt x="-18360" y="42373"/>
                                </a:lnTo>
                                <a:lnTo>
                                  <a:pt x="-18359" y="42373"/>
                                </a:lnTo>
                                <a:lnTo>
                                  <a:pt x="-18358" y="42373"/>
                                </a:lnTo>
                                <a:lnTo>
                                  <a:pt x="-18356" y="42373"/>
                                </a:lnTo>
                                <a:lnTo>
                                  <a:pt x="-18355" y="42373"/>
                                </a:lnTo>
                                <a:lnTo>
                                  <a:pt x="-18353" y="42373"/>
                                </a:lnTo>
                                <a:lnTo>
                                  <a:pt x="-18352" y="42373"/>
                                </a:lnTo>
                                <a:lnTo>
                                  <a:pt x="-18351" y="42373"/>
                                </a:lnTo>
                                <a:lnTo>
                                  <a:pt x="-18349" y="42373"/>
                                </a:lnTo>
                                <a:lnTo>
                                  <a:pt x="-18347" y="42373"/>
                                </a:lnTo>
                                <a:lnTo>
                                  <a:pt x="-18346" y="42373"/>
                                </a:lnTo>
                                <a:lnTo>
                                  <a:pt x="-18345" y="42373"/>
                                </a:lnTo>
                                <a:lnTo>
                                  <a:pt x="-18343" y="42373"/>
                                </a:lnTo>
                                <a:lnTo>
                                  <a:pt x="-18342" y="42373"/>
                                </a:lnTo>
                                <a:lnTo>
                                  <a:pt x="-18341" y="42373"/>
                                </a:lnTo>
                                <a:lnTo>
                                  <a:pt x="-18339" y="42373"/>
                                </a:lnTo>
                                <a:lnTo>
                                  <a:pt x="-18338" y="42373"/>
                                </a:lnTo>
                                <a:lnTo>
                                  <a:pt x="-18337" y="42373"/>
                                </a:lnTo>
                                <a:lnTo>
                                  <a:pt x="-18335" y="42373"/>
                                </a:lnTo>
                                <a:lnTo>
                                  <a:pt x="-18334" y="42373"/>
                                </a:lnTo>
                                <a:lnTo>
                                  <a:pt x="-18332" y="42373"/>
                                </a:lnTo>
                                <a:lnTo>
                                  <a:pt x="-18331" y="42373"/>
                                </a:lnTo>
                                <a:lnTo>
                                  <a:pt x="-18329" y="42373"/>
                                </a:lnTo>
                                <a:lnTo>
                                  <a:pt x="-18328" y="42373"/>
                                </a:lnTo>
                                <a:lnTo>
                                  <a:pt x="-18326" y="42373"/>
                                </a:lnTo>
                                <a:lnTo>
                                  <a:pt x="-18325" y="42373"/>
                                </a:lnTo>
                                <a:lnTo>
                                  <a:pt x="-18324" y="42373"/>
                                </a:lnTo>
                                <a:lnTo>
                                  <a:pt x="-18322" y="42373"/>
                                </a:lnTo>
                                <a:lnTo>
                                  <a:pt x="-18321" y="42373"/>
                                </a:lnTo>
                                <a:lnTo>
                                  <a:pt x="-18320" y="42373"/>
                                </a:lnTo>
                                <a:lnTo>
                                  <a:pt x="-18318" y="42373"/>
                                </a:lnTo>
                                <a:lnTo>
                                  <a:pt x="-18317" y="42373"/>
                                </a:lnTo>
                                <a:lnTo>
                                  <a:pt x="-18315" y="42373"/>
                                </a:lnTo>
                                <a:lnTo>
                                  <a:pt x="-18314" y="42373"/>
                                </a:lnTo>
                                <a:lnTo>
                                  <a:pt x="-18312" y="42373"/>
                                </a:lnTo>
                                <a:lnTo>
                                  <a:pt x="-18311" y="42373"/>
                                </a:lnTo>
                                <a:lnTo>
                                  <a:pt x="-18310" y="42373"/>
                                </a:lnTo>
                                <a:lnTo>
                                  <a:pt x="-18308" y="42373"/>
                                </a:lnTo>
                                <a:lnTo>
                                  <a:pt x="-18307" y="42373"/>
                                </a:lnTo>
                                <a:lnTo>
                                  <a:pt x="-18306" y="42373"/>
                                </a:lnTo>
                                <a:lnTo>
                                  <a:pt x="-18304" y="42373"/>
                                </a:lnTo>
                                <a:lnTo>
                                  <a:pt x="-18303" y="42373"/>
                                </a:lnTo>
                                <a:lnTo>
                                  <a:pt x="-18301" y="42373"/>
                                </a:lnTo>
                                <a:lnTo>
                                  <a:pt x="-18300" y="42373"/>
                                </a:lnTo>
                                <a:lnTo>
                                  <a:pt x="-18299" y="42373"/>
                                </a:lnTo>
                                <a:lnTo>
                                  <a:pt x="-18297" y="42373"/>
                                </a:lnTo>
                                <a:lnTo>
                                  <a:pt x="-18295" y="42373"/>
                                </a:lnTo>
                                <a:lnTo>
                                  <a:pt x="-18294" y="42373"/>
                                </a:lnTo>
                                <a:lnTo>
                                  <a:pt x="-18293" y="42373"/>
                                </a:lnTo>
                                <a:lnTo>
                                  <a:pt x="-18291" y="42373"/>
                                </a:lnTo>
                                <a:lnTo>
                                  <a:pt x="-18290" y="42373"/>
                                </a:lnTo>
                                <a:lnTo>
                                  <a:pt x="-18289" y="42373"/>
                                </a:lnTo>
                                <a:lnTo>
                                  <a:pt x="-18287" y="42373"/>
                                </a:lnTo>
                                <a:lnTo>
                                  <a:pt x="-18286" y="42373"/>
                                </a:lnTo>
                                <a:lnTo>
                                  <a:pt x="-18285" y="42373"/>
                                </a:lnTo>
                                <a:lnTo>
                                  <a:pt x="-18283" y="42373"/>
                                </a:lnTo>
                                <a:lnTo>
                                  <a:pt x="-18282" y="42373"/>
                                </a:lnTo>
                                <a:lnTo>
                                  <a:pt x="-18280" y="42373"/>
                                </a:lnTo>
                                <a:lnTo>
                                  <a:pt x="-18279" y="42373"/>
                                </a:lnTo>
                                <a:lnTo>
                                  <a:pt x="-18277" y="42373"/>
                                </a:lnTo>
                                <a:lnTo>
                                  <a:pt x="-18276" y="42373"/>
                                </a:lnTo>
                                <a:lnTo>
                                  <a:pt x="-18274" y="42373"/>
                                </a:lnTo>
                                <a:lnTo>
                                  <a:pt x="-18273" y="42373"/>
                                </a:lnTo>
                                <a:moveTo>
                                  <a:pt x="-18273" y="42373"/>
                                </a:moveTo>
                                <a:lnTo>
                                  <a:pt x="-18272" y="42373"/>
                                </a:lnTo>
                                <a:lnTo>
                                  <a:pt x="-18270" y="42373"/>
                                </a:lnTo>
                                <a:lnTo>
                                  <a:pt x="-18269" y="42373"/>
                                </a:lnTo>
                                <a:lnTo>
                                  <a:pt x="-18268" y="42373"/>
                                </a:lnTo>
                                <a:lnTo>
                                  <a:pt x="-18266" y="42373"/>
                                </a:lnTo>
                                <a:lnTo>
                                  <a:pt x="-18264" y="42373"/>
                                </a:lnTo>
                                <a:lnTo>
                                  <a:pt x="-18263" y="42373"/>
                                </a:lnTo>
                                <a:lnTo>
                                  <a:pt x="-18262" y="42372"/>
                                </a:lnTo>
                                <a:lnTo>
                                  <a:pt x="-18260" y="42372"/>
                                </a:lnTo>
                                <a:lnTo>
                                  <a:pt x="-18259" y="42372"/>
                                </a:lnTo>
                                <a:lnTo>
                                  <a:pt x="-18258" y="42372"/>
                                </a:lnTo>
                                <a:lnTo>
                                  <a:pt x="-18256" y="42372"/>
                                </a:lnTo>
                                <a:lnTo>
                                  <a:pt x="-18255" y="42372"/>
                                </a:lnTo>
                                <a:lnTo>
                                  <a:pt x="-18254" y="42372"/>
                                </a:lnTo>
                                <a:lnTo>
                                  <a:pt x="-18252" y="42372"/>
                                </a:lnTo>
                                <a:lnTo>
                                  <a:pt x="-18250" y="42372"/>
                                </a:lnTo>
                                <a:lnTo>
                                  <a:pt x="-18249" y="42372"/>
                                </a:lnTo>
                                <a:lnTo>
                                  <a:pt x="-18247" y="42372"/>
                                </a:lnTo>
                                <a:lnTo>
                                  <a:pt x="-18246" y="42372"/>
                                </a:lnTo>
                                <a:lnTo>
                                  <a:pt x="-18245" y="42372"/>
                                </a:lnTo>
                                <a:lnTo>
                                  <a:pt x="-18243" y="42372"/>
                                </a:lnTo>
                                <a:lnTo>
                                  <a:pt x="-18242" y="42372"/>
                                </a:lnTo>
                                <a:lnTo>
                                  <a:pt x="-18241" y="42372"/>
                                </a:lnTo>
                                <a:lnTo>
                                  <a:pt x="-18239" y="42372"/>
                                </a:lnTo>
                                <a:lnTo>
                                  <a:pt x="-18238" y="42372"/>
                                </a:lnTo>
                                <a:lnTo>
                                  <a:pt x="-18237" y="42372"/>
                                </a:lnTo>
                                <a:lnTo>
                                  <a:pt x="-18235" y="42372"/>
                                </a:lnTo>
                                <a:lnTo>
                                  <a:pt x="-18233" y="42372"/>
                                </a:lnTo>
                                <a:lnTo>
                                  <a:pt x="-18232" y="42372"/>
                                </a:lnTo>
                                <a:lnTo>
                                  <a:pt x="-18231" y="42372"/>
                                </a:lnTo>
                                <a:lnTo>
                                  <a:pt x="-18229" y="42372"/>
                                </a:lnTo>
                                <a:lnTo>
                                  <a:pt x="-18228" y="42372"/>
                                </a:lnTo>
                                <a:lnTo>
                                  <a:pt x="-18227" y="42372"/>
                                </a:lnTo>
                                <a:lnTo>
                                  <a:pt x="-18225" y="42372"/>
                                </a:lnTo>
                                <a:lnTo>
                                  <a:pt x="-18224" y="42372"/>
                                </a:lnTo>
                                <a:lnTo>
                                  <a:pt x="-18223" y="42373"/>
                                </a:lnTo>
                                <a:lnTo>
                                  <a:pt x="-18221" y="42373"/>
                                </a:lnTo>
                                <a:lnTo>
                                  <a:pt x="-18219" y="42373"/>
                                </a:lnTo>
                                <a:lnTo>
                                  <a:pt x="-18218" y="42373"/>
                                </a:lnTo>
                                <a:lnTo>
                                  <a:pt x="-18216" y="42373"/>
                                </a:lnTo>
                                <a:lnTo>
                                  <a:pt x="-18215" y="42373"/>
                                </a:lnTo>
                                <a:lnTo>
                                  <a:pt x="-18214" y="42373"/>
                                </a:lnTo>
                                <a:lnTo>
                                  <a:pt x="-18212" y="42373"/>
                                </a:lnTo>
                                <a:lnTo>
                                  <a:pt x="-18211" y="42373"/>
                                </a:lnTo>
                                <a:lnTo>
                                  <a:pt x="-18210" y="42373"/>
                                </a:lnTo>
                                <a:lnTo>
                                  <a:pt x="-18208" y="42373"/>
                                </a:lnTo>
                                <a:lnTo>
                                  <a:pt x="-18207" y="42373"/>
                                </a:lnTo>
                                <a:lnTo>
                                  <a:pt x="-18205" y="42373"/>
                                </a:lnTo>
                                <a:lnTo>
                                  <a:pt x="-18204" y="42373"/>
                                </a:lnTo>
                                <a:lnTo>
                                  <a:pt x="-18202" y="42373"/>
                                </a:lnTo>
                                <a:lnTo>
                                  <a:pt x="-18201" y="42373"/>
                                </a:lnTo>
                                <a:lnTo>
                                  <a:pt x="-18200" y="42373"/>
                                </a:lnTo>
                                <a:lnTo>
                                  <a:pt x="-18198" y="42373"/>
                                </a:lnTo>
                                <a:lnTo>
                                  <a:pt x="-18197" y="42373"/>
                                </a:lnTo>
                                <a:lnTo>
                                  <a:pt x="-18196" y="42373"/>
                                </a:lnTo>
                                <a:lnTo>
                                  <a:pt x="-18194" y="42373"/>
                                </a:lnTo>
                                <a:lnTo>
                                  <a:pt x="-18193" y="42373"/>
                                </a:lnTo>
                                <a:lnTo>
                                  <a:pt x="-18191" y="42373"/>
                                </a:lnTo>
                                <a:lnTo>
                                  <a:pt x="-18190" y="42373"/>
                                </a:lnTo>
                                <a:lnTo>
                                  <a:pt x="-18188" y="42373"/>
                                </a:lnTo>
                                <a:lnTo>
                                  <a:pt x="-18187" y="42373"/>
                                </a:lnTo>
                                <a:lnTo>
                                  <a:pt x="-18185" y="42373"/>
                                </a:lnTo>
                                <a:lnTo>
                                  <a:pt x="-18184" y="42373"/>
                                </a:lnTo>
                                <a:lnTo>
                                  <a:pt x="-18183" y="42373"/>
                                </a:lnTo>
                                <a:lnTo>
                                  <a:pt x="-18181" y="42373"/>
                                </a:lnTo>
                                <a:lnTo>
                                  <a:pt x="-18180" y="42373"/>
                                </a:lnTo>
                                <a:lnTo>
                                  <a:pt x="-18179" y="42373"/>
                                </a:lnTo>
                                <a:lnTo>
                                  <a:pt x="-18177" y="42373"/>
                                </a:lnTo>
                                <a:lnTo>
                                  <a:pt x="-18176" y="42373"/>
                                </a:lnTo>
                                <a:lnTo>
                                  <a:pt x="-18175" y="42373"/>
                                </a:lnTo>
                                <a:lnTo>
                                  <a:pt x="-18173" y="42373"/>
                                </a:lnTo>
                                <a:lnTo>
                                  <a:pt x="-18172" y="42373"/>
                                </a:lnTo>
                                <a:lnTo>
                                  <a:pt x="-18170" y="42373"/>
                                </a:lnTo>
                                <a:lnTo>
                                  <a:pt x="-18169" y="42373"/>
                                </a:lnTo>
                                <a:lnTo>
                                  <a:pt x="-18167" y="42373"/>
                                </a:lnTo>
                                <a:lnTo>
                                  <a:pt x="-18166" y="42373"/>
                                </a:lnTo>
                                <a:lnTo>
                                  <a:pt x="-18164" y="42373"/>
                                </a:lnTo>
                                <a:lnTo>
                                  <a:pt x="-18163" y="42373"/>
                                </a:lnTo>
                                <a:lnTo>
                                  <a:pt x="-18162" y="42373"/>
                                </a:lnTo>
                                <a:lnTo>
                                  <a:pt x="-18160" y="42373"/>
                                </a:lnTo>
                                <a:lnTo>
                                  <a:pt x="-18159" y="42373"/>
                                </a:lnTo>
                                <a:lnTo>
                                  <a:pt x="-18158" y="42373"/>
                                </a:lnTo>
                                <a:lnTo>
                                  <a:pt x="-18156" y="42373"/>
                                </a:lnTo>
                                <a:lnTo>
                                  <a:pt x="-18155" y="42373"/>
                                </a:lnTo>
                                <a:lnTo>
                                  <a:pt x="-18153" y="42373"/>
                                </a:lnTo>
                                <a:lnTo>
                                  <a:pt x="-18152" y="42373"/>
                                </a:lnTo>
                                <a:lnTo>
                                  <a:pt x="-18150" y="42373"/>
                                </a:lnTo>
                                <a:lnTo>
                                  <a:pt x="-18149" y="42373"/>
                                </a:lnTo>
                                <a:lnTo>
                                  <a:pt x="-18148" y="42373"/>
                                </a:lnTo>
                                <a:lnTo>
                                  <a:pt x="-18146" y="42373"/>
                                </a:lnTo>
                                <a:lnTo>
                                  <a:pt x="-18145" y="42373"/>
                                </a:lnTo>
                                <a:lnTo>
                                  <a:pt x="-18144" y="42373"/>
                                </a:lnTo>
                                <a:lnTo>
                                  <a:pt x="-18142" y="42373"/>
                                </a:lnTo>
                                <a:lnTo>
                                  <a:pt x="-18141" y="42373"/>
                                </a:lnTo>
                                <a:lnTo>
                                  <a:pt x="-18139" y="42373"/>
                                </a:lnTo>
                                <a:lnTo>
                                  <a:pt x="-18137" y="42373"/>
                                </a:lnTo>
                                <a:lnTo>
                                  <a:pt x="-18136" y="42373"/>
                                </a:lnTo>
                                <a:lnTo>
                                  <a:pt x="-18135" y="42373"/>
                                </a:lnTo>
                                <a:lnTo>
                                  <a:pt x="-18133" y="42373"/>
                                </a:lnTo>
                                <a:lnTo>
                                  <a:pt x="-18132" y="42373"/>
                                </a:lnTo>
                                <a:lnTo>
                                  <a:pt x="-18131" y="42373"/>
                                </a:lnTo>
                                <a:lnTo>
                                  <a:pt x="-18129" y="42373"/>
                                </a:lnTo>
                                <a:lnTo>
                                  <a:pt x="-18128" y="42373"/>
                                </a:lnTo>
                                <a:lnTo>
                                  <a:pt x="-18127" y="42373"/>
                                </a:lnTo>
                                <a:lnTo>
                                  <a:pt x="-18125" y="42373"/>
                                </a:lnTo>
                                <a:lnTo>
                                  <a:pt x="-18123" y="42373"/>
                                </a:lnTo>
                                <a:lnTo>
                                  <a:pt x="-18122" y="42373"/>
                                </a:lnTo>
                                <a:lnTo>
                                  <a:pt x="-18121" y="42373"/>
                                </a:lnTo>
                                <a:lnTo>
                                  <a:pt x="-18119" y="42373"/>
                                </a:lnTo>
                                <a:lnTo>
                                  <a:pt x="-18118" y="42373"/>
                                </a:lnTo>
                                <a:lnTo>
                                  <a:pt x="-18117" y="42373"/>
                                </a:lnTo>
                                <a:lnTo>
                                  <a:pt x="-18115" y="42373"/>
                                </a:lnTo>
                                <a:lnTo>
                                  <a:pt x="-18114" y="42373"/>
                                </a:lnTo>
                                <a:lnTo>
                                  <a:pt x="-18113" y="42373"/>
                                </a:lnTo>
                                <a:lnTo>
                                  <a:pt x="-18111" y="42373"/>
                                </a:lnTo>
                                <a:lnTo>
                                  <a:pt x="-18110" y="42373"/>
                                </a:lnTo>
                                <a:lnTo>
                                  <a:pt x="-18108" y="42373"/>
                                </a:lnTo>
                                <a:lnTo>
                                  <a:pt x="-18106" y="42373"/>
                                </a:lnTo>
                                <a:lnTo>
                                  <a:pt x="-18105" y="42373"/>
                                </a:lnTo>
                                <a:lnTo>
                                  <a:pt x="-18104" y="42373"/>
                                </a:lnTo>
                                <a:lnTo>
                                  <a:pt x="-18102" y="42373"/>
                                </a:lnTo>
                                <a:lnTo>
                                  <a:pt x="-18101" y="42373"/>
                                </a:lnTo>
                                <a:lnTo>
                                  <a:pt x="-18100" y="42373"/>
                                </a:lnTo>
                                <a:lnTo>
                                  <a:pt x="-18098" y="42373"/>
                                </a:lnTo>
                                <a:lnTo>
                                  <a:pt x="-18097" y="42373"/>
                                </a:lnTo>
                                <a:lnTo>
                                  <a:pt x="-18096" y="42373"/>
                                </a:lnTo>
                                <a:lnTo>
                                  <a:pt x="-18094" y="42373"/>
                                </a:lnTo>
                                <a:lnTo>
                                  <a:pt x="-18092" y="42373"/>
                                </a:lnTo>
                                <a:lnTo>
                                  <a:pt x="-18091" y="42373"/>
                                </a:lnTo>
                                <a:lnTo>
                                  <a:pt x="-18090" y="42373"/>
                                </a:lnTo>
                                <a:lnTo>
                                  <a:pt x="-18088" y="42373"/>
                                </a:lnTo>
                                <a:lnTo>
                                  <a:pt x="-18087" y="42373"/>
                                </a:lnTo>
                                <a:lnTo>
                                  <a:pt x="-18086" y="42373"/>
                                </a:lnTo>
                                <a:lnTo>
                                  <a:pt x="-18084" y="42373"/>
                                </a:lnTo>
                                <a:lnTo>
                                  <a:pt x="-18083" y="42373"/>
                                </a:lnTo>
                                <a:lnTo>
                                  <a:pt x="-18081" y="42373"/>
                                </a:lnTo>
                                <a:lnTo>
                                  <a:pt x="-18080" y="42373"/>
                                </a:lnTo>
                                <a:lnTo>
                                  <a:pt x="-18078" y="42373"/>
                                </a:lnTo>
                                <a:lnTo>
                                  <a:pt x="-18077" y="42373"/>
                                </a:lnTo>
                                <a:lnTo>
                                  <a:pt x="-18075" y="42373"/>
                                </a:lnTo>
                                <a:lnTo>
                                  <a:pt x="-18074" y="42373"/>
                                </a:lnTo>
                                <a:lnTo>
                                  <a:pt x="-18073" y="42373"/>
                                </a:lnTo>
                                <a:lnTo>
                                  <a:pt x="-18071" y="42373"/>
                                </a:lnTo>
                                <a:lnTo>
                                  <a:pt x="-18070" y="42373"/>
                                </a:lnTo>
                                <a:lnTo>
                                  <a:pt x="-18069" y="42373"/>
                                </a:lnTo>
                                <a:lnTo>
                                  <a:pt x="-18067" y="42373"/>
                                </a:lnTo>
                                <a:lnTo>
                                  <a:pt x="-18066" y="42373"/>
                                </a:lnTo>
                                <a:lnTo>
                                  <a:pt x="-18065" y="42373"/>
                                </a:lnTo>
                                <a:lnTo>
                                  <a:pt x="-18063" y="42373"/>
                                </a:lnTo>
                                <a:lnTo>
                                  <a:pt x="-18061" y="42373"/>
                                </a:lnTo>
                                <a:lnTo>
                                  <a:pt x="-18060" y="42373"/>
                                </a:lnTo>
                                <a:lnTo>
                                  <a:pt x="-18059" y="42373"/>
                                </a:lnTo>
                                <a:lnTo>
                                  <a:pt x="-18057" y="42373"/>
                                </a:lnTo>
                                <a:lnTo>
                                  <a:pt x="-18056" y="42373"/>
                                </a:lnTo>
                                <a:lnTo>
                                  <a:pt x="-18054" y="42373"/>
                                </a:lnTo>
                                <a:lnTo>
                                  <a:pt x="-18053" y="42373"/>
                                </a:lnTo>
                                <a:lnTo>
                                  <a:pt x="-18052" y="42373"/>
                                </a:lnTo>
                                <a:lnTo>
                                  <a:pt x="-18050" y="42373"/>
                                </a:lnTo>
                                <a:lnTo>
                                  <a:pt x="-18049" y="42373"/>
                                </a:lnTo>
                                <a:lnTo>
                                  <a:pt x="-18048" y="42373"/>
                                </a:lnTo>
                                <a:lnTo>
                                  <a:pt x="-18046" y="42374"/>
                                </a:lnTo>
                                <a:lnTo>
                                  <a:pt x="-18045" y="42374"/>
                                </a:lnTo>
                                <a:lnTo>
                                  <a:pt x="-18043" y="42374"/>
                                </a:lnTo>
                                <a:lnTo>
                                  <a:pt x="-18042" y="42374"/>
                                </a:lnTo>
                                <a:lnTo>
                                  <a:pt x="-18040" y="42374"/>
                                </a:lnTo>
                                <a:lnTo>
                                  <a:pt x="-18039" y="42374"/>
                                </a:lnTo>
                                <a:lnTo>
                                  <a:pt x="-18038" y="42374"/>
                                </a:lnTo>
                                <a:lnTo>
                                  <a:pt x="-18036" y="42374"/>
                                </a:lnTo>
                                <a:lnTo>
                                  <a:pt x="-18035" y="42374"/>
                                </a:lnTo>
                                <a:lnTo>
                                  <a:pt x="-18034" y="42375"/>
                                </a:lnTo>
                                <a:lnTo>
                                  <a:pt x="-18032" y="42375"/>
                                </a:lnTo>
                                <a:lnTo>
                                  <a:pt x="-18031" y="42375"/>
                                </a:lnTo>
                                <a:lnTo>
                                  <a:pt x="-18029" y="42375"/>
                                </a:lnTo>
                                <a:lnTo>
                                  <a:pt x="-18028" y="42375"/>
                                </a:lnTo>
                                <a:lnTo>
                                  <a:pt x="-18026" y="42375"/>
                                </a:lnTo>
                                <a:lnTo>
                                  <a:pt x="-18025" y="42375"/>
                                </a:lnTo>
                                <a:lnTo>
                                  <a:pt x="-18023" y="42375"/>
                                </a:lnTo>
                                <a:lnTo>
                                  <a:pt x="-18022" y="42375"/>
                                </a:lnTo>
                                <a:lnTo>
                                  <a:pt x="-18021" y="42375"/>
                                </a:lnTo>
                                <a:lnTo>
                                  <a:pt x="-18019" y="42375"/>
                                </a:lnTo>
                                <a:lnTo>
                                  <a:pt x="-18018" y="42375"/>
                                </a:lnTo>
                                <a:lnTo>
                                  <a:pt x="-18017" y="42375"/>
                                </a:lnTo>
                                <a:lnTo>
                                  <a:pt x="-18015" y="42375"/>
                                </a:lnTo>
                                <a:lnTo>
                                  <a:pt x="-18014" y="42375"/>
                                </a:lnTo>
                                <a:lnTo>
                                  <a:pt x="-18013" y="42375"/>
                                </a:lnTo>
                                <a:lnTo>
                                  <a:pt x="-18011" y="42375"/>
                                </a:lnTo>
                                <a:lnTo>
                                  <a:pt x="-18009" y="42375"/>
                                </a:lnTo>
                                <a:lnTo>
                                  <a:pt x="-18008" y="42375"/>
                                </a:lnTo>
                                <a:lnTo>
                                  <a:pt x="-18007" y="42375"/>
                                </a:lnTo>
                                <a:lnTo>
                                  <a:pt x="-18005" y="42375"/>
                                </a:lnTo>
                                <a:lnTo>
                                  <a:pt x="-18004" y="42375"/>
                                </a:lnTo>
                                <a:lnTo>
                                  <a:pt x="-18002" y="42375"/>
                                </a:lnTo>
                                <a:lnTo>
                                  <a:pt x="-18001" y="42375"/>
                                </a:lnTo>
                                <a:lnTo>
                                  <a:pt x="-18000" y="42375"/>
                                </a:lnTo>
                                <a:lnTo>
                                  <a:pt x="-17998" y="42375"/>
                                </a:lnTo>
                                <a:lnTo>
                                  <a:pt x="-17996" y="42375"/>
                                </a:lnTo>
                                <a:lnTo>
                                  <a:pt x="-17995" y="42375"/>
                                </a:lnTo>
                                <a:lnTo>
                                  <a:pt x="-17994" y="42375"/>
                                </a:lnTo>
                                <a:lnTo>
                                  <a:pt x="-17992" y="42375"/>
                                </a:lnTo>
                                <a:lnTo>
                                  <a:pt x="-17991" y="42375"/>
                                </a:lnTo>
                                <a:lnTo>
                                  <a:pt x="-17990" y="42375"/>
                                </a:lnTo>
                                <a:lnTo>
                                  <a:pt x="-17988" y="42375"/>
                                </a:lnTo>
                                <a:lnTo>
                                  <a:pt x="-17987" y="42375"/>
                                </a:lnTo>
                                <a:lnTo>
                                  <a:pt x="-17986" y="42375"/>
                                </a:lnTo>
                                <a:lnTo>
                                  <a:pt x="-17984" y="42375"/>
                                </a:lnTo>
                                <a:lnTo>
                                  <a:pt x="-17983" y="42375"/>
                                </a:lnTo>
                                <a:lnTo>
                                  <a:pt x="-17981" y="42375"/>
                                </a:lnTo>
                                <a:lnTo>
                                  <a:pt x="-17980" y="42375"/>
                                </a:lnTo>
                                <a:lnTo>
                                  <a:pt x="-17978" y="42375"/>
                                </a:lnTo>
                                <a:lnTo>
                                  <a:pt x="-17977" y="42374"/>
                                </a:lnTo>
                                <a:lnTo>
                                  <a:pt x="-17975" y="42374"/>
                                </a:lnTo>
                                <a:lnTo>
                                  <a:pt x="-17974" y="42374"/>
                                </a:lnTo>
                                <a:lnTo>
                                  <a:pt x="-17973" y="42374"/>
                                </a:lnTo>
                                <a:lnTo>
                                  <a:pt x="-17971" y="42374"/>
                                </a:lnTo>
                                <a:lnTo>
                                  <a:pt x="-17970" y="42374"/>
                                </a:lnTo>
                                <a:lnTo>
                                  <a:pt x="-17969" y="42373"/>
                                </a:lnTo>
                                <a:lnTo>
                                  <a:pt x="-17967" y="42373"/>
                                </a:lnTo>
                                <a:lnTo>
                                  <a:pt x="-17965" y="42373"/>
                                </a:lnTo>
                                <a:lnTo>
                                  <a:pt x="-17964" y="42373"/>
                                </a:lnTo>
                                <a:lnTo>
                                  <a:pt x="-17963" y="42373"/>
                                </a:lnTo>
                                <a:lnTo>
                                  <a:pt x="-17961" y="42373"/>
                                </a:lnTo>
                                <a:lnTo>
                                  <a:pt x="-17960" y="42373"/>
                                </a:lnTo>
                                <a:lnTo>
                                  <a:pt x="-17959" y="42373"/>
                                </a:lnTo>
                                <a:lnTo>
                                  <a:pt x="-17957" y="42373"/>
                                </a:lnTo>
                                <a:lnTo>
                                  <a:pt x="-17956" y="42373"/>
                                </a:lnTo>
                                <a:lnTo>
                                  <a:pt x="-17955" y="42372"/>
                                </a:lnTo>
                                <a:lnTo>
                                  <a:pt x="-17953" y="42372"/>
                                </a:lnTo>
                                <a:lnTo>
                                  <a:pt x="-17951" y="42372"/>
                                </a:lnTo>
                                <a:lnTo>
                                  <a:pt x="-17950" y="42372"/>
                                </a:lnTo>
                                <a:lnTo>
                                  <a:pt x="-17948" y="42372"/>
                                </a:lnTo>
                                <a:lnTo>
                                  <a:pt x="-17947" y="42372"/>
                                </a:lnTo>
                                <a:lnTo>
                                  <a:pt x="-17946" y="42371"/>
                                </a:lnTo>
                                <a:lnTo>
                                  <a:pt x="-17944" y="42371"/>
                                </a:lnTo>
                                <a:lnTo>
                                  <a:pt x="-17943" y="42371"/>
                                </a:lnTo>
                                <a:lnTo>
                                  <a:pt x="-17942" y="42371"/>
                                </a:lnTo>
                                <a:lnTo>
                                  <a:pt x="-17940" y="42371"/>
                                </a:lnTo>
                                <a:lnTo>
                                  <a:pt x="-17939" y="42371"/>
                                </a:lnTo>
                                <a:lnTo>
                                  <a:pt x="-17938" y="42371"/>
                                </a:lnTo>
                                <a:lnTo>
                                  <a:pt x="-17936" y="42371"/>
                                </a:lnTo>
                                <a:lnTo>
                                  <a:pt x="-17934" y="42371"/>
                                </a:lnTo>
                                <a:lnTo>
                                  <a:pt x="-17933" y="42371"/>
                                </a:lnTo>
                                <a:lnTo>
                                  <a:pt x="-17932" y="42371"/>
                                </a:lnTo>
                                <a:lnTo>
                                  <a:pt x="-17930" y="42371"/>
                                </a:lnTo>
                                <a:lnTo>
                                  <a:pt x="-17929" y="42370"/>
                                </a:lnTo>
                                <a:lnTo>
                                  <a:pt x="-17928" y="42370"/>
                                </a:lnTo>
                                <a:lnTo>
                                  <a:pt x="-17926" y="42370"/>
                                </a:lnTo>
                                <a:lnTo>
                                  <a:pt x="-17925" y="42370"/>
                                </a:lnTo>
                                <a:lnTo>
                                  <a:pt x="-17924" y="42370"/>
                                </a:lnTo>
                                <a:lnTo>
                                  <a:pt x="-17922" y="42370"/>
                                </a:lnTo>
                                <a:lnTo>
                                  <a:pt x="-17921" y="42370"/>
                                </a:lnTo>
                                <a:lnTo>
                                  <a:pt x="-17919" y="42370"/>
                                </a:lnTo>
                                <a:lnTo>
                                  <a:pt x="-17918" y="42369"/>
                                </a:lnTo>
                                <a:lnTo>
                                  <a:pt x="-17916" y="42369"/>
                                </a:lnTo>
                                <a:lnTo>
                                  <a:pt x="-17915" y="42369"/>
                                </a:lnTo>
                                <a:lnTo>
                                  <a:pt x="-17913" y="42369"/>
                                </a:lnTo>
                                <a:lnTo>
                                  <a:pt x="-17912" y="42369"/>
                                </a:lnTo>
                                <a:lnTo>
                                  <a:pt x="-17911" y="42369"/>
                                </a:lnTo>
                                <a:lnTo>
                                  <a:pt x="-17909" y="42369"/>
                                </a:lnTo>
                                <a:lnTo>
                                  <a:pt x="-17908" y="42369"/>
                                </a:lnTo>
                                <a:lnTo>
                                  <a:pt x="-17907" y="42369"/>
                                </a:lnTo>
                                <a:lnTo>
                                  <a:pt x="-17905" y="42369"/>
                                </a:lnTo>
                                <a:lnTo>
                                  <a:pt x="-17904" y="42369"/>
                                </a:lnTo>
                                <a:lnTo>
                                  <a:pt x="-17903" y="42369"/>
                                </a:lnTo>
                                <a:lnTo>
                                  <a:pt x="-17901" y="42369"/>
                                </a:lnTo>
                                <a:lnTo>
                                  <a:pt x="-17899" y="42369"/>
                                </a:lnTo>
                                <a:lnTo>
                                  <a:pt x="-17898" y="42369"/>
                                </a:lnTo>
                                <a:lnTo>
                                  <a:pt x="-17897" y="42369"/>
                                </a:lnTo>
                                <a:lnTo>
                                  <a:pt x="-17895" y="42369"/>
                                </a:lnTo>
                                <a:lnTo>
                                  <a:pt x="-17894" y="42369"/>
                                </a:lnTo>
                                <a:lnTo>
                                  <a:pt x="-17892" y="42369"/>
                                </a:lnTo>
                                <a:lnTo>
                                  <a:pt x="-17891" y="42369"/>
                                </a:lnTo>
                                <a:lnTo>
                                  <a:pt x="-17890" y="42369"/>
                                </a:lnTo>
                                <a:lnTo>
                                  <a:pt x="-17888" y="42369"/>
                                </a:lnTo>
                                <a:lnTo>
                                  <a:pt x="-17887" y="42369"/>
                                </a:lnTo>
                                <a:lnTo>
                                  <a:pt x="-17886" y="42369"/>
                                </a:lnTo>
                                <a:lnTo>
                                  <a:pt x="-17884" y="42369"/>
                                </a:lnTo>
                                <a:lnTo>
                                  <a:pt x="-17882" y="42369"/>
                                </a:lnTo>
                                <a:lnTo>
                                  <a:pt x="-17881" y="42369"/>
                                </a:lnTo>
                                <a:lnTo>
                                  <a:pt x="-17880" y="42369"/>
                                </a:lnTo>
                                <a:lnTo>
                                  <a:pt x="-17878" y="42369"/>
                                </a:lnTo>
                                <a:lnTo>
                                  <a:pt x="-17877" y="42369"/>
                                </a:lnTo>
                                <a:lnTo>
                                  <a:pt x="-17876" y="42369"/>
                                </a:lnTo>
                                <a:lnTo>
                                  <a:pt x="-17874" y="42369"/>
                                </a:lnTo>
                                <a:lnTo>
                                  <a:pt x="-17873" y="42369"/>
                                </a:lnTo>
                                <a:lnTo>
                                  <a:pt x="-17872" y="42369"/>
                                </a:lnTo>
                                <a:lnTo>
                                  <a:pt x="-17870" y="42369"/>
                                </a:lnTo>
                                <a:lnTo>
                                  <a:pt x="-17868" y="42369"/>
                                </a:lnTo>
                                <a:lnTo>
                                  <a:pt x="-17867" y="42369"/>
                                </a:lnTo>
                                <a:lnTo>
                                  <a:pt x="-17865" y="42369"/>
                                </a:lnTo>
                                <a:lnTo>
                                  <a:pt x="-17864" y="42369"/>
                                </a:lnTo>
                                <a:lnTo>
                                  <a:pt x="-17863" y="42369"/>
                                </a:lnTo>
                                <a:lnTo>
                                  <a:pt x="-17861" y="42369"/>
                                </a:lnTo>
                                <a:lnTo>
                                  <a:pt x="-17860" y="42369"/>
                                </a:lnTo>
                                <a:lnTo>
                                  <a:pt x="-17859" y="42369"/>
                                </a:lnTo>
                                <a:lnTo>
                                  <a:pt x="-17857" y="42369"/>
                                </a:lnTo>
                                <a:lnTo>
                                  <a:pt x="-17856" y="42370"/>
                                </a:lnTo>
                                <a:lnTo>
                                  <a:pt x="-17854" y="42370"/>
                                </a:lnTo>
                                <a:lnTo>
                                  <a:pt x="-17853" y="42370"/>
                                </a:lnTo>
                                <a:lnTo>
                                  <a:pt x="-17851" y="42370"/>
                                </a:lnTo>
                                <a:lnTo>
                                  <a:pt x="-17850" y="42370"/>
                                </a:lnTo>
                                <a:lnTo>
                                  <a:pt x="-17849" y="42370"/>
                                </a:lnTo>
                                <a:lnTo>
                                  <a:pt x="-17847" y="42370"/>
                                </a:lnTo>
                                <a:lnTo>
                                  <a:pt x="-17846" y="42371"/>
                                </a:lnTo>
                                <a:lnTo>
                                  <a:pt x="-17845" y="42371"/>
                                </a:lnTo>
                                <a:lnTo>
                                  <a:pt x="-17843" y="42371"/>
                                </a:lnTo>
                                <a:lnTo>
                                  <a:pt x="-17842" y="42371"/>
                                </a:lnTo>
                                <a:lnTo>
                                  <a:pt x="-17840" y="42371"/>
                                </a:lnTo>
                                <a:lnTo>
                                  <a:pt x="-17838" y="42371"/>
                                </a:lnTo>
                                <a:lnTo>
                                  <a:pt x="-17837" y="42371"/>
                                </a:lnTo>
                                <a:lnTo>
                                  <a:pt x="-17836" y="42371"/>
                                </a:lnTo>
                                <a:lnTo>
                                  <a:pt x="-17834" y="42371"/>
                                </a:lnTo>
                                <a:lnTo>
                                  <a:pt x="-17833" y="42371"/>
                                </a:lnTo>
                                <a:lnTo>
                                  <a:pt x="-17832" y="42371"/>
                                </a:lnTo>
                                <a:lnTo>
                                  <a:pt x="-17830" y="42371"/>
                                </a:lnTo>
                                <a:lnTo>
                                  <a:pt x="-17829" y="42371"/>
                                </a:lnTo>
                                <a:lnTo>
                                  <a:pt x="-17828" y="42371"/>
                                </a:lnTo>
                                <a:lnTo>
                                  <a:pt x="-17826" y="42371"/>
                                </a:lnTo>
                                <a:lnTo>
                                  <a:pt x="-17824" y="42371"/>
                                </a:lnTo>
                                <a:lnTo>
                                  <a:pt x="-17823" y="42372"/>
                                </a:lnTo>
                                <a:lnTo>
                                  <a:pt x="-17822" y="42372"/>
                                </a:lnTo>
                                <a:lnTo>
                                  <a:pt x="-17820" y="42372"/>
                                </a:lnTo>
                                <a:lnTo>
                                  <a:pt x="-17819" y="42372"/>
                                </a:lnTo>
                                <a:lnTo>
                                  <a:pt x="-17818" y="42372"/>
                                </a:lnTo>
                                <a:lnTo>
                                  <a:pt x="-17816" y="42372"/>
                                </a:lnTo>
                                <a:lnTo>
                                  <a:pt x="-17815" y="42372"/>
                                </a:lnTo>
                                <a:lnTo>
                                  <a:pt x="-17813" y="42372"/>
                                </a:lnTo>
                                <a:lnTo>
                                  <a:pt x="-17812" y="42372"/>
                                </a:lnTo>
                                <a:lnTo>
                                  <a:pt x="-17811" y="42372"/>
                                </a:lnTo>
                                <a:lnTo>
                                  <a:pt x="-17809" y="42372"/>
                                </a:lnTo>
                                <a:lnTo>
                                  <a:pt x="-17807" y="42372"/>
                                </a:lnTo>
                                <a:lnTo>
                                  <a:pt x="-17806" y="42372"/>
                                </a:lnTo>
                                <a:lnTo>
                                  <a:pt x="-17805" y="42372"/>
                                </a:lnTo>
                                <a:lnTo>
                                  <a:pt x="-17803" y="42372"/>
                                </a:lnTo>
                                <a:lnTo>
                                  <a:pt x="-17802" y="42372"/>
                                </a:lnTo>
                                <a:lnTo>
                                  <a:pt x="-17801" y="42372"/>
                                </a:lnTo>
                                <a:lnTo>
                                  <a:pt x="-17799" y="42372"/>
                                </a:lnTo>
                                <a:lnTo>
                                  <a:pt x="-17798" y="42372"/>
                                </a:lnTo>
                                <a:lnTo>
                                  <a:pt x="-17797" y="42372"/>
                                </a:lnTo>
                                <a:lnTo>
                                  <a:pt x="-17795" y="42372"/>
                                </a:lnTo>
                                <a:lnTo>
                                  <a:pt x="-17794" y="42372"/>
                                </a:lnTo>
                                <a:lnTo>
                                  <a:pt x="-17793" y="42372"/>
                                </a:lnTo>
                                <a:lnTo>
                                  <a:pt x="-17791" y="42372"/>
                                </a:lnTo>
                                <a:lnTo>
                                  <a:pt x="-17789" y="42372"/>
                                </a:lnTo>
                                <a:lnTo>
                                  <a:pt x="-17788" y="42372"/>
                                </a:lnTo>
                                <a:lnTo>
                                  <a:pt x="-17786" y="42371"/>
                                </a:lnTo>
                                <a:lnTo>
                                  <a:pt x="-17785" y="42371"/>
                                </a:lnTo>
                                <a:lnTo>
                                  <a:pt x="-17784" y="42371"/>
                                </a:lnTo>
                                <a:lnTo>
                                  <a:pt x="-17782" y="42371"/>
                                </a:lnTo>
                                <a:lnTo>
                                  <a:pt x="-17781" y="42371"/>
                                </a:lnTo>
                                <a:lnTo>
                                  <a:pt x="-17780" y="42371"/>
                                </a:lnTo>
                                <a:lnTo>
                                  <a:pt x="-17778" y="42371"/>
                                </a:lnTo>
                                <a:lnTo>
                                  <a:pt x="-17777" y="42371"/>
                                </a:lnTo>
                                <a:lnTo>
                                  <a:pt x="-17776" y="42371"/>
                                </a:lnTo>
                                <a:lnTo>
                                  <a:pt x="-17774" y="42371"/>
                                </a:lnTo>
                                <a:lnTo>
                                  <a:pt x="-17772" y="42371"/>
                                </a:lnTo>
                                <a:lnTo>
                                  <a:pt x="-17771" y="42371"/>
                                </a:lnTo>
                                <a:lnTo>
                                  <a:pt x="-17770" y="42371"/>
                                </a:lnTo>
                                <a:lnTo>
                                  <a:pt x="-17768" y="42371"/>
                                </a:lnTo>
                                <a:lnTo>
                                  <a:pt x="-17767" y="42371"/>
                                </a:lnTo>
                                <a:lnTo>
                                  <a:pt x="-17766" y="42371"/>
                                </a:lnTo>
                                <a:lnTo>
                                  <a:pt x="-17764" y="42371"/>
                                </a:lnTo>
                                <a:lnTo>
                                  <a:pt x="-17763" y="42371"/>
                                </a:lnTo>
                                <a:lnTo>
                                  <a:pt x="-17762" y="42371"/>
                                </a:lnTo>
                                <a:lnTo>
                                  <a:pt x="-17760" y="42371"/>
                                </a:lnTo>
                                <a:lnTo>
                                  <a:pt x="-17759" y="42371"/>
                                </a:lnTo>
                                <a:lnTo>
                                  <a:pt x="-17757" y="42371"/>
                                </a:lnTo>
                                <a:lnTo>
                                  <a:pt x="-17755" y="42371"/>
                                </a:lnTo>
                                <a:lnTo>
                                  <a:pt x="-17754" y="42371"/>
                                </a:lnTo>
                                <a:lnTo>
                                  <a:pt x="-17753" y="42371"/>
                                </a:lnTo>
                                <a:lnTo>
                                  <a:pt x="-17751" y="42371"/>
                                </a:lnTo>
                                <a:lnTo>
                                  <a:pt x="-17750" y="42371"/>
                                </a:lnTo>
                                <a:lnTo>
                                  <a:pt x="-17749" y="42371"/>
                                </a:lnTo>
                                <a:lnTo>
                                  <a:pt x="-17747" y="42371"/>
                                </a:lnTo>
                                <a:lnTo>
                                  <a:pt x="-17746" y="42371"/>
                                </a:lnTo>
                                <a:lnTo>
                                  <a:pt x="-17745" y="42371"/>
                                </a:lnTo>
                                <a:lnTo>
                                  <a:pt x="-17743" y="42371"/>
                                </a:lnTo>
                                <a:lnTo>
                                  <a:pt x="-17741" y="42371"/>
                                </a:lnTo>
                                <a:lnTo>
                                  <a:pt x="-17740" y="42371"/>
                                </a:lnTo>
                                <a:lnTo>
                                  <a:pt x="-17739" y="42371"/>
                                </a:lnTo>
                                <a:lnTo>
                                  <a:pt x="-17737" y="42371"/>
                                </a:lnTo>
                                <a:lnTo>
                                  <a:pt x="-17736" y="42371"/>
                                </a:lnTo>
                                <a:lnTo>
                                  <a:pt x="-17734" y="42371"/>
                                </a:lnTo>
                                <a:lnTo>
                                  <a:pt x="-17733" y="42371"/>
                                </a:lnTo>
                                <a:lnTo>
                                  <a:pt x="-17732" y="42371"/>
                                </a:lnTo>
                                <a:lnTo>
                                  <a:pt x="-17730" y="42371"/>
                                </a:lnTo>
                                <a:lnTo>
                                  <a:pt x="-17729" y="42371"/>
                                </a:lnTo>
                                <a:lnTo>
                                  <a:pt x="-17727" y="42371"/>
                                </a:lnTo>
                                <a:lnTo>
                                  <a:pt x="-17726" y="42371"/>
                                </a:lnTo>
                                <a:lnTo>
                                  <a:pt x="-17724" y="42371"/>
                                </a:lnTo>
                                <a:lnTo>
                                  <a:pt x="-17723" y="42371"/>
                                </a:lnTo>
                                <a:lnTo>
                                  <a:pt x="-17722" y="42371"/>
                                </a:lnTo>
                                <a:lnTo>
                                  <a:pt x="-17720" y="42371"/>
                                </a:lnTo>
                                <a:lnTo>
                                  <a:pt x="-17719" y="42371"/>
                                </a:lnTo>
                                <a:lnTo>
                                  <a:pt x="-17718" y="42371"/>
                                </a:lnTo>
                                <a:lnTo>
                                  <a:pt x="-17716" y="42371"/>
                                </a:lnTo>
                                <a:lnTo>
                                  <a:pt x="-17715" y="42371"/>
                                </a:lnTo>
                                <a:lnTo>
                                  <a:pt x="-17713" y="42371"/>
                                </a:lnTo>
                                <a:lnTo>
                                  <a:pt x="-17712" y="42371"/>
                                </a:lnTo>
                                <a:lnTo>
                                  <a:pt x="-17710" y="42371"/>
                                </a:lnTo>
                                <a:lnTo>
                                  <a:pt x="-17709" y="42371"/>
                                </a:lnTo>
                                <a:lnTo>
                                  <a:pt x="-17708" y="42371"/>
                                </a:lnTo>
                                <a:lnTo>
                                  <a:pt x="-17706" y="42371"/>
                                </a:lnTo>
                                <a:lnTo>
                                  <a:pt x="-17705" y="42371"/>
                                </a:lnTo>
                                <a:lnTo>
                                  <a:pt x="-17703" y="42371"/>
                                </a:lnTo>
                                <a:lnTo>
                                  <a:pt x="-17702" y="42371"/>
                                </a:lnTo>
                                <a:lnTo>
                                  <a:pt x="-17701" y="42371"/>
                                </a:lnTo>
                                <a:lnTo>
                                  <a:pt x="-17699" y="42371"/>
                                </a:lnTo>
                                <a:lnTo>
                                  <a:pt x="-17697" y="42371"/>
                                </a:lnTo>
                                <a:lnTo>
                                  <a:pt x="-17696" y="42371"/>
                                </a:lnTo>
                                <a:lnTo>
                                  <a:pt x="-17695" y="42371"/>
                                </a:lnTo>
                                <a:lnTo>
                                  <a:pt x="-17693" y="42371"/>
                                </a:lnTo>
                                <a:lnTo>
                                  <a:pt x="-17692" y="42371"/>
                                </a:lnTo>
                                <a:lnTo>
                                  <a:pt x="-17691" y="42371"/>
                                </a:lnTo>
                                <a:lnTo>
                                  <a:pt x="-17689" y="42371"/>
                                </a:lnTo>
                                <a:lnTo>
                                  <a:pt x="-17688" y="42371"/>
                                </a:lnTo>
                                <a:lnTo>
                                  <a:pt x="-17687" y="42371"/>
                                </a:lnTo>
                                <a:lnTo>
                                  <a:pt x="-17685" y="42371"/>
                                </a:lnTo>
                                <a:lnTo>
                                  <a:pt x="-17684" y="42371"/>
                                </a:lnTo>
                                <a:lnTo>
                                  <a:pt x="-17683" y="42371"/>
                                </a:lnTo>
                                <a:lnTo>
                                  <a:pt x="-17681" y="42371"/>
                                </a:lnTo>
                                <a:lnTo>
                                  <a:pt x="-17679" y="42371"/>
                                </a:lnTo>
                                <a:lnTo>
                                  <a:pt x="-17678" y="42371"/>
                                </a:lnTo>
                                <a:lnTo>
                                  <a:pt x="-17676" y="42371"/>
                                </a:lnTo>
                                <a:lnTo>
                                  <a:pt x="-17675" y="42371"/>
                                </a:lnTo>
                                <a:lnTo>
                                  <a:pt x="-17674" y="42371"/>
                                </a:lnTo>
                                <a:lnTo>
                                  <a:pt x="-17672" y="42371"/>
                                </a:lnTo>
                                <a:lnTo>
                                  <a:pt x="-17671" y="42371"/>
                                </a:lnTo>
                                <a:lnTo>
                                  <a:pt x="-17670" y="42371"/>
                                </a:lnTo>
                                <a:lnTo>
                                  <a:pt x="-17668" y="42371"/>
                                </a:lnTo>
                                <a:lnTo>
                                  <a:pt x="-17667" y="42371"/>
                                </a:lnTo>
                                <a:lnTo>
                                  <a:pt x="-17666" y="42371"/>
                                </a:lnTo>
                                <a:lnTo>
                                  <a:pt x="-17664" y="42371"/>
                                </a:lnTo>
                                <a:lnTo>
                                  <a:pt x="-17662" y="42371"/>
                                </a:lnTo>
                                <a:lnTo>
                                  <a:pt x="-17661" y="42371"/>
                                </a:lnTo>
                                <a:lnTo>
                                  <a:pt x="-17660" y="42371"/>
                                </a:lnTo>
                                <a:lnTo>
                                  <a:pt x="-17658" y="42371"/>
                                </a:lnTo>
                                <a:lnTo>
                                  <a:pt x="-17657" y="42371"/>
                                </a:lnTo>
                                <a:lnTo>
                                  <a:pt x="-17656" y="42371"/>
                                </a:lnTo>
                                <a:lnTo>
                                  <a:pt x="-17654" y="42371"/>
                                </a:lnTo>
                                <a:lnTo>
                                  <a:pt x="-17653" y="42371"/>
                                </a:lnTo>
                                <a:lnTo>
                                  <a:pt x="-17651" y="42371"/>
                                </a:lnTo>
                                <a:lnTo>
                                  <a:pt x="-17650" y="42371"/>
                                </a:lnTo>
                                <a:lnTo>
                                  <a:pt x="-17649" y="42371"/>
                                </a:lnTo>
                                <a:lnTo>
                                  <a:pt x="-17647" y="42371"/>
                                </a:lnTo>
                                <a:lnTo>
                                  <a:pt x="-17645" y="42371"/>
                                </a:lnTo>
                                <a:lnTo>
                                  <a:pt x="-17644" y="42371"/>
                                </a:lnTo>
                                <a:lnTo>
                                  <a:pt x="-17643" y="42371"/>
                                </a:lnTo>
                                <a:lnTo>
                                  <a:pt x="-17641" y="42372"/>
                                </a:lnTo>
                                <a:lnTo>
                                  <a:pt x="-17640" y="42372"/>
                                </a:lnTo>
                                <a:lnTo>
                                  <a:pt x="-17639" y="42372"/>
                                </a:lnTo>
                                <a:lnTo>
                                  <a:pt x="-17637" y="42372"/>
                                </a:lnTo>
                                <a:lnTo>
                                  <a:pt x="-17636" y="42372"/>
                                </a:lnTo>
                                <a:lnTo>
                                  <a:pt x="-17635" y="42372"/>
                                </a:lnTo>
                                <a:lnTo>
                                  <a:pt x="-17633" y="42372"/>
                                </a:lnTo>
                                <a:lnTo>
                                  <a:pt x="-17632" y="42372"/>
                                </a:lnTo>
                                <a:lnTo>
                                  <a:pt x="-17630" y="42372"/>
                                </a:lnTo>
                                <a:lnTo>
                                  <a:pt x="-17629" y="42372"/>
                                </a:lnTo>
                                <a:lnTo>
                                  <a:pt x="-17627" y="42372"/>
                                </a:lnTo>
                                <a:lnTo>
                                  <a:pt x="-17626" y="42372"/>
                                </a:lnTo>
                                <a:lnTo>
                                  <a:pt x="-17624" y="42372"/>
                                </a:lnTo>
                                <a:lnTo>
                                  <a:pt x="-17623" y="42372"/>
                                </a:lnTo>
                                <a:lnTo>
                                  <a:pt x="-17622" y="42372"/>
                                </a:lnTo>
                                <a:lnTo>
                                  <a:pt x="-17620" y="42372"/>
                                </a:lnTo>
                                <a:lnTo>
                                  <a:pt x="-17619" y="42372"/>
                                </a:lnTo>
                                <a:lnTo>
                                  <a:pt x="-17618" y="42373"/>
                                </a:lnTo>
                                <a:lnTo>
                                  <a:pt x="-17616" y="42373"/>
                                </a:lnTo>
                                <a:lnTo>
                                  <a:pt x="-17614" y="42373"/>
                                </a:lnTo>
                                <a:lnTo>
                                  <a:pt x="-17613" y="42373"/>
                                </a:lnTo>
                                <a:lnTo>
                                  <a:pt x="-17612" y="42373"/>
                                </a:lnTo>
                                <a:lnTo>
                                  <a:pt x="-17610" y="42373"/>
                                </a:lnTo>
                                <a:lnTo>
                                  <a:pt x="-17609" y="42373"/>
                                </a:lnTo>
                                <a:lnTo>
                                  <a:pt x="-17608" y="42373"/>
                                </a:lnTo>
                                <a:lnTo>
                                  <a:pt x="-17606" y="42373"/>
                                </a:lnTo>
                                <a:lnTo>
                                  <a:pt x="-17605" y="42373"/>
                                </a:lnTo>
                                <a:lnTo>
                                  <a:pt x="-17604" y="42373"/>
                                </a:lnTo>
                                <a:lnTo>
                                  <a:pt x="-17602" y="42373"/>
                                </a:lnTo>
                                <a:lnTo>
                                  <a:pt x="-17600" y="42373"/>
                                </a:lnTo>
                                <a:lnTo>
                                  <a:pt x="-17599" y="42373"/>
                                </a:lnTo>
                                <a:lnTo>
                                  <a:pt x="-17597" y="42373"/>
                                </a:lnTo>
                                <a:lnTo>
                                  <a:pt x="-17596" y="42373"/>
                                </a:lnTo>
                                <a:lnTo>
                                  <a:pt x="-17595" y="42373"/>
                                </a:lnTo>
                                <a:lnTo>
                                  <a:pt x="-17593" y="42373"/>
                                </a:lnTo>
                                <a:lnTo>
                                  <a:pt x="-17592" y="42373"/>
                                </a:lnTo>
                                <a:lnTo>
                                  <a:pt x="-17591" y="42373"/>
                                </a:lnTo>
                                <a:lnTo>
                                  <a:pt x="-17589" y="42373"/>
                                </a:lnTo>
                                <a:lnTo>
                                  <a:pt x="-17588" y="42373"/>
                                </a:lnTo>
                                <a:lnTo>
                                  <a:pt x="-17586" y="42373"/>
                                </a:lnTo>
                                <a:lnTo>
                                  <a:pt x="-17585" y="42373"/>
                                </a:lnTo>
                                <a:lnTo>
                                  <a:pt x="-17583" y="42373"/>
                                </a:lnTo>
                                <a:lnTo>
                                  <a:pt x="-17582" y="42373"/>
                                </a:lnTo>
                                <a:lnTo>
                                  <a:pt x="-17581" y="42373"/>
                                </a:lnTo>
                                <a:lnTo>
                                  <a:pt x="-17579" y="42373"/>
                                </a:lnTo>
                                <a:lnTo>
                                  <a:pt x="-17578" y="42373"/>
                                </a:lnTo>
                                <a:lnTo>
                                  <a:pt x="-17577" y="42373"/>
                                </a:lnTo>
                                <a:lnTo>
                                  <a:pt x="-17575" y="42373"/>
                                </a:lnTo>
                                <a:lnTo>
                                  <a:pt x="-17574" y="42373"/>
                                </a:lnTo>
                                <a:lnTo>
                                  <a:pt x="-17573" y="42373"/>
                                </a:lnTo>
                                <a:lnTo>
                                  <a:pt x="-17570" y="42373"/>
                                </a:lnTo>
                                <a:lnTo>
                                  <a:pt x="-17569" y="42373"/>
                                </a:lnTo>
                                <a:lnTo>
                                  <a:pt x="-17568" y="42373"/>
                                </a:lnTo>
                                <a:lnTo>
                                  <a:pt x="-17566" y="42373"/>
                                </a:lnTo>
                                <a:lnTo>
                                  <a:pt x="-17565" y="42373"/>
                                </a:lnTo>
                                <a:lnTo>
                                  <a:pt x="-17564" y="42373"/>
                                </a:lnTo>
                                <a:lnTo>
                                  <a:pt x="-17562" y="42373"/>
                                </a:lnTo>
                                <a:lnTo>
                                  <a:pt x="-17561" y="42373"/>
                                </a:lnTo>
                                <a:lnTo>
                                  <a:pt x="-17560" y="42373"/>
                                </a:lnTo>
                                <a:lnTo>
                                  <a:pt x="-17558" y="42373"/>
                                </a:lnTo>
                                <a:lnTo>
                                  <a:pt x="-17557" y="42373"/>
                                </a:lnTo>
                                <a:lnTo>
                                  <a:pt x="-17556" y="42373"/>
                                </a:lnTo>
                                <a:lnTo>
                                  <a:pt x="-17554" y="42373"/>
                                </a:lnTo>
                                <a:lnTo>
                                  <a:pt x="-17552" y="42373"/>
                                </a:lnTo>
                                <a:lnTo>
                                  <a:pt x="-17551" y="42373"/>
                                </a:lnTo>
                                <a:lnTo>
                                  <a:pt x="-17550" y="42373"/>
                                </a:lnTo>
                                <a:lnTo>
                                  <a:pt x="-17548" y="42373"/>
                                </a:lnTo>
                                <a:lnTo>
                                  <a:pt x="-17547" y="42373"/>
                                </a:lnTo>
                                <a:lnTo>
                                  <a:pt x="-17546" y="42373"/>
                                </a:lnTo>
                                <a:lnTo>
                                  <a:pt x="-17544" y="42373"/>
                                </a:lnTo>
                                <a:lnTo>
                                  <a:pt x="-17543" y="42373"/>
                                </a:lnTo>
                                <a:lnTo>
                                  <a:pt x="-17541" y="42373"/>
                                </a:lnTo>
                                <a:lnTo>
                                  <a:pt x="-17540" y="42373"/>
                                </a:lnTo>
                                <a:lnTo>
                                  <a:pt x="-17539" y="42373"/>
                                </a:lnTo>
                                <a:lnTo>
                                  <a:pt x="-17537" y="42373"/>
                                </a:lnTo>
                                <a:lnTo>
                                  <a:pt x="-17535" y="42373"/>
                                </a:lnTo>
                                <a:lnTo>
                                  <a:pt x="-17534" y="42373"/>
                                </a:lnTo>
                                <a:lnTo>
                                  <a:pt x="-17533" y="42373"/>
                                </a:lnTo>
                                <a:lnTo>
                                  <a:pt x="-17531" y="42373"/>
                                </a:lnTo>
                                <a:lnTo>
                                  <a:pt x="-17530" y="42373"/>
                                </a:lnTo>
                                <a:lnTo>
                                  <a:pt x="-17529" y="42373"/>
                                </a:lnTo>
                                <a:lnTo>
                                  <a:pt x="-17527" y="42373"/>
                                </a:lnTo>
                                <a:lnTo>
                                  <a:pt x="-17526" y="42373"/>
                                </a:lnTo>
                                <a:lnTo>
                                  <a:pt x="-17525" y="42373"/>
                                </a:lnTo>
                                <a:lnTo>
                                  <a:pt x="-17523" y="42373"/>
                                </a:lnTo>
                                <a:lnTo>
                                  <a:pt x="-17522" y="42373"/>
                                </a:lnTo>
                                <a:lnTo>
                                  <a:pt x="-17521" y="42373"/>
                                </a:lnTo>
                                <a:lnTo>
                                  <a:pt x="-17519" y="42373"/>
                                </a:lnTo>
                                <a:lnTo>
                                  <a:pt x="-17517" y="42373"/>
                                </a:lnTo>
                                <a:lnTo>
                                  <a:pt x="-17516" y="42373"/>
                                </a:lnTo>
                                <a:lnTo>
                                  <a:pt x="-17514" y="42373"/>
                                </a:lnTo>
                                <a:lnTo>
                                  <a:pt x="-17513" y="42373"/>
                                </a:lnTo>
                                <a:lnTo>
                                  <a:pt x="-17512" y="42373"/>
                                </a:lnTo>
                                <a:lnTo>
                                  <a:pt x="-17510" y="42373"/>
                                </a:lnTo>
                                <a:lnTo>
                                  <a:pt x="-17509" y="42373"/>
                                </a:lnTo>
                                <a:lnTo>
                                  <a:pt x="-17508" y="42373"/>
                                </a:lnTo>
                                <a:lnTo>
                                  <a:pt x="-17506" y="42373"/>
                                </a:lnTo>
                                <a:lnTo>
                                  <a:pt x="-17505" y="42373"/>
                                </a:lnTo>
                                <a:lnTo>
                                  <a:pt x="-17503" y="42373"/>
                                </a:lnTo>
                                <a:lnTo>
                                  <a:pt x="-17502" y="42373"/>
                                </a:lnTo>
                                <a:lnTo>
                                  <a:pt x="-17500" y="42373"/>
                                </a:lnTo>
                                <a:lnTo>
                                  <a:pt x="-17499" y="42373"/>
                                </a:lnTo>
                                <a:lnTo>
                                  <a:pt x="-17498" y="42373"/>
                                </a:lnTo>
                                <a:lnTo>
                                  <a:pt x="-17496" y="42373"/>
                                </a:lnTo>
                                <a:lnTo>
                                  <a:pt x="-17495" y="42373"/>
                                </a:lnTo>
                                <a:lnTo>
                                  <a:pt x="-17494" y="42373"/>
                                </a:lnTo>
                                <a:lnTo>
                                  <a:pt x="-17492" y="42372"/>
                                </a:lnTo>
                                <a:lnTo>
                                  <a:pt x="-17491" y="42372"/>
                                </a:lnTo>
                                <a:lnTo>
                                  <a:pt x="-17489" y="42372"/>
                                </a:lnTo>
                                <a:lnTo>
                                  <a:pt x="-17487" y="42372"/>
                                </a:lnTo>
                                <a:lnTo>
                                  <a:pt x="-17486" y="42372"/>
                                </a:lnTo>
                                <a:lnTo>
                                  <a:pt x="-17485" y="42372"/>
                                </a:lnTo>
                                <a:lnTo>
                                  <a:pt x="-17483" y="42372"/>
                                </a:lnTo>
                                <a:lnTo>
                                  <a:pt x="-17482" y="42372"/>
                                </a:lnTo>
                                <a:lnTo>
                                  <a:pt x="-17481" y="42372"/>
                                </a:lnTo>
                                <a:lnTo>
                                  <a:pt x="-17479" y="42372"/>
                                </a:lnTo>
                                <a:lnTo>
                                  <a:pt x="-17478" y="42372"/>
                                </a:lnTo>
                                <a:lnTo>
                                  <a:pt x="-17477" y="42372"/>
                                </a:lnTo>
                                <a:lnTo>
                                  <a:pt x="-17475" y="42372"/>
                                </a:lnTo>
                                <a:lnTo>
                                  <a:pt x="-17473" y="42372"/>
                                </a:lnTo>
                                <a:lnTo>
                                  <a:pt x="-17472" y="42372"/>
                                </a:lnTo>
                                <a:lnTo>
                                  <a:pt x="-17471" y="42371"/>
                                </a:lnTo>
                                <a:lnTo>
                                  <a:pt x="-17469" y="42371"/>
                                </a:lnTo>
                                <a:lnTo>
                                  <a:pt x="-17468" y="42371"/>
                                </a:lnTo>
                                <a:lnTo>
                                  <a:pt x="-17467" y="42371"/>
                                </a:lnTo>
                                <a:lnTo>
                                  <a:pt x="-17465" y="42371"/>
                                </a:lnTo>
                                <a:lnTo>
                                  <a:pt x="-17464" y="42371"/>
                                </a:lnTo>
                                <a:lnTo>
                                  <a:pt x="-17463" y="42371"/>
                                </a:lnTo>
                                <a:lnTo>
                                  <a:pt x="-17461" y="42371"/>
                                </a:lnTo>
                                <a:lnTo>
                                  <a:pt x="-17459" y="42371"/>
                                </a:lnTo>
                                <a:lnTo>
                                  <a:pt x="-17458" y="42371"/>
                                </a:lnTo>
                                <a:lnTo>
                                  <a:pt x="-17456" y="42371"/>
                                </a:lnTo>
                                <a:lnTo>
                                  <a:pt x="-17455" y="42371"/>
                                </a:lnTo>
                                <a:lnTo>
                                  <a:pt x="-17454" y="42371"/>
                                </a:lnTo>
                                <a:lnTo>
                                  <a:pt x="-17452" y="42371"/>
                                </a:lnTo>
                                <a:lnTo>
                                  <a:pt x="-17451" y="42371"/>
                                </a:lnTo>
                                <a:lnTo>
                                  <a:pt x="-17450" y="42371"/>
                                </a:lnTo>
                                <a:lnTo>
                                  <a:pt x="-17448" y="42371"/>
                                </a:lnTo>
                                <a:lnTo>
                                  <a:pt x="-17447" y="42371"/>
                                </a:lnTo>
                                <a:lnTo>
                                  <a:pt x="-17446" y="42371"/>
                                </a:lnTo>
                                <a:lnTo>
                                  <a:pt x="-17444" y="42371"/>
                                </a:lnTo>
                                <a:lnTo>
                                  <a:pt x="-17442" y="42371"/>
                                </a:lnTo>
                                <a:lnTo>
                                  <a:pt x="-17441" y="42371"/>
                                </a:lnTo>
                                <a:lnTo>
                                  <a:pt x="-17440" y="42371"/>
                                </a:lnTo>
                                <a:lnTo>
                                  <a:pt x="-17438" y="42371"/>
                                </a:lnTo>
                                <a:lnTo>
                                  <a:pt x="-17437" y="42371"/>
                                </a:lnTo>
                                <a:lnTo>
                                  <a:pt x="-17435" y="42371"/>
                                </a:lnTo>
                                <a:lnTo>
                                  <a:pt x="-17434" y="42371"/>
                                </a:lnTo>
                                <a:lnTo>
                                  <a:pt x="-17433" y="42371"/>
                                </a:lnTo>
                                <a:lnTo>
                                  <a:pt x="-17431" y="42371"/>
                                </a:lnTo>
                                <a:lnTo>
                                  <a:pt x="-17430" y="42371"/>
                                </a:lnTo>
                                <a:lnTo>
                                  <a:pt x="-17429" y="42371"/>
                                </a:lnTo>
                                <a:lnTo>
                                  <a:pt x="-17427" y="42371"/>
                                </a:lnTo>
                                <a:lnTo>
                                  <a:pt x="-17425" y="42371"/>
                                </a:lnTo>
                                <a:lnTo>
                                  <a:pt x="-17424" y="42371"/>
                                </a:lnTo>
                                <a:lnTo>
                                  <a:pt x="-17423" y="42371"/>
                                </a:lnTo>
                                <a:lnTo>
                                  <a:pt x="-17421" y="42371"/>
                                </a:lnTo>
                                <a:lnTo>
                                  <a:pt x="-17420" y="42371"/>
                                </a:lnTo>
                                <a:lnTo>
                                  <a:pt x="-17419" y="42371"/>
                                </a:lnTo>
                                <a:lnTo>
                                  <a:pt x="-17417" y="42371"/>
                                </a:lnTo>
                                <a:lnTo>
                                  <a:pt x="-17416" y="42371"/>
                                </a:lnTo>
                                <a:lnTo>
                                  <a:pt x="-17415" y="42371"/>
                                </a:lnTo>
                                <a:lnTo>
                                  <a:pt x="-17413" y="42371"/>
                                </a:lnTo>
                                <a:lnTo>
                                  <a:pt x="-17412" y="42371"/>
                                </a:lnTo>
                                <a:lnTo>
                                  <a:pt x="-17411" y="42371"/>
                                </a:lnTo>
                                <a:lnTo>
                                  <a:pt x="-17408" y="42371"/>
                                </a:lnTo>
                                <a:lnTo>
                                  <a:pt x="-17407" y="42371"/>
                                </a:lnTo>
                                <a:lnTo>
                                  <a:pt x="-17406" y="42371"/>
                                </a:lnTo>
                                <a:lnTo>
                                  <a:pt x="-17404" y="42371"/>
                                </a:lnTo>
                                <a:lnTo>
                                  <a:pt x="-17403" y="42371"/>
                                </a:lnTo>
                                <a:lnTo>
                                  <a:pt x="-17402" y="42371"/>
                                </a:lnTo>
                                <a:lnTo>
                                  <a:pt x="-17400" y="42371"/>
                                </a:lnTo>
                                <a:lnTo>
                                  <a:pt x="-17399" y="42371"/>
                                </a:lnTo>
                                <a:lnTo>
                                  <a:pt x="-17398" y="42371"/>
                                </a:lnTo>
                                <a:lnTo>
                                  <a:pt x="-17396" y="42371"/>
                                </a:lnTo>
                                <a:lnTo>
                                  <a:pt x="-17395" y="42371"/>
                                </a:lnTo>
                                <a:lnTo>
                                  <a:pt x="-17394" y="42371"/>
                                </a:lnTo>
                                <a:lnTo>
                                  <a:pt x="-17392" y="42371"/>
                                </a:lnTo>
                                <a:lnTo>
                                  <a:pt x="-17390" y="42370"/>
                                </a:lnTo>
                                <a:lnTo>
                                  <a:pt x="-17389" y="42370"/>
                                </a:lnTo>
                                <a:lnTo>
                                  <a:pt x="-17388" y="42370"/>
                                </a:lnTo>
                                <a:lnTo>
                                  <a:pt x="-17386" y="42370"/>
                                </a:lnTo>
                                <a:lnTo>
                                  <a:pt x="-17385" y="42370"/>
                                </a:lnTo>
                                <a:lnTo>
                                  <a:pt x="-17384" y="42370"/>
                                </a:lnTo>
                                <a:lnTo>
                                  <a:pt x="-17382" y="42370"/>
                                </a:lnTo>
                                <a:lnTo>
                                  <a:pt x="-17381" y="42370"/>
                                </a:lnTo>
                                <a:lnTo>
                                  <a:pt x="-17379" y="42370"/>
                                </a:lnTo>
                                <a:lnTo>
                                  <a:pt x="-17378" y="42370"/>
                                </a:lnTo>
                                <a:lnTo>
                                  <a:pt x="-17376" y="42370"/>
                                </a:lnTo>
                                <a:lnTo>
                                  <a:pt x="-17375" y="42370"/>
                                </a:lnTo>
                                <a:lnTo>
                                  <a:pt x="-17373" y="42370"/>
                                </a:lnTo>
                                <a:lnTo>
                                  <a:pt x="-17372" y="42370"/>
                                </a:lnTo>
                                <a:lnTo>
                                  <a:pt x="-17371" y="42370"/>
                                </a:lnTo>
                                <a:lnTo>
                                  <a:pt x="-17369" y="42370"/>
                                </a:lnTo>
                                <a:lnTo>
                                  <a:pt x="-17368" y="42370"/>
                                </a:lnTo>
                                <a:lnTo>
                                  <a:pt x="-17367" y="42370"/>
                                </a:lnTo>
                                <a:lnTo>
                                  <a:pt x="-17365" y="42370"/>
                                </a:lnTo>
                                <a:lnTo>
                                  <a:pt x="-17364" y="42369"/>
                                </a:lnTo>
                                <a:lnTo>
                                  <a:pt x="-17362" y="42369"/>
                                </a:lnTo>
                                <a:lnTo>
                                  <a:pt x="-17361" y="42369"/>
                                </a:lnTo>
                                <a:lnTo>
                                  <a:pt x="-17359" y="42369"/>
                                </a:lnTo>
                                <a:lnTo>
                                  <a:pt x="-17358" y="42369"/>
                                </a:lnTo>
                                <a:lnTo>
                                  <a:pt x="-17357" y="42369"/>
                                </a:lnTo>
                                <a:lnTo>
                                  <a:pt x="-17355" y="42369"/>
                                </a:lnTo>
                                <a:lnTo>
                                  <a:pt x="-17354" y="42369"/>
                                </a:lnTo>
                                <a:lnTo>
                                  <a:pt x="-17352" y="42369"/>
                                </a:lnTo>
                                <a:lnTo>
                                  <a:pt x="-17351" y="42369"/>
                                </a:lnTo>
                                <a:lnTo>
                                  <a:pt x="-17350" y="42369"/>
                                </a:lnTo>
                                <a:lnTo>
                                  <a:pt x="-17348" y="42369"/>
                                </a:lnTo>
                                <a:lnTo>
                                  <a:pt x="-17346" y="42369"/>
                                </a:lnTo>
                                <a:lnTo>
                                  <a:pt x="-17345" y="42369"/>
                                </a:lnTo>
                                <a:lnTo>
                                  <a:pt x="-17344" y="42369"/>
                                </a:lnTo>
                                <a:lnTo>
                                  <a:pt x="-17342" y="42369"/>
                                </a:lnTo>
                                <a:lnTo>
                                  <a:pt x="-17341" y="42369"/>
                                </a:lnTo>
                                <a:lnTo>
                                  <a:pt x="-17340" y="42369"/>
                                </a:lnTo>
                                <a:lnTo>
                                  <a:pt x="-17338" y="42369"/>
                                </a:lnTo>
                                <a:lnTo>
                                  <a:pt x="-17337" y="42369"/>
                                </a:lnTo>
                                <a:lnTo>
                                  <a:pt x="-17336" y="42369"/>
                                </a:lnTo>
                                <a:lnTo>
                                  <a:pt x="-17334" y="42369"/>
                                </a:lnTo>
                                <a:lnTo>
                                  <a:pt x="-17332" y="42369"/>
                                </a:lnTo>
                                <a:lnTo>
                                  <a:pt x="-17331" y="42369"/>
                                </a:lnTo>
                                <a:lnTo>
                                  <a:pt x="-17330" y="42369"/>
                                </a:lnTo>
                                <a:lnTo>
                                  <a:pt x="-17328" y="42369"/>
                                </a:lnTo>
                                <a:lnTo>
                                  <a:pt x="-17327" y="42369"/>
                                </a:lnTo>
                                <a:lnTo>
                                  <a:pt x="-17325" y="42369"/>
                                </a:lnTo>
                                <a:lnTo>
                                  <a:pt x="-17324" y="42369"/>
                                </a:lnTo>
                                <a:lnTo>
                                  <a:pt x="-17323" y="42369"/>
                                </a:lnTo>
                                <a:lnTo>
                                  <a:pt x="-17321" y="42369"/>
                                </a:lnTo>
                                <a:lnTo>
                                  <a:pt x="-17320" y="42369"/>
                                </a:lnTo>
                                <a:lnTo>
                                  <a:pt x="-17319" y="42369"/>
                                </a:lnTo>
                                <a:lnTo>
                                  <a:pt x="-17317" y="42369"/>
                                </a:lnTo>
                                <a:lnTo>
                                  <a:pt x="-17315" y="42369"/>
                                </a:lnTo>
                                <a:lnTo>
                                  <a:pt x="-17314" y="42369"/>
                                </a:lnTo>
                                <a:lnTo>
                                  <a:pt x="-17313" y="42369"/>
                                </a:lnTo>
                                <a:lnTo>
                                  <a:pt x="-17311" y="42369"/>
                                </a:lnTo>
                                <a:lnTo>
                                  <a:pt x="-17310" y="42369"/>
                                </a:lnTo>
                                <a:lnTo>
                                  <a:pt x="-17309" y="42369"/>
                                </a:lnTo>
                                <a:lnTo>
                                  <a:pt x="-17307" y="42369"/>
                                </a:lnTo>
                                <a:lnTo>
                                  <a:pt x="-17306" y="42369"/>
                                </a:lnTo>
                                <a:lnTo>
                                  <a:pt x="-17305" y="42369"/>
                                </a:lnTo>
                                <a:lnTo>
                                  <a:pt x="-17303" y="42369"/>
                                </a:lnTo>
                                <a:lnTo>
                                  <a:pt x="-17302" y="42369"/>
                                </a:lnTo>
                                <a:lnTo>
                                  <a:pt x="-17300" y="42369"/>
                                </a:lnTo>
                                <a:lnTo>
                                  <a:pt x="-17298" y="42369"/>
                                </a:lnTo>
                                <a:lnTo>
                                  <a:pt x="-17297" y="42369"/>
                                </a:lnTo>
                                <a:lnTo>
                                  <a:pt x="-17296" y="42369"/>
                                </a:lnTo>
                                <a:lnTo>
                                  <a:pt x="-17294" y="42369"/>
                                </a:lnTo>
                                <a:lnTo>
                                  <a:pt x="-17293" y="42369"/>
                                </a:lnTo>
                                <a:lnTo>
                                  <a:pt x="-17292" y="42369"/>
                                </a:lnTo>
                                <a:lnTo>
                                  <a:pt x="-17290" y="42369"/>
                                </a:lnTo>
                                <a:lnTo>
                                  <a:pt x="-17289" y="42369"/>
                                </a:lnTo>
                                <a:lnTo>
                                  <a:pt x="-17288" y="42369"/>
                                </a:lnTo>
                                <a:moveTo>
                                  <a:pt x="-17288" y="42369"/>
                                </a:moveTo>
                                <a:lnTo>
                                  <a:pt x="-17286" y="42369"/>
                                </a:lnTo>
                                <a:lnTo>
                                  <a:pt x="-17285" y="42369"/>
                                </a:lnTo>
                                <a:lnTo>
                                  <a:pt x="-17284" y="42369"/>
                                </a:lnTo>
                                <a:lnTo>
                                  <a:pt x="-17282" y="42369"/>
                                </a:lnTo>
                                <a:lnTo>
                                  <a:pt x="-17280" y="42369"/>
                                </a:lnTo>
                                <a:lnTo>
                                  <a:pt x="-17279" y="42369"/>
                                </a:lnTo>
                                <a:lnTo>
                                  <a:pt x="-17278" y="42369"/>
                                </a:lnTo>
                                <a:lnTo>
                                  <a:pt x="-17276" y="42369"/>
                                </a:lnTo>
                                <a:lnTo>
                                  <a:pt x="-17275" y="42369"/>
                                </a:lnTo>
                                <a:lnTo>
                                  <a:pt x="-17273" y="42369"/>
                                </a:lnTo>
                                <a:lnTo>
                                  <a:pt x="-17272" y="42369"/>
                                </a:lnTo>
                                <a:lnTo>
                                  <a:pt x="-17271" y="42369"/>
                                </a:lnTo>
                                <a:lnTo>
                                  <a:pt x="-17269" y="42369"/>
                                </a:lnTo>
                                <a:lnTo>
                                  <a:pt x="-17268" y="42369"/>
                                </a:lnTo>
                                <a:lnTo>
                                  <a:pt x="-17267" y="42369"/>
                                </a:lnTo>
                                <a:lnTo>
                                  <a:pt x="-17265" y="42369"/>
                                </a:lnTo>
                                <a:lnTo>
                                  <a:pt x="-17263" y="42369"/>
                                </a:lnTo>
                                <a:lnTo>
                                  <a:pt x="-17262" y="42369"/>
                                </a:lnTo>
                                <a:lnTo>
                                  <a:pt x="-17261" y="42369"/>
                                </a:lnTo>
                                <a:lnTo>
                                  <a:pt x="-17259" y="42369"/>
                                </a:lnTo>
                                <a:lnTo>
                                  <a:pt x="-17258" y="42369"/>
                                </a:lnTo>
                                <a:lnTo>
                                  <a:pt x="-17257" y="42369"/>
                                </a:lnTo>
                                <a:lnTo>
                                  <a:pt x="-17255" y="42369"/>
                                </a:lnTo>
                                <a:lnTo>
                                  <a:pt x="-17254" y="42369"/>
                                </a:lnTo>
                                <a:lnTo>
                                  <a:pt x="-17253" y="42369"/>
                                </a:lnTo>
                                <a:lnTo>
                                  <a:pt x="-17251" y="42369"/>
                                </a:lnTo>
                                <a:lnTo>
                                  <a:pt x="-17249" y="42369"/>
                                </a:lnTo>
                                <a:lnTo>
                                  <a:pt x="-17248" y="42369"/>
                                </a:lnTo>
                                <a:lnTo>
                                  <a:pt x="-17246" y="42369"/>
                                </a:lnTo>
                                <a:lnTo>
                                  <a:pt x="-17245" y="42369"/>
                                </a:lnTo>
                                <a:lnTo>
                                  <a:pt x="-17244" y="42369"/>
                                </a:lnTo>
                                <a:lnTo>
                                  <a:pt x="-17242" y="42369"/>
                                </a:lnTo>
                                <a:lnTo>
                                  <a:pt x="-17241" y="42369"/>
                                </a:lnTo>
                                <a:lnTo>
                                  <a:pt x="-17240" y="42369"/>
                                </a:lnTo>
                                <a:lnTo>
                                  <a:pt x="-17238" y="42369"/>
                                </a:lnTo>
                                <a:lnTo>
                                  <a:pt x="-17237" y="42369"/>
                                </a:lnTo>
                                <a:lnTo>
                                  <a:pt x="-17236" y="42369"/>
                                </a:lnTo>
                                <a:lnTo>
                                  <a:pt x="-17234" y="42369"/>
                                </a:lnTo>
                                <a:lnTo>
                                  <a:pt x="-17232" y="42369"/>
                                </a:lnTo>
                                <a:lnTo>
                                  <a:pt x="-17231" y="42369"/>
                                </a:lnTo>
                                <a:lnTo>
                                  <a:pt x="-17230" y="42369"/>
                                </a:lnTo>
                                <a:lnTo>
                                  <a:pt x="-17228" y="42370"/>
                                </a:lnTo>
                                <a:lnTo>
                                  <a:pt x="-17227" y="42370"/>
                                </a:lnTo>
                                <a:lnTo>
                                  <a:pt x="-17226" y="42370"/>
                                </a:lnTo>
                                <a:lnTo>
                                  <a:pt x="-17224" y="42370"/>
                                </a:lnTo>
                                <a:lnTo>
                                  <a:pt x="-17223" y="42370"/>
                                </a:lnTo>
                                <a:lnTo>
                                  <a:pt x="-17222" y="42370"/>
                                </a:lnTo>
                                <a:lnTo>
                                  <a:pt x="-17220" y="42370"/>
                                </a:lnTo>
                                <a:lnTo>
                                  <a:pt x="-17219" y="42370"/>
                                </a:lnTo>
                                <a:lnTo>
                                  <a:pt x="-17217" y="42370"/>
                                </a:lnTo>
                                <a:lnTo>
                                  <a:pt x="-17215" y="42370"/>
                                </a:lnTo>
                                <a:lnTo>
                                  <a:pt x="-17214" y="42370"/>
                                </a:lnTo>
                                <a:lnTo>
                                  <a:pt x="-17213" y="42370"/>
                                </a:lnTo>
                                <a:lnTo>
                                  <a:pt x="-17211" y="42369"/>
                                </a:lnTo>
                                <a:lnTo>
                                  <a:pt x="-17210" y="42369"/>
                                </a:lnTo>
                                <a:lnTo>
                                  <a:pt x="-17209" y="42369"/>
                                </a:lnTo>
                                <a:lnTo>
                                  <a:pt x="-17207" y="42369"/>
                                </a:lnTo>
                                <a:lnTo>
                                  <a:pt x="-17206" y="42369"/>
                                </a:lnTo>
                                <a:lnTo>
                                  <a:pt x="-17205" y="42369"/>
                                </a:lnTo>
                                <a:lnTo>
                                  <a:pt x="-17203" y="42369"/>
                                </a:lnTo>
                                <a:lnTo>
                                  <a:pt x="-17202" y="42369"/>
                                </a:lnTo>
                                <a:lnTo>
                                  <a:pt x="-17201" y="42369"/>
                                </a:lnTo>
                                <a:lnTo>
                                  <a:pt x="-17199" y="42369"/>
                                </a:lnTo>
                                <a:lnTo>
                                  <a:pt x="-17197" y="42369"/>
                                </a:lnTo>
                                <a:lnTo>
                                  <a:pt x="-17196" y="42369"/>
                                </a:lnTo>
                                <a:lnTo>
                                  <a:pt x="-17195" y="42369"/>
                                </a:lnTo>
                                <a:lnTo>
                                  <a:pt x="-17193" y="42369"/>
                                </a:lnTo>
                                <a:lnTo>
                                  <a:pt x="-17192" y="42369"/>
                                </a:lnTo>
                                <a:lnTo>
                                  <a:pt x="-17190" y="42369"/>
                                </a:lnTo>
                                <a:lnTo>
                                  <a:pt x="-17189" y="42369"/>
                                </a:lnTo>
                                <a:lnTo>
                                  <a:pt x="-17188" y="42369"/>
                                </a:lnTo>
                                <a:lnTo>
                                  <a:pt x="-17186" y="42369"/>
                                </a:lnTo>
                                <a:lnTo>
                                  <a:pt x="-17185" y="42369"/>
                                </a:lnTo>
                                <a:lnTo>
                                  <a:pt x="-17184" y="42369"/>
                                </a:lnTo>
                                <a:lnTo>
                                  <a:pt x="-17182" y="42369"/>
                                </a:lnTo>
                                <a:lnTo>
                                  <a:pt x="-17180" y="42369"/>
                                </a:lnTo>
                                <a:lnTo>
                                  <a:pt x="-17179" y="42369"/>
                                </a:lnTo>
                                <a:lnTo>
                                  <a:pt x="-17178" y="42369"/>
                                </a:lnTo>
                                <a:lnTo>
                                  <a:pt x="-17176" y="42369"/>
                                </a:lnTo>
                                <a:lnTo>
                                  <a:pt x="-17175" y="42369"/>
                                </a:lnTo>
                                <a:lnTo>
                                  <a:pt x="-17174" y="42369"/>
                                </a:lnTo>
                                <a:lnTo>
                                  <a:pt x="-17172" y="42369"/>
                                </a:lnTo>
                                <a:lnTo>
                                  <a:pt x="-17171" y="42369"/>
                                </a:lnTo>
                                <a:lnTo>
                                  <a:pt x="-17170" y="42369"/>
                                </a:lnTo>
                                <a:lnTo>
                                  <a:pt x="-17168" y="42369"/>
                                </a:lnTo>
                                <a:lnTo>
                                  <a:pt x="-17167" y="42369"/>
                                </a:lnTo>
                                <a:lnTo>
                                  <a:pt x="-17165" y="42369"/>
                                </a:lnTo>
                                <a:lnTo>
                                  <a:pt x="-17163" y="42369"/>
                                </a:lnTo>
                                <a:lnTo>
                                  <a:pt x="-17162" y="42369"/>
                                </a:lnTo>
                                <a:lnTo>
                                  <a:pt x="-17161" y="42369"/>
                                </a:lnTo>
                                <a:lnTo>
                                  <a:pt x="-17159" y="42369"/>
                                </a:lnTo>
                                <a:lnTo>
                                  <a:pt x="-17158" y="42369"/>
                                </a:lnTo>
                                <a:lnTo>
                                  <a:pt x="-17157" y="42369"/>
                                </a:lnTo>
                                <a:lnTo>
                                  <a:pt x="-17155" y="42369"/>
                                </a:lnTo>
                                <a:lnTo>
                                  <a:pt x="-17154" y="42369"/>
                                </a:lnTo>
                                <a:lnTo>
                                  <a:pt x="-17153" y="42369"/>
                                </a:lnTo>
                                <a:lnTo>
                                  <a:pt x="-17151" y="42369"/>
                                </a:lnTo>
                                <a:lnTo>
                                  <a:pt x="-17149" y="42369"/>
                                </a:lnTo>
                                <a:lnTo>
                                  <a:pt x="-17148" y="42369"/>
                                </a:lnTo>
                                <a:lnTo>
                                  <a:pt x="-17147" y="42369"/>
                                </a:lnTo>
                                <a:lnTo>
                                  <a:pt x="-17145" y="42369"/>
                                </a:lnTo>
                                <a:lnTo>
                                  <a:pt x="-17144" y="42369"/>
                                </a:lnTo>
                                <a:lnTo>
                                  <a:pt x="-17143" y="42369"/>
                                </a:lnTo>
                                <a:lnTo>
                                  <a:pt x="-17141" y="42369"/>
                                </a:lnTo>
                                <a:lnTo>
                                  <a:pt x="-17140" y="42369"/>
                                </a:lnTo>
                                <a:lnTo>
                                  <a:pt x="-17138" y="42369"/>
                                </a:lnTo>
                                <a:lnTo>
                                  <a:pt x="-17137" y="42369"/>
                                </a:lnTo>
                                <a:lnTo>
                                  <a:pt x="-17135" y="42369"/>
                                </a:lnTo>
                                <a:lnTo>
                                  <a:pt x="-17134" y="42369"/>
                                </a:lnTo>
                                <a:lnTo>
                                  <a:pt x="-17132" y="42369"/>
                                </a:lnTo>
                                <a:lnTo>
                                  <a:pt x="-17131" y="42369"/>
                                </a:lnTo>
                                <a:lnTo>
                                  <a:pt x="-17130" y="42369"/>
                                </a:lnTo>
                                <a:lnTo>
                                  <a:pt x="-17128" y="42369"/>
                                </a:lnTo>
                                <a:lnTo>
                                  <a:pt x="-17127" y="42369"/>
                                </a:lnTo>
                                <a:lnTo>
                                  <a:pt x="-17126" y="42369"/>
                                </a:lnTo>
                                <a:lnTo>
                                  <a:pt x="-17124" y="42369"/>
                                </a:lnTo>
                                <a:lnTo>
                                  <a:pt x="-17123" y="42369"/>
                                </a:lnTo>
                                <a:lnTo>
                                  <a:pt x="-17121" y="42368"/>
                                </a:lnTo>
                                <a:lnTo>
                                  <a:pt x="-17120" y="42368"/>
                                </a:lnTo>
                                <a:lnTo>
                                  <a:pt x="-17118" y="42368"/>
                                </a:lnTo>
                                <a:lnTo>
                                  <a:pt x="-17117" y="42368"/>
                                </a:lnTo>
                                <a:lnTo>
                                  <a:pt x="-17116" y="42368"/>
                                </a:lnTo>
                                <a:lnTo>
                                  <a:pt x="-17114" y="42368"/>
                                </a:lnTo>
                                <a:lnTo>
                                  <a:pt x="-17113" y="42368"/>
                                </a:lnTo>
                                <a:lnTo>
                                  <a:pt x="-17111" y="42368"/>
                                </a:lnTo>
                                <a:lnTo>
                                  <a:pt x="-17110" y="42368"/>
                                </a:lnTo>
                                <a:lnTo>
                                  <a:pt x="-17109" y="42368"/>
                                </a:lnTo>
                                <a:lnTo>
                                  <a:pt x="-17107" y="42368"/>
                                </a:lnTo>
                                <a:lnTo>
                                  <a:pt x="-17105" y="42368"/>
                                </a:lnTo>
                                <a:lnTo>
                                  <a:pt x="-17104" y="42368"/>
                                </a:lnTo>
                                <a:lnTo>
                                  <a:pt x="-17103" y="42368"/>
                                </a:lnTo>
                                <a:lnTo>
                                  <a:pt x="-17101" y="42368"/>
                                </a:lnTo>
                                <a:lnTo>
                                  <a:pt x="-17100" y="42368"/>
                                </a:lnTo>
                                <a:lnTo>
                                  <a:pt x="-17099" y="42368"/>
                                </a:lnTo>
                                <a:lnTo>
                                  <a:pt x="-17097" y="42368"/>
                                </a:lnTo>
                                <a:lnTo>
                                  <a:pt x="-17096" y="42368"/>
                                </a:lnTo>
                                <a:lnTo>
                                  <a:pt x="-17095" y="42368"/>
                                </a:lnTo>
                                <a:lnTo>
                                  <a:pt x="-17093" y="42368"/>
                                </a:lnTo>
                                <a:lnTo>
                                  <a:pt x="-17092" y="42368"/>
                                </a:lnTo>
                                <a:lnTo>
                                  <a:pt x="-17091" y="42368"/>
                                </a:lnTo>
                                <a:lnTo>
                                  <a:pt x="-17089" y="42368"/>
                                </a:lnTo>
                                <a:lnTo>
                                  <a:pt x="-17087" y="42368"/>
                                </a:lnTo>
                                <a:lnTo>
                                  <a:pt x="-17086" y="42368"/>
                                </a:lnTo>
                                <a:lnTo>
                                  <a:pt x="-17085" y="42368"/>
                                </a:lnTo>
                                <a:lnTo>
                                  <a:pt x="-17083" y="42368"/>
                                </a:lnTo>
                                <a:lnTo>
                                  <a:pt x="-17082" y="42368"/>
                                </a:lnTo>
                                <a:lnTo>
                                  <a:pt x="-17080" y="42368"/>
                                </a:lnTo>
                                <a:lnTo>
                                  <a:pt x="-17079" y="42368"/>
                                </a:lnTo>
                                <a:lnTo>
                                  <a:pt x="-17078" y="42368"/>
                                </a:lnTo>
                                <a:lnTo>
                                  <a:pt x="-17076" y="42368"/>
                                </a:lnTo>
                                <a:lnTo>
                                  <a:pt x="-17075" y="42368"/>
                                </a:lnTo>
                                <a:lnTo>
                                  <a:pt x="-17074" y="42368"/>
                                </a:lnTo>
                                <a:lnTo>
                                  <a:pt x="-17072" y="42368"/>
                                </a:lnTo>
                                <a:lnTo>
                                  <a:pt x="-17070" y="42368"/>
                                </a:lnTo>
                                <a:lnTo>
                                  <a:pt x="-17069" y="42368"/>
                                </a:lnTo>
                                <a:lnTo>
                                  <a:pt x="-17068" y="42368"/>
                                </a:lnTo>
                                <a:lnTo>
                                  <a:pt x="-17066" y="42368"/>
                                </a:lnTo>
                                <a:lnTo>
                                  <a:pt x="-17065" y="42368"/>
                                </a:lnTo>
                                <a:lnTo>
                                  <a:pt x="-17064" y="42368"/>
                                </a:lnTo>
                                <a:lnTo>
                                  <a:pt x="-17062" y="42368"/>
                                </a:lnTo>
                                <a:lnTo>
                                  <a:pt x="-17061" y="42368"/>
                                </a:lnTo>
                                <a:lnTo>
                                  <a:pt x="-17060" y="42368"/>
                                </a:lnTo>
                                <a:lnTo>
                                  <a:pt x="-17058" y="42368"/>
                                </a:lnTo>
                                <a:lnTo>
                                  <a:pt x="-17057" y="42368"/>
                                </a:lnTo>
                                <a:lnTo>
                                  <a:pt x="-17055" y="42368"/>
                                </a:lnTo>
                                <a:lnTo>
                                  <a:pt x="-17053" y="42368"/>
                                </a:lnTo>
                                <a:lnTo>
                                  <a:pt x="-17052" y="42368"/>
                                </a:lnTo>
                                <a:lnTo>
                                  <a:pt x="-17051" y="42368"/>
                                </a:lnTo>
                                <a:lnTo>
                                  <a:pt x="-17049" y="42368"/>
                                </a:lnTo>
                                <a:lnTo>
                                  <a:pt x="-17048" y="42368"/>
                                </a:lnTo>
                                <a:lnTo>
                                  <a:pt x="-17047" y="42368"/>
                                </a:lnTo>
                                <a:lnTo>
                                  <a:pt x="-17045" y="42368"/>
                                </a:lnTo>
                                <a:lnTo>
                                  <a:pt x="-17044" y="42368"/>
                                </a:lnTo>
                                <a:lnTo>
                                  <a:pt x="-17043" y="42368"/>
                                </a:lnTo>
                                <a:lnTo>
                                  <a:pt x="-17041" y="42368"/>
                                </a:lnTo>
                                <a:lnTo>
                                  <a:pt x="-17040" y="42368"/>
                                </a:lnTo>
                                <a:lnTo>
                                  <a:pt x="-17038" y="42368"/>
                                </a:lnTo>
                                <a:lnTo>
                                  <a:pt x="-17037" y="42368"/>
                                </a:lnTo>
                                <a:lnTo>
                                  <a:pt x="-17035" y="42368"/>
                                </a:lnTo>
                                <a:lnTo>
                                  <a:pt x="-17034" y="42368"/>
                                </a:lnTo>
                                <a:lnTo>
                                  <a:pt x="-17033" y="42368"/>
                                </a:lnTo>
                                <a:lnTo>
                                  <a:pt x="-17031" y="42368"/>
                                </a:lnTo>
                                <a:lnTo>
                                  <a:pt x="-17030" y="42368"/>
                                </a:lnTo>
                                <a:lnTo>
                                  <a:pt x="-17028" y="42368"/>
                                </a:lnTo>
                                <a:lnTo>
                                  <a:pt x="-17027" y="42368"/>
                                </a:lnTo>
                                <a:lnTo>
                                  <a:pt x="-17026" y="42368"/>
                                </a:lnTo>
                                <a:lnTo>
                                  <a:pt x="-17024" y="42368"/>
                                </a:lnTo>
                                <a:lnTo>
                                  <a:pt x="-17022" y="42368"/>
                                </a:lnTo>
                                <a:lnTo>
                                  <a:pt x="-17021" y="42368"/>
                                </a:lnTo>
                                <a:lnTo>
                                  <a:pt x="-17020" y="42368"/>
                                </a:lnTo>
                                <a:lnTo>
                                  <a:pt x="-17018" y="42368"/>
                                </a:lnTo>
                                <a:lnTo>
                                  <a:pt x="-17017" y="42368"/>
                                </a:lnTo>
                                <a:lnTo>
                                  <a:pt x="-17016" y="42368"/>
                                </a:lnTo>
                                <a:lnTo>
                                  <a:pt x="-17014" y="42368"/>
                                </a:lnTo>
                                <a:lnTo>
                                  <a:pt x="-17013" y="42368"/>
                                </a:lnTo>
                                <a:lnTo>
                                  <a:pt x="-17012" y="42368"/>
                                </a:lnTo>
                                <a:lnTo>
                                  <a:pt x="-17010" y="42368"/>
                                </a:lnTo>
                                <a:lnTo>
                                  <a:pt x="-17008" y="42368"/>
                                </a:lnTo>
                                <a:lnTo>
                                  <a:pt x="-17007" y="42368"/>
                                </a:lnTo>
                                <a:lnTo>
                                  <a:pt x="-17006" y="42368"/>
                                </a:lnTo>
                                <a:lnTo>
                                  <a:pt x="-17004" y="42368"/>
                                </a:lnTo>
                                <a:lnTo>
                                  <a:pt x="-17003" y="42368"/>
                                </a:lnTo>
                                <a:lnTo>
                                  <a:pt x="-17001" y="42368"/>
                                </a:lnTo>
                                <a:lnTo>
                                  <a:pt x="-17000" y="42368"/>
                                </a:lnTo>
                                <a:lnTo>
                                  <a:pt x="-16999" y="42368"/>
                                </a:lnTo>
                                <a:lnTo>
                                  <a:pt x="-16997" y="42368"/>
                                </a:lnTo>
                                <a:lnTo>
                                  <a:pt x="-16996" y="42368"/>
                                </a:lnTo>
                                <a:lnTo>
                                  <a:pt x="-16994" y="42367"/>
                                </a:lnTo>
                                <a:lnTo>
                                  <a:pt x="-16993" y="42367"/>
                                </a:lnTo>
                                <a:lnTo>
                                  <a:pt x="-16991" y="42367"/>
                                </a:lnTo>
                                <a:lnTo>
                                  <a:pt x="-16990" y="42367"/>
                                </a:lnTo>
                                <a:lnTo>
                                  <a:pt x="-16989" y="42367"/>
                                </a:lnTo>
                                <a:lnTo>
                                  <a:pt x="-16987" y="42367"/>
                                </a:lnTo>
                                <a:lnTo>
                                  <a:pt x="-16986" y="42367"/>
                                </a:lnTo>
                                <a:lnTo>
                                  <a:pt x="-16985" y="42367"/>
                                </a:lnTo>
                                <a:lnTo>
                                  <a:pt x="-16983" y="42367"/>
                                </a:lnTo>
                                <a:lnTo>
                                  <a:pt x="-16982" y="42367"/>
                                </a:lnTo>
                                <a:lnTo>
                                  <a:pt x="-16981" y="42367"/>
                                </a:lnTo>
                                <a:lnTo>
                                  <a:pt x="-16979" y="42367"/>
                                </a:lnTo>
                                <a:lnTo>
                                  <a:pt x="-16977" y="42367"/>
                                </a:lnTo>
                                <a:lnTo>
                                  <a:pt x="-16976" y="42367"/>
                                </a:lnTo>
                                <a:lnTo>
                                  <a:pt x="-16974" y="42367"/>
                                </a:lnTo>
                                <a:lnTo>
                                  <a:pt x="-16973" y="42367"/>
                                </a:lnTo>
                                <a:lnTo>
                                  <a:pt x="-16972" y="42367"/>
                                </a:lnTo>
                                <a:lnTo>
                                  <a:pt x="-16970" y="42367"/>
                                </a:lnTo>
                                <a:lnTo>
                                  <a:pt x="-16969" y="42367"/>
                                </a:lnTo>
                                <a:lnTo>
                                  <a:pt x="-16968" y="42367"/>
                                </a:lnTo>
                                <a:lnTo>
                                  <a:pt x="-16966" y="42367"/>
                                </a:lnTo>
                                <a:lnTo>
                                  <a:pt x="-16965" y="42367"/>
                                </a:lnTo>
                                <a:lnTo>
                                  <a:pt x="-16964" y="42367"/>
                                </a:lnTo>
                                <a:lnTo>
                                  <a:pt x="-16962" y="42367"/>
                                </a:lnTo>
                                <a:lnTo>
                                  <a:pt x="-16960" y="42367"/>
                                </a:lnTo>
                                <a:lnTo>
                                  <a:pt x="-16959" y="42367"/>
                                </a:lnTo>
                                <a:lnTo>
                                  <a:pt x="-16958" y="42367"/>
                                </a:lnTo>
                                <a:lnTo>
                                  <a:pt x="-16956" y="42367"/>
                                </a:lnTo>
                                <a:lnTo>
                                  <a:pt x="-16955" y="42367"/>
                                </a:lnTo>
                                <a:lnTo>
                                  <a:pt x="-16954" y="42367"/>
                                </a:lnTo>
                                <a:lnTo>
                                  <a:pt x="-16952" y="42367"/>
                                </a:lnTo>
                                <a:lnTo>
                                  <a:pt x="-16951" y="42367"/>
                                </a:lnTo>
                                <a:lnTo>
                                  <a:pt x="-16950" y="42367"/>
                                </a:lnTo>
                                <a:lnTo>
                                  <a:pt x="-16948" y="42367"/>
                                </a:lnTo>
                                <a:lnTo>
                                  <a:pt x="-16947" y="42367"/>
                                </a:lnTo>
                                <a:lnTo>
                                  <a:pt x="-16945" y="42367"/>
                                </a:lnTo>
                                <a:lnTo>
                                  <a:pt x="-16943" y="42367"/>
                                </a:lnTo>
                                <a:lnTo>
                                  <a:pt x="-16942" y="42367"/>
                                </a:lnTo>
                                <a:lnTo>
                                  <a:pt x="-16941" y="42367"/>
                                </a:lnTo>
                                <a:lnTo>
                                  <a:pt x="-16939" y="42367"/>
                                </a:lnTo>
                                <a:lnTo>
                                  <a:pt x="-16938" y="42367"/>
                                </a:lnTo>
                                <a:lnTo>
                                  <a:pt x="-16937" y="42367"/>
                                </a:lnTo>
                                <a:lnTo>
                                  <a:pt x="-16935" y="42367"/>
                                </a:lnTo>
                                <a:lnTo>
                                  <a:pt x="-16934" y="42367"/>
                                </a:lnTo>
                                <a:lnTo>
                                  <a:pt x="-16933" y="42367"/>
                                </a:lnTo>
                                <a:lnTo>
                                  <a:pt x="-16931" y="42367"/>
                                </a:lnTo>
                                <a:lnTo>
                                  <a:pt x="-16930" y="42367"/>
                                </a:lnTo>
                                <a:lnTo>
                                  <a:pt x="-16929" y="42367"/>
                                </a:lnTo>
                                <a:lnTo>
                                  <a:pt x="-16927" y="42367"/>
                                </a:lnTo>
                                <a:lnTo>
                                  <a:pt x="-16925" y="42367"/>
                                </a:lnTo>
                                <a:lnTo>
                                  <a:pt x="-16924" y="42367"/>
                                </a:lnTo>
                                <a:lnTo>
                                  <a:pt x="-16923" y="42367"/>
                                </a:lnTo>
                                <a:lnTo>
                                  <a:pt x="-16921" y="42367"/>
                                </a:lnTo>
                                <a:lnTo>
                                  <a:pt x="-16920" y="42367"/>
                                </a:lnTo>
                                <a:lnTo>
                                  <a:pt x="-16918" y="42367"/>
                                </a:lnTo>
                                <a:lnTo>
                                  <a:pt x="-16917" y="42367"/>
                                </a:lnTo>
                                <a:lnTo>
                                  <a:pt x="-16916" y="42367"/>
                                </a:lnTo>
                                <a:lnTo>
                                  <a:pt x="-16914" y="42367"/>
                                </a:lnTo>
                                <a:lnTo>
                                  <a:pt x="-16913" y="42367"/>
                                </a:lnTo>
                                <a:lnTo>
                                  <a:pt x="-16911" y="42367"/>
                                </a:lnTo>
                                <a:lnTo>
                                  <a:pt x="-16910" y="42367"/>
                                </a:lnTo>
                                <a:lnTo>
                                  <a:pt x="-16908" y="42367"/>
                                </a:lnTo>
                                <a:lnTo>
                                  <a:pt x="-16907" y="42367"/>
                                </a:lnTo>
                                <a:lnTo>
                                  <a:pt x="-16906" y="42367"/>
                                </a:lnTo>
                                <a:lnTo>
                                  <a:pt x="-16904" y="42367"/>
                                </a:lnTo>
                                <a:lnTo>
                                  <a:pt x="-16903" y="42367"/>
                                </a:lnTo>
                                <a:lnTo>
                                  <a:pt x="-16902" y="42367"/>
                                </a:lnTo>
                                <a:lnTo>
                                  <a:pt x="-16900" y="42367"/>
                                </a:lnTo>
                                <a:lnTo>
                                  <a:pt x="-16899" y="42367"/>
                                </a:lnTo>
                                <a:lnTo>
                                  <a:pt x="-16897" y="42367"/>
                                </a:lnTo>
                                <a:lnTo>
                                  <a:pt x="-16896" y="42367"/>
                                </a:lnTo>
                                <a:lnTo>
                                  <a:pt x="-16894" y="42367"/>
                                </a:lnTo>
                                <a:lnTo>
                                  <a:pt x="-16893" y="42367"/>
                                </a:lnTo>
                                <a:lnTo>
                                  <a:pt x="-16891" y="42367"/>
                                </a:lnTo>
                                <a:lnTo>
                                  <a:pt x="-16890" y="42367"/>
                                </a:lnTo>
                                <a:lnTo>
                                  <a:pt x="-16889" y="42367"/>
                                </a:lnTo>
                                <a:lnTo>
                                  <a:pt x="-16887" y="42367"/>
                                </a:lnTo>
                                <a:lnTo>
                                  <a:pt x="-16886" y="42367"/>
                                </a:lnTo>
                                <a:lnTo>
                                  <a:pt x="-16885" y="42367"/>
                                </a:lnTo>
                                <a:lnTo>
                                  <a:pt x="-16883" y="42367"/>
                                </a:lnTo>
                                <a:lnTo>
                                  <a:pt x="-16881" y="42367"/>
                                </a:lnTo>
                                <a:lnTo>
                                  <a:pt x="-16880" y="42366"/>
                                </a:lnTo>
                                <a:lnTo>
                                  <a:pt x="-16879" y="42366"/>
                                </a:lnTo>
                                <a:lnTo>
                                  <a:pt x="-16877" y="42366"/>
                                </a:lnTo>
                                <a:lnTo>
                                  <a:pt x="-16876" y="42366"/>
                                </a:lnTo>
                                <a:lnTo>
                                  <a:pt x="-16875" y="42366"/>
                                </a:lnTo>
                                <a:lnTo>
                                  <a:pt x="-16873" y="42366"/>
                                </a:lnTo>
                                <a:lnTo>
                                  <a:pt x="-16872" y="42366"/>
                                </a:lnTo>
                                <a:lnTo>
                                  <a:pt x="-16871" y="42366"/>
                                </a:lnTo>
                                <a:lnTo>
                                  <a:pt x="-16869" y="42366"/>
                                </a:lnTo>
                                <a:lnTo>
                                  <a:pt x="-16867" y="42366"/>
                                </a:lnTo>
                                <a:lnTo>
                                  <a:pt x="-16866" y="42366"/>
                                </a:lnTo>
                                <a:lnTo>
                                  <a:pt x="-16864" y="42366"/>
                                </a:lnTo>
                                <a:lnTo>
                                  <a:pt x="-16863" y="42366"/>
                                </a:lnTo>
                                <a:lnTo>
                                  <a:pt x="-16862" y="42366"/>
                                </a:lnTo>
                                <a:lnTo>
                                  <a:pt x="-16860" y="42366"/>
                                </a:lnTo>
                                <a:lnTo>
                                  <a:pt x="-16859" y="42366"/>
                                </a:lnTo>
                                <a:lnTo>
                                  <a:pt x="-16858" y="42366"/>
                                </a:lnTo>
                                <a:lnTo>
                                  <a:pt x="-16856" y="42366"/>
                                </a:lnTo>
                                <a:lnTo>
                                  <a:pt x="-16855" y="42366"/>
                                </a:lnTo>
                                <a:lnTo>
                                  <a:pt x="-16854" y="42365"/>
                                </a:lnTo>
                                <a:lnTo>
                                  <a:pt x="-16852" y="42365"/>
                                </a:lnTo>
                                <a:lnTo>
                                  <a:pt x="-16850" y="42365"/>
                                </a:lnTo>
                                <a:lnTo>
                                  <a:pt x="-16849" y="42365"/>
                                </a:lnTo>
                                <a:lnTo>
                                  <a:pt x="-16848" y="42365"/>
                                </a:lnTo>
                                <a:lnTo>
                                  <a:pt x="-16846" y="42365"/>
                                </a:lnTo>
                                <a:lnTo>
                                  <a:pt x="-16845" y="42365"/>
                                </a:lnTo>
                                <a:lnTo>
                                  <a:pt x="-16844" y="42365"/>
                                </a:lnTo>
                                <a:lnTo>
                                  <a:pt x="-16842" y="42365"/>
                                </a:lnTo>
                                <a:lnTo>
                                  <a:pt x="-16841" y="42365"/>
                                </a:lnTo>
                                <a:lnTo>
                                  <a:pt x="-16839" y="42365"/>
                                </a:lnTo>
                                <a:lnTo>
                                  <a:pt x="-16838" y="42365"/>
                                </a:lnTo>
                                <a:lnTo>
                                  <a:pt x="-16837" y="42365"/>
                                </a:lnTo>
                                <a:lnTo>
                                  <a:pt x="-16835" y="42365"/>
                                </a:lnTo>
                                <a:lnTo>
                                  <a:pt x="-16833" y="42365"/>
                                </a:lnTo>
                                <a:lnTo>
                                  <a:pt x="-16832" y="42365"/>
                                </a:lnTo>
                                <a:lnTo>
                                  <a:pt x="-16831" y="42365"/>
                                </a:lnTo>
                                <a:lnTo>
                                  <a:pt x="-16829" y="42365"/>
                                </a:lnTo>
                                <a:lnTo>
                                  <a:pt x="-16828" y="42365"/>
                                </a:lnTo>
                                <a:lnTo>
                                  <a:pt x="-16827" y="42365"/>
                                </a:lnTo>
                                <a:lnTo>
                                  <a:pt x="-16825" y="42365"/>
                                </a:lnTo>
                                <a:lnTo>
                                  <a:pt x="-16824" y="42365"/>
                                </a:lnTo>
                                <a:lnTo>
                                  <a:pt x="-16823" y="42365"/>
                                </a:lnTo>
                                <a:lnTo>
                                  <a:pt x="-16821" y="42365"/>
                                </a:lnTo>
                                <a:lnTo>
                                  <a:pt x="-16820" y="42365"/>
                                </a:lnTo>
                                <a:lnTo>
                                  <a:pt x="-16819" y="42365"/>
                                </a:lnTo>
                                <a:lnTo>
                                  <a:pt x="-16817" y="42365"/>
                                </a:lnTo>
                                <a:lnTo>
                                  <a:pt x="-16815" y="42365"/>
                                </a:lnTo>
                                <a:lnTo>
                                  <a:pt x="-16814" y="42365"/>
                                </a:lnTo>
                                <a:lnTo>
                                  <a:pt x="-16812" y="42365"/>
                                </a:lnTo>
                                <a:lnTo>
                                  <a:pt x="-16811" y="42365"/>
                                </a:lnTo>
                                <a:lnTo>
                                  <a:pt x="-16810" y="42365"/>
                                </a:lnTo>
                                <a:lnTo>
                                  <a:pt x="-16808" y="42365"/>
                                </a:lnTo>
                                <a:lnTo>
                                  <a:pt x="-16807" y="42365"/>
                                </a:lnTo>
                                <a:lnTo>
                                  <a:pt x="-16806" y="42365"/>
                                </a:lnTo>
                                <a:lnTo>
                                  <a:pt x="-16804" y="42365"/>
                                </a:lnTo>
                                <a:lnTo>
                                  <a:pt x="-16803" y="42365"/>
                                </a:lnTo>
                                <a:lnTo>
                                  <a:pt x="-16802" y="42365"/>
                                </a:lnTo>
                                <a:lnTo>
                                  <a:pt x="-16800" y="42365"/>
                                </a:lnTo>
                                <a:lnTo>
                                  <a:pt x="-16798" y="42365"/>
                                </a:lnTo>
                                <a:lnTo>
                                  <a:pt x="-16797" y="42365"/>
                                </a:lnTo>
                                <a:lnTo>
                                  <a:pt x="-16796" y="42365"/>
                                </a:lnTo>
                                <a:lnTo>
                                  <a:pt x="-16794" y="42365"/>
                                </a:lnTo>
                                <a:lnTo>
                                  <a:pt x="-16793" y="42365"/>
                                </a:lnTo>
                                <a:lnTo>
                                  <a:pt x="-16792" y="42365"/>
                                </a:lnTo>
                                <a:lnTo>
                                  <a:pt x="-16790" y="42365"/>
                                </a:lnTo>
                                <a:lnTo>
                                  <a:pt x="-16789" y="42365"/>
                                </a:lnTo>
                                <a:lnTo>
                                  <a:pt x="-16788" y="42365"/>
                                </a:lnTo>
                                <a:lnTo>
                                  <a:pt x="-16786" y="42365"/>
                                </a:lnTo>
                                <a:lnTo>
                                  <a:pt x="-16784" y="42365"/>
                                </a:lnTo>
                                <a:lnTo>
                                  <a:pt x="-16783" y="42365"/>
                                </a:lnTo>
                                <a:lnTo>
                                  <a:pt x="-16781" y="42365"/>
                                </a:lnTo>
                                <a:lnTo>
                                  <a:pt x="-16780" y="42365"/>
                                </a:lnTo>
                                <a:lnTo>
                                  <a:pt x="-16779" y="42365"/>
                                </a:lnTo>
                                <a:lnTo>
                                  <a:pt x="-16777" y="42365"/>
                                </a:lnTo>
                                <a:lnTo>
                                  <a:pt x="-16776" y="42365"/>
                                </a:lnTo>
                                <a:lnTo>
                                  <a:pt x="-16775" y="42365"/>
                                </a:lnTo>
                                <a:lnTo>
                                  <a:pt x="-16773" y="42365"/>
                                </a:lnTo>
                                <a:lnTo>
                                  <a:pt x="-16772" y="42365"/>
                                </a:lnTo>
                                <a:lnTo>
                                  <a:pt x="-16770" y="42365"/>
                                </a:lnTo>
                                <a:lnTo>
                                  <a:pt x="-16769" y="42365"/>
                                </a:lnTo>
                                <a:lnTo>
                                  <a:pt x="-16767" y="42365"/>
                                </a:lnTo>
                                <a:lnTo>
                                  <a:pt x="-16766" y="42365"/>
                                </a:lnTo>
                                <a:lnTo>
                                  <a:pt x="-16765" y="42365"/>
                                </a:lnTo>
                                <a:lnTo>
                                  <a:pt x="-16763" y="42365"/>
                                </a:lnTo>
                                <a:lnTo>
                                  <a:pt x="-16762" y="42365"/>
                                </a:lnTo>
                                <a:lnTo>
                                  <a:pt x="-16761" y="42365"/>
                                </a:lnTo>
                                <a:lnTo>
                                  <a:pt x="-16759" y="42365"/>
                                </a:lnTo>
                                <a:lnTo>
                                  <a:pt x="-16758" y="42365"/>
                                </a:lnTo>
                                <a:lnTo>
                                  <a:pt x="-16756" y="42365"/>
                                </a:lnTo>
                                <a:lnTo>
                                  <a:pt x="-16754" y="42365"/>
                                </a:lnTo>
                                <a:lnTo>
                                  <a:pt x="-16753" y="42365"/>
                                </a:lnTo>
                                <a:lnTo>
                                  <a:pt x="-16752" y="42365"/>
                                </a:lnTo>
                                <a:lnTo>
                                  <a:pt x="-16750" y="42365"/>
                                </a:lnTo>
                                <a:lnTo>
                                  <a:pt x="-16749" y="42365"/>
                                </a:lnTo>
                                <a:lnTo>
                                  <a:pt x="-16748" y="42365"/>
                                </a:lnTo>
                                <a:lnTo>
                                  <a:pt x="-16746" y="42365"/>
                                </a:lnTo>
                                <a:lnTo>
                                  <a:pt x="-16744" y="42365"/>
                                </a:lnTo>
                                <a:lnTo>
                                  <a:pt x="-16743" y="42365"/>
                                </a:lnTo>
                                <a:lnTo>
                                  <a:pt x="-16742" y="42365"/>
                                </a:lnTo>
                                <a:lnTo>
                                  <a:pt x="-16740" y="42365"/>
                                </a:lnTo>
                                <a:lnTo>
                                  <a:pt x="-16739" y="42365"/>
                                </a:lnTo>
                                <a:lnTo>
                                  <a:pt x="-16738" y="42365"/>
                                </a:lnTo>
                                <a:lnTo>
                                  <a:pt x="-16737" y="42365"/>
                                </a:lnTo>
                                <a:lnTo>
                                  <a:pt x="-16736" y="42365"/>
                                </a:lnTo>
                                <a:lnTo>
                                  <a:pt x="-16735" y="42365"/>
                                </a:lnTo>
                                <a:lnTo>
                                  <a:pt x="-16734" y="42365"/>
                                </a:lnTo>
                                <a:lnTo>
                                  <a:pt x="-16733" y="42365"/>
                                </a:lnTo>
                                <a:lnTo>
                                  <a:pt x="-16732" y="42365"/>
                                </a:lnTo>
                                <a:lnTo>
                                  <a:pt x="-16731" y="42364"/>
                                </a:lnTo>
                                <a:lnTo>
                                  <a:pt x="-16730" y="42364"/>
                                </a:lnTo>
                                <a:lnTo>
                                  <a:pt x="-16729" y="42364"/>
                                </a:lnTo>
                                <a:lnTo>
                                  <a:pt x="-16727" y="42364"/>
                                </a:lnTo>
                                <a:lnTo>
                                  <a:pt x="-16721" y="42364"/>
                                </a:lnTo>
                                <a:moveTo>
                                  <a:pt x="-19259" y="43456"/>
                                </a:moveTo>
                                <a:lnTo>
                                  <a:pt x="-19232" y="43455"/>
                                </a:lnTo>
                                <a:moveTo>
                                  <a:pt x="-19185" y="43452"/>
                                </a:moveTo>
                                <a:lnTo>
                                  <a:pt x="-19159" y="43451"/>
                                </a:lnTo>
                                <a:moveTo>
                                  <a:pt x="-19111" y="43448"/>
                                </a:moveTo>
                                <a:lnTo>
                                  <a:pt x="-19085" y="43448"/>
                                </a:lnTo>
                                <a:moveTo>
                                  <a:pt x="-19038" y="43447"/>
                                </a:moveTo>
                                <a:lnTo>
                                  <a:pt x="-19012" y="43446"/>
                                </a:lnTo>
                                <a:moveTo>
                                  <a:pt x="-18974" y="43422"/>
                                </a:moveTo>
                                <a:lnTo>
                                  <a:pt x="-18966" y="43396"/>
                                </a:lnTo>
                                <a:moveTo>
                                  <a:pt x="-18957" y="43349"/>
                                </a:moveTo>
                                <a:lnTo>
                                  <a:pt x="-18952" y="43323"/>
                                </a:lnTo>
                                <a:moveTo>
                                  <a:pt x="-18946" y="43277"/>
                                </a:moveTo>
                                <a:lnTo>
                                  <a:pt x="-18943" y="43250"/>
                                </a:lnTo>
                                <a:moveTo>
                                  <a:pt x="-18936" y="43203"/>
                                </a:moveTo>
                                <a:lnTo>
                                  <a:pt x="-18933" y="43177"/>
                                </a:lnTo>
                                <a:moveTo>
                                  <a:pt x="-18927" y="43130"/>
                                </a:moveTo>
                                <a:lnTo>
                                  <a:pt x="-18924" y="43104"/>
                                </a:lnTo>
                                <a:moveTo>
                                  <a:pt x="-18918" y="43057"/>
                                </a:moveTo>
                                <a:lnTo>
                                  <a:pt x="-18914" y="43031"/>
                                </a:lnTo>
                                <a:moveTo>
                                  <a:pt x="-18908" y="42985"/>
                                </a:moveTo>
                                <a:lnTo>
                                  <a:pt x="-18904" y="42959"/>
                                </a:lnTo>
                                <a:moveTo>
                                  <a:pt x="-18896" y="42912"/>
                                </a:moveTo>
                                <a:lnTo>
                                  <a:pt x="-18891" y="42886"/>
                                </a:lnTo>
                                <a:moveTo>
                                  <a:pt x="-18881" y="42840"/>
                                </a:moveTo>
                                <a:lnTo>
                                  <a:pt x="-18873" y="42817"/>
                                </a:lnTo>
                                <a:moveTo>
                                  <a:pt x="-18853" y="42784"/>
                                </a:moveTo>
                                <a:lnTo>
                                  <a:pt x="-18834" y="42769"/>
                                </a:lnTo>
                                <a:moveTo>
                                  <a:pt x="-18794" y="42741"/>
                                </a:moveTo>
                                <a:lnTo>
                                  <a:pt x="-18769" y="42730"/>
                                </a:lnTo>
                                <a:moveTo>
                                  <a:pt x="-18725" y="42724"/>
                                </a:moveTo>
                                <a:lnTo>
                                  <a:pt x="-18698" y="42722"/>
                                </a:lnTo>
                                <a:moveTo>
                                  <a:pt x="-18651" y="42722"/>
                                </a:moveTo>
                                <a:lnTo>
                                  <a:pt x="-18625" y="42723"/>
                                </a:lnTo>
                                <a:moveTo>
                                  <a:pt x="-18578" y="42726"/>
                                </a:moveTo>
                                <a:lnTo>
                                  <a:pt x="-18551" y="42727"/>
                                </a:lnTo>
                                <a:moveTo>
                                  <a:pt x="-18508" y="42726"/>
                                </a:moveTo>
                                <a:lnTo>
                                  <a:pt x="-18484" y="42722"/>
                                </a:lnTo>
                                <a:moveTo>
                                  <a:pt x="-18441" y="42713"/>
                                </a:moveTo>
                                <a:lnTo>
                                  <a:pt x="-18415" y="42710"/>
                                </a:lnTo>
                                <a:moveTo>
                                  <a:pt x="-18368" y="42707"/>
                                </a:moveTo>
                                <a:lnTo>
                                  <a:pt x="-18341" y="42707"/>
                                </a:lnTo>
                                <a:moveTo>
                                  <a:pt x="-18294" y="42704"/>
                                </a:moveTo>
                                <a:lnTo>
                                  <a:pt x="-18274" y="42701"/>
                                </a:lnTo>
                                <a:moveTo>
                                  <a:pt x="-18273" y="42701"/>
                                </a:moveTo>
                                <a:lnTo>
                                  <a:pt x="-18247" y="42698"/>
                                </a:lnTo>
                                <a:moveTo>
                                  <a:pt x="-18202" y="42692"/>
                                </a:moveTo>
                                <a:lnTo>
                                  <a:pt x="-18175" y="42689"/>
                                </a:lnTo>
                                <a:moveTo>
                                  <a:pt x="-18130" y="42686"/>
                                </a:moveTo>
                                <a:lnTo>
                                  <a:pt x="-18106" y="42685"/>
                                </a:lnTo>
                                <a:moveTo>
                                  <a:pt x="-18059" y="42681"/>
                                </a:moveTo>
                                <a:lnTo>
                                  <a:pt x="-18033" y="42679"/>
                                </a:lnTo>
                                <a:moveTo>
                                  <a:pt x="-17989" y="42674"/>
                                </a:moveTo>
                                <a:lnTo>
                                  <a:pt x="-17964" y="42672"/>
                                </a:lnTo>
                                <a:moveTo>
                                  <a:pt x="-17917" y="42668"/>
                                </a:moveTo>
                                <a:lnTo>
                                  <a:pt x="-17890" y="42668"/>
                                </a:lnTo>
                                <a:moveTo>
                                  <a:pt x="-17843" y="42666"/>
                                </a:moveTo>
                                <a:lnTo>
                                  <a:pt x="-17817" y="42664"/>
                                </a:lnTo>
                                <a:moveTo>
                                  <a:pt x="-17770" y="42660"/>
                                </a:moveTo>
                                <a:lnTo>
                                  <a:pt x="-17743" y="42660"/>
                                </a:lnTo>
                                <a:moveTo>
                                  <a:pt x="-17696" y="42662"/>
                                </a:moveTo>
                                <a:lnTo>
                                  <a:pt x="-17670" y="42663"/>
                                </a:lnTo>
                                <a:moveTo>
                                  <a:pt x="-17627" y="42664"/>
                                </a:moveTo>
                                <a:lnTo>
                                  <a:pt x="-17600" y="42665"/>
                                </a:lnTo>
                                <a:moveTo>
                                  <a:pt x="-17553" y="42665"/>
                                </a:moveTo>
                                <a:lnTo>
                                  <a:pt x="-17527" y="42664"/>
                                </a:lnTo>
                                <a:moveTo>
                                  <a:pt x="-17479" y="42663"/>
                                </a:moveTo>
                                <a:lnTo>
                                  <a:pt x="-17453" y="42662"/>
                                </a:lnTo>
                                <a:moveTo>
                                  <a:pt x="-17406" y="42660"/>
                                </a:moveTo>
                                <a:lnTo>
                                  <a:pt x="-17379" y="42658"/>
                                </a:lnTo>
                                <a:moveTo>
                                  <a:pt x="-17334" y="42656"/>
                                </a:moveTo>
                                <a:lnTo>
                                  <a:pt x="-17307" y="42654"/>
                                </a:lnTo>
                                <a:moveTo>
                                  <a:pt x="-17288" y="42654"/>
                                </a:moveTo>
                                <a:lnTo>
                                  <a:pt x="-17261" y="42654"/>
                                </a:lnTo>
                                <a:moveTo>
                                  <a:pt x="-17214" y="42656"/>
                                </a:moveTo>
                                <a:lnTo>
                                  <a:pt x="-17188" y="42657"/>
                                </a:lnTo>
                                <a:moveTo>
                                  <a:pt x="-17141" y="42658"/>
                                </a:moveTo>
                                <a:lnTo>
                                  <a:pt x="-17114" y="42658"/>
                                </a:lnTo>
                                <a:moveTo>
                                  <a:pt x="-17067" y="42657"/>
                                </a:moveTo>
                                <a:lnTo>
                                  <a:pt x="-17041" y="42656"/>
                                </a:lnTo>
                                <a:moveTo>
                                  <a:pt x="-16995" y="42654"/>
                                </a:moveTo>
                                <a:lnTo>
                                  <a:pt x="-16969" y="42652"/>
                                </a:lnTo>
                                <a:moveTo>
                                  <a:pt x="-16922" y="42653"/>
                                </a:moveTo>
                                <a:lnTo>
                                  <a:pt x="-16896" y="42654"/>
                                </a:lnTo>
                                <a:moveTo>
                                  <a:pt x="-16848" y="42657"/>
                                </a:moveTo>
                                <a:lnTo>
                                  <a:pt x="-16822" y="42660"/>
                                </a:lnTo>
                                <a:moveTo>
                                  <a:pt x="-16778" y="42663"/>
                                </a:moveTo>
                                <a:lnTo>
                                  <a:pt x="-16752" y="42664"/>
                                </a:lnTo>
                                <a:moveTo>
                                  <a:pt x="-19259" y="43608"/>
                                </a:moveTo>
                                <a:lnTo>
                                  <a:pt x="-19258" y="43608"/>
                                </a:lnTo>
                                <a:moveTo>
                                  <a:pt x="-19226" y="43608"/>
                                </a:moveTo>
                                <a:lnTo>
                                  <a:pt x="-19226" y="43608"/>
                                </a:lnTo>
                                <a:moveTo>
                                  <a:pt x="-19194" y="43608"/>
                                </a:moveTo>
                                <a:lnTo>
                                  <a:pt x="-19193" y="43608"/>
                                </a:lnTo>
                                <a:moveTo>
                                  <a:pt x="-19161" y="43609"/>
                                </a:moveTo>
                                <a:lnTo>
                                  <a:pt x="-19161" y="43609"/>
                                </a:lnTo>
                                <a:moveTo>
                                  <a:pt x="-19129" y="43610"/>
                                </a:moveTo>
                                <a:lnTo>
                                  <a:pt x="-19128" y="43610"/>
                                </a:lnTo>
                                <a:moveTo>
                                  <a:pt x="-19097" y="43611"/>
                                </a:moveTo>
                                <a:lnTo>
                                  <a:pt x="-19096" y="43611"/>
                                </a:lnTo>
                                <a:moveTo>
                                  <a:pt x="-19064" y="43612"/>
                                </a:moveTo>
                                <a:lnTo>
                                  <a:pt x="-19064" y="43612"/>
                                </a:lnTo>
                                <a:moveTo>
                                  <a:pt x="-19032" y="43613"/>
                                </a:moveTo>
                                <a:lnTo>
                                  <a:pt x="-19031" y="43613"/>
                                </a:lnTo>
                                <a:moveTo>
                                  <a:pt x="-19008" y="43605"/>
                                </a:moveTo>
                                <a:lnTo>
                                  <a:pt x="-19008" y="43605"/>
                                </a:lnTo>
                              </a:path>
                            </a:pathLst>
                          </a:custGeom>
                          <a:noFill/>
                          <a:ln w="11131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27"/>
                        <wps:cNvSpPr>
                          <a:spLocks/>
                        </wps:cNvSpPr>
                        <wps:spPr bwMode="auto">
                          <a:xfrm>
                            <a:off x="2969" y="-605"/>
                            <a:ext cx="33" cy="3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33"/>
                              <a:gd name="T2" fmla="+- 0 -575 -605"/>
                              <a:gd name="T3" fmla="*/ -575 h 30"/>
                              <a:gd name="T4" fmla="+- 0 2987 2969"/>
                              <a:gd name="T5" fmla="*/ T4 w 33"/>
                              <a:gd name="T6" fmla="+- 0 -575 -605"/>
                              <a:gd name="T7" fmla="*/ -575 h 30"/>
                              <a:gd name="T8" fmla="+- 0 2984 2969"/>
                              <a:gd name="T9" fmla="*/ T8 w 33"/>
                              <a:gd name="T10" fmla="+- 0 -605 -605"/>
                              <a:gd name="T11" fmla="*/ -605 h 30"/>
                              <a:gd name="T12" fmla="+- 0 3002 2969"/>
                              <a:gd name="T13" fmla="*/ T12 w 33"/>
                              <a:gd name="T14" fmla="+- 0 -605 -605"/>
                              <a:gd name="T15" fmla="*/ -60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0" y="30"/>
                                </a:moveTo>
                                <a:lnTo>
                                  <a:pt x="18" y="30"/>
                                </a:lnTo>
                                <a:moveTo>
                                  <a:pt x="15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1119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6"/>
                        <wps:cNvSpPr>
                          <a:spLocks/>
                        </wps:cNvSpPr>
                        <wps:spPr bwMode="auto">
                          <a:xfrm>
                            <a:off x="28609" y="-20269"/>
                            <a:ext cx="36441" cy="2566"/>
                          </a:xfrm>
                          <a:custGeom>
                            <a:avLst/>
                            <a:gdLst>
                              <a:gd name="T0" fmla="+- 0 3005 28609"/>
                              <a:gd name="T1" fmla="*/ T0 w 36441"/>
                              <a:gd name="T2" fmla="+- 0 -636 -20269"/>
                              <a:gd name="T3" fmla="*/ -636 h 2566"/>
                              <a:gd name="T4" fmla="+- 0 3016 28609"/>
                              <a:gd name="T5" fmla="*/ T4 w 36441"/>
                              <a:gd name="T6" fmla="+- 0 -667 -20269"/>
                              <a:gd name="T7" fmla="*/ -667 h 2566"/>
                              <a:gd name="T8" fmla="+- 0 3027 28609"/>
                              <a:gd name="T9" fmla="*/ T8 w 36441"/>
                              <a:gd name="T10" fmla="+- 0 -697 -20269"/>
                              <a:gd name="T11" fmla="*/ -697 h 2566"/>
                              <a:gd name="T12" fmla="+- 0 3039 28609"/>
                              <a:gd name="T13" fmla="*/ T12 w 36441"/>
                              <a:gd name="T14" fmla="+- 0 -723 -20269"/>
                              <a:gd name="T15" fmla="*/ -723 h 2566"/>
                              <a:gd name="T16" fmla="+- 0 3064 28609"/>
                              <a:gd name="T17" fmla="*/ T16 w 36441"/>
                              <a:gd name="T18" fmla="+- 0 -718 -20269"/>
                              <a:gd name="T19" fmla="*/ -718 h 2566"/>
                              <a:gd name="T20" fmla="+- 0 3081 28609"/>
                              <a:gd name="T21" fmla="*/ T20 w 36441"/>
                              <a:gd name="T22" fmla="+- 0 -691 -20269"/>
                              <a:gd name="T23" fmla="*/ -691 h 2566"/>
                              <a:gd name="T24" fmla="+- 0 3102 28609"/>
                              <a:gd name="T25" fmla="*/ T24 w 36441"/>
                              <a:gd name="T26" fmla="+- 0 -670 -20269"/>
                              <a:gd name="T27" fmla="*/ -670 h 2566"/>
                              <a:gd name="T28" fmla="+- 0 3131 28609"/>
                              <a:gd name="T29" fmla="*/ T28 w 36441"/>
                              <a:gd name="T30" fmla="+- 0 -662 -20269"/>
                              <a:gd name="T31" fmla="*/ -662 h 2566"/>
                              <a:gd name="T32" fmla="+- 0 3164 28609"/>
                              <a:gd name="T33" fmla="*/ T32 w 36441"/>
                              <a:gd name="T34" fmla="+- 0 -659 -20269"/>
                              <a:gd name="T35" fmla="*/ -659 h 2566"/>
                              <a:gd name="T36" fmla="+- 0 3196 28609"/>
                              <a:gd name="T37" fmla="*/ T36 w 36441"/>
                              <a:gd name="T38" fmla="+- 0 -661 -20269"/>
                              <a:gd name="T39" fmla="*/ -661 h 2566"/>
                              <a:gd name="T40" fmla="+- 0 3227 28609"/>
                              <a:gd name="T41" fmla="*/ T40 w 36441"/>
                              <a:gd name="T42" fmla="+- 0 -660 -20269"/>
                              <a:gd name="T43" fmla="*/ -660 h 2566"/>
                              <a:gd name="T44" fmla="+- 0 3258 28609"/>
                              <a:gd name="T45" fmla="*/ T44 w 36441"/>
                              <a:gd name="T46" fmla="+- 0 -654 -20269"/>
                              <a:gd name="T47" fmla="*/ -654 h 2566"/>
                              <a:gd name="T48" fmla="+- 0 3288 28609"/>
                              <a:gd name="T49" fmla="*/ T48 w 36441"/>
                              <a:gd name="T50" fmla="+- 0 -647 -20269"/>
                              <a:gd name="T51" fmla="*/ -647 h 2566"/>
                              <a:gd name="T52" fmla="+- 0 3318 28609"/>
                              <a:gd name="T53" fmla="*/ T52 w 36441"/>
                              <a:gd name="T54" fmla="+- 0 -641 -20269"/>
                              <a:gd name="T55" fmla="*/ -641 h 2566"/>
                              <a:gd name="T56" fmla="+- 0 3349 28609"/>
                              <a:gd name="T57" fmla="*/ T56 w 36441"/>
                              <a:gd name="T58" fmla="+- 0 -634 -20269"/>
                              <a:gd name="T59" fmla="*/ -634 h 2566"/>
                              <a:gd name="T60" fmla="+- 0 3380 28609"/>
                              <a:gd name="T61" fmla="*/ T60 w 36441"/>
                              <a:gd name="T62" fmla="+- 0 -627 -20269"/>
                              <a:gd name="T63" fmla="*/ -627 h 2566"/>
                              <a:gd name="T64" fmla="+- 0 3412 28609"/>
                              <a:gd name="T65" fmla="*/ T64 w 36441"/>
                              <a:gd name="T66" fmla="+- 0 -623 -20269"/>
                              <a:gd name="T67" fmla="*/ -623 h 2566"/>
                              <a:gd name="T68" fmla="+- 0 3442 28609"/>
                              <a:gd name="T69" fmla="*/ T68 w 36441"/>
                              <a:gd name="T70" fmla="+- 0 -620 -20269"/>
                              <a:gd name="T71" fmla="*/ -620 h 2566"/>
                              <a:gd name="T72" fmla="+- 0 3474 28609"/>
                              <a:gd name="T73" fmla="*/ T72 w 36441"/>
                              <a:gd name="T74" fmla="+- 0 -618 -20269"/>
                              <a:gd name="T75" fmla="*/ -618 h 2566"/>
                              <a:gd name="T76" fmla="+- 0 3507 28609"/>
                              <a:gd name="T77" fmla="*/ T76 w 36441"/>
                              <a:gd name="T78" fmla="+- 0 -615 -20269"/>
                              <a:gd name="T79" fmla="*/ -615 h 2566"/>
                              <a:gd name="T80" fmla="+- 0 3539 28609"/>
                              <a:gd name="T81" fmla="*/ T80 w 36441"/>
                              <a:gd name="T82" fmla="+- 0 -616 -20269"/>
                              <a:gd name="T83" fmla="*/ -616 h 2566"/>
                              <a:gd name="T84" fmla="+- 0 3569 28609"/>
                              <a:gd name="T85" fmla="*/ T84 w 36441"/>
                              <a:gd name="T86" fmla="+- 0 -619 -20269"/>
                              <a:gd name="T87" fmla="*/ -619 h 2566"/>
                              <a:gd name="T88" fmla="+- 0 3600 28609"/>
                              <a:gd name="T89" fmla="*/ T88 w 36441"/>
                              <a:gd name="T90" fmla="+- 0 -627 -20269"/>
                              <a:gd name="T91" fmla="*/ -627 h 2566"/>
                              <a:gd name="T92" fmla="+- 0 3630 28609"/>
                              <a:gd name="T93" fmla="*/ T92 w 36441"/>
                              <a:gd name="T94" fmla="+- 0 -639 -20269"/>
                              <a:gd name="T95" fmla="*/ -639 h 2566"/>
                              <a:gd name="T96" fmla="+- 0 3660 28609"/>
                              <a:gd name="T97" fmla="*/ T96 w 36441"/>
                              <a:gd name="T98" fmla="+- 0 -652 -20269"/>
                              <a:gd name="T99" fmla="*/ -652 h 2566"/>
                              <a:gd name="T100" fmla="+- 0 3692 28609"/>
                              <a:gd name="T101" fmla="*/ T100 w 36441"/>
                              <a:gd name="T102" fmla="+- 0 -660 -20269"/>
                              <a:gd name="T103" fmla="*/ -660 h 2566"/>
                              <a:gd name="T104" fmla="+- 0 3722 28609"/>
                              <a:gd name="T105" fmla="*/ T104 w 36441"/>
                              <a:gd name="T106" fmla="+- 0 -659 -20269"/>
                              <a:gd name="T107" fmla="*/ -659 h 2566"/>
                              <a:gd name="T108" fmla="+- 0 3753 28609"/>
                              <a:gd name="T109" fmla="*/ T108 w 36441"/>
                              <a:gd name="T110" fmla="+- 0 -654 -20269"/>
                              <a:gd name="T111" fmla="*/ -654 h 2566"/>
                              <a:gd name="T112" fmla="+- 0 3784 28609"/>
                              <a:gd name="T113" fmla="*/ T112 w 36441"/>
                              <a:gd name="T114" fmla="+- 0 -646 -20269"/>
                              <a:gd name="T115" fmla="*/ -646 h 2566"/>
                              <a:gd name="T116" fmla="+- 0 3815 28609"/>
                              <a:gd name="T117" fmla="*/ T116 w 36441"/>
                              <a:gd name="T118" fmla="+- 0 -639 -20269"/>
                              <a:gd name="T119" fmla="*/ -639 h 2566"/>
                              <a:gd name="T120" fmla="+- 0 3846 28609"/>
                              <a:gd name="T121" fmla="*/ T120 w 36441"/>
                              <a:gd name="T122" fmla="+- 0 -632 -20269"/>
                              <a:gd name="T123" fmla="*/ -632 h 2566"/>
                              <a:gd name="T124" fmla="+- 0 3876 28609"/>
                              <a:gd name="T125" fmla="*/ T124 w 36441"/>
                              <a:gd name="T126" fmla="+- 0 -626 -20269"/>
                              <a:gd name="T127" fmla="*/ -626 h 2566"/>
                              <a:gd name="T128" fmla="+- 0 3908 28609"/>
                              <a:gd name="T129" fmla="*/ T128 w 36441"/>
                              <a:gd name="T130" fmla="+- 0 -622 -20269"/>
                              <a:gd name="T131" fmla="*/ -622 h 2566"/>
                              <a:gd name="T132" fmla="+- 0 3941 28609"/>
                              <a:gd name="T133" fmla="*/ T132 w 36441"/>
                              <a:gd name="T134" fmla="+- 0 -621 -20269"/>
                              <a:gd name="T135" fmla="*/ -621 h 2566"/>
                              <a:gd name="T136" fmla="+- 0 3973 28609"/>
                              <a:gd name="T137" fmla="*/ T136 w 36441"/>
                              <a:gd name="T138" fmla="+- 0 -623 -20269"/>
                              <a:gd name="T139" fmla="*/ -623 h 2566"/>
                              <a:gd name="T140" fmla="+- 0 4005 28609"/>
                              <a:gd name="T141" fmla="*/ T140 w 36441"/>
                              <a:gd name="T142" fmla="+- 0 -624 -20269"/>
                              <a:gd name="T143" fmla="*/ -624 h 2566"/>
                              <a:gd name="T144" fmla="+- 0 4038 28609"/>
                              <a:gd name="T145" fmla="*/ T144 w 36441"/>
                              <a:gd name="T146" fmla="+- 0 -624 -20269"/>
                              <a:gd name="T147" fmla="*/ -624 h 2566"/>
                              <a:gd name="T148" fmla="+- 0 4069 28609"/>
                              <a:gd name="T149" fmla="*/ T148 w 36441"/>
                              <a:gd name="T150" fmla="+- 0 -623 -20269"/>
                              <a:gd name="T151" fmla="*/ -623 h 2566"/>
                              <a:gd name="T152" fmla="+- 0 4099 28609"/>
                              <a:gd name="T153" fmla="*/ T152 w 36441"/>
                              <a:gd name="T154" fmla="+- 0 -620 -20269"/>
                              <a:gd name="T155" fmla="*/ -620 h 2566"/>
                              <a:gd name="T156" fmla="+- 0 4131 28609"/>
                              <a:gd name="T157" fmla="*/ T156 w 36441"/>
                              <a:gd name="T158" fmla="+- 0 -619 -20269"/>
                              <a:gd name="T159" fmla="*/ -619 h 2566"/>
                              <a:gd name="T160" fmla="+- 0 4163 28609"/>
                              <a:gd name="T161" fmla="*/ T160 w 36441"/>
                              <a:gd name="T162" fmla="+- 0 -621 -20269"/>
                              <a:gd name="T163" fmla="*/ -621 h 2566"/>
                              <a:gd name="T164" fmla="+- 0 4196 28609"/>
                              <a:gd name="T165" fmla="*/ T164 w 36441"/>
                              <a:gd name="T166" fmla="+- 0 -625 -20269"/>
                              <a:gd name="T167" fmla="*/ -625 h 2566"/>
                              <a:gd name="T168" fmla="+- 0 4228 28609"/>
                              <a:gd name="T169" fmla="*/ T168 w 36441"/>
                              <a:gd name="T170" fmla="+- 0 -628 -20269"/>
                              <a:gd name="T171" fmla="*/ -628 h 2566"/>
                              <a:gd name="T172" fmla="+- 0 4261 28609"/>
                              <a:gd name="T173" fmla="*/ T172 w 36441"/>
                              <a:gd name="T174" fmla="+- 0 -629 -20269"/>
                              <a:gd name="T175" fmla="*/ -629 h 2566"/>
                              <a:gd name="T176" fmla="+- 0 4293 28609"/>
                              <a:gd name="T177" fmla="*/ T176 w 36441"/>
                              <a:gd name="T178" fmla="+- 0 -629 -20269"/>
                              <a:gd name="T179" fmla="*/ -629 h 2566"/>
                              <a:gd name="T180" fmla="+- 0 4325 28609"/>
                              <a:gd name="T181" fmla="*/ T180 w 36441"/>
                              <a:gd name="T182" fmla="+- 0 -629 -20269"/>
                              <a:gd name="T183" fmla="*/ -629 h 2566"/>
                              <a:gd name="T184" fmla="+- 0 4358 28609"/>
                              <a:gd name="T185" fmla="*/ T184 w 36441"/>
                              <a:gd name="T186" fmla="+- 0 -627 -20269"/>
                              <a:gd name="T187" fmla="*/ -627 h 2566"/>
                              <a:gd name="T188" fmla="+- 0 4389 28609"/>
                              <a:gd name="T189" fmla="*/ T188 w 36441"/>
                              <a:gd name="T190" fmla="+- 0 -622 -20269"/>
                              <a:gd name="T191" fmla="*/ -622 h 2566"/>
                              <a:gd name="T192" fmla="+- 0 4420 28609"/>
                              <a:gd name="T193" fmla="*/ T192 w 36441"/>
                              <a:gd name="T194" fmla="+- 0 -617 -20269"/>
                              <a:gd name="T195" fmla="*/ -617 h 2566"/>
                              <a:gd name="T196" fmla="+- 0 4452 28609"/>
                              <a:gd name="T197" fmla="*/ T196 w 36441"/>
                              <a:gd name="T198" fmla="+- 0 -613 -20269"/>
                              <a:gd name="T199" fmla="*/ -613 h 2566"/>
                              <a:gd name="T200" fmla="+- 0 4485 28609"/>
                              <a:gd name="T201" fmla="*/ T200 w 36441"/>
                              <a:gd name="T202" fmla="+- 0 -611 -20269"/>
                              <a:gd name="T203" fmla="*/ -611 h 2566"/>
                              <a:gd name="T204" fmla="+- 0 4516 28609"/>
                              <a:gd name="T205" fmla="*/ T204 w 36441"/>
                              <a:gd name="T206" fmla="+- 0 -609 -20269"/>
                              <a:gd name="T207" fmla="*/ -609 h 2566"/>
                              <a:gd name="T208" fmla="+- 0 4547 28609"/>
                              <a:gd name="T209" fmla="*/ T208 w 36441"/>
                              <a:gd name="T210" fmla="+- 0 -609 -20269"/>
                              <a:gd name="T211" fmla="*/ -609 h 2566"/>
                              <a:gd name="T212" fmla="+- 0 4579 28609"/>
                              <a:gd name="T213" fmla="*/ T212 w 36441"/>
                              <a:gd name="T214" fmla="+- 0 -609 -20269"/>
                              <a:gd name="T215" fmla="*/ -609 h 2566"/>
                              <a:gd name="T216" fmla="+- 0 4612 28609"/>
                              <a:gd name="T217" fmla="*/ T216 w 36441"/>
                              <a:gd name="T218" fmla="+- 0 -608 -20269"/>
                              <a:gd name="T219" fmla="*/ -608 h 2566"/>
                              <a:gd name="T220" fmla="+- 0 4644 28609"/>
                              <a:gd name="T221" fmla="*/ T220 w 36441"/>
                              <a:gd name="T222" fmla="+- 0 -609 -20269"/>
                              <a:gd name="T223" fmla="*/ -609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441" h="2566">
                                <a:moveTo>
                                  <a:pt x="-25605" y="19634"/>
                                </a:moveTo>
                                <a:lnTo>
                                  <a:pt x="-25604" y="19633"/>
                                </a:lnTo>
                                <a:moveTo>
                                  <a:pt x="-25594" y="19603"/>
                                </a:moveTo>
                                <a:lnTo>
                                  <a:pt x="-25593" y="19602"/>
                                </a:lnTo>
                                <a:moveTo>
                                  <a:pt x="-25583" y="19572"/>
                                </a:moveTo>
                                <a:lnTo>
                                  <a:pt x="-25582" y="19572"/>
                                </a:lnTo>
                                <a:moveTo>
                                  <a:pt x="-25570" y="19547"/>
                                </a:moveTo>
                                <a:lnTo>
                                  <a:pt x="-25570" y="19546"/>
                                </a:lnTo>
                                <a:moveTo>
                                  <a:pt x="-25546" y="19550"/>
                                </a:moveTo>
                                <a:lnTo>
                                  <a:pt x="-25545" y="19551"/>
                                </a:lnTo>
                                <a:moveTo>
                                  <a:pt x="-25528" y="19577"/>
                                </a:moveTo>
                                <a:lnTo>
                                  <a:pt x="-25528" y="19578"/>
                                </a:lnTo>
                                <a:moveTo>
                                  <a:pt x="-25508" y="19598"/>
                                </a:moveTo>
                                <a:lnTo>
                                  <a:pt x="-25507" y="19599"/>
                                </a:lnTo>
                                <a:moveTo>
                                  <a:pt x="-25478" y="19607"/>
                                </a:moveTo>
                                <a:lnTo>
                                  <a:pt x="-25478" y="19607"/>
                                </a:lnTo>
                                <a:moveTo>
                                  <a:pt x="-25446" y="19610"/>
                                </a:moveTo>
                                <a:lnTo>
                                  <a:pt x="-25445" y="19610"/>
                                </a:lnTo>
                                <a:moveTo>
                                  <a:pt x="-25414" y="19609"/>
                                </a:moveTo>
                                <a:lnTo>
                                  <a:pt x="-25413" y="19608"/>
                                </a:lnTo>
                                <a:moveTo>
                                  <a:pt x="-25383" y="19608"/>
                                </a:moveTo>
                                <a:lnTo>
                                  <a:pt x="-25382" y="19609"/>
                                </a:lnTo>
                                <a:moveTo>
                                  <a:pt x="-25351" y="19614"/>
                                </a:moveTo>
                                <a:lnTo>
                                  <a:pt x="-25351" y="19615"/>
                                </a:lnTo>
                                <a:moveTo>
                                  <a:pt x="-25322" y="19621"/>
                                </a:moveTo>
                                <a:lnTo>
                                  <a:pt x="-25321" y="19622"/>
                                </a:lnTo>
                                <a:moveTo>
                                  <a:pt x="-25292" y="19628"/>
                                </a:moveTo>
                                <a:lnTo>
                                  <a:pt x="-25291" y="19628"/>
                                </a:lnTo>
                                <a:moveTo>
                                  <a:pt x="-25261" y="19635"/>
                                </a:moveTo>
                                <a:lnTo>
                                  <a:pt x="-25260" y="19635"/>
                                </a:lnTo>
                                <a:moveTo>
                                  <a:pt x="-25230" y="19642"/>
                                </a:moveTo>
                                <a:lnTo>
                                  <a:pt x="-25229" y="19642"/>
                                </a:lnTo>
                                <a:moveTo>
                                  <a:pt x="-25198" y="19646"/>
                                </a:moveTo>
                                <a:lnTo>
                                  <a:pt x="-25197" y="19646"/>
                                </a:lnTo>
                                <a:moveTo>
                                  <a:pt x="-25168" y="19649"/>
                                </a:moveTo>
                                <a:lnTo>
                                  <a:pt x="-25167" y="19649"/>
                                </a:lnTo>
                                <a:moveTo>
                                  <a:pt x="-25135" y="19651"/>
                                </a:moveTo>
                                <a:lnTo>
                                  <a:pt x="-25135" y="19651"/>
                                </a:lnTo>
                                <a:moveTo>
                                  <a:pt x="-25103" y="19653"/>
                                </a:moveTo>
                                <a:lnTo>
                                  <a:pt x="-25102" y="19654"/>
                                </a:lnTo>
                                <a:moveTo>
                                  <a:pt x="-25071" y="19653"/>
                                </a:moveTo>
                                <a:lnTo>
                                  <a:pt x="-25070" y="19653"/>
                                </a:lnTo>
                                <a:moveTo>
                                  <a:pt x="-25040" y="19650"/>
                                </a:moveTo>
                                <a:lnTo>
                                  <a:pt x="-25040" y="19650"/>
                                </a:lnTo>
                                <a:moveTo>
                                  <a:pt x="-25009" y="19643"/>
                                </a:moveTo>
                                <a:lnTo>
                                  <a:pt x="-25009" y="19642"/>
                                </a:lnTo>
                                <a:moveTo>
                                  <a:pt x="-24980" y="19631"/>
                                </a:moveTo>
                                <a:lnTo>
                                  <a:pt x="-24979" y="19630"/>
                                </a:lnTo>
                                <a:moveTo>
                                  <a:pt x="-24950" y="19618"/>
                                </a:moveTo>
                                <a:lnTo>
                                  <a:pt x="-24949" y="19617"/>
                                </a:lnTo>
                                <a:moveTo>
                                  <a:pt x="-24918" y="19609"/>
                                </a:moveTo>
                                <a:lnTo>
                                  <a:pt x="-24917" y="19609"/>
                                </a:lnTo>
                                <a:moveTo>
                                  <a:pt x="-24888" y="19609"/>
                                </a:moveTo>
                                <a:lnTo>
                                  <a:pt x="-24887" y="19610"/>
                                </a:lnTo>
                                <a:moveTo>
                                  <a:pt x="-24857" y="19615"/>
                                </a:moveTo>
                                <a:lnTo>
                                  <a:pt x="-24856" y="19615"/>
                                </a:lnTo>
                                <a:moveTo>
                                  <a:pt x="-24826" y="19622"/>
                                </a:moveTo>
                                <a:lnTo>
                                  <a:pt x="-24825" y="19623"/>
                                </a:lnTo>
                                <a:moveTo>
                                  <a:pt x="-24795" y="19629"/>
                                </a:moveTo>
                                <a:lnTo>
                                  <a:pt x="-24794" y="19630"/>
                                </a:lnTo>
                                <a:moveTo>
                                  <a:pt x="-24764" y="19636"/>
                                </a:moveTo>
                                <a:lnTo>
                                  <a:pt x="-24763" y="19637"/>
                                </a:lnTo>
                                <a:moveTo>
                                  <a:pt x="-24734" y="19642"/>
                                </a:moveTo>
                                <a:lnTo>
                                  <a:pt x="-24733" y="19643"/>
                                </a:lnTo>
                                <a:moveTo>
                                  <a:pt x="-24701" y="19647"/>
                                </a:moveTo>
                                <a:lnTo>
                                  <a:pt x="-24701" y="19647"/>
                                </a:lnTo>
                                <a:moveTo>
                                  <a:pt x="-24669" y="19648"/>
                                </a:moveTo>
                                <a:lnTo>
                                  <a:pt x="-24668" y="19648"/>
                                </a:lnTo>
                                <a:moveTo>
                                  <a:pt x="-24637" y="19646"/>
                                </a:moveTo>
                                <a:lnTo>
                                  <a:pt x="-24636" y="19646"/>
                                </a:lnTo>
                                <a:moveTo>
                                  <a:pt x="-24604" y="19645"/>
                                </a:moveTo>
                                <a:lnTo>
                                  <a:pt x="-24604" y="19645"/>
                                </a:lnTo>
                                <a:moveTo>
                                  <a:pt x="-24572" y="19645"/>
                                </a:moveTo>
                                <a:lnTo>
                                  <a:pt x="-24571" y="19645"/>
                                </a:lnTo>
                                <a:moveTo>
                                  <a:pt x="-24541" y="19646"/>
                                </a:moveTo>
                                <a:lnTo>
                                  <a:pt x="-24540" y="19646"/>
                                </a:lnTo>
                                <a:moveTo>
                                  <a:pt x="-24511" y="19648"/>
                                </a:moveTo>
                                <a:lnTo>
                                  <a:pt x="-24510" y="19649"/>
                                </a:lnTo>
                                <a:moveTo>
                                  <a:pt x="-24479" y="19650"/>
                                </a:moveTo>
                                <a:lnTo>
                                  <a:pt x="-24478" y="19650"/>
                                </a:lnTo>
                                <a:moveTo>
                                  <a:pt x="-24446" y="19648"/>
                                </a:moveTo>
                                <a:lnTo>
                                  <a:pt x="-24446" y="19648"/>
                                </a:lnTo>
                                <a:moveTo>
                                  <a:pt x="-24414" y="19644"/>
                                </a:moveTo>
                                <a:lnTo>
                                  <a:pt x="-24413" y="19644"/>
                                </a:lnTo>
                                <a:moveTo>
                                  <a:pt x="-24382" y="19641"/>
                                </a:moveTo>
                                <a:lnTo>
                                  <a:pt x="-24381" y="19641"/>
                                </a:lnTo>
                                <a:moveTo>
                                  <a:pt x="-24349" y="19640"/>
                                </a:moveTo>
                                <a:lnTo>
                                  <a:pt x="-24348" y="19640"/>
                                </a:lnTo>
                                <a:moveTo>
                                  <a:pt x="-24317" y="19640"/>
                                </a:moveTo>
                                <a:lnTo>
                                  <a:pt x="-24316" y="19640"/>
                                </a:lnTo>
                                <a:moveTo>
                                  <a:pt x="-24284" y="19640"/>
                                </a:moveTo>
                                <a:lnTo>
                                  <a:pt x="-24284" y="19640"/>
                                </a:lnTo>
                                <a:moveTo>
                                  <a:pt x="-24252" y="19642"/>
                                </a:moveTo>
                                <a:lnTo>
                                  <a:pt x="-24251" y="19642"/>
                                </a:lnTo>
                                <a:moveTo>
                                  <a:pt x="-24221" y="19646"/>
                                </a:moveTo>
                                <a:lnTo>
                                  <a:pt x="-24220" y="19647"/>
                                </a:lnTo>
                                <a:moveTo>
                                  <a:pt x="-24190" y="19652"/>
                                </a:moveTo>
                                <a:lnTo>
                                  <a:pt x="-24189" y="19652"/>
                                </a:lnTo>
                                <a:moveTo>
                                  <a:pt x="-24157" y="19656"/>
                                </a:moveTo>
                                <a:lnTo>
                                  <a:pt x="-24157" y="19656"/>
                                </a:lnTo>
                                <a:moveTo>
                                  <a:pt x="-24125" y="19658"/>
                                </a:moveTo>
                                <a:lnTo>
                                  <a:pt x="-24124" y="19658"/>
                                </a:lnTo>
                                <a:moveTo>
                                  <a:pt x="-24094" y="19659"/>
                                </a:moveTo>
                                <a:lnTo>
                                  <a:pt x="-24093" y="19660"/>
                                </a:lnTo>
                                <a:moveTo>
                                  <a:pt x="-24063" y="19660"/>
                                </a:moveTo>
                                <a:lnTo>
                                  <a:pt x="-24062" y="19660"/>
                                </a:lnTo>
                                <a:moveTo>
                                  <a:pt x="-24031" y="19660"/>
                                </a:moveTo>
                                <a:lnTo>
                                  <a:pt x="-24030" y="19660"/>
                                </a:lnTo>
                                <a:moveTo>
                                  <a:pt x="-23998" y="19661"/>
                                </a:moveTo>
                                <a:lnTo>
                                  <a:pt x="-23997" y="19661"/>
                                </a:lnTo>
                                <a:moveTo>
                                  <a:pt x="-23966" y="19660"/>
                                </a:moveTo>
                                <a:lnTo>
                                  <a:pt x="-23965" y="19660"/>
                                </a:lnTo>
                              </a:path>
                            </a:pathLst>
                          </a:custGeom>
                          <a:noFill/>
                          <a:ln w="11131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676" y="-619"/>
                            <a:ext cx="2" cy="18"/>
                          </a:xfrm>
                          <a:prstGeom prst="rect">
                            <a:avLst/>
                          </a:prstGeom>
                          <a:solidFill>
                            <a:srgbClr val="F4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24"/>
                        <wps:cNvSpPr>
                          <a:spLocks/>
                        </wps:cNvSpPr>
                        <wps:spPr bwMode="auto">
                          <a:xfrm>
                            <a:off x="66445" y="-17989"/>
                            <a:ext cx="11402" cy="270"/>
                          </a:xfrm>
                          <a:custGeom>
                            <a:avLst/>
                            <a:gdLst>
                              <a:gd name="T0" fmla="+- 0 4707 66446"/>
                              <a:gd name="T1" fmla="*/ T0 w 11402"/>
                              <a:gd name="T2" fmla="+- 0 -611 -17988"/>
                              <a:gd name="T3" fmla="*/ -611 h 270"/>
                              <a:gd name="T4" fmla="+- 0 4707 66446"/>
                              <a:gd name="T5" fmla="*/ T4 w 11402"/>
                              <a:gd name="T6" fmla="+- 0 -612 -17988"/>
                              <a:gd name="T7" fmla="*/ -612 h 270"/>
                              <a:gd name="T8" fmla="+- 0 4739 66446"/>
                              <a:gd name="T9" fmla="*/ T8 w 11402"/>
                              <a:gd name="T10" fmla="+- 0 -613 -17988"/>
                              <a:gd name="T11" fmla="*/ -613 h 270"/>
                              <a:gd name="T12" fmla="+- 0 4740 66446"/>
                              <a:gd name="T13" fmla="*/ T12 w 11402"/>
                              <a:gd name="T14" fmla="+- 0 -613 -17988"/>
                              <a:gd name="T15" fmla="*/ -613 h 270"/>
                              <a:gd name="T16" fmla="+- 0 4771 66446"/>
                              <a:gd name="T17" fmla="*/ T16 w 11402"/>
                              <a:gd name="T18" fmla="+- 0 -614 -17988"/>
                              <a:gd name="T19" fmla="*/ -614 h 270"/>
                              <a:gd name="T20" fmla="+- 0 4772 66446"/>
                              <a:gd name="T21" fmla="*/ T20 w 11402"/>
                              <a:gd name="T22" fmla="+- 0 -614 -17988"/>
                              <a:gd name="T23" fmla="*/ -614 h 270"/>
                              <a:gd name="T24" fmla="+- 0 4804 66446"/>
                              <a:gd name="T25" fmla="*/ T24 w 11402"/>
                              <a:gd name="T26" fmla="+- 0 -615 -17988"/>
                              <a:gd name="T27" fmla="*/ -615 h 270"/>
                              <a:gd name="T28" fmla="+- 0 4805 66446"/>
                              <a:gd name="T29" fmla="*/ T28 w 11402"/>
                              <a:gd name="T30" fmla="+- 0 -615 -17988"/>
                              <a:gd name="T31" fmla="*/ -615 h 270"/>
                              <a:gd name="T32" fmla="+- 0 4836 66446"/>
                              <a:gd name="T33" fmla="*/ T32 w 11402"/>
                              <a:gd name="T34" fmla="+- 0 -616 -17988"/>
                              <a:gd name="T35" fmla="*/ -616 h 270"/>
                              <a:gd name="T36" fmla="+- 0 4837 66446"/>
                              <a:gd name="T37" fmla="*/ T36 w 11402"/>
                              <a:gd name="T38" fmla="+- 0 -616 -17988"/>
                              <a:gd name="T39" fmla="*/ -616 h 270"/>
                              <a:gd name="T40" fmla="+- 0 4866 66446"/>
                              <a:gd name="T41" fmla="*/ T40 w 11402"/>
                              <a:gd name="T42" fmla="+- 0 -615 -17988"/>
                              <a:gd name="T43" fmla="*/ -615 h 270"/>
                              <a:gd name="T44" fmla="+- 0 4867 66446"/>
                              <a:gd name="T45" fmla="*/ T44 w 11402"/>
                              <a:gd name="T46" fmla="+- 0 -614 -17988"/>
                              <a:gd name="T47" fmla="*/ -614 h 270"/>
                              <a:gd name="T48" fmla="+- 0 4898 66446"/>
                              <a:gd name="T49" fmla="*/ T48 w 11402"/>
                              <a:gd name="T50" fmla="+- 0 -611 -17988"/>
                              <a:gd name="T51" fmla="*/ -611 h 270"/>
                              <a:gd name="T52" fmla="+- 0 4899 66446"/>
                              <a:gd name="T53" fmla="*/ T52 w 11402"/>
                              <a:gd name="T54" fmla="+- 0 -611 -17988"/>
                              <a:gd name="T55" fmla="*/ -611 h 270"/>
                              <a:gd name="T56" fmla="+- 0 4929 66446"/>
                              <a:gd name="T57" fmla="*/ T56 w 11402"/>
                              <a:gd name="T58" fmla="+- 0 -609 -17988"/>
                              <a:gd name="T59" fmla="*/ -609 h 270"/>
                              <a:gd name="T60" fmla="+- 0 4930 66446"/>
                              <a:gd name="T61" fmla="*/ T60 w 11402"/>
                              <a:gd name="T62" fmla="+- 0 -609 -17988"/>
                              <a:gd name="T63" fmla="*/ -609 h 270"/>
                              <a:gd name="T64" fmla="+- 0 4962 66446"/>
                              <a:gd name="T65" fmla="*/ T64 w 11402"/>
                              <a:gd name="T66" fmla="+- 0 -609 -17988"/>
                              <a:gd name="T67" fmla="*/ -609 h 270"/>
                              <a:gd name="T68" fmla="+- 0 4963 66446"/>
                              <a:gd name="T69" fmla="*/ T68 w 11402"/>
                              <a:gd name="T70" fmla="+- 0 -609 -17988"/>
                              <a:gd name="T71" fmla="*/ -609 h 270"/>
                              <a:gd name="T72" fmla="+- 0 4994 66446"/>
                              <a:gd name="T73" fmla="*/ T72 w 11402"/>
                              <a:gd name="T74" fmla="+- 0 -610 -17988"/>
                              <a:gd name="T75" fmla="*/ -610 h 270"/>
                              <a:gd name="T76" fmla="+- 0 4995 66446"/>
                              <a:gd name="T77" fmla="*/ T76 w 11402"/>
                              <a:gd name="T78" fmla="+- 0 -610 -17988"/>
                              <a:gd name="T79" fmla="*/ -610 h 270"/>
                              <a:gd name="T80" fmla="+- 0 5027 66446"/>
                              <a:gd name="T81" fmla="*/ T80 w 11402"/>
                              <a:gd name="T82" fmla="+- 0 -611 -17988"/>
                              <a:gd name="T83" fmla="*/ -611 h 270"/>
                              <a:gd name="T84" fmla="+- 0 5027 66446"/>
                              <a:gd name="T85" fmla="*/ T84 w 11402"/>
                              <a:gd name="T86" fmla="+- 0 -611 -17988"/>
                              <a:gd name="T87" fmla="*/ -611 h 270"/>
                              <a:gd name="T88" fmla="+- 0 5059 66446"/>
                              <a:gd name="T89" fmla="*/ T88 w 11402"/>
                              <a:gd name="T90" fmla="+- 0 -613 -17988"/>
                              <a:gd name="T91" fmla="*/ -613 h 270"/>
                              <a:gd name="T92" fmla="+- 0 5060 66446"/>
                              <a:gd name="T93" fmla="*/ T92 w 11402"/>
                              <a:gd name="T94" fmla="+- 0 -613 -17988"/>
                              <a:gd name="T95" fmla="*/ -613 h 270"/>
                              <a:gd name="T96" fmla="+- 0 5091 66446"/>
                              <a:gd name="T97" fmla="*/ T96 w 11402"/>
                              <a:gd name="T98" fmla="+- 0 -614 -17988"/>
                              <a:gd name="T99" fmla="*/ -614 h 270"/>
                              <a:gd name="T100" fmla="+- 0 5092 66446"/>
                              <a:gd name="T101" fmla="*/ T100 w 11402"/>
                              <a:gd name="T102" fmla="+- 0 -614 -17988"/>
                              <a:gd name="T103" fmla="*/ -614 h 270"/>
                              <a:gd name="T104" fmla="+- 0 5122 66446"/>
                              <a:gd name="T105" fmla="*/ T104 w 11402"/>
                              <a:gd name="T106" fmla="+- 0 -617 -17988"/>
                              <a:gd name="T107" fmla="*/ -617 h 270"/>
                              <a:gd name="T108" fmla="+- 0 5122 66446"/>
                              <a:gd name="T109" fmla="*/ T108 w 11402"/>
                              <a:gd name="T110" fmla="+- 0 -617 -17988"/>
                              <a:gd name="T111" fmla="*/ -617 h 270"/>
                              <a:gd name="T112" fmla="+- 0 5154 66446"/>
                              <a:gd name="T113" fmla="*/ T112 w 11402"/>
                              <a:gd name="T114" fmla="+- 0 -619 -17988"/>
                              <a:gd name="T115" fmla="*/ -619 h 270"/>
                              <a:gd name="T116" fmla="+- 0 5155 66446"/>
                              <a:gd name="T117" fmla="*/ T116 w 11402"/>
                              <a:gd name="T118" fmla="+- 0 -619 -17988"/>
                              <a:gd name="T119" fmla="*/ -619 h 270"/>
                              <a:gd name="T120" fmla="+- 0 5187 66446"/>
                              <a:gd name="T121" fmla="*/ T120 w 11402"/>
                              <a:gd name="T122" fmla="+- 0 -620 -17988"/>
                              <a:gd name="T123" fmla="*/ -620 h 270"/>
                              <a:gd name="T124" fmla="+- 0 5187 66446"/>
                              <a:gd name="T125" fmla="*/ T124 w 11402"/>
                              <a:gd name="T126" fmla="+- 0 -620 -17988"/>
                              <a:gd name="T127" fmla="*/ -620 h 270"/>
                              <a:gd name="T128" fmla="+- 0 5219 66446"/>
                              <a:gd name="T129" fmla="*/ T128 w 11402"/>
                              <a:gd name="T130" fmla="+- 0 -621 -17988"/>
                              <a:gd name="T131" fmla="*/ -621 h 270"/>
                              <a:gd name="T132" fmla="+- 0 5220 66446"/>
                              <a:gd name="T133" fmla="*/ T132 w 11402"/>
                              <a:gd name="T134" fmla="+- 0 -621 -17988"/>
                              <a:gd name="T135" fmla="*/ -62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402" h="270">
                                <a:moveTo>
                                  <a:pt x="-61739" y="17377"/>
                                </a:moveTo>
                                <a:lnTo>
                                  <a:pt x="-61739" y="17376"/>
                                </a:lnTo>
                                <a:moveTo>
                                  <a:pt x="-61707" y="17375"/>
                                </a:moveTo>
                                <a:lnTo>
                                  <a:pt x="-61706" y="17375"/>
                                </a:lnTo>
                                <a:moveTo>
                                  <a:pt x="-61675" y="17374"/>
                                </a:moveTo>
                                <a:lnTo>
                                  <a:pt x="-61674" y="17374"/>
                                </a:lnTo>
                                <a:moveTo>
                                  <a:pt x="-61642" y="17373"/>
                                </a:moveTo>
                                <a:lnTo>
                                  <a:pt x="-61641" y="17373"/>
                                </a:lnTo>
                                <a:moveTo>
                                  <a:pt x="-61610" y="17372"/>
                                </a:moveTo>
                                <a:lnTo>
                                  <a:pt x="-61609" y="17372"/>
                                </a:lnTo>
                                <a:moveTo>
                                  <a:pt x="-61580" y="17373"/>
                                </a:moveTo>
                                <a:lnTo>
                                  <a:pt x="-61579" y="17374"/>
                                </a:lnTo>
                                <a:moveTo>
                                  <a:pt x="-61548" y="17377"/>
                                </a:moveTo>
                                <a:lnTo>
                                  <a:pt x="-61547" y="17377"/>
                                </a:lnTo>
                                <a:moveTo>
                                  <a:pt x="-61517" y="17379"/>
                                </a:moveTo>
                                <a:lnTo>
                                  <a:pt x="-61516" y="17379"/>
                                </a:lnTo>
                                <a:moveTo>
                                  <a:pt x="-61484" y="17379"/>
                                </a:moveTo>
                                <a:lnTo>
                                  <a:pt x="-61483" y="17379"/>
                                </a:lnTo>
                                <a:moveTo>
                                  <a:pt x="-61452" y="17378"/>
                                </a:moveTo>
                                <a:lnTo>
                                  <a:pt x="-61451" y="17378"/>
                                </a:lnTo>
                                <a:moveTo>
                                  <a:pt x="-61419" y="17377"/>
                                </a:moveTo>
                                <a:lnTo>
                                  <a:pt x="-61419" y="17377"/>
                                </a:lnTo>
                                <a:moveTo>
                                  <a:pt x="-61387" y="17375"/>
                                </a:moveTo>
                                <a:lnTo>
                                  <a:pt x="-61386" y="17375"/>
                                </a:lnTo>
                                <a:moveTo>
                                  <a:pt x="-61355" y="17374"/>
                                </a:moveTo>
                                <a:lnTo>
                                  <a:pt x="-61354" y="17374"/>
                                </a:lnTo>
                                <a:moveTo>
                                  <a:pt x="-61324" y="17371"/>
                                </a:moveTo>
                                <a:lnTo>
                                  <a:pt x="-61324" y="17371"/>
                                </a:lnTo>
                                <a:moveTo>
                                  <a:pt x="-61292" y="17369"/>
                                </a:moveTo>
                                <a:lnTo>
                                  <a:pt x="-61291" y="17369"/>
                                </a:lnTo>
                                <a:moveTo>
                                  <a:pt x="-61259" y="17368"/>
                                </a:moveTo>
                                <a:lnTo>
                                  <a:pt x="-61259" y="17368"/>
                                </a:lnTo>
                                <a:moveTo>
                                  <a:pt x="-61227" y="17367"/>
                                </a:moveTo>
                                <a:lnTo>
                                  <a:pt x="-61226" y="17367"/>
                                </a:lnTo>
                              </a:path>
                            </a:pathLst>
                          </a:custGeom>
                          <a:noFill/>
                          <a:ln w="11131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23"/>
                        <wps:cNvSpPr>
                          <a:spLocks/>
                        </wps:cNvSpPr>
                        <wps:spPr bwMode="auto">
                          <a:xfrm>
                            <a:off x="19053" y="-54326"/>
                            <a:ext cx="45277" cy="2"/>
                          </a:xfrm>
                          <a:custGeom>
                            <a:avLst/>
                            <a:gdLst>
                              <a:gd name="T0" fmla="+- 0 2574 19053"/>
                              <a:gd name="T1" fmla="*/ T0 w 45277"/>
                              <a:gd name="T2" fmla="+- 0 2831 19053"/>
                              <a:gd name="T3" fmla="*/ T2 w 45277"/>
                              <a:gd name="T4" fmla="+- 0 3511 19053"/>
                              <a:gd name="T5" fmla="*/ T4 w 45277"/>
                              <a:gd name="T6" fmla="+- 0 3538 19053"/>
                              <a:gd name="T7" fmla="*/ T6 w 45277"/>
                              <a:gd name="T8" fmla="+- 0 3585 19053"/>
                              <a:gd name="T9" fmla="*/ T8 w 45277"/>
                              <a:gd name="T10" fmla="+- 0 3611 19053"/>
                              <a:gd name="T11" fmla="*/ T10 w 45277"/>
                              <a:gd name="T12" fmla="+- 0 3658 19053"/>
                              <a:gd name="T13" fmla="*/ T12 w 45277"/>
                              <a:gd name="T14" fmla="+- 0 3685 19053"/>
                              <a:gd name="T15" fmla="*/ T14 w 45277"/>
                              <a:gd name="T16" fmla="+- 0 3732 19053"/>
                              <a:gd name="T17" fmla="*/ T16 w 45277"/>
                              <a:gd name="T18" fmla="+- 0 3758 19053"/>
                              <a:gd name="T19" fmla="*/ T18 w 45277"/>
                              <a:gd name="T20" fmla="+- 0 4384 19053"/>
                              <a:gd name="T21" fmla="*/ T20 w 45277"/>
                              <a:gd name="T22" fmla="+- 0 4385 19053"/>
                              <a:gd name="T23" fmla="*/ T22 w 45277"/>
                              <a:gd name="T24" fmla="+- 0 4416 19053"/>
                              <a:gd name="T25" fmla="*/ T24 w 45277"/>
                              <a:gd name="T26" fmla="+- 0 4417 19053"/>
                              <a:gd name="T27" fmla="*/ T26 w 45277"/>
                              <a:gd name="T28" fmla="+- 0 4449 19053"/>
                              <a:gd name="T29" fmla="*/ T28 w 45277"/>
                              <a:gd name="T30" fmla="+- 0 4450 19053"/>
                              <a:gd name="T31" fmla="*/ T30 w 45277"/>
                              <a:gd name="T32" fmla="+- 0 4481 19053"/>
                              <a:gd name="T33" fmla="*/ T32 w 45277"/>
                              <a:gd name="T34" fmla="+- 0 4482 19053"/>
                              <a:gd name="T35" fmla="*/ T34 w 45277"/>
                              <a:gd name="T36" fmla="+- 0 4514 19053"/>
                              <a:gd name="T37" fmla="*/ T36 w 45277"/>
                              <a:gd name="T38" fmla="+- 0 4514 19053"/>
                              <a:gd name="T39" fmla="*/ T38 w 45277"/>
                              <a:gd name="T40" fmla="+- 0 4546 19053"/>
                              <a:gd name="T41" fmla="*/ T40 w 45277"/>
                              <a:gd name="T42" fmla="+- 0 4547 19053"/>
                              <a:gd name="T43" fmla="*/ T42 w 45277"/>
                              <a:gd name="T44" fmla="+- 0 4578 19053"/>
                              <a:gd name="T45" fmla="*/ T44 w 45277"/>
                              <a:gd name="T46" fmla="+- 0 4579 19053"/>
                              <a:gd name="T47" fmla="*/ T46 w 45277"/>
                              <a:gd name="T48" fmla="+- 0 4611 19053"/>
                              <a:gd name="T49" fmla="*/ T48 w 45277"/>
                              <a:gd name="T50" fmla="+- 0 4612 19053"/>
                              <a:gd name="T51" fmla="*/ T50 w 452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</a:cxnLst>
                            <a:rect l="0" t="0" r="r" b="b"/>
                            <a:pathLst>
                              <a:path w="45277">
                                <a:moveTo>
                                  <a:pt x="-16479" y="52074"/>
                                </a:moveTo>
                                <a:lnTo>
                                  <a:pt x="-16222" y="52074"/>
                                </a:lnTo>
                                <a:moveTo>
                                  <a:pt x="-15542" y="52074"/>
                                </a:moveTo>
                                <a:lnTo>
                                  <a:pt x="-15515" y="52074"/>
                                </a:lnTo>
                                <a:moveTo>
                                  <a:pt x="-15468" y="52074"/>
                                </a:moveTo>
                                <a:lnTo>
                                  <a:pt x="-15442" y="52074"/>
                                </a:lnTo>
                                <a:moveTo>
                                  <a:pt x="-15395" y="52074"/>
                                </a:moveTo>
                                <a:lnTo>
                                  <a:pt x="-15368" y="52074"/>
                                </a:lnTo>
                                <a:moveTo>
                                  <a:pt x="-15321" y="52074"/>
                                </a:moveTo>
                                <a:lnTo>
                                  <a:pt x="-15295" y="52074"/>
                                </a:lnTo>
                                <a:moveTo>
                                  <a:pt x="-14669" y="52074"/>
                                </a:moveTo>
                                <a:lnTo>
                                  <a:pt x="-14668" y="52074"/>
                                </a:lnTo>
                                <a:moveTo>
                                  <a:pt x="-14637" y="52074"/>
                                </a:moveTo>
                                <a:lnTo>
                                  <a:pt x="-14636" y="52074"/>
                                </a:lnTo>
                                <a:moveTo>
                                  <a:pt x="-14604" y="52074"/>
                                </a:moveTo>
                                <a:lnTo>
                                  <a:pt x="-14603" y="52074"/>
                                </a:lnTo>
                                <a:moveTo>
                                  <a:pt x="-14572" y="52074"/>
                                </a:moveTo>
                                <a:lnTo>
                                  <a:pt x="-14571" y="52074"/>
                                </a:lnTo>
                                <a:moveTo>
                                  <a:pt x="-14539" y="52074"/>
                                </a:moveTo>
                                <a:lnTo>
                                  <a:pt x="-14539" y="52074"/>
                                </a:lnTo>
                                <a:moveTo>
                                  <a:pt x="-14507" y="52074"/>
                                </a:moveTo>
                                <a:lnTo>
                                  <a:pt x="-14506" y="52074"/>
                                </a:lnTo>
                                <a:moveTo>
                                  <a:pt x="-14475" y="52074"/>
                                </a:moveTo>
                                <a:lnTo>
                                  <a:pt x="-14474" y="52074"/>
                                </a:lnTo>
                                <a:moveTo>
                                  <a:pt x="-14442" y="52074"/>
                                </a:moveTo>
                                <a:lnTo>
                                  <a:pt x="-14441" y="52074"/>
                                </a:lnTo>
                              </a:path>
                            </a:pathLst>
                          </a:custGeom>
                          <a:noFill/>
                          <a:ln w="11131">
                            <a:solidFill>
                              <a:srgbClr val="F46A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863" y="-2318"/>
                            <a:ext cx="636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M11 10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-2318"/>
                            <a:ext cx="57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M11 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-2318"/>
                            <a:ext cx="668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1"/>
                                </w:rPr>
                                <w:t>M11 0.1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341" style="position:absolute;left:0;text-align:left;margin-left:124.4pt;margin-top:-121.05pt;width:148.65pt;height:119.65pt;z-index:-251645440;mso-position-horizontal-relative:page" coordorigin="2488,-2421" coordsize="2973,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">
                <v:line id="Line 138" o:spid="_x0000_s1342" style="position:absolute;visibility:visible;mso-wrap-style:square" from="2494,-35" to="5455,-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" strokeweight=".21383mm"/>
                <v:shape id="AutoShape 137" o:spid="_x0000_s1343" style="position:absolute;left:2911;top:-47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" path="m,l12,m423,r12,m846,r12,m1269,r12,m1692,r12,m2114,r12,e" filled="f" strokeweight=".40389mm">
                  <v:path arrowok="t" o:connecttype="custom" o:connectlocs="0,0;12,0;423,0;435,0;846,0;858,0;1269,0;1281,0;1692,0;1704,0;2114,0;2126,0" o:connectangles="0,0,0,0,0,0,0,0,0,0,0,0"/>
                </v:shape>
                <v:shape id="AutoShape 136" o:spid="_x0000_s1344" style="position:absolute;left:21963;top:-5971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" path="m-19259,5936r,-46m-18835,5936r,-46m-18413,5936r,-46m-17990,5936r,-46m-17566,5936r,-46m-17144,5936r,-46m-16721,5936r,-46e" filled="f" strokeweight=".21406mm">
                  <v:path arrowok="t" o:connecttype="custom" o:connectlocs="-19259,-35;-19259,-81;-18835,-35;-18835,-81;-18413,-35;-18413,-81;-17990,-35;-17990,-81;-17566,-35;-17566,-81;-17144,-35;-17144,-81;-16721,-35;-16721,-81" o:connectangles="0,0,0,0,0,0,0,0,0,0,0,0,0,0"/>
                </v:shape>
                <v:line id="Line 135" o:spid="_x0000_s1345" style="position:absolute;visibility:visible;mso-wrap-style:square" from="2494,-2415" to="5455,-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" strokeweight=".21383mm"/>
                <v:shape id="AutoShape 134" o:spid="_x0000_s1346" style="position:absolute;left:2911;top:-2404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" path="m,l12,m423,r12,m846,r12,m1269,r12,m1692,r12,m2114,r12,e" filled="f" strokeweight=".40436mm">
                  <v:path arrowok="t" o:connecttype="custom" o:connectlocs="0,0;12,0;423,0;435,0;846,0;858,0;1269,0;1281,0;1692,0;1704,0;2114,0;2126,0" o:connectangles="0,0,0,0,0,0,0,0,0,0,0,0"/>
                </v:shape>
                <v:shape id="AutoShape 133" o:spid="_x0000_s1347" style="position:absolute;left:21963;top:-57957;width:56409;height:1036;visibility:visible;mso-wrap-style:square;v-text-anchor:top" coordsize="5640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" path="m-19259,55542r,46m-18835,55542r,46m-18413,55542r,46m-17990,55542r,46m-17566,55542r,46m-17144,55542r,46m-16721,55542r,46e" filled="f" strokeweight=".21406mm">
                  <v:path arrowok="t" o:connecttype="custom" o:connectlocs="-19259,-2415;-19259,-2369;-18835,-2415;-18835,-2369;-18413,-2415;-18413,-2369;-17990,-2415;-17990,-2369;-17566,-2415;-17566,-2369;-17144,-2415;-17144,-2369;-16721,-2415;-16721,-2369" o:connectangles="0,0,0,0,0,0,0,0,0,0,0,0,0,0"/>
                </v:shape>
                <v:line id="Line 132" o:spid="_x0000_s1348" style="position:absolute;visibility:visible;mso-wrap-style:square" from="2494,-2415" to="2494,-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" strokeweight=".21428mm"/>
                <v:shape id="AutoShape 131" o:spid="_x0000_s1349" style="position:absolute;left:17267;top:-57957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" path="m-14774,57526r23,m-14774,56732r23,m-14774,55939r23,m-14774,57922r47,m-14774,57129r47,m-14774,56335r47,m-14774,55542r47,e" filled="f" strokeweight=".21406mm">
                  <v:path arrowok="t" o:connecttype="custom" o:connectlocs="-14774,-431;-14751,-431;-14774,-1225;-14751,-1225;-14774,-2018;-14751,-2018;-14774,-35;-14727,-35;-14774,-828;-14727,-828;-14774,-1622;-14727,-1622;-14774,-2415;-14727,-2415" o:connectangles="0,0,0,0,0,0,0,0,0,0,0,0,0,0"/>
                </v:shape>
                <v:line id="Line 130" o:spid="_x0000_s1350" style="position:absolute;visibility:visible;mso-wrap-style:square" from="5455,-2415" to="5455,-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" strokeweight=".21428mm"/>
                <v:shape id="AutoShape 129" o:spid="_x0000_s1351" style="position:absolute;left:82033;top:-57957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" path="m-76578,57526r-23,m-76578,56732r-23,m-76578,55939r-23,m-76578,57922r-47,m-76578,57129r-47,m-76578,56335r-47,m-76578,55542r-47,e" filled="f" strokeweight=".21406mm">
                  <v:path arrowok="t" o:connecttype="custom" o:connectlocs="-76578,-431;-76601,-431;-76578,-1225;-76601,-1225;-76578,-2018;-76601,-2018;-76578,-35;-76625,-35;-76578,-828;-76625,-828;-76578,-1622;-76625,-1622;-76578,-2415;-76625,-2415" o:connectangles="0,0,0,0,0,0,0,0,0,0,0,0,0,0"/>
                </v:shape>
                <v:shape id="AutoShape 128" o:spid="_x0000_s1352" style="position:absolute;left:21963;top:-44154;width:56409;height:27951;visibility:visible;mso-wrap-style:square;v-text-anchor:top" coordsize="56409,2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" path="m-19259,43411r8,l-19250,43411r1,l-19248,43411r1,l-19246,43411r2,l-19243,43411r1,l-19241,43411r1,l-19239,43411r1,l-19236,43411r1,l-19234,43411r1,l-19232,43411r2,l-19229,43411r1,l-19226,43411r1,l-19223,43411r2,l-19220,43411r1,l-19217,43411r1,l-19215,43411r2,l-19212,43411r1,l-19209,43411r2,l-19206,43411r1,l-19203,43411r1,l-19201,43411r2,l-19198,43411r1,l-19195,43411r2,l-19192,43411r2,l-19189,43411r1,l-19186,43411r1,l-19184,43411r2,l-19181,43411r1,l-19178,43411r2,l-19175,43411r1,l-19172,43411r1,l-19170,43411r2,l-19167,43411r2,l-19164,43412r1,l-19161,43412r2,l-19158,43412r1,l-19155,43412r1,l-19153,43412r2,l-19150,43412r1,l-19147,43412r1,l-19145,43412r2,l-19141,43412r1,1l-19138,43413r1,l-19136,43413r2,l-19133,43413r1,l-19130,43413r1,l-19128,43413r2,l-19124,43413r1,l-19122,43413r2,l-19119,43413r1,l-19116,43413r1,l-19113,43413r1,l-19110,43413r1,l-19107,43413r1,l-19105,43413r2,l-19102,43413r1,l-19099,43413r1,l-19096,43413r1,l-19093,43413r1,l-19091,43413r2,l-19088,43413r1,l-19085,43413r1,l-19082,43413r2,l-19079,43413r1,l-19076,43413r1,l-19074,43413r2,l-19071,43413r1,l-19068,43413r2,l-19065,43413r1,l-19062,43413r1,l-19060,43413r2,l-19057,43413r2,l-19054,43413r1,l-19051,43413r2,l-19048,43413r1,l-19045,43413r1,l-19043,43413r2,l-19040,43413r1,l-19037,43413r1,l-19034,43413r1,l-19031,43413r1,l-19028,43413r1,l-19026,43413r2,l-19023,43413r1,l-19020,43413r1,l-19018,43413r2,l-19014,43413r1,l-19012,43413r2,l-19009,43413r1,l-19006,43413r1,l-19003,43413r1,l-19001,43413r2,l-18997,43413r1,l-18995,43413r2,l-18992,43412r1,-1l-18989,43411r1,l-18987,43409r2,l-18983,43407r1,l-18981,43405r2,-2l-18978,43401r2,-1l-18975,43397r1,-2l-18972,43393r1,-3l-18969,43386r1,-3l-18966,43380r1,-4l-18964,43372r2,-5l-18961,43362r1,-5l-18958,43351r1,-5l-18956,43340r2,-7l-18952,43327r1,-8l-18949,43312r1,-8l-18947,43296r2,-9l-18944,43277r1,-9l-18941,43258r2,-10l-18938,43237r1,-12l-18935,43214r1,-12l-18933,43189r2,-13l-18930,43162r1,-13l-18927,43134r1,-15l-18924,43103r2,-16l-18921,43071r1,-17l-18918,43036r1,-19l-18916,42999r2,-19l-18913,42961r1,-20l-18910,42921r1,-20l-18907,42881r1,-21l-18904,42840r1,-21l-18902,42798r2,-20l-18899,42757r1,-21l-18896,42717r1,-20l-18893,42677r1,-19l-18891,42639r2,-18l-18887,42602r1,-17l-18885,42568r2,-16l-18882,42536r1,-15l-18879,42507r1,-14l-18877,42480r2,-11l-18874,42458r2,-11l-18870,42438r1,-9l-18868,42421r2,-8l-18865,42406r1,-6l-18862,42394r1,-5l-18860,42384r2,-4l-18856,42377r1,-4l-18854,42370r2,-2l-18851,42366r1,-2l-18848,42363r1,-2l-18846,42361r2,-1l-18842,42359r1,l-18839,42359r1,l-18837,42359r2,l-18834,42359r1,l-18831,42360r1,l-18829,42361r2,l-18825,42361r1,1l-18823,42363r2,l-18820,42364r1,1l-18817,42365r1,l-18814,42366r2,1l-18811,42367r1,1l-18808,42369r1,l-18806,42370r2,1l-18803,42371r1,1l-18800,42372r1,1l-18797,42373r1,l-18794,42374r1,1l-18792,42375r2,l-18789,42375r2,l-18786,42376r1,l-18783,42376r1,l-18780,42376r1,l-18777,42376r1,l-18775,42376r2,l-18772,42376r1,l-18769,42376r1,l-18767,42375r2,l-18764,42375r2,l-18760,42375r1,l-18758,42375r2,l-18755,42375r1,l-18752,42374r1,l-18750,42374r2,l-18747,42374r2,l-18744,42373r2,l-18741,42373r1,l-18738,42373r1,l-18735,42373r1,l-18733,42373r2,l-18729,42373r1,l-18727,42373r2,l-18724,42373r1,l-18721,42373r1,l-18719,42372r2,l-18716,42372r1,l-18713,42372r2,-1l-18710,42371r1,l-18707,42371r1,l-18704,42371r1,l-18702,42370r2,l-18699,42370r1,-1l-18696,42369r2,l-18693,42369r1,l-18690,42368r1,l-18688,42368r2,-1l-18685,42367r1,l-18682,42367r1,l-18679,42366r2,l-18676,42366r1,l-18673,42365r1,l-18671,42365r2,l-18668,42365r1,l-18665,42365r1,l-18663,42365r2,l-18659,42365r1,l-18657,42365r2,l-18654,42365r2,l-18651,42365r1,l-18648,42365r1,l-18645,42365r1,l-18642,42365r1,l-18640,42365r2,1l-18637,42366r1,l-18634,42366r1,1l-18631,42367r1,l-18628,42367r1,l-18625,42367r1,l-18623,42367r2,1l-18620,42368r1,l-18617,42369r2,l-18614,42369r1,l-18611,42369r1,l-18609,42369r2,l-18606,42370r1,l-18603,42370r2,l-18600,42371r2,l-18597,42371r1,l-18594,42371r1,l-18592,42371r2,l-18589,42371r1,l-18586,42371r2,l-18583,42371r1,1l-18580,42372r1,l-18578,42372r2,l-18575,42372r1,l-18572,42372r1,-1l-18569,42371r2,l-18566,42371r1,l-18563,42371r1,l-18561,42371r2,l-18558,42371r1,l-18555,42371r1,l-18553,42371r2,l-18549,42371r1,l-18547,42371r2,l-18544,42371r2,l-18541,42371r1,l-18538,42371r1,l-18536,42371r2,l-18532,42371r1,l-18530,42372r2,l-18527,42372r1,l-18524,42372r1,l-18522,42373r2,l-18518,42373r1,l-18515,42373r1,l-18513,42373r2,l-18510,42373r1,1l-18507,42374r1,l-18504,42374r1,l-18501,42374r1,1l-18499,42375r2,l-18496,42375r1,l-18493,42375r1,l-18490,42375r2,l-18487,42375r1,l-18484,42375r1,l-18482,42375r2,l-18479,42375r1,l-18476,42375r2,l-18473,42375r1,l-18470,42375r1,l-18468,42375r2,-1l-18465,42374r1,l-18462,42374r1,l-18459,42374r2,l-18456,42373r1,l-18453,42373r1,l-18451,42373r2,l-18448,42373r1,l-18445,42373r1,l-18442,42372r1,l-18439,42372r1,l-18436,42372r1,-1l-18434,42371r2,l-18431,42371r1,l-18428,42371r1,l-18426,42371r2,l-18422,42371r1,l-18420,42371r2,l-18417,42371r1,l-18414,42371r1,l-18412,42371r2,l-18409,42371r2,l-18405,42371r1,l-18403,42371r2,l-18400,42371r1,l-18397,42371r1,l-18395,42371r2,l-18391,42371r1,l-18389,42371r2,1l-18386,42372r1,l-18383,42372r1,l-18380,42372r1,1l-18377,42373r1,l-18374,42373r1,l-18372,42373r2,l-18369,42373r1,l-18366,42373r1,l-18364,42373r2,l-18360,42373r1,l-18358,42373r2,l-18355,42373r2,l-18352,42373r1,l-18349,42373r2,l-18346,42373r1,l-18343,42373r1,l-18341,42373r2,l-18338,42373r1,l-18335,42373r1,l-18332,42373r1,l-18329,42373r1,l-18326,42373r1,l-18324,42373r2,l-18321,42373r1,l-18318,42373r1,l-18315,42373r1,l-18312,42373r1,l-18310,42373r2,l-18307,42373r1,l-18304,42373r1,l-18301,42373r1,l-18299,42373r2,l-18295,42373r1,l-18293,42373r2,l-18290,42373r1,l-18287,42373r1,l-18285,42373r2,l-18282,42373r2,l-18279,42373r2,l-18276,42373r2,l-18273,42373t,l-18272,42373r2,l-18269,42373r1,l-18266,42373r2,l-18263,42373r1,-1l-18260,42372r1,l-18258,42372r2,l-18255,42372r1,l-18252,42372r2,l-18249,42372r2,l-18246,42372r1,l-18243,42372r1,l-18241,42372r2,l-18238,42372r1,l-18235,42372r2,l-18232,42372r1,l-18229,42372r1,l-18227,42372r2,l-18224,42372r1,1l-18221,42373r2,l-18218,42373r2,l-18215,42373r1,l-18212,42373r1,l-18210,42373r2,l-18207,42373r2,l-18204,42373r2,l-18201,42373r1,l-18198,42373r1,l-18196,42373r2,l-18193,42373r2,l-18190,42373r2,l-18187,42373r2,l-18184,42373r1,l-18181,42373r1,l-18179,42373r2,l-18176,42373r1,l-18173,42373r1,l-18170,42373r1,l-18167,42373r1,l-18164,42373r1,l-18162,42373r2,l-18159,42373r1,l-18156,42373r1,l-18153,42373r1,l-18150,42373r1,l-18148,42373r2,l-18145,42373r1,l-18142,42373r1,l-18139,42373r2,l-18136,42373r1,l-18133,42373r1,l-18131,42373r2,l-18128,42373r1,l-18125,42373r2,l-18122,42373r1,l-18119,42373r1,l-18117,42373r2,l-18114,42373r1,l-18111,42373r1,l-18108,42373r2,l-18105,42373r1,l-18102,42373r1,l-18100,42373r2,l-18097,42373r1,l-18094,42373r2,l-18091,42373r1,l-18088,42373r1,l-18086,42373r2,l-18083,42373r2,l-18080,42373r2,l-18077,42373r2,l-18074,42373r1,l-18071,42373r1,l-18069,42373r2,l-18066,42373r1,l-18063,42373r2,l-18060,42373r1,l-18057,42373r1,l-18054,42373r1,l-18052,42373r2,l-18049,42373r1,l-18046,42374r1,l-18043,42374r1,l-18040,42374r1,l-18038,42374r2,l-18035,42374r1,1l-18032,42375r1,l-18029,42375r1,l-18026,42375r1,l-18023,42375r1,l-18021,42375r2,l-18018,42375r1,l-18015,42375r1,l-18013,42375r2,l-18009,42375r1,l-18007,42375r2,l-18004,42375r2,l-18001,42375r1,l-17998,42375r2,l-17995,42375r1,l-17992,42375r1,l-17990,42375r2,l-17987,42375r1,l-17984,42375r1,l-17981,42375r1,l-17978,42375r1,-1l-17975,42374r1,l-17973,42374r2,l-17970,42374r1,-1l-17967,42373r2,l-17964,42373r1,l-17961,42373r1,l-17959,42373r2,l-17956,42373r1,-1l-17953,42372r2,l-17950,42372r2,l-17947,42372r1,-1l-17944,42371r1,l-17942,42371r2,l-17939,42371r1,l-17936,42371r2,l-17933,42371r1,l-17930,42371r1,-1l-17928,42370r2,l-17925,42370r1,l-17922,42370r1,l-17919,42370r1,-1l-17916,42369r1,l-17913,42369r1,l-17911,42369r2,l-17908,42369r1,l-17905,42369r1,l-17903,42369r2,l-17899,42369r1,l-17897,42369r2,l-17894,42369r2,l-17891,42369r1,l-17888,42369r1,l-17886,42369r2,l-17882,42369r1,l-17880,42369r2,l-17877,42369r1,l-17874,42369r1,l-17872,42369r2,l-17868,42369r1,l-17865,42369r1,l-17863,42369r2,l-17860,42369r1,l-17857,42369r1,1l-17854,42370r1,l-17851,42370r1,l-17849,42370r2,l-17846,42371r1,l-17843,42371r1,l-17840,42371r2,l-17837,42371r1,l-17834,42371r1,l-17832,42371r2,l-17829,42371r1,l-17826,42371r2,l-17823,42372r1,l-17820,42372r1,l-17818,42372r2,l-17815,42372r2,l-17812,42372r1,l-17809,42372r2,l-17806,42372r1,l-17803,42372r1,l-17801,42372r2,l-17798,42372r1,l-17795,42372r1,l-17793,42372r2,l-17789,42372r1,l-17786,42371r1,l-17784,42371r2,l-17781,42371r1,l-17778,42371r1,l-17776,42371r2,l-17772,42371r1,l-17770,42371r2,l-17767,42371r1,l-17764,42371r1,l-17762,42371r2,l-17759,42371r2,l-17755,42371r1,l-17753,42371r2,l-17750,42371r1,l-17747,42371r1,l-17745,42371r2,l-17741,42371r1,l-17739,42371r2,l-17736,42371r2,l-17733,42371r1,l-17730,42371r1,l-17727,42371r1,l-17724,42371r1,l-17722,42371r2,l-17719,42371r1,l-17716,42371r1,l-17713,42371r1,l-17710,42371r1,l-17708,42371r2,l-17705,42371r2,l-17702,42371r1,l-17699,42371r2,l-17696,42371r1,l-17693,42371r1,l-17691,42371r2,l-17688,42371r1,l-17685,42371r1,l-17683,42371r2,l-17679,42371r1,l-17676,42371r1,l-17674,42371r2,l-17671,42371r1,l-17668,42371r1,l-17666,42371r2,l-17662,42371r1,l-17660,42371r2,l-17657,42371r1,l-17654,42371r1,l-17651,42371r1,l-17649,42371r2,l-17645,42371r1,l-17643,42371r2,1l-17640,42372r1,l-17637,42372r1,l-17635,42372r2,l-17632,42372r2,l-17629,42372r2,l-17626,42372r2,l-17623,42372r1,l-17620,42372r1,l-17618,42373r2,l-17614,42373r1,l-17612,42373r2,l-17609,42373r1,l-17606,42373r1,l-17604,42373r2,l-17600,42373r1,l-17597,42373r1,l-17595,42373r2,l-17592,42373r1,l-17589,42373r1,l-17586,42373r1,l-17583,42373r1,l-17581,42373r2,l-17578,42373r1,l-17575,42373r1,l-17573,42373r3,l-17569,42373r1,l-17566,42373r1,l-17564,42373r2,l-17561,42373r1,l-17558,42373r1,l-17556,42373r2,l-17552,42373r1,l-17550,42373r2,l-17547,42373r1,l-17544,42373r1,l-17541,42373r1,l-17539,42373r2,l-17535,42373r1,l-17533,42373r2,l-17530,42373r1,l-17527,42373r1,l-17525,42373r2,l-17522,42373r1,l-17519,42373r2,l-17516,42373r2,l-17513,42373r1,l-17510,42373r1,l-17508,42373r2,l-17505,42373r2,l-17502,42373r2,l-17499,42373r1,l-17496,42373r1,l-17494,42373r2,-1l-17491,42372r2,l-17487,42372r1,l-17485,42372r2,l-17482,42372r1,l-17479,42372r1,l-17477,42372r2,l-17473,42372r1,l-17471,42371r2,l-17468,42371r1,l-17465,42371r1,l-17463,42371r2,l-17459,42371r1,l-17456,42371r1,l-17454,42371r2,l-17451,42371r1,l-17448,42371r1,l-17446,42371r2,l-17442,42371r1,l-17440,42371r2,l-17437,42371r2,l-17434,42371r1,l-17431,42371r1,l-17429,42371r2,l-17425,42371r1,l-17423,42371r2,l-17420,42371r1,l-17417,42371r1,l-17415,42371r2,l-17412,42371r1,l-17408,42371r1,l-17406,42371r2,l-17403,42371r1,l-17400,42371r1,l-17398,42371r2,l-17395,42371r1,l-17392,42371r2,-1l-17389,42370r1,l-17386,42370r1,l-17384,42370r2,l-17381,42370r2,l-17378,42370r2,l-17375,42370r2,l-17372,42370r1,l-17369,42370r1,l-17367,42370r2,l-17364,42369r2,l-17361,42369r2,l-17358,42369r1,l-17355,42369r1,l-17352,42369r1,l-17350,42369r2,l-17346,42369r1,l-17344,42369r2,l-17341,42369r1,l-17338,42369r1,l-17336,42369r2,l-17332,42369r1,l-17330,42369r2,l-17327,42369r2,l-17324,42369r1,l-17321,42369r1,l-17319,42369r2,l-17315,42369r1,l-17313,42369r2,l-17310,42369r1,l-17307,42369r1,l-17305,42369r2,l-17302,42369r2,l-17298,42369r1,l-17296,42369r2,l-17293,42369r1,l-17290,42369r1,l-17288,42369t,l-17286,42369r1,l-17284,42369r2,l-17280,42369r1,l-17278,42369r2,l-17275,42369r2,l-17272,42369r1,l-17269,42369r1,l-17267,42369r2,l-17263,42369r1,l-17261,42369r2,l-17258,42369r1,l-17255,42369r1,l-17253,42369r2,l-17249,42369r1,l-17246,42369r1,l-17244,42369r2,l-17241,42369r1,l-17238,42369r1,l-17236,42369r2,l-17232,42369r1,l-17230,42369r2,1l-17227,42370r1,l-17224,42370r1,l-17222,42370r2,l-17219,42370r2,l-17215,42370r1,l-17213,42370r2,-1l-17210,42369r1,l-17207,42369r1,l-17205,42369r2,l-17202,42369r1,l-17199,42369r2,l-17196,42369r1,l-17193,42369r1,l-17190,42369r1,l-17188,42369r2,l-17185,42369r1,l-17182,42369r2,l-17179,42369r1,l-17176,42369r1,l-17174,42369r2,l-17171,42369r1,l-17168,42369r1,l-17165,42369r2,l-17162,42369r1,l-17159,42369r1,l-17157,42369r2,l-17154,42369r1,l-17151,42369r2,l-17148,42369r1,l-17145,42369r1,l-17143,42369r2,l-17140,42369r2,l-17137,42369r2,l-17134,42369r2,l-17131,42369r1,l-17128,42369r1,l-17126,42369r2,l-17123,42369r2,-1l-17120,42368r2,l-17117,42368r1,l-17114,42368r1,l-17111,42368r1,l-17109,42368r2,l-17105,42368r1,l-17103,42368r2,l-17100,42368r1,l-17097,42368r1,l-17095,42368r2,l-17092,42368r1,l-17089,42368r2,l-17086,42368r1,l-17083,42368r1,l-17080,42368r1,l-17078,42368r2,l-17075,42368r1,l-17072,42368r2,l-17069,42368r1,l-17066,42368r1,l-17064,42368r2,l-17061,42368r1,l-17058,42368r1,l-17055,42368r2,l-17052,42368r1,l-17049,42368r1,l-17047,42368r2,l-17044,42368r1,l-17041,42368r1,l-17038,42368r1,l-17035,42368r1,l-17033,42368r2,l-17030,42368r2,l-17027,42368r1,l-17024,42368r2,l-17021,42368r1,l-17018,42368r1,l-17016,42368r2,l-17013,42368r1,l-17010,42368r2,l-17007,42368r1,l-17004,42368r1,l-17001,42368r1,l-16999,42368r2,l-16996,42368r2,-1l-16993,42367r2,l-16990,42367r1,l-16987,42367r1,l-16985,42367r2,l-16982,42367r1,l-16979,42367r2,l-16976,42367r2,l-16973,42367r1,l-16970,42367r1,l-16968,42367r2,l-16965,42367r1,l-16962,42367r2,l-16959,42367r1,l-16956,42367r1,l-16954,42367r2,l-16951,42367r1,l-16948,42367r1,l-16945,42367r2,l-16942,42367r1,l-16939,42367r1,l-16937,42367r2,l-16934,42367r1,l-16931,42367r1,l-16929,42367r2,l-16925,42367r1,l-16923,42367r2,l-16920,42367r2,l-16917,42367r1,l-16914,42367r1,l-16911,42367r1,l-16908,42367r1,l-16906,42367r2,l-16903,42367r1,l-16900,42367r1,l-16897,42367r1,l-16894,42367r1,l-16891,42367r1,l-16889,42367r2,l-16886,42367r1,l-16883,42367r2,l-16880,42366r1,l-16877,42366r1,l-16875,42366r2,l-16872,42366r1,l-16869,42366r2,l-16866,42366r2,l-16863,42366r1,l-16860,42366r1,l-16858,42366r2,l-16855,42366r1,-1l-16852,42365r2,l-16849,42365r1,l-16846,42365r1,l-16844,42365r2,l-16841,42365r2,l-16838,42365r1,l-16835,42365r2,l-16832,42365r1,l-16829,42365r1,l-16827,42365r2,l-16824,42365r1,l-16821,42365r1,l-16819,42365r2,l-16815,42365r1,l-16812,42365r1,l-16810,42365r2,l-16807,42365r1,l-16804,42365r1,l-16802,42365r2,l-16798,42365r1,l-16796,42365r2,l-16793,42365r1,l-16790,42365r1,l-16788,42365r2,l-16784,42365r1,l-16781,42365r1,l-16779,42365r2,l-16776,42365r1,l-16773,42365r1,l-16770,42365r1,l-16767,42365r1,l-16765,42365r2,l-16762,42365r1,l-16759,42365r1,l-16756,42365r2,l-16753,42365r1,l-16750,42365r1,l-16748,42365r2,l-16744,42365r1,l-16742,42365r2,l-16739,42365r1,l-16737,42365r1,l-16735,42365r1,l-16733,42365r1,l-16731,42364r1,l-16729,42364r2,l-16721,42364t-2538,1092l-19232,43455t47,-3l-19159,43451t48,-3l-19085,43448t47,-1l-19012,43446t38,-24l-18966,43396t9,-47l-18952,43323t6,-46l-18943,43250t7,-47l-18933,43177t6,-47l-18924,43104t6,-47l-18914,43031t6,-46l-18904,42959t8,-47l-18891,42886t10,-46l-18873,42817t20,-33l-18834,42769t40,-28l-18769,42730t44,-6l-18698,42722t47,l-18625,42723t47,3l-18551,42727t43,-1l-18484,42722t43,-9l-18415,42710t47,-3l-18341,42707t47,-3l-18274,42701t1,l-18247,42698t45,-6l-18175,42689t45,-3l-18106,42685t47,-4l-18033,42679t44,-5l-17964,42672t47,-4l-17890,42668t47,-2l-17817,42664t47,-4l-17743,42660t47,2l-17670,42663t43,1l-17600,42665t47,l-17527,42664t48,-1l-17453,42662t47,-2l-17379,42658t45,-2l-17307,42654t19,l-17261,42654t47,2l-17188,42657t47,1l-17114,42658t47,-1l-17041,42656t46,-2l-16969,42652t47,1l-16896,42654t48,3l-16822,42660t44,3l-16752,42664t-2507,944l-19258,43608t32,l-19226,43608t32,l-19193,43608t32,1l-19161,43609t32,1l-19128,43610t31,1l-19096,43611t32,1l-19064,43612t32,1l-19031,43613t23,-8l-19008,43605e" filled="f" strokecolor="#f46a4e" strokeweight=".30919mm">
                  <v:path arrowok="t" o:connecttype="custom" o:connectlocs="-19217,-743;-19175,-743;-19133,-741;-19091,-741;-19048,-741;-19006,-741;-18964,-782;-18921,-1083;-18879,-1647;-18837,-1795;-18794,-1780;-18752,-1780;-18710,-1783;-18668,-1789;-18625,-1787;-18583,-1783;-18541,-1783;-18499,-1779;-18456,-1781;-18414,-1783;-18372,-1781;-18329,-1781;-18287,-1781;-18246,-1782;-18204,-1781;-18162,-1781;-18119,-1781;-18077,-1781;-18035,-1780;-17992,-1779;-17950,-1782;-17908,-1785;-17865,-1785;-17823,-1782;-17781,-1783;-17739,-1783;-17696,-1783;-17654,-1783;-17612,-1781;-17569,-1781;-17527,-1781;-17485,-1782;-17442,-1783;-17400,-1783;-17358,-1785;-17315,-1785;-17275,-1785;-17232,-1785;-17190,-1785;-17148,-1785;-17105,-1786;-17064,-1786;-17021,-1786;-16979,-1787;-16937,-1787;-16894,-1787;-16852,-1789;-16810,-1789;-16767,-1789;-16730,-1790;-18873,-1337;-17890,-1486;-16822,-1494" o:connectangles="0,0,0,0,0,0,0,0,0,0,0,0,0,0,0,0,0,0,0,0,0,0,0,0,0,0,0,0,0,0,0,0,0,0,0,0,0,0,0,0,0,0,0,0,0,0,0,0,0,0,0,0,0,0,0,0,0,0,0,0,0,0,0"/>
                </v:shape>
                <v:shape id="AutoShape 127" o:spid="_x0000_s1353" style="position:absolute;left:2969;top:-605;width:33;height:30;visibility:visible;mso-wrap-style:square;v-text-anchor:top" coordsize="3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" path="m,30r18,m15,l33,e" filled="f" strokecolor="#f46a4e" strokeweight=".30886mm">
                  <v:path arrowok="t" o:connecttype="custom" o:connectlocs="0,-575;18,-575;15,-605;33,-605" o:connectangles="0,0,0,0"/>
                </v:shape>
                <v:shape id="AutoShape 126" o:spid="_x0000_s1354" style="position:absolute;left:28609;top:-20269;width:36441;height:2566;visibility:visible;mso-wrap-style:square;v-text-anchor:top" coordsize="36441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" path="m-25605,19634r1,-1m-25594,19603r1,-1m-25583,19572r1,m-25570,19547r,-1m-25546,19550r1,1m-25528,19577r,1m-25508,19598r1,1m-25478,19607r,m-25446,19610r1,m-25414,19609r1,-1m-25383,19608r1,1m-25351,19614r,1m-25322,19621r1,1m-25292,19628r1,m-25261,19635r1,m-25230,19642r1,m-25198,19646r1,m-25168,19649r1,m-25135,19651r,m-25103,19653r1,1m-25071,19653r1,m-25040,19650r,m-25009,19643r,-1m-24980,19631r1,-1m-24950,19618r1,-1m-24918,19609r1,m-24888,19609r1,1m-24857,19615r1,m-24826,19622r1,1m-24795,19629r1,1m-24764,19636r1,1m-24734,19642r1,1m-24701,19647r,m-24669,19648r1,m-24637,19646r1,m-24604,19645r,m-24572,19645r1,m-24541,19646r1,m-24511,19648r1,1m-24479,19650r1,m-24446,19648r,m-24414,19644r1,m-24382,19641r1,m-24349,19640r1,m-24317,19640r1,m-24284,19640r,m-24252,19642r1,m-24221,19646r1,1m-24190,19652r1,m-24157,19656r,m-24125,19658r1,m-24094,19659r1,1m-24063,19660r1,m-24031,19660r1,m-23998,19661r1,m-23966,19660r1,e" filled="f" strokecolor="#f46a4e" strokeweight=".30919mm">
                  <v:path arrowok="t" o:connecttype="custom" o:connectlocs="-25604,-636;-25593,-667;-25582,-697;-25570,-723;-25545,-718;-25528,-691;-25507,-670;-25478,-662;-25445,-659;-25413,-661;-25382,-660;-25351,-654;-25321,-647;-25291,-641;-25260,-634;-25229,-627;-25197,-623;-25167,-620;-25135,-618;-25102,-615;-25070,-616;-25040,-619;-25009,-627;-24979,-639;-24949,-652;-24917,-660;-24887,-659;-24856,-654;-24825,-646;-24794,-639;-24763,-632;-24733,-626;-24701,-622;-24668,-621;-24636,-623;-24604,-624;-24571,-624;-24540,-623;-24510,-620;-24478,-619;-24446,-621;-24413,-625;-24381,-628;-24348,-629;-24316,-629;-24284,-629;-24251,-627;-24220,-622;-24189,-617;-24157,-613;-24124,-611;-24093,-609;-24062,-609;-24030,-609;-23997,-608;-23965,-609" o:connectangles="0,0,0,0,0,0,0,0,0,0,0,0,0,0,0,0,0,0,0,0,0,0,0,0,0,0,0,0,0,0,0,0,0,0,0,0,0,0,0,0,0,0,0,0,0,0,0,0,0,0,0,0,0,0,0,0"/>
                </v:shape>
                <v:rect id="Rectangle 125" o:spid="_x0000_s1355" style="position:absolute;left:4676;top:-619;width:2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" fillcolor="#f46a4e" stroked="f"/>
                <v:shape id="AutoShape 124" o:spid="_x0000_s1356" style="position:absolute;left:66445;top:-17989;width:11402;height:270;visibility:visible;mso-wrap-style:square;v-text-anchor:top" coordsize="114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" path="m-61739,17377r,-1m-61707,17375r1,m-61675,17374r1,m-61642,17373r1,m-61610,17372r1,m-61580,17373r1,1m-61548,17377r1,m-61517,17379r1,m-61484,17379r1,m-61452,17378r1,m-61419,17377r,m-61387,17375r1,m-61355,17374r1,m-61324,17371r,m-61292,17369r1,m-61259,17368r,m-61227,17367r1,e" filled="f" strokecolor="#f46a4e" strokeweight=".30919mm">
                  <v:path arrowok="t" o:connecttype="custom" o:connectlocs="-61739,-611;-61739,-612;-61707,-613;-61706,-613;-61675,-614;-61674,-614;-61642,-615;-61641,-615;-61610,-616;-61609,-616;-61580,-615;-61579,-614;-61548,-611;-61547,-611;-61517,-609;-61516,-609;-61484,-609;-61483,-609;-61452,-610;-61451,-610;-61419,-611;-61419,-611;-61387,-613;-61386,-613;-61355,-614;-61354,-614;-61324,-617;-61324,-617;-61292,-619;-61291,-619;-61259,-620;-61259,-620;-61227,-621;-61226,-621" o:connectangles="0,0,0,0,0,0,0,0,0,0,0,0,0,0,0,0,0,0,0,0,0,0,0,0,0,0,0,0,0,0,0,0,0,0"/>
                </v:shape>
                <v:shape id="AutoShape 123" o:spid="_x0000_s1357" style="position:absolute;left:19053;top:-54326;width:45277;height:2;visibility:visible;mso-wrap-style:square;v-text-anchor:top" coordsize="452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" path="m-16479,52074r257,m-15542,52074r27,m-15468,52074r26,m-15395,52074r27,m-15321,52074r26,m-14669,52074r1,m-14637,52074r1,m-14604,52074r1,m-14572,52074r1,m-14539,52074r,m-14507,52074r1,m-14475,52074r1,m-14442,52074r1,e" filled="f" strokecolor="#f46a4e" strokeweight=".30919mm">
                  <v:path arrowok="t" o:connecttype="custom" o:connectlocs="-16479,0;-16222,0;-15542,0;-15515,0;-15468,0;-15442,0;-15395,0;-15368,0;-15321,0;-15295,0;-14669,0;-14668,0;-14637,0;-14636,0;-14604,0;-14603,0;-14572,0;-14571,0;-14539,0;-14539,0;-14507,0;-14506,0;-14475,0;-14474,0;-14442,0;-14441,0" o:connectangles="0,0,0,0,0,0,0,0,0,0,0,0,0,0,0,0,0,0,0,0,0,0,0,0,0,0"/>
                </v:shape>
                <v:shape id="Text Box 122" o:spid="_x0000_s1358" type="#_x0000_t202" style="position:absolute;left:2863;top:-2318;width:63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M11 10 mM</w:t>
                        </w:r>
                      </w:p>
                    </w:txbxContent>
                  </v:textbox>
                </v:shape>
                <v:shape id="Text Box 121" o:spid="_x0000_s1359" type="#_x0000_t202" style="position:absolute;left:3800;top:-2318;width:572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M11 1 mM</w:t>
                        </w:r>
                      </w:p>
                    </w:txbxContent>
                  </v:textbox>
                </v:shape>
                <v:shape id="Text Box 120" o:spid="_x0000_s1360" type="#_x0000_t202" style="position:absolute;left:4672;top:-2318;width:668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1"/>
                          </w:rPr>
                          <w:t>M11 0.1 mM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2"/>
        </w:rPr>
        <w:t>0</w:t>
      </w:r>
      <w:r>
        <w:rPr>
          <w:rFonts w:ascii="Arial"/>
          <w:b/>
          <w:w w:val="105"/>
          <w:sz w:val="12"/>
        </w:rPr>
        <w:tab/>
        <w:t>10</w:t>
      </w:r>
      <w:r>
        <w:rPr>
          <w:rFonts w:ascii="Arial"/>
          <w:b/>
          <w:w w:val="105"/>
          <w:sz w:val="12"/>
        </w:rPr>
        <w:tab/>
        <w:t>20</w:t>
      </w:r>
      <w:r>
        <w:rPr>
          <w:rFonts w:ascii="Arial"/>
          <w:b/>
          <w:w w:val="105"/>
          <w:sz w:val="12"/>
        </w:rPr>
        <w:tab/>
        <w:t>30</w:t>
      </w:r>
      <w:r>
        <w:rPr>
          <w:rFonts w:ascii="Arial"/>
          <w:b/>
          <w:w w:val="105"/>
          <w:sz w:val="12"/>
        </w:rPr>
        <w:tab/>
        <w:t>40</w:t>
      </w:r>
      <w:r>
        <w:rPr>
          <w:rFonts w:ascii="Arial"/>
          <w:b/>
          <w:w w:val="105"/>
          <w:sz w:val="12"/>
        </w:rPr>
        <w:tab/>
        <w:t>50</w:t>
      </w:r>
      <w:r>
        <w:rPr>
          <w:rFonts w:ascii="Arial"/>
          <w:b/>
          <w:w w:val="105"/>
          <w:sz w:val="12"/>
        </w:rPr>
        <w:tab/>
      </w:r>
      <w:r>
        <w:rPr>
          <w:rFonts w:ascii="Arial"/>
          <w:b/>
          <w:spacing w:val="-10"/>
          <w:w w:val="105"/>
          <w:sz w:val="12"/>
        </w:rPr>
        <w:t>60</w:t>
      </w:r>
    </w:p>
    <w:p w:rsidR="00D63E71" w:rsidRDefault="00F24EAC">
      <w:pPr>
        <w:pStyle w:val="berschrift5"/>
        <w:spacing w:before="63"/>
        <w:ind w:left="152"/>
        <w:jc w:val="center"/>
      </w:pPr>
      <w:r>
        <w:t>t (s)</w:t>
      </w:r>
    </w:p>
    <w:p w:rsidR="00D63E71" w:rsidRDefault="00F24EAC">
      <w:pPr>
        <w:spacing w:before="101"/>
        <w:jc w:val="right"/>
        <w:rPr>
          <w:rFonts w:ascii="Arial"/>
          <w:b/>
          <w:sz w:val="13"/>
        </w:rPr>
      </w:pPr>
      <w:r>
        <w:br w:type="column"/>
      </w:r>
      <w:r>
        <w:rPr>
          <w:rFonts w:ascii="Arial"/>
          <w:b/>
          <w:w w:val="95"/>
          <w:sz w:val="13"/>
        </w:rPr>
        <w:t>0.1</w:t>
      </w:r>
    </w:p>
    <w:p w:rsidR="00D63E71" w:rsidRDefault="00F24EAC">
      <w:pPr>
        <w:pStyle w:val="Textkrper"/>
        <w:spacing w:before="10"/>
        <w:rPr>
          <w:rFonts w:ascii="Arial"/>
          <w:b/>
        </w:rPr>
      </w:pPr>
      <w:r>
        <w:br w:type="column"/>
      </w:r>
    </w:p>
    <w:p w:rsidR="00D63E71" w:rsidRDefault="00F24EAC">
      <w:pPr>
        <w:tabs>
          <w:tab w:val="left" w:pos="397"/>
          <w:tab w:val="left" w:pos="830"/>
          <w:tab w:val="left" w:pos="1263"/>
          <w:tab w:val="left" w:pos="1697"/>
          <w:tab w:val="left" w:pos="2129"/>
          <w:tab w:val="left" w:pos="2563"/>
        </w:tabs>
        <w:ind w:right="2296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t>0</w:t>
      </w:r>
      <w:r>
        <w:rPr>
          <w:rFonts w:ascii="Arial"/>
          <w:b/>
          <w:sz w:val="13"/>
        </w:rPr>
        <w:tab/>
        <w:t>10</w:t>
      </w:r>
      <w:r>
        <w:rPr>
          <w:rFonts w:ascii="Arial"/>
          <w:b/>
          <w:sz w:val="13"/>
        </w:rPr>
        <w:tab/>
        <w:t>20</w:t>
      </w:r>
      <w:r>
        <w:rPr>
          <w:rFonts w:ascii="Arial"/>
          <w:b/>
          <w:sz w:val="13"/>
        </w:rPr>
        <w:tab/>
        <w:t>30</w:t>
      </w:r>
      <w:r>
        <w:rPr>
          <w:rFonts w:ascii="Arial"/>
          <w:b/>
          <w:sz w:val="13"/>
        </w:rPr>
        <w:tab/>
        <w:t>40</w:t>
      </w:r>
      <w:r>
        <w:rPr>
          <w:rFonts w:ascii="Arial"/>
          <w:b/>
          <w:sz w:val="13"/>
        </w:rPr>
        <w:tab/>
        <w:t>50</w:t>
      </w:r>
      <w:r>
        <w:rPr>
          <w:rFonts w:ascii="Arial"/>
          <w:b/>
          <w:sz w:val="13"/>
        </w:rPr>
        <w:tab/>
        <w:t>60</w:t>
      </w:r>
    </w:p>
    <w:p w:rsidR="00D63E71" w:rsidRDefault="00F24EAC">
      <w:pPr>
        <w:pStyle w:val="berschrift5"/>
        <w:spacing w:before="39"/>
        <w:ind w:right="2331"/>
        <w:jc w:val="center"/>
      </w:pPr>
      <w:r>
        <w:t>t (s)</w:t>
      </w:r>
    </w:p>
    <w:p w:rsidR="00D63E71" w:rsidRDefault="00D63E71">
      <w:pPr>
        <w:jc w:val="center"/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704" w:space="40"/>
            <w:col w:w="2829" w:space="39"/>
            <w:col w:w="1461" w:space="40"/>
            <w:col w:w="5387"/>
          </w:cols>
        </w:sectPr>
      </w:pPr>
    </w:p>
    <w:p w:rsidR="00D63E71" w:rsidRDefault="00F24EAC">
      <w:pPr>
        <w:spacing w:before="82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(g)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spacing w:before="8"/>
        <w:rPr>
          <w:rFonts w:ascii="Arial"/>
          <w:b/>
          <w:sz w:val="19"/>
        </w:rPr>
      </w:pPr>
    </w:p>
    <w:p w:rsidR="00D63E71" w:rsidRDefault="00F24EAC">
      <w:pPr>
        <w:ind w:left="99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1543050</wp:posOffset>
                </wp:positionH>
                <wp:positionV relativeFrom="paragraph">
                  <wp:posOffset>43815</wp:posOffset>
                </wp:positionV>
                <wp:extent cx="1981200" cy="1650365"/>
                <wp:effectExtent l="9525" t="27994610" r="49225200" b="0"/>
                <wp:wrapNone/>
                <wp:docPr id="7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650365"/>
                          <a:chOff x="2430" y="69"/>
                          <a:chExt cx="3120" cy="2599"/>
                        </a:xfrm>
                      </wpg:grpSpPr>
                      <wps:wsp>
                        <wps:cNvPr id="7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84" y="2491"/>
                            <a:ext cx="3013" cy="0"/>
                          </a:xfrm>
                          <a:prstGeom prst="line">
                            <a:avLst/>
                          </a:prstGeom>
                          <a:noFill/>
                          <a:ln w="7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17"/>
                        <wps:cNvSpPr>
                          <a:spLocks/>
                        </wps:cNvSpPr>
                        <wps:spPr bwMode="auto">
                          <a:xfrm>
                            <a:off x="2908" y="2479"/>
                            <a:ext cx="2164" cy="2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2164"/>
                              <a:gd name="T2" fmla="+- 0 2921 2908"/>
                              <a:gd name="T3" fmla="*/ T2 w 2164"/>
                              <a:gd name="T4" fmla="+- 0 3338 2908"/>
                              <a:gd name="T5" fmla="*/ T4 w 2164"/>
                              <a:gd name="T6" fmla="+- 0 3351 2908"/>
                              <a:gd name="T7" fmla="*/ T6 w 2164"/>
                              <a:gd name="T8" fmla="+- 0 3769 2908"/>
                              <a:gd name="T9" fmla="*/ T8 w 2164"/>
                              <a:gd name="T10" fmla="+- 0 3781 2908"/>
                              <a:gd name="T11" fmla="*/ T10 w 2164"/>
                              <a:gd name="T12" fmla="+- 0 4199 2908"/>
                              <a:gd name="T13" fmla="*/ T12 w 2164"/>
                              <a:gd name="T14" fmla="+- 0 4211 2908"/>
                              <a:gd name="T15" fmla="*/ T14 w 2164"/>
                              <a:gd name="T16" fmla="+- 0 4630 2908"/>
                              <a:gd name="T17" fmla="*/ T16 w 2164"/>
                              <a:gd name="T18" fmla="+- 0 4642 2908"/>
                              <a:gd name="T19" fmla="*/ T18 w 2164"/>
                              <a:gd name="T20" fmla="+- 0 5060 2908"/>
                              <a:gd name="T21" fmla="*/ T20 w 2164"/>
                              <a:gd name="T22" fmla="+- 0 5072 2908"/>
                              <a:gd name="T23" fmla="*/ T22 w 2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6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430" y="0"/>
                                </a:moveTo>
                                <a:lnTo>
                                  <a:pt x="443" y="0"/>
                                </a:lnTo>
                                <a:moveTo>
                                  <a:pt x="861" y="0"/>
                                </a:moveTo>
                                <a:lnTo>
                                  <a:pt x="873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03" y="0"/>
                                </a:lnTo>
                                <a:moveTo>
                                  <a:pt x="1722" y="0"/>
                                </a:moveTo>
                                <a:lnTo>
                                  <a:pt x="1734" y="0"/>
                                </a:lnTo>
                                <a:moveTo>
                                  <a:pt x="2152" y="0"/>
                                </a:moveTo>
                                <a:lnTo>
                                  <a:pt x="2164" y="0"/>
                                </a:lnTo>
                              </a:path>
                            </a:pathLst>
                          </a:custGeom>
                          <a:noFill/>
                          <a:ln w="147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16"/>
                        <wps:cNvSpPr>
                          <a:spLocks/>
                        </wps:cNvSpPr>
                        <wps:spPr bwMode="auto">
                          <a:xfrm>
                            <a:off x="21963" y="3830"/>
                            <a:ext cx="56409" cy="1035"/>
                          </a:xfrm>
                          <a:custGeom>
                            <a:avLst/>
                            <a:gdLst>
                              <a:gd name="T0" fmla="+- 0 2699 21964"/>
                              <a:gd name="T1" fmla="*/ T0 w 56409"/>
                              <a:gd name="T2" fmla="+- 0 2491 3831"/>
                              <a:gd name="T3" fmla="*/ 2491 h 1035"/>
                              <a:gd name="T4" fmla="+- 0 2699 21964"/>
                              <a:gd name="T5" fmla="*/ T4 w 56409"/>
                              <a:gd name="T6" fmla="+- 0 2444 3831"/>
                              <a:gd name="T7" fmla="*/ 2444 h 1035"/>
                              <a:gd name="T8" fmla="+- 0 3130 21964"/>
                              <a:gd name="T9" fmla="*/ T8 w 56409"/>
                              <a:gd name="T10" fmla="+- 0 2491 3831"/>
                              <a:gd name="T11" fmla="*/ 2491 h 1035"/>
                              <a:gd name="T12" fmla="+- 0 3130 21964"/>
                              <a:gd name="T13" fmla="*/ T12 w 56409"/>
                              <a:gd name="T14" fmla="+- 0 2444 3831"/>
                              <a:gd name="T15" fmla="*/ 2444 h 1035"/>
                              <a:gd name="T16" fmla="+- 0 3560 21964"/>
                              <a:gd name="T17" fmla="*/ T16 w 56409"/>
                              <a:gd name="T18" fmla="+- 0 2491 3831"/>
                              <a:gd name="T19" fmla="*/ 2491 h 1035"/>
                              <a:gd name="T20" fmla="+- 0 3560 21964"/>
                              <a:gd name="T21" fmla="*/ T20 w 56409"/>
                              <a:gd name="T22" fmla="+- 0 2444 3831"/>
                              <a:gd name="T23" fmla="*/ 2444 h 1035"/>
                              <a:gd name="T24" fmla="+- 0 3990 21964"/>
                              <a:gd name="T25" fmla="*/ T24 w 56409"/>
                              <a:gd name="T26" fmla="+- 0 2491 3831"/>
                              <a:gd name="T27" fmla="*/ 2491 h 1035"/>
                              <a:gd name="T28" fmla="+- 0 3990 21964"/>
                              <a:gd name="T29" fmla="*/ T28 w 56409"/>
                              <a:gd name="T30" fmla="+- 0 2444 3831"/>
                              <a:gd name="T31" fmla="*/ 2444 h 1035"/>
                              <a:gd name="T32" fmla="+- 0 4421 21964"/>
                              <a:gd name="T33" fmla="*/ T32 w 56409"/>
                              <a:gd name="T34" fmla="+- 0 2491 3831"/>
                              <a:gd name="T35" fmla="*/ 2491 h 1035"/>
                              <a:gd name="T36" fmla="+- 0 4421 21964"/>
                              <a:gd name="T37" fmla="*/ T36 w 56409"/>
                              <a:gd name="T38" fmla="+- 0 2444 3831"/>
                              <a:gd name="T39" fmla="*/ 2444 h 1035"/>
                              <a:gd name="T40" fmla="+- 0 4851 21964"/>
                              <a:gd name="T41" fmla="*/ T40 w 56409"/>
                              <a:gd name="T42" fmla="+- 0 2491 3831"/>
                              <a:gd name="T43" fmla="*/ 2491 h 1035"/>
                              <a:gd name="T44" fmla="+- 0 4851 21964"/>
                              <a:gd name="T45" fmla="*/ T44 w 56409"/>
                              <a:gd name="T46" fmla="+- 0 2444 3831"/>
                              <a:gd name="T47" fmla="*/ 2444 h 1035"/>
                              <a:gd name="T48" fmla="+- 0 5282 21964"/>
                              <a:gd name="T49" fmla="*/ T48 w 56409"/>
                              <a:gd name="T50" fmla="+- 0 2491 3831"/>
                              <a:gd name="T51" fmla="*/ 2491 h 1035"/>
                              <a:gd name="T52" fmla="+- 0 5282 21964"/>
                              <a:gd name="T53" fmla="*/ T52 w 56409"/>
                              <a:gd name="T54" fmla="+- 0 2444 3831"/>
                              <a:gd name="T55" fmla="*/ 2444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9265" y="-1340"/>
                                </a:moveTo>
                                <a:lnTo>
                                  <a:pt x="-19265" y="-1387"/>
                                </a:lnTo>
                                <a:moveTo>
                                  <a:pt x="-18834" y="-1340"/>
                                </a:moveTo>
                                <a:lnTo>
                                  <a:pt x="-18834" y="-1387"/>
                                </a:lnTo>
                                <a:moveTo>
                                  <a:pt x="-18404" y="-1340"/>
                                </a:moveTo>
                                <a:lnTo>
                                  <a:pt x="-18404" y="-1387"/>
                                </a:lnTo>
                                <a:moveTo>
                                  <a:pt x="-17974" y="-1340"/>
                                </a:moveTo>
                                <a:lnTo>
                                  <a:pt x="-17974" y="-1387"/>
                                </a:lnTo>
                                <a:moveTo>
                                  <a:pt x="-17543" y="-1340"/>
                                </a:moveTo>
                                <a:lnTo>
                                  <a:pt x="-17543" y="-1387"/>
                                </a:lnTo>
                                <a:moveTo>
                                  <a:pt x="-17113" y="-1340"/>
                                </a:moveTo>
                                <a:lnTo>
                                  <a:pt x="-17113" y="-1387"/>
                                </a:lnTo>
                                <a:moveTo>
                                  <a:pt x="-16682" y="-1340"/>
                                </a:moveTo>
                                <a:lnTo>
                                  <a:pt x="-16682" y="-1387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15"/>
                        <wps:cNvSpPr>
                          <a:spLocks/>
                        </wps:cNvSpPr>
                        <wps:spPr bwMode="auto">
                          <a:xfrm>
                            <a:off x="17267" y="-48156"/>
                            <a:ext cx="65801" cy="53021"/>
                          </a:xfrm>
                          <a:custGeom>
                            <a:avLst/>
                            <a:gdLst>
                              <a:gd name="T0" fmla="+- 0 2484 17268"/>
                              <a:gd name="T1" fmla="*/ T0 w 65801"/>
                              <a:gd name="T2" fmla="+- 0 1031 -48155"/>
                              <a:gd name="T3" fmla="*/ 1031 h 53021"/>
                              <a:gd name="T4" fmla="+- 0 2484 17268"/>
                              <a:gd name="T5" fmla="*/ T4 w 65801"/>
                              <a:gd name="T6" fmla="+- 0 2491 -48155"/>
                              <a:gd name="T7" fmla="*/ 2491 h 53021"/>
                              <a:gd name="T8" fmla="+- 0 2484 17268"/>
                              <a:gd name="T9" fmla="*/ T8 w 65801"/>
                              <a:gd name="T10" fmla="+- 0 76 -48155"/>
                              <a:gd name="T11" fmla="*/ 76 h 53021"/>
                              <a:gd name="T12" fmla="+- 0 5497 17268"/>
                              <a:gd name="T13" fmla="*/ T12 w 65801"/>
                              <a:gd name="T14" fmla="+- 0 76 -48155"/>
                              <a:gd name="T15" fmla="*/ 7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801" h="53021">
                                <a:moveTo>
                                  <a:pt x="-14784" y="49186"/>
                                </a:moveTo>
                                <a:lnTo>
                                  <a:pt x="-14784" y="50646"/>
                                </a:lnTo>
                                <a:moveTo>
                                  <a:pt x="-14784" y="48231"/>
                                </a:moveTo>
                                <a:lnTo>
                                  <a:pt x="-11771" y="48231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14"/>
                        <wps:cNvSpPr>
                          <a:spLocks/>
                        </wps:cNvSpPr>
                        <wps:spPr bwMode="auto">
                          <a:xfrm>
                            <a:off x="2908" y="87"/>
                            <a:ext cx="2164" cy="2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2164"/>
                              <a:gd name="T2" fmla="+- 0 2921 2908"/>
                              <a:gd name="T3" fmla="*/ T2 w 2164"/>
                              <a:gd name="T4" fmla="+- 0 3338 2908"/>
                              <a:gd name="T5" fmla="*/ T4 w 2164"/>
                              <a:gd name="T6" fmla="+- 0 3351 2908"/>
                              <a:gd name="T7" fmla="*/ T6 w 2164"/>
                              <a:gd name="T8" fmla="+- 0 3769 2908"/>
                              <a:gd name="T9" fmla="*/ T8 w 2164"/>
                              <a:gd name="T10" fmla="+- 0 3781 2908"/>
                              <a:gd name="T11" fmla="*/ T10 w 2164"/>
                              <a:gd name="T12" fmla="+- 0 4199 2908"/>
                              <a:gd name="T13" fmla="*/ T12 w 2164"/>
                              <a:gd name="T14" fmla="+- 0 4211 2908"/>
                              <a:gd name="T15" fmla="*/ T14 w 2164"/>
                              <a:gd name="T16" fmla="+- 0 4630 2908"/>
                              <a:gd name="T17" fmla="*/ T16 w 2164"/>
                              <a:gd name="T18" fmla="+- 0 4642 2908"/>
                              <a:gd name="T19" fmla="*/ T18 w 2164"/>
                              <a:gd name="T20" fmla="+- 0 5060 2908"/>
                              <a:gd name="T21" fmla="*/ T20 w 2164"/>
                              <a:gd name="T22" fmla="+- 0 5072 2908"/>
                              <a:gd name="T23" fmla="*/ T22 w 2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6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430" y="0"/>
                                </a:moveTo>
                                <a:lnTo>
                                  <a:pt x="443" y="0"/>
                                </a:lnTo>
                                <a:moveTo>
                                  <a:pt x="861" y="0"/>
                                </a:moveTo>
                                <a:lnTo>
                                  <a:pt x="873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03" y="0"/>
                                </a:lnTo>
                                <a:moveTo>
                                  <a:pt x="1722" y="0"/>
                                </a:moveTo>
                                <a:lnTo>
                                  <a:pt x="1734" y="0"/>
                                </a:lnTo>
                                <a:moveTo>
                                  <a:pt x="2152" y="0"/>
                                </a:moveTo>
                                <a:lnTo>
                                  <a:pt x="2164" y="0"/>
                                </a:lnTo>
                              </a:path>
                            </a:pathLst>
                          </a:custGeom>
                          <a:noFill/>
                          <a:ln w="147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3"/>
                        <wps:cNvSpPr>
                          <a:spLocks/>
                        </wps:cNvSpPr>
                        <wps:spPr bwMode="auto">
                          <a:xfrm>
                            <a:off x="21963" y="-48156"/>
                            <a:ext cx="56409" cy="1036"/>
                          </a:xfrm>
                          <a:custGeom>
                            <a:avLst/>
                            <a:gdLst>
                              <a:gd name="T0" fmla="+- 0 2699 21964"/>
                              <a:gd name="T1" fmla="*/ T0 w 56409"/>
                              <a:gd name="T2" fmla="+- 0 76 -48155"/>
                              <a:gd name="T3" fmla="*/ 76 h 1036"/>
                              <a:gd name="T4" fmla="+- 0 2699 21964"/>
                              <a:gd name="T5" fmla="*/ T4 w 56409"/>
                              <a:gd name="T6" fmla="+- 0 123 -48155"/>
                              <a:gd name="T7" fmla="*/ 123 h 1036"/>
                              <a:gd name="T8" fmla="+- 0 3130 21964"/>
                              <a:gd name="T9" fmla="*/ T8 w 56409"/>
                              <a:gd name="T10" fmla="+- 0 76 -48155"/>
                              <a:gd name="T11" fmla="*/ 76 h 1036"/>
                              <a:gd name="T12" fmla="+- 0 3130 21964"/>
                              <a:gd name="T13" fmla="*/ T12 w 56409"/>
                              <a:gd name="T14" fmla="+- 0 123 -48155"/>
                              <a:gd name="T15" fmla="*/ 123 h 1036"/>
                              <a:gd name="T16" fmla="+- 0 3560 21964"/>
                              <a:gd name="T17" fmla="*/ T16 w 56409"/>
                              <a:gd name="T18" fmla="+- 0 76 -48155"/>
                              <a:gd name="T19" fmla="*/ 76 h 1036"/>
                              <a:gd name="T20" fmla="+- 0 3560 21964"/>
                              <a:gd name="T21" fmla="*/ T20 w 56409"/>
                              <a:gd name="T22" fmla="+- 0 123 -48155"/>
                              <a:gd name="T23" fmla="*/ 123 h 1036"/>
                              <a:gd name="T24" fmla="+- 0 3990 21964"/>
                              <a:gd name="T25" fmla="*/ T24 w 56409"/>
                              <a:gd name="T26" fmla="+- 0 76 -48155"/>
                              <a:gd name="T27" fmla="*/ 76 h 1036"/>
                              <a:gd name="T28" fmla="+- 0 3990 21964"/>
                              <a:gd name="T29" fmla="*/ T28 w 56409"/>
                              <a:gd name="T30" fmla="+- 0 123 -48155"/>
                              <a:gd name="T31" fmla="*/ 123 h 1036"/>
                              <a:gd name="T32" fmla="+- 0 4421 21964"/>
                              <a:gd name="T33" fmla="*/ T32 w 56409"/>
                              <a:gd name="T34" fmla="+- 0 76 -48155"/>
                              <a:gd name="T35" fmla="*/ 76 h 1036"/>
                              <a:gd name="T36" fmla="+- 0 4421 21964"/>
                              <a:gd name="T37" fmla="*/ T36 w 56409"/>
                              <a:gd name="T38" fmla="+- 0 123 -48155"/>
                              <a:gd name="T39" fmla="*/ 123 h 1036"/>
                              <a:gd name="T40" fmla="+- 0 4851 21964"/>
                              <a:gd name="T41" fmla="*/ T40 w 56409"/>
                              <a:gd name="T42" fmla="+- 0 76 -48155"/>
                              <a:gd name="T43" fmla="*/ 76 h 1036"/>
                              <a:gd name="T44" fmla="+- 0 4851 21964"/>
                              <a:gd name="T45" fmla="*/ T44 w 56409"/>
                              <a:gd name="T46" fmla="+- 0 123 -48155"/>
                              <a:gd name="T47" fmla="*/ 123 h 1036"/>
                              <a:gd name="T48" fmla="+- 0 5282 21964"/>
                              <a:gd name="T49" fmla="*/ T48 w 56409"/>
                              <a:gd name="T50" fmla="+- 0 76 -48155"/>
                              <a:gd name="T51" fmla="*/ 76 h 1036"/>
                              <a:gd name="T52" fmla="+- 0 5282 21964"/>
                              <a:gd name="T53" fmla="*/ T52 w 56409"/>
                              <a:gd name="T54" fmla="+- 0 123 -48155"/>
                              <a:gd name="T55" fmla="*/ 123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6">
                                <a:moveTo>
                                  <a:pt x="-19265" y="48231"/>
                                </a:moveTo>
                                <a:lnTo>
                                  <a:pt x="-19265" y="48278"/>
                                </a:lnTo>
                                <a:moveTo>
                                  <a:pt x="-18834" y="48231"/>
                                </a:moveTo>
                                <a:lnTo>
                                  <a:pt x="-18834" y="48278"/>
                                </a:lnTo>
                                <a:moveTo>
                                  <a:pt x="-18404" y="48231"/>
                                </a:moveTo>
                                <a:lnTo>
                                  <a:pt x="-18404" y="48278"/>
                                </a:lnTo>
                                <a:moveTo>
                                  <a:pt x="-17974" y="48231"/>
                                </a:moveTo>
                                <a:lnTo>
                                  <a:pt x="-17974" y="48278"/>
                                </a:lnTo>
                                <a:moveTo>
                                  <a:pt x="-17543" y="48231"/>
                                </a:moveTo>
                                <a:lnTo>
                                  <a:pt x="-17543" y="48278"/>
                                </a:lnTo>
                                <a:moveTo>
                                  <a:pt x="-17113" y="48231"/>
                                </a:moveTo>
                                <a:lnTo>
                                  <a:pt x="-17113" y="48278"/>
                                </a:lnTo>
                                <a:moveTo>
                                  <a:pt x="-16682" y="48231"/>
                                </a:moveTo>
                                <a:lnTo>
                                  <a:pt x="-16682" y="48278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484" y="76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78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11"/>
                        <wps:cNvSpPr>
                          <a:spLocks/>
                        </wps:cNvSpPr>
                        <wps:spPr bwMode="auto">
                          <a:xfrm>
                            <a:off x="16232" y="-48156"/>
                            <a:ext cx="2071" cy="53021"/>
                          </a:xfrm>
                          <a:custGeom>
                            <a:avLst/>
                            <a:gdLst>
                              <a:gd name="T0" fmla="+- 0 2484 16233"/>
                              <a:gd name="T1" fmla="*/ T0 w 2071"/>
                              <a:gd name="T2" fmla="+- 0 1031 -48155"/>
                              <a:gd name="T3" fmla="*/ 1031 h 53021"/>
                              <a:gd name="T4" fmla="+- 0 2436 16233"/>
                              <a:gd name="T5" fmla="*/ T4 w 2071"/>
                              <a:gd name="T6" fmla="+- 0 1052 -48155"/>
                              <a:gd name="T7" fmla="*/ 1052 h 53021"/>
                              <a:gd name="T8" fmla="+- 0 2484 16233"/>
                              <a:gd name="T9" fmla="*/ T8 w 2071"/>
                              <a:gd name="T10" fmla="+- 0 1031 -48155"/>
                              <a:gd name="T11" fmla="*/ 1031 h 53021"/>
                              <a:gd name="T12" fmla="+- 0 2531 16233"/>
                              <a:gd name="T13" fmla="*/ T12 w 2071"/>
                              <a:gd name="T14" fmla="+- 0 1009 -48155"/>
                              <a:gd name="T15" fmla="*/ 1009 h 53021"/>
                              <a:gd name="T16" fmla="+- 0 2484 16233"/>
                              <a:gd name="T17" fmla="*/ T16 w 2071"/>
                              <a:gd name="T18" fmla="+- 0 988 -48155"/>
                              <a:gd name="T19" fmla="*/ 988 h 53021"/>
                              <a:gd name="T20" fmla="+- 0 2436 16233"/>
                              <a:gd name="T21" fmla="*/ T20 w 2071"/>
                              <a:gd name="T22" fmla="+- 0 1009 -48155"/>
                              <a:gd name="T23" fmla="*/ 1009 h 53021"/>
                              <a:gd name="T24" fmla="+- 0 2484 16233"/>
                              <a:gd name="T25" fmla="*/ T24 w 2071"/>
                              <a:gd name="T26" fmla="+- 0 988 -48155"/>
                              <a:gd name="T27" fmla="*/ 988 h 53021"/>
                              <a:gd name="T28" fmla="+- 0 2531 16233"/>
                              <a:gd name="T29" fmla="*/ T28 w 2071"/>
                              <a:gd name="T30" fmla="+- 0 967 -48155"/>
                              <a:gd name="T31" fmla="*/ 967 h 53021"/>
                              <a:gd name="T32" fmla="+- 0 2484 16233"/>
                              <a:gd name="T33" fmla="*/ T32 w 2071"/>
                              <a:gd name="T34" fmla="+- 0 2263 -48155"/>
                              <a:gd name="T35" fmla="*/ 2263 h 53021"/>
                              <a:gd name="T36" fmla="+- 0 2507 16233"/>
                              <a:gd name="T37" fmla="*/ T36 w 2071"/>
                              <a:gd name="T38" fmla="+- 0 2263 -48155"/>
                              <a:gd name="T39" fmla="*/ 2263 h 53021"/>
                              <a:gd name="T40" fmla="+- 0 2484 16233"/>
                              <a:gd name="T41" fmla="*/ T40 w 2071"/>
                              <a:gd name="T42" fmla="+- 0 1806 -48155"/>
                              <a:gd name="T43" fmla="*/ 1806 h 53021"/>
                              <a:gd name="T44" fmla="+- 0 2507 16233"/>
                              <a:gd name="T45" fmla="*/ T44 w 2071"/>
                              <a:gd name="T46" fmla="+- 0 1806 -48155"/>
                              <a:gd name="T47" fmla="*/ 1806 h 53021"/>
                              <a:gd name="T48" fmla="+- 0 2484 16233"/>
                              <a:gd name="T49" fmla="*/ T48 w 2071"/>
                              <a:gd name="T50" fmla="+- 0 1350 -48155"/>
                              <a:gd name="T51" fmla="*/ 1350 h 53021"/>
                              <a:gd name="T52" fmla="+- 0 2507 16233"/>
                              <a:gd name="T53" fmla="*/ T52 w 2071"/>
                              <a:gd name="T54" fmla="+- 0 1350 -48155"/>
                              <a:gd name="T55" fmla="*/ 1350 h 53021"/>
                              <a:gd name="T56" fmla="+- 0 2484 16233"/>
                              <a:gd name="T57" fmla="*/ T56 w 2071"/>
                              <a:gd name="T58" fmla="+- 0 761 -48155"/>
                              <a:gd name="T59" fmla="*/ 761 h 53021"/>
                              <a:gd name="T60" fmla="+- 0 2507 16233"/>
                              <a:gd name="T61" fmla="*/ T60 w 2071"/>
                              <a:gd name="T62" fmla="+- 0 761 -48155"/>
                              <a:gd name="T63" fmla="*/ 761 h 53021"/>
                              <a:gd name="T64" fmla="+- 0 2484 16233"/>
                              <a:gd name="T65" fmla="*/ T64 w 2071"/>
                              <a:gd name="T66" fmla="+- 0 304 -48155"/>
                              <a:gd name="T67" fmla="*/ 304 h 53021"/>
                              <a:gd name="T68" fmla="+- 0 2507 16233"/>
                              <a:gd name="T69" fmla="*/ T68 w 2071"/>
                              <a:gd name="T70" fmla="+- 0 304 -48155"/>
                              <a:gd name="T71" fmla="*/ 304 h 53021"/>
                              <a:gd name="T72" fmla="+- 0 2484 16233"/>
                              <a:gd name="T73" fmla="*/ T72 w 2071"/>
                              <a:gd name="T74" fmla="+- 0 2491 -48155"/>
                              <a:gd name="T75" fmla="*/ 2491 h 53021"/>
                              <a:gd name="T76" fmla="+- 0 2531 16233"/>
                              <a:gd name="T77" fmla="*/ T76 w 2071"/>
                              <a:gd name="T78" fmla="+- 0 2491 -48155"/>
                              <a:gd name="T79" fmla="*/ 2491 h 53021"/>
                              <a:gd name="T80" fmla="+- 0 2484 16233"/>
                              <a:gd name="T81" fmla="*/ T80 w 2071"/>
                              <a:gd name="T82" fmla="+- 0 2035 -48155"/>
                              <a:gd name="T83" fmla="*/ 2035 h 53021"/>
                              <a:gd name="T84" fmla="+- 0 2531 16233"/>
                              <a:gd name="T85" fmla="*/ T84 w 2071"/>
                              <a:gd name="T86" fmla="+- 0 2035 -48155"/>
                              <a:gd name="T87" fmla="*/ 2035 h 53021"/>
                              <a:gd name="T88" fmla="+- 0 2484 16233"/>
                              <a:gd name="T89" fmla="*/ T88 w 2071"/>
                              <a:gd name="T90" fmla="+- 0 1578 -48155"/>
                              <a:gd name="T91" fmla="*/ 1578 h 53021"/>
                              <a:gd name="T92" fmla="+- 0 2531 16233"/>
                              <a:gd name="T93" fmla="*/ T92 w 2071"/>
                              <a:gd name="T94" fmla="+- 0 1578 -48155"/>
                              <a:gd name="T95" fmla="*/ 1578 h 53021"/>
                              <a:gd name="T96" fmla="+- 0 2484 16233"/>
                              <a:gd name="T97" fmla="*/ T96 w 2071"/>
                              <a:gd name="T98" fmla="+- 0 1122 -48155"/>
                              <a:gd name="T99" fmla="*/ 1122 h 53021"/>
                              <a:gd name="T100" fmla="+- 0 2531 16233"/>
                              <a:gd name="T101" fmla="*/ T100 w 2071"/>
                              <a:gd name="T102" fmla="+- 0 1122 -48155"/>
                              <a:gd name="T103" fmla="*/ 1122 h 53021"/>
                              <a:gd name="T104" fmla="+- 0 2484 16233"/>
                              <a:gd name="T105" fmla="*/ T104 w 2071"/>
                              <a:gd name="T106" fmla="+- 0 988 -48155"/>
                              <a:gd name="T107" fmla="*/ 988 h 53021"/>
                              <a:gd name="T108" fmla="+- 0 2531 16233"/>
                              <a:gd name="T109" fmla="*/ T108 w 2071"/>
                              <a:gd name="T110" fmla="+- 0 988 -48155"/>
                              <a:gd name="T111" fmla="*/ 988 h 53021"/>
                              <a:gd name="T112" fmla="+- 0 2484 16233"/>
                              <a:gd name="T113" fmla="*/ T112 w 2071"/>
                              <a:gd name="T114" fmla="+- 0 532 -48155"/>
                              <a:gd name="T115" fmla="*/ 532 h 53021"/>
                              <a:gd name="T116" fmla="+- 0 2531 16233"/>
                              <a:gd name="T117" fmla="*/ T116 w 2071"/>
                              <a:gd name="T118" fmla="+- 0 532 -48155"/>
                              <a:gd name="T119" fmla="*/ 532 h 53021"/>
                              <a:gd name="T120" fmla="+- 0 2484 16233"/>
                              <a:gd name="T121" fmla="*/ T120 w 2071"/>
                              <a:gd name="T122" fmla="+- 0 76 -48155"/>
                              <a:gd name="T123" fmla="*/ 76 h 53021"/>
                              <a:gd name="T124" fmla="+- 0 2531 16233"/>
                              <a:gd name="T125" fmla="*/ T124 w 2071"/>
                              <a:gd name="T126" fmla="+- 0 76 -48155"/>
                              <a:gd name="T127" fmla="*/ 7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71" h="53021">
                                <a:moveTo>
                                  <a:pt x="-13749" y="49186"/>
                                </a:moveTo>
                                <a:lnTo>
                                  <a:pt x="-13797" y="49207"/>
                                </a:lnTo>
                                <a:moveTo>
                                  <a:pt x="-13749" y="49186"/>
                                </a:moveTo>
                                <a:lnTo>
                                  <a:pt x="-13702" y="49164"/>
                                </a:lnTo>
                                <a:moveTo>
                                  <a:pt x="-13749" y="49143"/>
                                </a:moveTo>
                                <a:lnTo>
                                  <a:pt x="-13797" y="49164"/>
                                </a:lnTo>
                                <a:moveTo>
                                  <a:pt x="-13749" y="49143"/>
                                </a:moveTo>
                                <a:lnTo>
                                  <a:pt x="-13702" y="49122"/>
                                </a:lnTo>
                                <a:moveTo>
                                  <a:pt x="-13749" y="50418"/>
                                </a:moveTo>
                                <a:lnTo>
                                  <a:pt x="-13726" y="50418"/>
                                </a:lnTo>
                                <a:moveTo>
                                  <a:pt x="-13749" y="49961"/>
                                </a:moveTo>
                                <a:lnTo>
                                  <a:pt x="-13726" y="49961"/>
                                </a:lnTo>
                                <a:moveTo>
                                  <a:pt x="-13749" y="49505"/>
                                </a:moveTo>
                                <a:lnTo>
                                  <a:pt x="-13726" y="49505"/>
                                </a:lnTo>
                                <a:moveTo>
                                  <a:pt x="-13749" y="48916"/>
                                </a:moveTo>
                                <a:lnTo>
                                  <a:pt x="-13726" y="48916"/>
                                </a:lnTo>
                                <a:moveTo>
                                  <a:pt x="-13749" y="48459"/>
                                </a:moveTo>
                                <a:lnTo>
                                  <a:pt x="-13726" y="48459"/>
                                </a:lnTo>
                                <a:moveTo>
                                  <a:pt x="-13749" y="50646"/>
                                </a:moveTo>
                                <a:lnTo>
                                  <a:pt x="-13702" y="50646"/>
                                </a:lnTo>
                                <a:moveTo>
                                  <a:pt x="-13749" y="50190"/>
                                </a:moveTo>
                                <a:lnTo>
                                  <a:pt x="-13702" y="50190"/>
                                </a:lnTo>
                                <a:moveTo>
                                  <a:pt x="-13749" y="49733"/>
                                </a:moveTo>
                                <a:lnTo>
                                  <a:pt x="-13702" y="49733"/>
                                </a:lnTo>
                                <a:moveTo>
                                  <a:pt x="-13749" y="49277"/>
                                </a:moveTo>
                                <a:lnTo>
                                  <a:pt x="-13702" y="49277"/>
                                </a:lnTo>
                                <a:moveTo>
                                  <a:pt x="-13749" y="49143"/>
                                </a:moveTo>
                                <a:lnTo>
                                  <a:pt x="-13702" y="49143"/>
                                </a:lnTo>
                                <a:moveTo>
                                  <a:pt x="-13749" y="48687"/>
                                </a:moveTo>
                                <a:lnTo>
                                  <a:pt x="-13702" y="48687"/>
                                </a:lnTo>
                                <a:moveTo>
                                  <a:pt x="-13749" y="48231"/>
                                </a:moveTo>
                                <a:lnTo>
                                  <a:pt x="-13702" y="48231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10"/>
                        <wps:cNvSpPr>
                          <a:spLocks/>
                        </wps:cNvSpPr>
                        <wps:spPr bwMode="auto">
                          <a:xfrm>
                            <a:off x="83068" y="-48156"/>
                            <a:ext cx="2" cy="53021"/>
                          </a:xfrm>
                          <a:custGeom>
                            <a:avLst/>
                            <a:gdLst>
                              <a:gd name="T0" fmla="+- 0 1031 -48155"/>
                              <a:gd name="T1" fmla="*/ 1031 h 53021"/>
                              <a:gd name="T2" fmla="+- 0 2491 -48155"/>
                              <a:gd name="T3" fmla="*/ 2491 h 53021"/>
                              <a:gd name="T4" fmla="+- 0 76 -48155"/>
                              <a:gd name="T5" fmla="*/ 76 h 53021"/>
                              <a:gd name="T6" fmla="+- 0 988 -48155"/>
                              <a:gd name="T7" fmla="*/ 988 h 530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3021">
                                <a:moveTo>
                                  <a:pt x="-77571" y="49186"/>
                                </a:moveTo>
                                <a:lnTo>
                                  <a:pt x="-77571" y="50646"/>
                                </a:lnTo>
                                <a:moveTo>
                                  <a:pt x="-77571" y="48231"/>
                                </a:moveTo>
                                <a:lnTo>
                                  <a:pt x="-77571" y="49143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09"/>
                        <wps:cNvSpPr>
                          <a:spLocks/>
                        </wps:cNvSpPr>
                        <wps:spPr bwMode="auto">
                          <a:xfrm>
                            <a:off x="82033" y="-48156"/>
                            <a:ext cx="2070" cy="53021"/>
                          </a:xfrm>
                          <a:custGeom>
                            <a:avLst/>
                            <a:gdLst>
                              <a:gd name="T0" fmla="+- 0 5497 82033"/>
                              <a:gd name="T1" fmla="*/ T0 w 2070"/>
                              <a:gd name="T2" fmla="+- 0 1031 -48155"/>
                              <a:gd name="T3" fmla="*/ 1031 h 53021"/>
                              <a:gd name="T4" fmla="+- 0 5544 82033"/>
                              <a:gd name="T5" fmla="*/ T4 w 2070"/>
                              <a:gd name="T6" fmla="+- 0 1009 -48155"/>
                              <a:gd name="T7" fmla="*/ 1009 h 53021"/>
                              <a:gd name="T8" fmla="+- 0 5497 82033"/>
                              <a:gd name="T9" fmla="*/ T8 w 2070"/>
                              <a:gd name="T10" fmla="+- 0 1031 -48155"/>
                              <a:gd name="T11" fmla="*/ 1031 h 53021"/>
                              <a:gd name="T12" fmla="+- 0 5449 82033"/>
                              <a:gd name="T13" fmla="*/ T12 w 2070"/>
                              <a:gd name="T14" fmla="+- 0 1052 -48155"/>
                              <a:gd name="T15" fmla="*/ 1052 h 53021"/>
                              <a:gd name="T16" fmla="+- 0 5497 82033"/>
                              <a:gd name="T17" fmla="*/ T16 w 2070"/>
                              <a:gd name="T18" fmla="+- 0 988 -48155"/>
                              <a:gd name="T19" fmla="*/ 988 h 53021"/>
                              <a:gd name="T20" fmla="+- 0 5544 82033"/>
                              <a:gd name="T21" fmla="*/ T20 w 2070"/>
                              <a:gd name="T22" fmla="+- 0 967 -48155"/>
                              <a:gd name="T23" fmla="*/ 967 h 53021"/>
                              <a:gd name="T24" fmla="+- 0 5497 82033"/>
                              <a:gd name="T25" fmla="*/ T24 w 2070"/>
                              <a:gd name="T26" fmla="+- 0 988 -48155"/>
                              <a:gd name="T27" fmla="*/ 988 h 53021"/>
                              <a:gd name="T28" fmla="+- 0 5449 82033"/>
                              <a:gd name="T29" fmla="*/ T28 w 2070"/>
                              <a:gd name="T30" fmla="+- 0 1009 -48155"/>
                              <a:gd name="T31" fmla="*/ 1009 h 53021"/>
                              <a:gd name="T32" fmla="+- 0 5497 82033"/>
                              <a:gd name="T33" fmla="*/ T32 w 2070"/>
                              <a:gd name="T34" fmla="+- 0 2263 -48155"/>
                              <a:gd name="T35" fmla="*/ 2263 h 53021"/>
                              <a:gd name="T36" fmla="+- 0 5473 82033"/>
                              <a:gd name="T37" fmla="*/ T36 w 2070"/>
                              <a:gd name="T38" fmla="+- 0 2263 -48155"/>
                              <a:gd name="T39" fmla="*/ 2263 h 53021"/>
                              <a:gd name="T40" fmla="+- 0 5497 82033"/>
                              <a:gd name="T41" fmla="*/ T40 w 2070"/>
                              <a:gd name="T42" fmla="+- 0 1806 -48155"/>
                              <a:gd name="T43" fmla="*/ 1806 h 53021"/>
                              <a:gd name="T44" fmla="+- 0 5473 82033"/>
                              <a:gd name="T45" fmla="*/ T44 w 2070"/>
                              <a:gd name="T46" fmla="+- 0 1806 -48155"/>
                              <a:gd name="T47" fmla="*/ 1806 h 53021"/>
                              <a:gd name="T48" fmla="+- 0 5497 82033"/>
                              <a:gd name="T49" fmla="*/ T48 w 2070"/>
                              <a:gd name="T50" fmla="+- 0 1350 -48155"/>
                              <a:gd name="T51" fmla="*/ 1350 h 53021"/>
                              <a:gd name="T52" fmla="+- 0 5473 82033"/>
                              <a:gd name="T53" fmla="*/ T52 w 2070"/>
                              <a:gd name="T54" fmla="+- 0 1350 -48155"/>
                              <a:gd name="T55" fmla="*/ 1350 h 53021"/>
                              <a:gd name="T56" fmla="+- 0 5497 82033"/>
                              <a:gd name="T57" fmla="*/ T56 w 2070"/>
                              <a:gd name="T58" fmla="+- 0 761 -48155"/>
                              <a:gd name="T59" fmla="*/ 761 h 53021"/>
                              <a:gd name="T60" fmla="+- 0 5473 82033"/>
                              <a:gd name="T61" fmla="*/ T60 w 2070"/>
                              <a:gd name="T62" fmla="+- 0 761 -48155"/>
                              <a:gd name="T63" fmla="*/ 761 h 53021"/>
                              <a:gd name="T64" fmla="+- 0 5497 82033"/>
                              <a:gd name="T65" fmla="*/ T64 w 2070"/>
                              <a:gd name="T66" fmla="+- 0 304 -48155"/>
                              <a:gd name="T67" fmla="*/ 304 h 53021"/>
                              <a:gd name="T68" fmla="+- 0 5473 82033"/>
                              <a:gd name="T69" fmla="*/ T68 w 2070"/>
                              <a:gd name="T70" fmla="+- 0 304 -48155"/>
                              <a:gd name="T71" fmla="*/ 304 h 53021"/>
                              <a:gd name="T72" fmla="+- 0 5497 82033"/>
                              <a:gd name="T73" fmla="*/ T72 w 2070"/>
                              <a:gd name="T74" fmla="+- 0 2491 -48155"/>
                              <a:gd name="T75" fmla="*/ 2491 h 53021"/>
                              <a:gd name="T76" fmla="+- 0 5449 82033"/>
                              <a:gd name="T77" fmla="*/ T76 w 2070"/>
                              <a:gd name="T78" fmla="+- 0 2491 -48155"/>
                              <a:gd name="T79" fmla="*/ 2491 h 53021"/>
                              <a:gd name="T80" fmla="+- 0 5497 82033"/>
                              <a:gd name="T81" fmla="*/ T80 w 2070"/>
                              <a:gd name="T82" fmla="+- 0 2035 -48155"/>
                              <a:gd name="T83" fmla="*/ 2035 h 53021"/>
                              <a:gd name="T84" fmla="+- 0 5449 82033"/>
                              <a:gd name="T85" fmla="*/ T84 w 2070"/>
                              <a:gd name="T86" fmla="+- 0 2035 -48155"/>
                              <a:gd name="T87" fmla="*/ 2035 h 53021"/>
                              <a:gd name="T88" fmla="+- 0 5497 82033"/>
                              <a:gd name="T89" fmla="*/ T88 w 2070"/>
                              <a:gd name="T90" fmla="+- 0 1578 -48155"/>
                              <a:gd name="T91" fmla="*/ 1578 h 53021"/>
                              <a:gd name="T92" fmla="+- 0 5449 82033"/>
                              <a:gd name="T93" fmla="*/ T92 w 2070"/>
                              <a:gd name="T94" fmla="+- 0 1578 -48155"/>
                              <a:gd name="T95" fmla="*/ 1578 h 53021"/>
                              <a:gd name="T96" fmla="+- 0 5497 82033"/>
                              <a:gd name="T97" fmla="*/ T96 w 2070"/>
                              <a:gd name="T98" fmla="+- 0 1122 -48155"/>
                              <a:gd name="T99" fmla="*/ 1122 h 53021"/>
                              <a:gd name="T100" fmla="+- 0 5449 82033"/>
                              <a:gd name="T101" fmla="*/ T100 w 2070"/>
                              <a:gd name="T102" fmla="+- 0 1122 -48155"/>
                              <a:gd name="T103" fmla="*/ 1122 h 53021"/>
                              <a:gd name="T104" fmla="+- 0 5497 82033"/>
                              <a:gd name="T105" fmla="*/ T104 w 2070"/>
                              <a:gd name="T106" fmla="+- 0 988 -48155"/>
                              <a:gd name="T107" fmla="*/ 988 h 53021"/>
                              <a:gd name="T108" fmla="+- 0 5449 82033"/>
                              <a:gd name="T109" fmla="*/ T108 w 2070"/>
                              <a:gd name="T110" fmla="+- 0 988 -48155"/>
                              <a:gd name="T111" fmla="*/ 988 h 53021"/>
                              <a:gd name="T112" fmla="+- 0 5497 82033"/>
                              <a:gd name="T113" fmla="*/ T112 w 2070"/>
                              <a:gd name="T114" fmla="+- 0 532 -48155"/>
                              <a:gd name="T115" fmla="*/ 532 h 53021"/>
                              <a:gd name="T116" fmla="+- 0 5449 82033"/>
                              <a:gd name="T117" fmla="*/ T116 w 2070"/>
                              <a:gd name="T118" fmla="+- 0 532 -48155"/>
                              <a:gd name="T119" fmla="*/ 532 h 53021"/>
                              <a:gd name="T120" fmla="+- 0 5497 82033"/>
                              <a:gd name="T121" fmla="*/ T120 w 2070"/>
                              <a:gd name="T122" fmla="+- 0 76 -48155"/>
                              <a:gd name="T123" fmla="*/ 76 h 53021"/>
                              <a:gd name="T124" fmla="+- 0 5449 82033"/>
                              <a:gd name="T125" fmla="*/ T124 w 2070"/>
                              <a:gd name="T126" fmla="+- 0 76 -48155"/>
                              <a:gd name="T127" fmla="*/ 7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70" h="53021">
                                <a:moveTo>
                                  <a:pt x="-76536" y="49186"/>
                                </a:moveTo>
                                <a:lnTo>
                                  <a:pt x="-76489" y="49164"/>
                                </a:lnTo>
                                <a:moveTo>
                                  <a:pt x="-76536" y="49186"/>
                                </a:moveTo>
                                <a:lnTo>
                                  <a:pt x="-76584" y="49207"/>
                                </a:lnTo>
                                <a:moveTo>
                                  <a:pt x="-76536" y="49143"/>
                                </a:moveTo>
                                <a:lnTo>
                                  <a:pt x="-76489" y="49122"/>
                                </a:lnTo>
                                <a:moveTo>
                                  <a:pt x="-76536" y="49143"/>
                                </a:moveTo>
                                <a:lnTo>
                                  <a:pt x="-76584" y="49164"/>
                                </a:lnTo>
                                <a:moveTo>
                                  <a:pt x="-76536" y="50418"/>
                                </a:moveTo>
                                <a:lnTo>
                                  <a:pt x="-76560" y="50418"/>
                                </a:lnTo>
                                <a:moveTo>
                                  <a:pt x="-76536" y="49961"/>
                                </a:moveTo>
                                <a:lnTo>
                                  <a:pt x="-76560" y="49961"/>
                                </a:lnTo>
                                <a:moveTo>
                                  <a:pt x="-76536" y="49505"/>
                                </a:moveTo>
                                <a:lnTo>
                                  <a:pt x="-76560" y="49505"/>
                                </a:lnTo>
                                <a:moveTo>
                                  <a:pt x="-76536" y="48916"/>
                                </a:moveTo>
                                <a:lnTo>
                                  <a:pt x="-76560" y="48916"/>
                                </a:lnTo>
                                <a:moveTo>
                                  <a:pt x="-76536" y="48459"/>
                                </a:moveTo>
                                <a:lnTo>
                                  <a:pt x="-76560" y="48459"/>
                                </a:lnTo>
                                <a:moveTo>
                                  <a:pt x="-76536" y="50646"/>
                                </a:moveTo>
                                <a:lnTo>
                                  <a:pt x="-76584" y="50646"/>
                                </a:lnTo>
                                <a:moveTo>
                                  <a:pt x="-76536" y="50190"/>
                                </a:moveTo>
                                <a:lnTo>
                                  <a:pt x="-76584" y="50190"/>
                                </a:lnTo>
                                <a:moveTo>
                                  <a:pt x="-76536" y="49733"/>
                                </a:moveTo>
                                <a:lnTo>
                                  <a:pt x="-76584" y="49733"/>
                                </a:lnTo>
                                <a:moveTo>
                                  <a:pt x="-76536" y="49277"/>
                                </a:moveTo>
                                <a:lnTo>
                                  <a:pt x="-76584" y="49277"/>
                                </a:lnTo>
                                <a:moveTo>
                                  <a:pt x="-76536" y="49143"/>
                                </a:moveTo>
                                <a:lnTo>
                                  <a:pt x="-76584" y="49143"/>
                                </a:lnTo>
                                <a:moveTo>
                                  <a:pt x="-76536" y="48687"/>
                                </a:moveTo>
                                <a:lnTo>
                                  <a:pt x="-76584" y="48687"/>
                                </a:lnTo>
                                <a:moveTo>
                                  <a:pt x="-76536" y="48231"/>
                                </a:moveTo>
                                <a:lnTo>
                                  <a:pt x="-76584" y="48231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08"/>
                        <wps:cNvSpPr>
                          <a:spLocks/>
                        </wps:cNvSpPr>
                        <wps:spPr bwMode="auto">
                          <a:xfrm>
                            <a:off x="21963" y="-23791"/>
                            <a:ext cx="56409" cy="15289"/>
                          </a:xfrm>
                          <a:custGeom>
                            <a:avLst/>
                            <a:gdLst>
                              <a:gd name="T0" fmla="+- 0 2739 21964"/>
                              <a:gd name="T1" fmla="*/ T0 w 56409"/>
                              <a:gd name="T2" fmla="+- 0 1837 -23790"/>
                              <a:gd name="T3" fmla="*/ 1837 h 15289"/>
                              <a:gd name="T4" fmla="+- 0 2781 21964"/>
                              <a:gd name="T5" fmla="*/ T4 w 56409"/>
                              <a:gd name="T6" fmla="+- 0 1836 -23790"/>
                              <a:gd name="T7" fmla="*/ 1836 h 15289"/>
                              <a:gd name="T8" fmla="+- 0 2823 21964"/>
                              <a:gd name="T9" fmla="*/ T8 w 56409"/>
                              <a:gd name="T10" fmla="+- 0 1835 -23790"/>
                              <a:gd name="T11" fmla="*/ 1835 h 15289"/>
                              <a:gd name="T12" fmla="+- 0 2864 21964"/>
                              <a:gd name="T13" fmla="*/ T12 w 56409"/>
                              <a:gd name="T14" fmla="+- 0 1834 -23790"/>
                              <a:gd name="T15" fmla="*/ 1834 h 15289"/>
                              <a:gd name="T16" fmla="+- 0 2906 21964"/>
                              <a:gd name="T17" fmla="*/ T16 w 56409"/>
                              <a:gd name="T18" fmla="+- 0 1832 -23790"/>
                              <a:gd name="T19" fmla="*/ 1832 h 15289"/>
                              <a:gd name="T20" fmla="+- 0 2948 21964"/>
                              <a:gd name="T21" fmla="*/ T20 w 56409"/>
                              <a:gd name="T22" fmla="+- 0 1832 -23790"/>
                              <a:gd name="T23" fmla="*/ 1832 h 15289"/>
                              <a:gd name="T24" fmla="+- 0 2989 21964"/>
                              <a:gd name="T25" fmla="*/ T24 w 56409"/>
                              <a:gd name="T26" fmla="+- 0 1815 -23790"/>
                              <a:gd name="T27" fmla="*/ 1815 h 15289"/>
                              <a:gd name="T28" fmla="+- 0 3031 21964"/>
                              <a:gd name="T29" fmla="*/ T28 w 56409"/>
                              <a:gd name="T30" fmla="+- 0 1622 -23790"/>
                              <a:gd name="T31" fmla="*/ 1622 h 15289"/>
                              <a:gd name="T32" fmla="+- 0 3072 21964"/>
                              <a:gd name="T33" fmla="*/ T32 w 56409"/>
                              <a:gd name="T34" fmla="+- 0 1430 -23790"/>
                              <a:gd name="T35" fmla="*/ 1430 h 15289"/>
                              <a:gd name="T36" fmla="+- 0 3114 21964"/>
                              <a:gd name="T37" fmla="*/ T36 w 56409"/>
                              <a:gd name="T38" fmla="+- 0 1311 -23790"/>
                              <a:gd name="T39" fmla="*/ 1311 h 15289"/>
                              <a:gd name="T40" fmla="+- 0 3156 21964"/>
                              <a:gd name="T41" fmla="*/ T40 w 56409"/>
                              <a:gd name="T42" fmla="+- 0 1255 -23790"/>
                              <a:gd name="T43" fmla="*/ 1255 h 15289"/>
                              <a:gd name="T44" fmla="+- 0 3197 21964"/>
                              <a:gd name="T45" fmla="*/ T44 w 56409"/>
                              <a:gd name="T46" fmla="+- 0 1241 -23790"/>
                              <a:gd name="T47" fmla="*/ 1241 h 15289"/>
                              <a:gd name="T48" fmla="+- 0 3239 21964"/>
                              <a:gd name="T49" fmla="*/ T48 w 56409"/>
                              <a:gd name="T50" fmla="+- 0 1232 -23790"/>
                              <a:gd name="T51" fmla="*/ 1232 h 15289"/>
                              <a:gd name="T52" fmla="+- 0 3280 21964"/>
                              <a:gd name="T53" fmla="*/ T52 w 56409"/>
                              <a:gd name="T54" fmla="+- 0 1229 -23790"/>
                              <a:gd name="T55" fmla="*/ 1229 h 15289"/>
                              <a:gd name="T56" fmla="+- 0 3321 21964"/>
                              <a:gd name="T57" fmla="*/ T56 w 56409"/>
                              <a:gd name="T58" fmla="+- 0 1225 -23790"/>
                              <a:gd name="T59" fmla="*/ 1225 h 15289"/>
                              <a:gd name="T60" fmla="+- 0 3363 21964"/>
                              <a:gd name="T61" fmla="*/ T60 w 56409"/>
                              <a:gd name="T62" fmla="+- 0 1221 -23790"/>
                              <a:gd name="T63" fmla="*/ 1221 h 15289"/>
                              <a:gd name="T64" fmla="+- 0 3405 21964"/>
                              <a:gd name="T65" fmla="*/ T64 w 56409"/>
                              <a:gd name="T66" fmla="+- 0 1219 -23790"/>
                              <a:gd name="T67" fmla="*/ 1219 h 15289"/>
                              <a:gd name="T68" fmla="+- 0 3446 21964"/>
                              <a:gd name="T69" fmla="*/ T68 w 56409"/>
                              <a:gd name="T70" fmla="+- 0 1217 -23790"/>
                              <a:gd name="T71" fmla="*/ 1217 h 15289"/>
                              <a:gd name="T72" fmla="+- 0 3488 21964"/>
                              <a:gd name="T73" fmla="*/ T72 w 56409"/>
                              <a:gd name="T74" fmla="+- 0 1212 -23790"/>
                              <a:gd name="T75" fmla="*/ 1212 h 15289"/>
                              <a:gd name="T76" fmla="+- 0 3530 21964"/>
                              <a:gd name="T77" fmla="*/ T76 w 56409"/>
                              <a:gd name="T78" fmla="+- 0 1205 -23790"/>
                              <a:gd name="T79" fmla="*/ 1205 h 15289"/>
                              <a:gd name="T80" fmla="+- 0 3571 21964"/>
                              <a:gd name="T81" fmla="*/ T80 w 56409"/>
                              <a:gd name="T82" fmla="+- 0 1201 -23790"/>
                              <a:gd name="T83" fmla="*/ 1201 h 15289"/>
                              <a:gd name="T84" fmla="+- 0 3613 21964"/>
                              <a:gd name="T85" fmla="*/ T84 w 56409"/>
                              <a:gd name="T86" fmla="+- 0 1204 -23790"/>
                              <a:gd name="T87" fmla="*/ 1204 h 15289"/>
                              <a:gd name="T88" fmla="+- 0 3654 21964"/>
                              <a:gd name="T89" fmla="*/ T88 w 56409"/>
                              <a:gd name="T90" fmla="+- 0 1207 -23790"/>
                              <a:gd name="T91" fmla="*/ 1207 h 15289"/>
                              <a:gd name="T92" fmla="+- 0 3696 21964"/>
                              <a:gd name="T93" fmla="*/ T92 w 56409"/>
                              <a:gd name="T94" fmla="+- 0 1208 -23790"/>
                              <a:gd name="T95" fmla="*/ 1208 h 15289"/>
                              <a:gd name="T96" fmla="+- 0 3736 21964"/>
                              <a:gd name="T97" fmla="*/ T96 w 56409"/>
                              <a:gd name="T98" fmla="+- 0 1207 -23790"/>
                              <a:gd name="T99" fmla="*/ 1207 h 15289"/>
                              <a:gd name="T100" fmla="+- 0 3778 21964"/>
                              <a:gd name="T101" fmla="*/ T100 w 56409"/>
                              <a:gd name="T102" fmla="+- 0 1207 -23790"/>
                              <a:gd name="T103" fmla="*/ 1207 h 15289"/>
                              <a:gd name="T104" fmla="+- 0 3819 21964"/>
                              <a:gd name="T105" fmla="*/ T104 w 56409"/>
                              <a:gd name="T106" fmla="+- 0 1206 -23790"/>
                              <a:gd name="T107" fmla="*/ 1206 h 15289"/>
                              <a:gd name="T108" fmla="+- 0 3861 21964"/>
                              <a:gd name="T109" fmla="*/ T108 w 56409"/>
                              <a:gd name="T110" fmla="+- 0 1206 -23790"/>
                              <a:gd name="T111" fmla="*/ 1206 h 15289"/>
                              <a:gd name="T112" fmla="+- 0 3903 21964"/>
                              <a:gd name="T113" fmla="*/ T112 w 56409"/>
                              <a:gd name="T114" fmla="+- 0 1204 -23790"/>
                              <a:gd name="T115" fmla="*/ 1204 h 15289"/>
                              <a:gd name="T116" fmla="+- 0 3944 21964"/>
                              <a:gd name="T117" fmla="*/ T116 w 56409"/>
                              <a:gd name="T118" fmla="+- 0 1203 -23790"/>
                              <a:gd name="T119" fmla="*/ 1203 h 15289"/>
                              <a:gd name="T120" fmla="+- 0 3986 21964"/>
                              <a:gd name="T121" fmla="*/ T120 w 56409"/>
                              <a:gd name="T122" fmla="+- 0 1204 -23790"/>
                              <a:gd name="T123" fmla="*/ 1204 h 15289"/>
                              <a:gd name="T124" fmla="+- 0 4027 21964"/>
                              <a:gd name="T125" fmla="*/ T124 w 56409"/>
                              <a:gd name="T126" fmla="+- 0 1204 -23790"/>
                              <a:gd name="T127" fmla="*/ 1204 h 15289"/>
                              <a:gd name="T128" fmla="+- 0 4069 21964"/>
                              <a:gd name="T129" fmla="*/ T128 w 56409"/>
                              <a:gd name="T130" fmla="+- 0 1205 -23790"/>
                              <a:gd name="T131" fmla="*/ 1205 h 15289"/>
                              <a:gd name="T132" fmla="+- 0 4111 21964"/>
                              <a:gd name="T133" fmla="*/ T132 w 56409"/>
                              <a:gd name="T134" fmla="+- 0 1206 -23790"/>
                              <a:gd name="T135" fmla="*/ 1206 h 15289"/>
                              <a:gd name="T136" fmla="+- 0 4152 21964"/>
                              <a:gd name="T137" fmla="*/ T136 w 56409"/>
                              <a:gd name="T138" fmla="+- 0 1206 -23790"/>
                              <a:gd name="T139" fmla="*/ 1206 h 15289"/>
                              <a:gd name="T140" fmla="+- 0 4194 21964"/>
                              <a:gd name="T141" fmla="*/ T140 w 56409"/>
                              <a:gd name="T142" fmla="+- 0 1207 -23790"/>
                              <a:gd name="T143" fmla="*/ 1207 h 15289"/>
                              <a:gd name="T144" fmla="+- 0 4236 21964"/>
                              <a:gd name="T145" fmla="*/ T144 w 56409"/>
                              <a:gd name="T146" fmla="+- 0 1206 -23790"/>
                              <a:gd name="T147" fmla="*/ 1206 h 15289"/>
                              <a:gd name="T148" fmla="+- 0 4277 21964"/>
                              <a:gd name="T149" fmla="*/ T148 w 56409"/>
                              <a:gd name="T150" fmla="+- 0 1205 -23790"/>
                              <a:gd name="T151" fmla="*/ 1205 h 15289"/>
                              <a:gd name="T152" fmla="+- 0 4319 21964"/>
                              <a:gd name="T153" fmla="*/ T152 w 56409"/>
                              <a:gd name="T154" fmla="+- 0 1203 -23790"/>
                              <a:gd name="T155" fmla="*/ 1203 h 15289"/>
                              <a:gd name="T156" fmla="+- 0 4361 21964"/>
                              <a:gd name="T157" fmla="*/ T156 w 56409"/>
                              <a:gd name="T158" fmla="+- 0 1201 -23790"/>
                              <a:gd name="T159" fmla="*/ 1201 h 15289"/>
                              <a:gd name="T160" fmla="+- 0 4402 21964"/>
                              <a:gd name="T161" fmla="*/ T160 w 56409"/>
                              <a:gd name="T162" fmla="+- 0 1197 -23790"/>
                              <a:gd name="T163" fmla="*/ 1197 h 15289"/>
                              <a:gd name="T164" fmla="+- 0 4444 21964"/>
                              <a:gd name="T165" fmla="*/ T164 w 56409"/>
                              <a:gd name="T166" fmla="+- 0 1193 -23790"/>
                              <a:gd name="T167" fmla="*/ 1193 h 15289"/>
                              <a:gd name="T168" fmla="+- 0 4486 21964"/>
                              <a:gd name="T169" fmla="*/ T168 w 56409"/>
                              <a:gd name="T170" fmla="+- 0 1190 -23790"/>
                              <a:gd name="T171" fmla="*/ 1190 h 15289"/>
                              <a:gd name="T172" fmla="+- 0 4527 21964"/>
                              <a:gd name="T173" fmla="*/ T172 w 56409"/>
                              <a:gd name="T174" fmla="+- 0 1189 -23790"/>
                              <a:gd name="T175" fmla="*/ 1189 h 15289"/>
                              <a:gd name="T176" fmla="+- 0 4569 21964"/>
                              <a:gd name="T177" fmla="*/ T176 w 56409"/>
                              <a:gd name="T178" fmla="+- 0 1189 -23790"/>
                              <a:gd name="T179" fmla="*/ 1189 h 15289"/>
                              <a:gd name="T180" fmla="+- 0 4610 21964"/>
                              <a:gd name="T181" fmla="*/ T180 w 56409"/>
                              <a:gd name="T182" fmla="+- 0 1188 -23790"/>
                              <a:gd name="T183" fmla="*/ 1188 h 15289"/>
                              <a:gd name="T184" fmla="+- 0 4652 21964"/>
                              <a:gd name="T185" fmla="*/ T184 w 56409"/>
                              <a:gd name="T186" fmla="+- 0 1186 -23790"/>
                              <a:gd name="T187" fmla="*/ 1186 h 15289"/>
                              <a:gd name="T188" fmla="+- 0 4694 21964"/>
                              <a:gd name="T189" fmla="*/ T188 w 56409"/>
                              <a:gd name="T190" fmla="+- 0 1187 -23790"/>
                              <a:gd name="T191" fmla="*/ 1187 h 15289"/>
                              <a:gd name="T192" fmla="+- 0 4734 21964"/>
                              <a:gd name="T193" fmla="*/ T192 w 56409"/>
                              <a:gd name="T194" fmla="+- 0 1190 -23790"/>
                              <a:gd name="T195" fmla="*/ 1190 h 15289"/>
                              <a:gd name="T196" fmla="+- 0 4775 21964"/>
                              <a:gd name="T197" fmla="*/ T196 w 56409"/>
                              <a:gd name="T198" fmla="+- 0 1192 -23790"/>
                              <a:gd name="T199" fmla="*/ 1192 h 15289"/>
                              <a:gd name="T200" fmla="+- 0 4817 21964"/>
                              <a:gd name="T201" fmla="*/ T200 w 56409"/>
                              <a:gd name="T202" fmla="+- 0 1193 -23790"/>
                              <a:gd name="T203" fmla="*/ 1193 h 15289"/>
                              <a:gd name="T204" fmla="+- 0 4858 21964"/>
                              <a:gd name="T205" fmla="*/ T204 w 56409"/>
                              <a:gd name="T206" fmla="+- 0 1194 -23790"/>
                              <a:gd name="T207" fmla="*/ 1194 h 15289"/>
                              <a:gd name="T208" fmla="+- 0 4900 21964"/>
                              <a:gd name="T209" fmla="*/ T208 w 56409"/>
                              <a:gd name="T210" fmla="+- 0 1191 -23790"/>
                              <a:gd name="T211" fmla="*/ 1191 h 15289"/>
                              <a:gd name="T212" fmla="+- 0 4941 21964"/>
                              <a:gd name="T213" fmla="*/ T212 w 56409"/>
                              <a:gd name="T214" fmla="+- 0 1188 -23790"/>
                              <a:gd name="T215" fmla="*/ 1188 h 15289"/>
                              <a:gd name="T216" fmla="+- 0 4983 21964"/>
                              <a:gd name="T217" fmla="*/ T216 w 56409"/>
                              <a:gd name="T218" fmla="+- 0 1186 -23790"/>
                              <a:gd name="T219" fmla="*/ 1186 h 15289"/>
                              <a:gd name="T220" fmla="+- 0 5025 21964"/>
                              <a:gd name="T221" fmla="*/ T220 w 56409"/>
                              <a:gd name="T222" fmla="+- 0 1186 -23790"/>
                              <a:gd name="T223" fmla="*/ 1186 h 15289"/>
                              <a:gd name="T224" fmla="+- 0 5066 21964"/>
                              <a:gd name="T225" fmla="*/ T224 w 56409"/>
                              <a:gd name="T226" fmla="+- 0 1186 -23790"/>
                              <a:gd name="T227" fmla="*/ 1186 h 15289"/>
                              <a:gd name="T228" fmla="+- 0 5108 21964"/>
                              <a:gd name="T229" fmla="*/ T228 w 56409"/>
                              <a:gd name="T230" fmla="+- 0 1188 -23790"/>
                              <a:gd name="T231" fmla="*/ 1188 h 15289"/>
                              <a:gd name="T232" fmla="+- 0 5150 21964"/>
                              <a:gd name="T233" fmla="*/ T232 w 56409"/>
                              <a:gd name="T234" fmla="+- 0 1190 -23790"/>
                              <a:gd name="T235" fmla="*/ 1190 h 15289"/>
                              <a:gd name="T236" fmla="+- 0 5191 21964"/>
                              <a:gd name="T237" fmla="*/ T236 w 56409"/>
                              <a:gd name="T238" fmla="+- 0 1193 -23790"/>
                              <a:gd name="T239" fmla="*/ 1193 h 15289"/>
                              <a:gd name="T240" fmla="+- 0 5233 21964"/>
                              <a:gd name="T241" fmla="*/ T240 w 56409"/>
                              <a:gd name="T242" fmla="+- 0 1196 -23790"/>
                              <a:gd name="T243" fmla="*/ 1196 h 15289"/>
                              <a:gd name="T244" fmla="+- 0 5270 21964"/>
                              <a:gd name="T245" fmla="*/ T244 w 56409"/>
                              <a:gd name="T246" fmla="+- 0 1197 -23790"/>
                              <a:gd name="T247" fmla="*/ 1197 h 15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409" h="15289">
                                <a:moveTo>
                                  <a:pt x="-19265" y="25630"/>
                                </a:moveTo>
                                <a:lnTo>
                                  <a:pt x="-19257" y="25629"/>
                                </a:lnTo>
                                <a:lnTo>
                                  <a:pt x="-19256" y="25629"/>
                                </a:lnTo>
                                <a:lnTo>
                                  <a:pt x="-19255" y="25629"/>
                                </a:lnTo>
                                <a:lnTo>
                                  <a:pt x="-19253" y="25629"/>
                                </a:lnTo>
                                <a:lnTo>
                                  <a:pt x="-19252" y="25629"/>
                                </a:lnTo>
                                <a:lnTo>
                                  <a:pt x="-19251" y="25629"/>
                                </a:lnTo>
                                <a:lnTo>
                                  <a:pt x="-19249" y="25629"/>
                                </a:lnTo>
                                <a:lnTo>
                                  <a:pt x="-19249" y="25628"/>
                                </a:lnTo>
                                <a:lnTo>
                                  <a:pt x="-19247" y="25628"/>
                                </a:lnTo>
                                <a:lnTo>
                                  <a:pt x="-19245" y="25628"/>
                                </a:lnTo>
                                <a:lnTo>
                                  <a:pt x="-19244" y="25628"/>
                                </a:lnTo>
                                <a:lnTo>
                                  <a:pt x="-19242" y="25628"/>
                                </a:lnTo>
                                <a:lnTo>
                                  <a:pt x="-19241" y="25628"/>
                                </a:lnTo>
                                <a:lnTo>
                                  <a:pt x="-19240" y="25628"/>
                                </a:lnTo>
                                <a:lnTo>
                                  <a:pt x="-19239" y="25628"/>
                                </a:lnTo>
                                <a:lnTo>
                                  <a:pt x="-19238" y="25628"/>
                                </a:lnTo>
                                <a:lnTo>
                                  <a:pt x="-19236" y="25628"/>
                                </a:lnTo>
                                <a:lnTo>
                                  <a:pt x="-19235" y="25628"/>
                                </a:lnTo>
                                <a:lnTo>
                                  <a:pt x="-19234" y="25628"/>
                                </a:lnTo>
                                <a:lnTo>
                                  <a:pt x="-19232" y="25628"/>
                                </a:lnTo>
                                <a:lnTo>
                                  <a:pt x="-19231" y="25628"/>
                                </a:lnTo>
                                <a:lnTo>
                                  <a:pt x="-19229" y="25628"/>
                                </a:lnTo>
                                <a:lnTo>
                                  <a:pt x="-19227" y="25628"/>
                                </a:lnTo>
                                <a:lnTo>
                                  <a:pt x="-19226" y="25628"/>
                                </a:lnTo>
                                <a:lnTo>
                                  <a:pt x="-19225" y="25627"/>
                                </a:lnTo>
                                <a:lnTo>
                                  <a:pt x="-19223" y="25627"/>
                                </a:lnTo>
                                <a:lnTo>
                                  <a:pt x="-19222" y="25627"/>
                                </a:lnTo>
                                <a:lnTo>
                                  <a:pt x="-19220" y="25627"/>
                                </a:lnTo>
                                <a:lnTo>
                                  <a:pt x="-19219" y="25627"/>
                                </a:lnTo>
                                <a:lnTo>
                                  <a:pt x="-19218" y="25627"/>
                                </a:lnTo>
                                <a:lnTo>
                                  <a:pt x="-19216" y="25627"/>
                                </a:lnTo>
                                <a:lnTo>
                                  <a:pt x="-19215" y="25627"/>
                                </a:lnTo>
                                <a:lnTo>
                                  <a:pt x="-19213" y="25626"/>
                                </a:lnTo>
                                <a:lnTo>
                                  <a:pt x="-19212" y="25626"/>
                                </a:lnTo>
                                <a:lnTo>
                                  <a:pt x="-19210" y="25626"/>
                                </a:lnTo>
                                <a:lnTo>
                                  <a:pt x="-19209" y="25626"/>
                                </a:lnTo>
                                <a:lnTo>
                                  <a:pt x="-19207" y="25626"/>
                                </a:lnTo>
                                <a:lnTo>
                                  <a:pt x="-19206" y="25626"/>
                                </a:lnTo>
                                <a:lnTo>
                                  <a:pt x="-19205" y="25626"/>
                                </a:lnTo>
                                <a:lnTo>
                                  <a:pt x="-19203" y="25626"/>
                                </a:lnTo>
                                <a:lnTo>
                                  <a:pt x="-19202" y="25626"/>
                                </a:lnTo>
                                <a:lnTo>
                                  <a:pt x="-19201" y="25626"/>
                                </a:lnTo>
                                <a:lnTo>
                                  <a:pt x="-19198" y="25626"/>
                                </a:lnTo>
                                <a:lnTo>
                                  <a:pt x="-19197" y="25626"/>
                                </a:lnTo>
                                <a:lnTo>
                                  <a:pt x="-19196" y="25626"/>
                                </a:lnTo>
                                <a:lnTo>
                                  <a:pt x="-19194" y="25626"/>
                                </a:lnTo>
                                <a:lnTo>
                                  <a:pt x="-19193" y="25626"/>
                                </a:lnTo>
                                <a:lnTo>
                                  <a:pt x="-19192" y="25626"/>
                                </a:lnTo>
                                <a:lnTo>
                                  <a:pt x="-19190" y="25626"/>
                                </a:lnTo>
                                <a:lnTo>
                                  <a:pt x="-19189" y="25626"/>
                                </a:lnTo>
                                <a:lnTo>
                                  <a:pt x="-19188" y="25626"/>
                                </a:lnTo>
                                <a:lnTo>
                                  <a:pt x="-19186" y="25626"/>
                                </a:lnTo>
                                <a:lnTo>
                                  <a:pt x="-19185" y="25626"/>
                                </a:lnTo>
                                <a:lnTo>
                                  <a:pt x="-19183" y="25626"/>
                                </a:lnTo>
                                <a:lnTo>
                                  <a:pt x="-19181" y="25626"/>
                                </a:lnTo>
                                <a:lnTo>
                                  <a:pt x="-19180" y="25626"/>
                                </a:lnTo>
                                <a:lnTo>
                                  <a:pt x="-19179" y="25626"/>
                                </a:lnTo>
                                <a:lnTo>
                                  <a:pt x="-19177" y="25625"/>
                                </a:lnTo>
                                <a:lnTo>
                                  <a:pt x="-19176" y="25625"/>
                                </a:lnTo>
                                <a:lnTo>
                                  <a:pt x="-19174" y="25625"/>
                                </a:lnTo>
                                <a:lnTo>
                                  <a:pt x="-19173" y="25625"/>
                                </a:lnTo>
                                <a:lnTo>
                                  <a:pt x="-19172" y="25625"/>
                                </a:lnTo>
                                <a:lnTo>
                                  <a:pt x="-19170" y="25625"/>
                                </a:lnTo>
                                <a:lnTo>
                                  <a:pt x="-19169" y="25625"/>
                                </a:lnTo>
                                <a:lnTo>
                                  <a:pt x="-19168" y="25625"/>
                                </a:lnTo>
                                <a:lnTo>
                                  <a:pt x="-19166" y="25625"/>
                                </a:lnTo>
                                <a:lnTo>
                                  <a:pt x="-19164" y="25625"/>
                                </a:lnTo>
                                <a:lnTo>
                                  <a:pt x="-19163" y="25625"/>
                                </a:lnTo>
                                <a:lnTo>
                                  <a:pt x="-19161" y="25625"/>
                                </a:lnTo>
                                <a:lnTo>
                                  <a:pt x="-19160" y="25625"/>
                                </a:lnTo>
                                <a:lnTo>
                                  <a:pt x="-19159" y="25625"/>
                                </a:lnTo>
                                <a:lnTo>
                                  <a:pt x="-19157" y="25625"/>
                                </a:lnTo>
                                <a:lnTo>
                                  <a:pt x="-19156" y="25625"/>
                                </a:lnTo>
                                <a:lnTo>
                                  <a:pt x="-19155" y="25625"/>
                                </a:lnTo>
                                <a:lnTo>
                                  <a:pt x="-19153" y="25625"/>
                                </a:lnTo>
                                <a:lnTo>
                                  <a:pt x="-19152" y="25625"/>
                                </a:lnTo>
                                <a:lnTo>
                                  <a:pt x="-19150" y="25625"/>
                                </a:lnTo>
                                <a:lnTo>
                                  <a:pt x="-19149" y="25625"/>
                                </a:lnTo>
                                <a:lnTo>
                                  <a:pt x="-19147" y="25625"/>
                                </a:lnTo>
                                <a:lnTo>
                                  <a:pt x="-19146" y="25625"/>
                                </a:lnTo>
                                <a:lnTo>
                                  <a:pt x="-19144" y="25625"/>
                                </a:lnTo>
                                <a:lnTo>
                                  <a:pt x="-19143" y="25625"/>
                                </a:lnTo>
                                <a:lnTo>
                                  <a:pt x="-19141" y="25625"/>
                                </a:lnTo>
                                <a:lnTo>
                                  <a:pt x="-19140" y="25625"/>
                                </a:lnTo>
                                <a:lnTo>
                                  <a:pt x="-19139" y="25625"/>
                                </a:lnTo>
                                <a:lnTo>
                                  <a:pt x="-19137" y="25625"/>
                                </a:lnTo>
                                <a:lnTo>
                                  <a:pt x="-19136" y="25625"/>
                                </a:lnTo>
                                <a:lnTo>
                                  <a:pt x="-19135" y="25625"/>
                                </a:lnTo>
                                <a:lnTo>
                                  <a:pt x="-19133" y="25625"/>
                                </a:lnTo>
                                <a:lnTo>
                                  <a:pt x="-19132" y="25625"/>
                                </a:lnTo>
                                <a:lnTo>
                                  <a:pt x="-19130" y="25625"/>
                                </a:lnTo>
                                <a:lnTo>
                                  <a:pt x="-19128" y="25625"/>
                                </a:lnTo>
                                <a:lnTo>
                                  <a:pt x="-19127" y="25625"/>
                                </a:lnTo>
                                <a:lnTo>
                                  <a:pt x="-19126" y="25625"/>
                                </a:lnTo>
                                <a:lnTo>
                                  <a:pt x="-19124" y="25625"/>
                                </a:lnTo>
                                <a:lnTo>
                                  <a:pt x="-19123" y="25625"/>
                                </a:lnTo>
                                <a:lnTo>
                                  <a:pt x="-19122" y="25625"/>
                                </a:lnTo>
                                <a:lnTo>
                                  <a:pt x="-19120" y="25625"/>
                                </a:lnTo>
                                <a:lnTo>
                                  <a:pt x="-19119" y="25625"/>
                                </a:lnTo>
                                <a:lnTo>
                                  <a:pt x="-19117" y="25624"/>
                                </a:lnTo>
                                <a:lnTo>
                                  <a:pt x="-19116" y="25624"/>
                                </a:lnTo>
                                <a:lnTo>
                                  <a:pt x="-19114" y="25624"/>
                                </a:lnTo>
                                <a:lnTo>
                                  <a:pt x="-19113" y="25624"/>
                                </a:lnTo>
                                <a:lnTo>
                                  <a:pt x="-19111" y="25624"/>
                                </a:lnTo>
                                <a:lnTo>
                                  <a:pt x="-19110" y="25624"/>
                                </a:lnTo>
                                <a:lnTo>
                                  <a:pt x="-19109" y="25624"/>
                                </a:lnTo>
                                <a:lnTo>
                                  <a:pt x="-19107" y="25624"/>
                                </a:lnTo>
                                <a:lnTo>
                                  <a:pt x="-19106" y="25624"/>
                                </a:lnTo>
                                <a:lnTo>
                                  <a:pt x="-19104" y="25624"/>
                                </a:lnTo>
                                <a:lnTo>
                                  <a:pt x="-19103" y="25624"/>
                                </a:lnTo>
                                <a:lnTo>
                                  <a:pt x="-19102" y="25624"/>
                                </a:lnTo>
                                <a:lnTo>
                                  <a:pt x="-19100" y="25624"/>
                                </a:lnTo>
                                <a:lnTo>
                                  <a:pt x="-19098" y="25624"/>
                                </a:lnTo>
                                <a:lnTo>
                                  <a:pt x="-19097" y="25624"/>
                                </a:lnTo>
                                <a:lnTo>
                                  <a:pt x="-19095" y="25624"/>
                                </a:lnTo>
                                <a:lnTo>
                                  <a:pt x="-19094" y="25624"/>
                                </a:lnTo>
                                <a:lnTo>
                                  <a:pt x="-19093" y="25624"/>
                                </a:lnTo>
                                <a:lnTo>
                                  <a:pt x="-19091" y="25624"/>
                                </a:lnTo>
                                <a:lnTo>
                                  <a:pt x="-19090" y="25624"/>
                                </a:lnTo>
                                <a:lnTo>
                                  <a:pt x="-19089" y="25624"/>
                                </a:lnTo>
                                <a:lnTo>
                                  <a:pt x="-19087" y="25624"/>
                                </a:lnTo>
                                <a:lnTo>
                                  <a:pt x="-19086" y="25624"/>
                                </a:lnTo>
                                <a:lnTo>
                                  <a:pt x="-19084" y="25623"/>
                                </a:lnTo>
                                <a:lnTo>
                                  <a:pt x="-19082" y="25623"/>
                                </a:lnTo>
                                <a:lnTo>
                                  <a:pt x="-19081" y="25623"/>
                                </a:lnTo>
                                <a:lnTo>
                                  <a:pt x="-19080" y="25623"/>
                                </a:lnTo>
                                <a:lnTo>
                                  <a:pt x="-19078" y="25623"/>
                                </a:lnTo>
                                <a:lnTo>
                                  <a:pt x="-19077" y="25623"/>
                                </a:lnTo>
                                <a:lnTo>
                                  <a:pt x="-19076" y="25623"/>
                                </a:lnTo>
                                <a:lnTo>
                                  <a:pt x="-19074" y="25622"/>
                                </a:lnTo>
                                <a:lnTo>
                                  <a:pt x="-19073" y="25622"/>
                                </a:lnTo>
                                <a:lnTo>
                                  <a:pt x="-19071" y="25622"/>
                                </a:lnTo>
                                <a:lnTo>
                                  <a:pt x="-19069" y="25622"/>
                                </a:lnTo>
                                <a:lnTo>
                                  <a:pt x="-19068" y="25622"/>
                                </a:lnTo>
                                <a:lnTo>
                                  <a:pt x="-19067" y="25622"/>
                                </a:lnTo>
                                <a:lnTo>
                                  <a:pt x="-19065" y="25622"/>
                                </a:lnTo>
                                <a:lnTo>
                                  <a:pt x="-19064" y="25622"/>
                                </a:lnTo>
                                <a:lnTo>
                                  <a:pt x="-19062" y="25622"/>
                                </a:lnTo>
                                <a:lnTo>
                                  <a:pt x="-19061" y="25622"/>
                                </a:lnTo>
                                <a:lnTo>
                                  <a:pt x="-19060" y="25622"/>
                                </a:lnTo>
                                <a:lnTo>
                                  <a:pt x="-19058" y="25622"/>
                                </a:lnTo>
                                <a:lnTo>
                                  <a:pt x="-19057" y="25622"/>
                                </a:lnTo>
                                <a:lnTo>
                                  <a:pt x="-19056" y="25622"/>
                                </a:lnTo>
                                <a:lnTo>
                                  <a:pt x="-19054" y="25622"/>
                                </a:lnTo>
                                <a:lnTo>
                                  <a:pt x="-19052" y="25622"/>
                                </a:lnTo>
                                <a:lnTo>
                                  <a:pt x="-19051" y="25622"/>
                                </a:lnTo>
                                <a:lnTo>
                                  <a:pt x="-19049" y="25622"/>
                                </a:lnTo>
                                <a:lnTo>
                                  <a:pt x="-19048" y="25622"/>
                                </a:lnTo>
                                <a:lnTo>
                                  <a:pt x="-19047" y="25622"/>
                                </a:lnTo>
                                <a:lnTo>
                                  <a:pt x="-19045" y="25622"/>
                                </a:lnTo>
                                <a:lnTo>
                                  <a:pt x="-19044" y="25622"/>
                                </a:lnTo>
                                <a:lnTo>
                                  <a:pt x="-19043" y="25622"/>
                                </a:lnTo>
                                <a:lnTo>
                                  <a:pt x="-19041" y="25622"/>
                                </a:lnTo>
                                <a:lnTo>
                                  <a:pt x="-19040" y="25622"/>
                                </a:lnTo>
                                <a:lnTo>
                                  <a:pt x="-19038" y="25622"/>
                                </a:lnTo>
                                <a:lnTo>
                                  <a:pt x="-19036" y="25622"/>
                                </a:lnTo>
                                <a:lnTo>
                                  <a:pt x="-19035" y="25622"/>
                                </a:lnTo>
                                <a:lnTo>
                                  <a:pt x="-19034" y="25622"/>
                                </a:lnTo>
                                <a:lnTo>
                                  <a:pt x="-19032" y="25622"/>
                                </a:lnTo>
                                <a:lnTo>
                                  <a:pt x="-19031" y="25622"/>
                                </a:lnTo>
                                <a:lnTo>
                                  <a:pt x="-19030" y="25622"/>
                                </a:lnTo>
                                <a:lnTo>
                                  <a:pt x="-19028" y="25622"/>
                                </a:lnTo>
                                <a:lnTo>
                                  <a:pt x="-19027" y="25622"/>
                                </a:lnTo>
                                <a:lnTo>
                                  <a:pt x="-19025" y="25622"/>
                                </a:lnTo>
                                <a:lnTo>
                                  <a:pt x="-19024" y="25622"/>
                                </a:lnTo>
                                <a:lnTo>
                                  <a:pt x="-19023" y="25622"/>
                                </a:lnTo>
                                <a:lnTo>
                                  <a:pt x="-19021" y="25622"/>
                                </a:lnTo>
                                <a:lnTo>
                                  <a:pt x="-19020" y="25622"/>
                                </a:lnTo>
                                <a:lnTo>
                                  <a:pt x="-19018" y="25622"/>
                                </a:lnTo>
                                <a:lnTo>
                                  <a:pt x="-19016" y="25622"/>
                                </a:lnTo>
                                <a:lnTo>
                                  <a:pt x="-19015" y="25622"/>
                                </a:lnTo>
                                <a:lnTo>
                                  <a:pt x="-19014" y="25622"/>
                                </a:lnTo>
                                <a:lnTo>
                                  <a:pt x="-19012" y="25623"/>
                                </a:lnTo>
                                <a:lnTo>
                                  <a:pt x="-19011" y="25623"/>
                                </a:lnTo>
                                <a:lnTo>
                                  <a:pt x="-19010" y="25623"/>
                                </a:lnTo>
                                <a:lnTo>
                                  <a:pt x="-19008" y="25623"/>
                                </a:lnTo>
                                <a:lnTo>
                                  <a:pt x="-19007" y="25623"/>
                                </a:lnTo>
                                <a:lnTo>
                                  <a:pt x="-19005" y="25623"/>
                                </a:lnTo>
                                <a:lnTo>
                                  <a:pt x="-19004" y="25623"/>
                                </a:lnTo>
                                <a:lnTo>
                                  <a:pt x="-19003" y="25624"/>
                                </a:lnTo>
                                <a:lnTo>
                                  <a:pt x="-19001" y="25624"/>
                                </a:lnTo>
                                <a:lnTo>
                                  <a:pt x="-18999" y="25624"/>
                                </a:lnTo>
                                <a:lnTo>
                                  <a:pt x="-18998" y="25623"/>
                                </a:lnTo>
                                <a:lnTo>
                                  <a:pt x="-18997" y="25623"/>
                                </a:lnTo>
                                <a:lnTo>
                                  <a:pt x="-18995" y="25623"/>
                                </a:lnTo>
                                <a:lnTo>
                                  <a:pt x="-18994" y="25622"/>
                                </a:lnTo>
                                <a:lnTo>
                                  <a:pt x="-18992" y="25622"/>
                                </a:lnTo>
                                <a:lnTo>
                                  <a:pt x="-18991" y="25622"/>
                                </a:lnTo>
                                <a:lnTo>
                                  <a:pt x="-18990" y="25621"/>
                                </a:lnTo>
                                <a:lnTo>
                                  <a:pt x="-18988" y="25620"/>
                                </a:lnTo>
                                <a:lnTo>
                                  <a:pt x="-18987" y="25619"/>
                                </a:lnTo>
                                <a:lnTo>
                                  <a:pt x="-18985" y="25618"/>
                                </a:lnTo>
                                <a:lnTo>
                                  <a:pt x="-18983" y="25617"/>
                                </a:lnTo>
                                <a:lnTo>
                                  <a:pt x="-18982" y="25615"/>
                                </a:lnTo>
                                <a:lnTo>
                                  <a:pt x="-18981" y="25613"/>
                                </a:lnTo>
                                <a:lnTo>
                                  <a:pt x="-18979" y="25611"/>
                                </a:lnTo>
                                <a:lnTo>
                                  <a:pt x="-18978" y="25609"/>
                                </a:lnTo>
                                <a:lnTo>
                                  <a:pt x="-18977" y="25607"/>
                                </a:lnTo>
                                <a:lnTo>
                                  <a:pt x="-18975" y="25605"/>
                                </a:lnTo>
                                <a:lnTo>
                                  <a:pt x="-18974" y="25601"/>
                                </a:lnTo>
                                <a:lnTo>
                                  <a:pt x="-18972" y="25598"/>
                                </a:lnTo>
                                <a:lnTo>
                                  <a:pt x="-18970" y="25595"/>
                                </a:lnTo>
                                <a:lnTo>
                                  <a:pt x="-18969" y="25591"/>
                                </a:lnTo>
                                <a:lnTo>
                                  <a:pt x="-18968" y="25587"/>
                                </a:lnTo>
                                <a:lnTo>
                                  <a:pt x="-18966" y="25583"/>
                                </a:lnTo>
                                <a:lnTo>
                                  <a:pt x="-18965" y="25578"/>
                                </a:lnTo>
                                <a:lnTo>
                                  <a:pt x="-18964" y="25572"/>
                                </a:lnTo>
                                <a:lnTo>
                                  <a:pt x="-18962" y="25567"/>
                                </a:lnTo>
                                <a:lnTo>
                                  <a:pt x="-18961" y="25561"/>
                                </a:lnTo>
                                <a:lnTo>
                                  <a:pt x="-18959" y="25555"/>
                                </a:lnTo>
                                <a:lnTo>
                                  <a:pt x="-18958" y="25548"/>
                                </a:lnTo>
                                <a:lnTo>
                                  <a:pt x="-18957" y="25542"/>
                                </a:lnTo>
                                <a:lnTo>
                                  <a:pt x="-18955" y="25535"/>
                                </a:lnTo>
                                <a:lnTo>
                                  <a:pt x="-18953" y="25528"/>
                                </a:lnTo>
                                <a:lnTo>
                                  <a:pt x="-18952" y="25520"/>
                                </a:lnTo>
                                <a:lnTo>
                                  <a:pt x="-18951" y="25513"/>
                                </a:lnTo>
                                <a:lnTo>
                                  <a:pt x="-18949" y="25505"/>
                                </a:lnTo>
                                <a:lnTo>
                                  <a:pt x="-18948" y="25497"/>
                                </a:lnTo>
                                <a:lnTo>
                                  <a:pt x="-18946" y="25489"/>
                                </a:lnTo>
                                <a:lnTo>
                                  <a:pt x="-18945" y="25481"/>
                                </a:lnTo>
                                <a:lnTo>
                                  <a:pt x="-18944" y="25472"/>
                                </a:lnTo>
                                <a:lnTo>
                                  <a:pt x="-18942" y="25464"/>
                                </a:lnTo>
                                <a:lnTo>
                                  <a:pt x="-18940" y="25455"/>
                                </a:lnTo>
                                <a:lnTo>
                                  <a:pt x="-18939" y="25447"/>
                                </a:lnTo>
                                <a:lnTo>
                                  <a:pt x="-18937" y="25438"/>
                                </a:lnTo>
                                <a:lnTo>
                                  <a:pt x="-18936" y="25429"/>
                                </a:lnTo>
                                <a:lnTo>
                                  <a:pt x="-18935" y="25421"/>
                                </a:lnTo>
                                <a:lnTo>
                                  <a:pt x="-18933" y="25412"/>
                                </a:lnTo>
                                <a:lnTo>
                                  <a:pt x="-18932" y="25403"/>
                                </a:lnTo>
                                <a:lnTo>
                                  <a:pt x="-18931" y="25395"/>
                                </a:lnTo>
                                <a:lnTo>
                                  <a:pt x="-18929" y="25386"/>
                                </a:lnTo>
                                <a:lnTo>
                                  <a:pt x="-18928" y="25378"/>
                                </a:lnTo>
                                <a:lnTo>
                                  <a:pt x="-18926" y="25369"/>
                                </a:lnTo>
                                <a:lnTo>
                                  <a:pt x="-18924" y="25361"/>
                                </a:lnTo>
                                <a:lnTo>
                                  <a:pt x="-18923" y="25353"/>
                                </a:lnTo>
                                <a:lnTo>
                                  <a:pt x="-18922" y="25345"/>
                                </a:lnTo>
                                <a:lnTo>
                                  <a:pt x="-18920" y="25338"/>
                                </a:lnTo>
                                <a:lnTo>
                                  <a:pt x="-18919" y="25330"/>
                                </a:lnTo>
                                <a:lnTo>
                                  <a:pt x="-18918" y="25323"/>
                                </a:lnTo>
                                <a:lnTo>
                                  <a:pt x="-18916" y="25316"/>
                                </a:lnTo>
                                <a:lnTo>
                                  <a:pt x="-18915" y="25309"/>
                                </a:lnTo>
                                <a:lnTo>
                                  <a:pt x="-18913" y="25302"/>
                                </a:lnTo>
                                <a:lnTo>
                                  <a:pt x="-18912" y="25296"/>
                                </a:lnTo>
                                <a:lnTo>
                                  <a:pt x="-18911" y="25290"/>
                                </a:lnTo>
                                <a:lnTo>
                                  <a:pt x="-18909" y="25284"/>
                                </a:lnTo>
                                <a:lnTo>
                                  <a:pt x="-18907" y="25278"/>
                                </a:lnTo>
                                <a:lnTo>
                                  <a:pt x="-18906" y="25272"/>
                                </a:lnTo>
                                <a:lnTo>
                                  <a:pt x="-18904" y="25266"/>
                                </a:lnTo>
                                <a:lnTo>
                                  <a:pt x="-18903" y="25261"/>
                                </a:lnTo>
                                <a:lnTo>
                                  <a:pt x="-18902" y="25255"/>
                                </a:lnTo>
                                <a:lnTo>
                                  <a:pt x="-18900" y="25250"/>
                                </a:lnTo>
                                <a:lnTo>
                                  <a:pt x="-18899" y="25245"/>
                                </a:lnTo>
                                <a:lnTo>
                                  <a:pt x="-18898" y="25240"/>
                                </a:lnTo>
                                <a:lnTo>
                                  <a:pt x="-18896" y="25235"/>
                                </a:lnTo>
                                <a:lnTo>
                                  <a:pt x="-18895" y="25230"/>
                                </a:lnTo>
                                <a:lnTo>
                                  <a:pt x="-18894" y="25225"/>
                                </a:lnTo>
                                <a:lnTo>
                                  <a:pt x="-18892" y="25220"/>
                                </a:lnTo>
                                <a:lnTo>
                                  <a:pt x="-18891" y="25216"/>
                                </a:lnTo>
                                <a:lnTo>
                                  <a:pt x="-18889" y="25211"/>
                                </a:lnTo>
                                <a:lnTo>
                                  <a:pt x="-18887" y="25207"/>
                                </a:lnTo>
                                <a:lnTo>
                                  <a:pt x="-18886" y="25202"/>
                                </a:lnTo>
                                <a:lnTo>
                                  <a:pt x="-18885" y="25198"/>
                                </a:lnTo>
                                <a:lnTo>
                                  <a:pt x="-18883" y="25193"/>
                                </a:lnTo>
                                <a:lnTo>
                                  <a:pt x="-18882" y="25189"/>
                                </a:lnTo>
                                <a:lnTo>
                                  <a:pt x="-18880" y="25185"/>
                                </a:lnTo>
                                <a:lnTo>
                                  <a:pt x="-18879" y="25180"/>
                                </a:lnTo>
                                <a:lnTo>
                                  <a:pt x="-18878" y="25176"/>
                                </a:lnTo>
                                <a:lnTo>
                                  <a:pt x="-18876" y="25172"/>
                                </a:lnTo>
                                <a:lnTo>
                                  <a:pt x="-18875" y="25168"/>
                                </a:lnTo>
                                <a:lnTo>
                                  <a:pt x="-18874" y="25164"/>
                                </a:lnTo>
                                <a:lnTo>
                                  <a:pt x="-18872" y="25159"/>
                                </a:lnTo>
                                <a:lnTo>
                                  <a:pt x="-18870" y="25155"/>
                                </a:lnTo>
                                <a:lnTo>
                                  <a:pt x="-18869" y="25151"/>
                                </a:lnTo>
                                <a:lnTo>
                                  <a:pt x="-18867" y="25147"/>
                                </a:lnTo>
                                <a:lnTo>
                                  <a:pt x="-18866" y="25142"/>
                                </a:lnTo>
                                <a:lnTo>
                                  <a:pt x="-18865" y="25138"/>
                                </a:lnTo>
                                <a:lnTo>
                                  <a:pt x="-18863" y="25135"/>
                                </a:lnTo>
                                <a:lnTo>
                                  <a:pt x="-18862" y="25131"/>
                                </a:lnTo>
                                <a:lnTo>
                                  <a:pt x="-18861" y="25127"/>
                                </a:lnTo>
                                <a:lnTo>
                                  <a:pt x="-18859" y="25123"/>
                                </a:lnTo>
                                <a:lnTo>
                                  <a:pt x="-18858" y="25119"/>
                                </a:lnTo>
                                <a:lnTo>
                                  <a:pt x="-18856" y="25116"/>
                                </a:lnTo>
                                <a:lnTo>
                                  <a:pt x="-18854" y="25112"/>
                                </a:lnTo>
                                <a:lnTo>
                                  <a:pt x="-18853" y="25108"/>
                                </a:lnTo>
                                <a:lnTo>
                                  <a:pt x="-18852" y="25105"/>
                                </a:lnTo>
                                <a:lnTo>
                                  <a:pt x="-18850" y="25101"/>
                                </a:lnTo>
                                <a:lnTo>
                                  <a:pt x="-18849" y="25098"/>
                                </a:lnTo>
                                <a:lnTo>
                                  <a:pt x="-18847" y="25095"/>
                                </a:lnTo>
                                <a:lnTo>
                                  <a:pt x="-18846" y="25092"/>
                                </a:lnTo>
                                <a:lnTo>
                                  <a:pt x="-18845" y="25088"/>
                                </a:lnTo>
                                <a:lnTo>
                                  <a:pt x="-18843" y="25086"/>
                                </a:lnTo>
                                <a:lnTo>
                                  <a:pt x="-18841" y="25083"/>
                                </a:lnTo>
                                <a:lnTo>
                                  <a:pt x="-18840" y="25080"/>
                                </a:lnTo>
                                <a:lnTo>
                                  <a:pt x="-18839" y="25078"/>
                                </a:lnTo>
                                <a:lnTo>
                                  <a:pt x="-18837" y="25075"/>
                                </a:lnTo>
                                <a:lnTo>
                                  <a:pt x="-18836" y="25072"/>
                                </a:lnTo>
                                <a:lnTo>
                                  <a:pt x="-18834" y="25070"/>
                                </a:lnTo>
                                <a:lnTo>
                                  <a:pt x="-18833" y="25068"/>
                                </a:lnTo>
                                <a:lnTo>
                                  <a:pt x="-18832" y="25066"/>
                                </a:lnTo>
                                <a:lnTo>
                                  <a:pt x="-18830" y="25064"/>
                                </a:lnTo>
                                <a:lnTo>
                                  <a:pt x="-18829" y="25062"/>
                                </a:lnTo>
                                <a:lnTo>
                                  <a:pt x="-18828" y="25060"/>
                                </a:lnTo>
                                <a:lnTo>
                                  <a:pt x="-18825" y="25058"/>
                                </a:lnTo>
                                <a:lnTo>
                                  <a:pt x="-18824" y="25057"/>
                                </a:lnTo>
                                <a:lnTo>
                                  <a:pt x="-18823" y="25056"/>
                                </a:lnTo>
                                <a:lnTo>
                                  <a:pt x="-18821" y="25054"/>
                                </a:lnTo>
                                <a:lnTo>
                                  <a:pt x="-18820" y="25053"/>
                                </a:lnTo>
                                <a:lnTo>
                                  <a:pt x="-18819" y="25052"/>
                                </a:lnTo>
                                <a:lnTo>
                                  <a:pt x="-18817" y="25051"/>
                                </a:lnTo>
                                <a:lnTo>
                                  <a:pt x="-18816" y="25049"/>
                                </a:lnTo>
                                <a:lnTo>
                                  <a:pt x="-18814" y="25049"/>
                                </a:lnTo>
                                <a:lnTo>
                                  <a:pt x="-18813" y="25047"/>
                                </a:lnTo>
                                <a:lnTo>
                                  <a:pt x="-18811" y="25047"/>
                                </a:lnTo>
                                <a:lnTo>
                                  <a:pt x="-18810" y="25046"/>
                                </a:lnTo>
                                <a:lnTo>
                                  <a:pt x="-18808" y="25045"/>
                                </a:lnTo>
                                <a:lnTo>
                                  <a:pt x="-18807" y="25045"/>
                                </a:lnTo>
                                <a:lnTo>
                                  <a:pt x="-18806" y="25044"/>
                                </a:lnTo>
                                <a:lnTo>
                                  <a:pt x="-18804" y="25043"/>
                                </a:lnTo>
                                <a:lnTo>
                                  <a:pt x="-18803" y="25043"/>
                                </a:lnTo>
                                <a:lnTo>
                                  <a:pt x="-18801" y="25042"/>
                                </a:lnTo>
                                <a:lnTo>
                                  <a:pt x="-18800" y="25041"/>
                                </a:lnTo>
                                <a:lnTo>
                                  <a:pt x="-18799" y="25041"/>
                                </a:lnTo>
                                <a:lnTo>
                                  <a:pt x="-18797" y="25041"/>
                                </a:lnTo>
                                <a:lnTo>
                                  <a:pt x="-18795" y="25040"/>
                                </a:lnTo>
                                <a:lnTo>
                                  <a:pt x="-18794" y="25040"/>
                                </a:lnTo>
                                <a:lnTo>
                                  <a:pt x="-18793" y="25039"/>
                                </a:lnTo>
                                <a:lnTo>
                                  <a:pt x="-18791" y="25039"/>
                                </a:lnTo>
                                <a:lnTo>
                                  <a:pt x="-18790" y="25039"/>
                                </a:lnTo>
                                <a:lnTo>
                                  <a:pt x="-18788" y="25038"/>
                                </a:lnTo>
                                <a:lnTo>
                                  <a:pt x="-18787" y="25037"/>
                                </a:lnTo>
                                <a:lnTo>
                                  <a:pt x="-18786" y="25037"/>
                                </a:lnTo>
                                <a:lnTo>
                                  <a:pt x="-18784" y="25037"/>
                                </a:lnTo>
                                <a:lnTo>
                                  <a:pt x="-18783" y="25036"/>
                                </a:lnTo>
                                <a:lnTo>
                                  <a:pt x="-18782" y="25036"/>
                                </a:lnTo>
                                <a:lnTo>
                                  <a:pt x="-18780" y="25035"/>
                                </a:lnTo>
                                <a:lnTo>
                                  <a:pt x="-18778" y="25034"/>
                                </a:lnTo>
                                <a:lnTo>
                                  <a:pt x="-18777" y="25034"/>
                                </a:lnTo>
                                <a:lnTo>
                                  <a:pt x="-18775" y="25034"/>
                                </a:lnTo>
                                <a:lnTo>
                                  <a:pt x="-18774" y="25033"/>
                                </a:lnTo>
                                <a:lnTo>
                                  <a:pt x="-18773" y="25033"/>
                                </a:lnTo>
                                <a:lnTo>
                                  <a:pt x="-18771" y="25032"/>
                                </a:lnTo>
                                <a:lnTo>
                                  <a:pt x="-18770" y="25032"/>
                                </a:lnTo>
                                <a:lnTo>
                                  <a:pt x="-18768" y="25032"/>
                                </a:lnTo>
                                <a:lnTo>
                                  <a:pt x="-18767" y="25031"/>
                                </a:lnTo>
                                <a:lnTo>
                                  <a:pt x="-18766" y="25030"/>
                                </a:lnTo>
                                <a:lnTo>
                                  <a:pt x="-18764" y="25030"/>
                                </a:lnTo>
                                <a:lnTo>
                                  <a:pt x="-18763" y="25030"/>
                                </a:lnTo>
                                <a:lnTo>
                                  <a:pt x="-18762" y="25029"/>
                                </a:lnTo>
                                <a:lnTo>
                                  <a:pt x="-18760" y="25029"/>
                                </a:lnTo>
                                <a:lnTo>
                                  <a:pt x="-18758" y="25028"/>
                                </a:lnTo>
                                <a:lnTo>
                                  <a:pt x="-18757" y="25028"/>
                                </a:lnTo>
                                <a:lnTo>
                                  <a:pt x="-18755" y="25028"/>
                                </a:lnTo>
                                <a:lnTo>
                                  <a:pt x="-18754" y="25028"/>
                                </a:lnTo>
                                <a:lnTo>
                                  <a:pt x="-18753" y="25027"/>
                                </a:lnTo>
                                <a:lnTo>
                                  <a:pt x="-18751" y="25027"/>
                                </a:lnTo>
                                <a:lnTo>
                                  <a:pt x="-18750" y="25026"/>
                                </a:lnTo>
                                <a:lnTo>
                                  <a:pt x="-18749" y="25026"/>
                                </a:lnTo>
                                <a:lnTo>
                                  <a:pt x="-18747" y="25026"/>
                                </a:lnTo>
                                <a:lnTo>
                                  <a:pt x="-18746" y="25026"/>
                                </a:lnTo>
                                <a:lnTo>
                                  <a:pt x="-18744" y="25025"/>
                                </a:lnTo>
                                <a:lnTo>
                                  <a:pt x="-18742" y="25025"/>
                                </a:lnTo>
                                <a:lnTo>
                                  <a:pt x="-18741" y="25025"/>
                                </a:lnTo>
                                <a:lnTo>
                                  <a:pt x="-18740" y="25024"/>
                                </a:lnTo>
                                <a:lnTo>
                                  <a:pt x="-18738" y="25024"/>
                                </a:lnTo>
                                <a:lnTo>
                                  <a:pt x="-18737" y="25024"/>
                                </a:lnTo>
                                <a:lnTo>
                                  <a:pt x="-18735" y="25024"/>
                                </a:lnTo>
                                <a:lnTo>
                                  <a:pt x="-18734" y="25024"/>
                                </a:lnTo>
                                <a:lnTo>
                                  <a:pt x="-18733" y="25023"/>
                                </a:lnTo>
                                <a:lnTo>
                                  <a:pt x="-18731" y="25023"/>
                                </a:lnTo>
                                <a:lnTo>
                                  <a:pt x="-18730" y="25023"/>
                                </a:lnTo>
                                <a:lnTo>
                                  <a:pt x="-18729" y="25023"/>
                                </a:lnTo>
                                <a:lnTo>
                                  <a:pt x="-18727" y="25022"/>
                                </a:lnTo>
                                <a:lnTo>
                                  <a:pt x="-18725" y="25022"/>
                                </a:lnTo>
                                <a:lnTo>
                                  <a:pt x="-18724" y="25022"/>
                                </a:lnTo>
                                <a:lnTo>
                                  <a:pt x="-18722" y="25022"/>
                                </a:lnTo>
                                <a:lnTo>
                                  <a:pt x="-18721" y="25021"/>
                                </a:lnTo>
                                <a:lnTo>
                                  <a:pt x="-18720" y="25021"/>
                                </a:lnTo>
                                <a:lnTo>
                                  <a:pt x="-18718" y="25021"/>
                                </a:lnTo>
                                <a:lnTo>
                                  <a:pt x="-18717" y="25021"/>
                                </a:lnTo>
                                <a:lnTo>
                                  <a:pt x="-18716" y="25021"/>
                                </a:lnTo>
                                <a:lnTo>
                                  <a:pt x="-18714" y="25021"/>
                                </a:lnTo>
                                <a:lnTo>
                                  <a:pt x="-18713" y="25021"/>
                                </a:lnTo>
                                <a:lnTo>
                                  <a:pt x="-18711" y="25021"/>
                                </a:lnTo>
                                <a:lnTo>
                                  <a:pt x="-18709" y="25021"/>
                                </a:lnTo>
                                <a:lnTo>
                                  <a:pt x="-18708" y="25021"/>
                                </a:lnTo>
                                <a:lnTo>
                                  <a:pt x="-18707" y="25021"/>
                                </a:lnTo>
                                <a:lnTo>
                                  <a:pt x="-18705" y="25020"/>
                                </a:lnTo>
                                <a:lnTo>
                                  <a:pt x="-18704" y="25020"/>
                                </a:lnTo>
                                <a:lnTo>
                                  <a:pt x="-18703" y="25020"/>
                                </a:lnTo>
                                <a:lnTo>
                                  <a:pt x="-18701" y="25020"/>
                                </a:lnTo>
                                <a:lnTo>
                                  <a:pt x="-18700" y="25020"/>
                                </a:lnTo>
                                <a:lnTo>
                                  <a:pt x="-18698" y="25020"/>
                                </a:lnTo>
                                <a:lnTo>
                                  <a:pt x="-18697" y="25019"/>
                                </a:lnTo>
                                <a:lnTo>
                                  <a:pt x="-18696" y="25019"/>
                                </a:lnTo>
                                <a:lnTo>
                                  <a:pt x="-18694" y="25019"/>
                                </a:lnTo>
                                <a:lnTo>
                                  <a:pt x="-18692" y="25019"/>
                                </a:lnTo>
                                <a:lnTo>
                                  <a:pt x="-18691" y="25019"/>
                                </a:lnTo>
                                <a:lnTo>
                                  <a:pt x="-18689" y="25019"/>
                                </a:lnTo>
                                <a:lnTo>
                                  <a:pt x="-18688" y="25019"/>
                                </a:lnTo>
                                <a:lnTo>
                                  <a:pt x="-18687" y="25019"/>
                                </a:lnTo>
                                <a:lnTo>
                                  <a:pt x="-18685" y="25019"/>
                                </a:lnTo>
                                <a:lnTo>
                                  <a:pt x="-18684" y="25019"/>
                                </a:lnTo>
                                <a:lnTo>
                                  <a:pt x="-18683" y="25019"/>
                                </a:lnTo>
                                <a:lnTo>
                                  <a:pt x="-18681" y="25019"/>
                                </a:lnTo>
                                <a:lnTo>
                                  <a:pt x="-18680" y="25018"/>
                                </a:lnTo>
                                <a:lnTo>
                                  <a:pt x="-18678" y="25018"/>
                                </a:lnTo>
                                <a:lnTo>
                                  <a:pt x="-18677" y="25018"/>
                                </a:lnTo>
                                <a:lnTo>
                                  <a:pt x="-18676" y="25018"/>
                                </a:lnTo>
                                <a:lnTo>
                                  <a:pt x="-18674" y="25018"/>
                                </a:lnTo>
                                <a:lnTo>
                                  <a:pt x="-18672" y="25018"/>
                                </a:lnTo>
                                <a:lnTo>
                                  <a:pt x="-18671" y="25017"/>
                                </a:lnTo>
                                <a:lnTo>
                                  <a:pt x="-18670" y="25017"/>
                                </a:lnTo>
                                <a:lnTo>
                                  <a:pt x="-18668" y="25017"/>
                                </a:lnTo>
                                <a:lnTo>
                                  <a:pt x="-18667" y="25017"/>
                                </a:lnTo>
                                <a:lnTo>
                                  <a:pt x="-18665" y="25017"/>
                                </a:lnTo>
                                <a:lnTo>
                                  <a:pt x="-18664" y="25017"/>
                                </a:lnTo>
                                <a:lnTo>
                                  <a:pt x="-18663" y="25017"/>
                                </a:lnTo>
                                <a:lnTo>
                                  <a:pt x="-18661" y="25017"/>
                                </a:lnTo>
                                <a:lnTo>
                                  <a:pt x="-18660" y="25017"/>
                                </a:lnTo>
                                <a:lnTo>
                                  <a:pt x="-18659" y="25017"/>
                                </a:lnTo>
                                <a:lnTo>
                                  <a:pt x="-18656" y="25017"/>
                                </a:lnTo>
                                <a:lnTo>
                                  <a:pt x="-18655" y="25016"/>
                                </a:lnTo>
                                <a:lnTo>
                                  <a:pt x="-18654" y="25016"/>
                                </a:lnTo>
                                <a:lnTo>
                                  <a:pt x="-18652" y="25016"/>
                                </a:lnTo>
                                <a:lnTo>
                                  <a:pt x="-18651" y="25016"/>
                                </a:lnTo>
                                <a:lnTo>
                                  <a:pt x="-18650" y="25015"/>
                                </a:lnTo>
                                <a:lnTo>
                                  <a:pt x="-18648" y="25015"/>
                                </a:lnTo>
                                <a:lnTo>
                                  <a:pt x="-18647" y="25015"/>
                                </a:lnTo>
                                <a:lnTo>
                                  <a:pt x="-18646" y="25015"/>
                                </a:lnTo>
                                <a:lnTo>
                                  <a:pt x="-18644" y="25015"/>
                                </a:lnTo>
                                <a:lnTo>
                                  <a:pt x="-18643" y="25015"/>
                                </a:lnTo>
                                <a:lnTo>
                                  <a:pt x="-18641" y="25015"/>
                                </a:lnTo>
                                <a:lnTo>
                                  <a:pt x="-18639" y="25015"/>
                                </a:lnTo>
                                <a:lnTo>
                                  <a:pt x="-18638" y="25015"/>
                                </a:lnTo>
                                <a:lnTo>
                                  <a:pt x="-18637" y="25014"/>
                                </a:lnTo>
                                <a:lnTo>
                                  <a:pt x="-18635" y="25014"/>
                                </a:lnTo>
                                <a:lnTo>
                                  <a:pt x="-18634" y="25014"/>
                                </a:lnTo>
                                <a:lnTo>
                                  <a:pt x="-18632" y="25014"/>
                                </a:lnTo>
                                <a:lnTo>
                                  <a:pt x="-18631" y="25013"/>
                                </a:lnTo>
                                <a:lnTo>
                                  <a:pt x="-18630" y="25013"/>
                                </a:lnTo>
                                <a:lnTo>
                                  <a:pt x="-18628" y="25013"/>
                                </a:lnTo>
                                <a:lnTo>
                                  <a:pt x="-18626" y="25013"/>
                                </a:lnTo>
                                <a:lnTo>
                                  <a:pt x="-18625" y="25013"/>
                                </a:lnTo>
                                <a:lnTo>
                                  <a:pt x="-18624" y="25013"/>
                                </a:lnTo>
                                <a:lnTo>
                                  <a:pt x="-18622" y="25013"/>
                                </a:lnTo>
                                <a:lnTo>
                                  <a:pt x="-18621" y="25013"/>
                                </a:lnTo>
                                <a:lnTo>
                                  <a:pt x="-18619" y="25013"/>
                                </a:lnTo>
                                <a:lnTo>
                                  <a:pt x="-18618" y="25013"/>
                                </a:lnTo>
                                <a:lnTo>
                                  <a:pt x="-18617" y="25012"/>
                                </a:lnTo>
                                <a:lnTo>
                                  <a:pt x="-18615" y="25012"/>
                                </a:lnTo>
                                <a:lnTo>
                                  <a:pt x="-18614" y="25012"/>
                                </a:lnTo>
                                <a:lnTo>
                                  <a:pt x="-18613" y="25012"/>
                                </a:lnTo>
                                <a:lnTo>
                                  <a:pt x="-18610" y="25012"/>
                                </a:lnTo>
                                <a:lnTo>
                                  <a:pt x="-18609" y="25012"/>
                                </a:lnTo>
                                <a:lnTo>
                                  <a:pt x="-18608" y="25012"/>
                                </a:lnTo>
                                <a:lnTo>
                                  <a:pt x="-18606" y="25011"/>
                                </a:lnTo>
                                <a:lnTo>
                                  <a:pt x="-18605" y="25011"/>
                                </a:lnTo>
                                <a:lnTo>
                                  <a:pt x="-18604" y="25011"/>
                                </a:lnTo>
                                <a:lnTo>
                                  <a:pt x="-18602" y="25011"/>
                                </a:lnTo>
                                <a:lnTo>
                                  <a:pt x="-18601" y="25011"/>
                                </a:lnTo>
                                <a:lnTo>
                                  <a:pt x="-18599" y="25011"/>
                                </a:lnTo>
                                <a:lnTo>
                                  <a:pt x="-18598" y="25011"/>
                                </a:lnTo>
                                <a:lnTo>
                                  <a:pt x="-18596" y="25011"/>
                                </a:lnTo>
                                <a:lnTo>
                                  <a:pt x="-18595" y="25011"/>
                                </a:lnTo>
                                <a:lnTo>
                                  <a:pt x="-18593" y="25011"/>
                                </a:lnTo>
                                <a:lnTo>
                                  <a:pt x="-18592" y="25011"/>
                                </a:lnTo>
                                <a:lnTo>
                                  <a:pt x="-18591" y="25011"/>
                                </a:lnTo>
                                <a:lnTo>
                                  <a:pt x="-18589" y="25011"/>
                                </a:lnTo>
                                <a:lnTo>
                                  <a:pt x="-18588" y="25011"/>
                                </a:lnTo>
                                <a:lnTo>
                                  <a:pt x="-18586" y="25011"/>
                                </a:lnTo>
                                <a:lnTo>
                                  <a:pt x="-18585" y="25011"/>
                                </a:lnTo>
                                <a:lnTo>
                                  <a:pt x="-18584" y="25011"/>
                                </a:lnTo>
                                <a:lnTo>
                                  <a:pt x="-18582" y="25011"/>
                                </a:lnTo>
                                <a:lnTo>
                                  <a:pt x="-18580" y="25010"/>
                                </a:lnTo>
                                <a:lnTo>
                                  <a:pt x="-18579" y="25010"/>
                                </a:lnTo>
                                <a:lnTo>
                                  <a:pt x="-18577" y="25010"/>
                                </a:lnTo>
                                <a:lnTo>
                                  <a:pt x="-18576" y="25010"/>
                                </a:lnTo>
                                <a:lnTo>
                                  <a:pt x="-18575" y="25010"/>
                                </a:lnTo>
                                <a:lnTo>
                                  <a:pt x="-18573" y="25010"/>
                                </a:lnTo>
                                <a:lnTo>
                                  <a:pt x="-18572" y="25010"/>
                                </a:lnTo>
                                <a:lnTo>
                                  <a:pt x="-18571" y="25010"/>
                                </a:lnTo>
                                <a:lnTo>
                                  <a:pt x="-18569" y="25010"/>
                                </a:lnTo>
                                <a:lnTo>
                                  <a:pt x="-18568" y="25010"/>
                                </a:lnTo>
                                <a:lnTo>
                                  <a:pt x="-18567" y="25010"/>
                                </a:lnTo>
                                <a:lnTo>
                                  <a:pt x="-18565" y="25010"/>
                                </a:lnTo>
                                <a:lnTo>
                                  <a:pt x="-18563" y="25009"/>
                                </a:lnTo>
                                <a:lnTo>
                                  <a:pt x="-18562" y="25009"/>
                                </a:lnTo>
                                <a:lnTo>
                                  <a:pt x="-18560" y="25009"/>
                                </a:lnTo>
                                <a:lnTo>
                                  <a:pt x="-18559" y="25009"/>
                                </a:lnTo>
                                <a:lnTo>
                                  <a:pt x="-18558" y="25009"/>
                                </a:lnTo>
                                <a:lnTo>
                                  <a:pt x="-18556" y="25009"/>
                                </a:lnTo>
                                <a:lnTo>
                                  <a:pt x="-18555" y="25009"/>
                                </a:lnTo>
                                <a:lnTo>
                                  <a:pt x="-18553" y="25009"/>
                                </a:lnTo>
                                <a:lnTo>
                                  <a:pt x="-18552" y="25009"/>
                                </a:lnTo>
                                <a:lnTo>
                                  <a:pt x="-18551" y="25009"/>
                                </a:lnTo>
                                <a:lnTo>
                                  <a:pt x="-18549" y="25009"/>
                                </a:lnTo>
                                <a:lnTo>
                                  <a:pt x="-18548" y="25009"/>
                                </a:lnTo>
                                <a:lnTo>
                                  <a:pt x="-18547" y="25008"/>
                                </a:lnTo>
                                <a:lnTo>
                                  <a:pt x="-18545" y="25008"/>
                                </a:lnTo>
                                <a:lnTo>
                                  <a:pt x="-18543" y="25008"/>
                                </a:lnTo>
                                <a:lnTo>
                                  <a:pt x="-18542" y="25008"/>
                                </a:lnTo>
                                <a:lnTo>
                                  <a:pt x="-18540" y="25008"/>
                                </a:lnTo>
                                <a:lnTo>
                                  <a:pt x="-18539" y="25008"/>
                                </a:lnTo>
                                <a:lnTo>
                                  <a:pt x="-18538" y="25008"/>
                                </a:lnTo>
                                <a:lnTo>
                                  <a:pt x="-18536" y="25008"/>
                                </a:lnTo>
                                <a:lnTo>
                                  <a:pt x="-18535" y="25008"/>
                                </a:lnTo>
                                <a:lnTo>
                                  <a:pt x="-18534" y="25008"/>
                                </a:lnTo>
                                <a:lnTo>
                                  <a:pt x="-18532" y="25008"/>
                                </a:lnTo>
                                <a:lnTo>
                                  <a:pt x="-18531" y="25008"/>
                                </a:lnTo>
                                <a:lnTo>
                                  <a:pt x="-18529" y="25008"/>
                                </a:lnTo>
                                <a:lnTo>
                                  <a:pt x="-18527" y="25008"/>
                                </a:lnTo>
                                <a:lnTo>
                                  <a:pt x="-18526" y="25008"/>
                                </a:lnTo>
                                <a:lnTo>
                                  <a:pt x="-18525" y="25008"/>
                                </a:lnTo>
                                <a:lnTo>
                                  <a:pt x="-18523" y="25008"/>
                                </a:lnTo>
                                <a:lnTo>
                                  <a:pt x="-18522" y="25008"/>
                                </a:lnTo>
                                <a:lnTo>
                                  <a:pt x="-18520" y="25008"/>
                                </a:lnTo>
                                <a:lnTo>
                                  <a:pt x="-18519" y="25008"/>
                                </a:lnTo>
                                <a:lnTo>
                                  <a:pt x="-18518" y="25007"/>
                                </a:lnTo>
                                <a:lnTo>
                                  <a:pt x="-18516" y="25007"/>
                                </a:lnTo>
                                <a:lnTo>
                                  <a:pt x="-18515" y="25007"/>
                                </a:lnTo>
                                <a:lnTo>
                                  <a:pt x="-18514" y="25007"/>
                                </a:lnTo>
                                <a:lnTo>
                                  <a:pt x="-18512" y="25007"/>
                                </a:lnTo>
                                <a:lnTo>
                                  <a:pt x="-18510" y="25007"/>
                                </a:lnTo>
                                <a:lnTo>
                                  <a:pt x="-18509" y="25006"/>
                                </a:lnTo>
                                <a:lnTo>
                                  <a:pt x="-18507" y="25006"/>
                                </a:lnTo>
                                <a:lnTo>
                                  <a:pt x="-18506" y="25006"/>
                                </a:lnTo>
                                <a:lnTo>
                                  <a:pt x="-18505" y="25006"/>
                                </a:lnTo>
                                <a:lnTo>
                                  <a:pt x="-18503" y="25006"/>
                                </a:lnTo>
                                <a:lnTo>
                                  <a:pt x="-18502" y="25006"/>
                                </a:lnTo>
                                <a:lnTo>
                                  <a:pt x="-18501" y="25006"/>
                                </a:lnTo>
                                <a:lnTo>
                                  <a:pt x="-18499" y="25006"/>
                                </a:lnTo>
                                <a:lnTo>
                                  <a:pt x="-18497" y="25006"/>
                                </a:lnTo>
                                <a:lnTo>
                                  <a:pt x="-18496" y="25006"/>
                                </a:lnTo>
                                <a:lnTo>
                                  <a:pt x="-18494" y="25005"/>
                                </a:lnTo>
                                <a:lnTo>
                                  <a:pt x="-18493" y="25005"/>
                                </a:lnTo>
                                <a:lnTo>
                                  <a:pt x="-18492" y="25005"/>
                                </a:lnTo>
                                <a:lnTo>
                                  <a:pt x="-18490" y="25005"/>
                                </a:lnTo>
                                <a:lnTo>
                                  <a:pt x="-18489" y="25004"/>
                                </a:lnTo>
                                <a:lnTo>
                                  <a:pt x="-18488" y="25004"/>
                                </a:lnTo>
                                <a:lnTo>
                                  <a:pt x="-18486" y="25004"/>
                                </a:lnTo>
                                <a:lnTo>
                                  <a:pt x="-18485" y="25004"/>
                                </a:lnTo>
                                <a:lnTo>
                                  <a:pt x="-18483" y="25004"/>
                                </a:lnTo>
                                <a:lnTo>
                                  <a:pt x="-18481" y="25004"/>
                                </a:lnTo>
                                <a:lnTo>
                                  <a:pt x="-18480" y="25003"/>
                                </a:lnTo>
                                <a:lnTo>
                                  <a:pt x="-18479" y="25003"/>
                                </a:lnTo>
                                <a:lnTo>
                                  <a:pt x="-18477" y="25003"/>
                                </a:lnTo>
                                <a:lnTo>
                                  <a:pt x="-18476" y="25002"/>
                                </a:lnTo>
                                <a:lnTo>
                                  <a:pt x="-18474" y="25002"/>
                                </a:lnTo>
                                <a:lnTo>
                                  <a:pt x="-18473" y="25002"/>
                                </a:lnTo>
                                <a:lnTo>
                                  <a:pt x="-18472" y="25002"/>
                                </a:lnTo>
                                <a:lnTo>
                                  <a:pt x="-18470" y="25002"/>
                                </a:lnTo>
                                <a:lnTo>
                                  <a:pt x="-18469" y="25001"/>
                                </a:lnTo>
                                <a:lnTo>
                                  <a:pt x="-18467" y="25001"/>
                                </a:lnTo>
                                <a:lnTo>
                                  <a:pt x="-18466" y="25001"/>
                                </a:lnTo>
                                <a:lnTo>
                                  <a:pt x="-18464" y="25000"/>
                                </a:lnTo>
                                <a:lnTo>
                                  <a:pt x="-18463" y="25000"/>
                                </a:lnTo>
                                <a:lnTo>
                                  <a:pt x="-18461" y="25000"/>
                                </a:lnTo>
                                <a:lnTo>
                                  <a:pt x="-18460" y="25000"/>
                                </a:lnTo>
                                <a:lnTo>
                                  <a:pt x="-18459" y="25000"/>
                                </a:lnTo>
                                <a:lnTo>
                                  <a:pt x="-18457" y="24999"/>
                                </a:lnTo>
                                <a:lnTo>
                                  <a:pt x="-18456" y="24999"/>
                                </a:lnTo>
                                <a:lnTo>
                                  <a:pt x="-18455" y="24998"/>
                                </a:lnTo>
                                <a:lnTo>
                                  <a:pt x="-18453" y="24998"/>
                                </a:lnTo>
                                <a:lnTo>
                                  <a:pt x="-18451" y="24998"/>
                                </a:lnTo>
                                <a:lnTo>
                                  <a:pt x="-18450" y="24998"/>
                                </a:lnTo>
                                <a:lnTo>
                                  <a:pt x="-18448" y="24998"/>
                                </a:lnTo>
                                <a:lnTo>
                                  <a:pt x="-18447" y="24997"/>
                                </a:lnTo>
                                <a:lnTo>
                                  <a:pt x="-18446" y="24997"/>
                                </a:lnTo>
                                <a:lnTo>
                                  <a:pt x="-18444" y="24996"/>
                                </a:lnTo>
                                <a:lnTo>
                                  <a:pt x="-18443" y="24996"/>
                                </a:lnTo>
                                <a:lnTo>
                                  <a:pt x="-18441" y="24996"/>
                                </a:lnTo>
                                <a:lnTo>
                                  <a:pt x="-18440" y="24996"/>
                                </a:lnTo>
                                <a:lnTo>
                                  <a:pt x="-18439" y="24996"/>
                                </a:lnTo>
                                <a:lnTo>
                                  <a:pt x="-18437" y="24995"/>
                                </a:lnTo>
                                <a:lnTo>
                                  <a:pt x="-18436" y="24995"/>
                                </a:lnTo>
                                <a:lnTo>
                                  <a:pt x="-18434" y="24995"/>
                                </a:lnTo>
                                <a:lnTo>
                                  <a:pt x="-18433" y="24994"/>
                                </a:lnTo>
                                <a:lnTo>
                                  <a:pt x="-18431" y="24994"/>
                                </a:lnTo>
                                <a:lnTo>
                                  <a:pt x="-18430" y="24993"/>
                                </a:lnTo>
                                <a:lnTo>
                                  <a:pt x="-18428" y="24993"/>
                                </a:lnTo>
                                <a:lnTo>
                                  <a:pt x="-18427" y="24993"/>
                                </a:lnTo>
                                <a:lnTo>
                                  <a:pt x="-18426" y="24993"/>
                                </a:lnTo>
                                <a:lnTo>
                                  <a:pt x="-18424" y="24993"/>
                                </a:lnTo>
                                <a:lnTo>
                                  <a:pt x="-18423" y="24993"/>
                                </a:lnTo>
                                <a:lnTo>
                                  <a:pt x="-18422" y="24992"/>
                                </a:lnTo>
                                <a:lnTo>
                                  <a:pt x="-18420" y="24992"/>
                                </a:lnTo>
                                <a:lnTo>
                                  <a:pt x="-18419" y="24992"/>
                                </a:lnTo>
                                <a:lnTo>
                                  <a:pt x="-18417" y="24992"/>
                                </a:lnTo>
                                <a:lnTo>
                                  <a:pt x="-18415" y="24991"/>
                                </a:lnTo>
                                <a:lnTo>
                                  <a:pt x="-18414" y="24991"/>
                                </a:lnTo>
                                <a:lnTo>
                                  <a:pt x="-18413" y="24991"/>
                                </a:lnTo>
                                <a:lnTo>
                                  <a:pt x="-18411" y="24991"/>
                                </a:lnTo>
                                <a:lnTo>
                                  <a:pt x="-18410" y="24991"/>
                                </a:lnTo>
                                <a:lnTo>
                                  <a:pt x="-18409" y="24991"/>
                                </a:lnTo>
                                <a:lnTo>
                                  <a:pt x="-18407" y="24991"/>
                                </a:lnTo>
                                <a:lnTo>
                                  <a:pt x="-18406" y="24991"/>
                                </a:lnTo>
                                <a:lnTo>
                                  <a:pt x="-18404" y="24991"/>
                                </a:lnTo>
                                <a:lnTo>
                                  <a:pt x="-18403" y="24991"/>
                                </a:lnTo>
                                <a:lnTo>
                                  <a:pt x="-18402" y="24991"/>
                                </a:lnTo>
                                <a:lnTo>
                                  <a:pt x="-18400" y="24991"/>
                                </a:lnTo>
                                <a:lnTo>
                                  <a:pt x="-18398" y="24991"/>
                                </a:lnTo>
                                <a:lnTo>
                                  <a:pt x="-18397" y="24991"/>
                                </a:lnTo>
                                <a:lnTo>
                                  <a:pt x="-18395" y="24991"/>
                                </a:lnTo>
                                <a:lnTo>
                                  <a:pt x="-18394" y="24991"/>
                                </a:lnTo>
                                <a:lnTo>
                                  <a:pt x="-18393" y="24991"/>
                                </a:lnTo>
                                <a:lnTo>
                                  <a:pt x="-18391" y="24991"/>
                                </a:lnTo>
                                <a:lnTo>
                                  <a:pt x="-18390" y="24991"/>
                                </a:lnTo>
                                <a:lnTo>
                                  <a:pt x="-18389" y="24991"/>
                                </a:lnTo>
                                <a:lnTo>
                                  <a:pt x="-18387" y="24991"/>
                                </a:lnTo>
                                <a:lnTo>
                                  <a:pt x="-18386" y="24991"/>
                                </a:lnTo>
                                <a:lnTo>
                                  <a:pt x="-18384" y="24991"/>
                                </a:lnTo>
                                <a:lnTo>
                                  <a:pt x="-18382" y="24991"/>
                                </a:lnTo>
                                <a:lnTo>
                                  <a:pt x="-18381" y="24991"/>
                                </a:lnTo>
                                <a:lnTo>
                                  <a:pt x="-18380" y="24991"/>
                                </a:lnTo>
                                <a:lnTo>
                                  <a:pt x="-18378" y="24991"/>
                                </a:lnTo>
                                <a:lnTo>
                                  <a:pt x="-18377" y="24991"/>
                                </a:lnTo>
                                <a:lnTo>
                                  <a:pt x="-18376" y="24991"/>
                                </a:lnTo>
                                <a:lnTo>
                                  <a:pt x="-18374" y="24991"/>
                                </a:lnTo>
                                <a:lnTo>
                                  <a:pt x="-18373" y="24992"/>
                                </a:lnTo>
                                <a:lnTo>
                                  <a:pt x="-18371" y="24992"/>
                                </a:lnTo>
                                <a:lnTo>
                                  <a:pt x="-18370" y="24992"/>
                                </a:lnTo>
                                <a:lnTo>
                                  <a:pt x="-18368" y="24992"/>
                                </a:lnTo>
                                <a:lnTo>
                                  <a:pt x="-18367" y="24992"/>
                                </a:lnTo>
                                <a:lnTo>
                                  <a:pt x="-18365" y="24993"/>
                                </a:lnTo>
                                <a:lnTo>
                                  <a:pt x="-18364" y="24993"/>
                                </a:lnTo>
                                <a:lnTo>
                                  <a:pt x="-18363" y="24993"/>
                                </a:lnTo>
                                <a:lnTo>
                                  <a:pt x="-18361" y="24993"/>
                                </a:lnTo>
                                <a:lnTo>
                                  <a:pt x="-18360" y="24993"/>
                                </a:lnTo>
                                <a:lnTo>
                                  <a:pt x="-18358" y="24993"/>
                                </a:lnTo>
                                <a:lnTo>
                                  <a:pt x="-18357" y="24993"/>
                                </a:lnTo>
                                <a:lnTo>
                                  <a:pt x="-18356" y="24993"/>
                                </a:lnTo>
                                <a:lnTo>
                                  <a:pt x="-18354" y="24993"/>
                                </a:lnTo>
                                <a:lnTo>
                                  <a:pt x="-18352" y="24993"/>
                                </a:lnTo>
                                <a:lnTo>
                                  <a:pt x="-18351" y="24994"/>
                                </a:lnTo>
                                <a:lnTo>
                                  <a:pt x="-18349" y="24994"/>
                                </a:lnTo>
                                <a:lnTo>
                                  <a:pt x="-18348" y="24994"/>
                                </a:lnTo>
                                <a:lnTo>
                                  <a:pt x="-18347" y="24994"/>
                                </a:lnTo>
                                <a:lnTo>
                                  <a:pt x="-18345" y="24995"/>
                                </a:lnTo>
                                <a:lnTo>
                                  <a:pt x="-18344" y="24995"/>
                                </a:lnTo>
                                <a:lnTo>
                                  <a:pt x="-18343" y="24995"/>
                                </a:lnTo>
                                <a:lnTo>
                                  <a:pt x="-18341" y="24995"/>
                                </a:lnTo>
                                <a:lnTo>
                                  <a:pt x="-18340" y="24995"/>
                                </a:lnTo>
                                <a:lnTo>
                                  <a:pt x="-18338" y="24996"/>
                                </a:lnTo>
                                <a:lnTo>
                                  <a:pt x="-18336" y="24996"/>
                                </a:lnTo>
                                <a:lnTo>
                                  <a:pt x="-18335" y="24996"/>
                                </a:lnTo>
                                <a:lnTo>
                                  <a:pt x="-18334" y="24996"/>
                                </a:lnTo>
                                <a:lnTo>
                                  <a:pt x="-18332" y="24996"/>
                                </a:lnTo>
                                <a:lnTo>
                                  <a:pt x="-18331" y="24996"/>
                                </a:lnTo>
                                <a:lnTo>
                                  <a:pt x="-18330" y="24996"/>
                                </a:lnTo>
                                <a:lnTo>
                                  <a:pt x="-18328" y="24996"/>
                                </a:lnTo>
                                <a:lnTo>
                                  <a:pt x="-18327" y="24996"/>
                                </a:lnTo>
                                <a:lnTo>
                                  <a:pt x="-18325" y="24996"/>
                                </a:lnTo>
                                <a:lnTo>
                                  <a:pt x="-18324" y="24996"/>
                                </a:lnTo>
                                <a:lnTo>
                                  <a:pt x="-18322" y="24996"/>
                                </a:lnTo>
                                <a:lnTo>
                                  <a:pt x="-18321" y="24997"/>
                                </a:lnTo>
                                <a:lnTo>
                                  <a:pt x="-18319" y="24997"/>
                                </a:lnTo>
                                <a:lnTo>
                                  <a:pt x="-18318" y="24997"/>
                                </a:lnTo>
                                <a:lnTo>
                                  <a:pt x="-18316" y="24997"/>
                                </a:lnTo>
                                <a:lnTo>
                                  <a:pt x="-18315" y="24997"/>
                                </a:lnTo>
                                <a:lnTo>
                                  <a:pt x="-18314" y="24997"/>
                                </a:lnTo>
                                <a:lnTo>
                                  <a:pt x="-18312" y="24997"/>
                                </a:lnTo>
                                <a:lnTo>
                                  <a:pt x="-18311" y="24997"/>
                                </a:lnTo>
                                <a:lnTo>
                                  <a:pt x="-18310" y="24997"/>
                                </a:lnTo>
                                <a:lnTo>
                                  <a:pt x="-18308" y="24997"/>
                                </a:lnTo>
                                <a:lnTo>
                                  <a:pt x="-18307" y="24998"/>
                                </a:lnTo>
                                <a:lnTo>
                                  <a:pt x="-18305" y="24998"/>
                                </a:lnTo>
                                <a:lnTo>
                                  <a:pt x="-18303" y="24998"/>
                                </a:lnTo>
                                <a:lnTo>
                                  <a:pt x="-18302" y="24998"/>
                                </a:lnTo>
                                <a:lnTo>
                                  <a:pt x="-18301" y="24998"/>
                                </a:lnTo>
                                <a:lnTo>
                                  <a:pt x="-18299" y="24998"/>
                                </a:lnTo>
                                <a:lnTo>
                                  <a:pt x="-18298" y="24998"/>
                                </a:lnTo>
                                <a:lnTo>
                                  <a:pt x="-18297" y="24998"/>
                                </a:lnTo>
                                <a:lnTo>
                                  <a:pt x="-18295" y="24998"/>
                                </a:lnTo>
                                <a:lnTo>
                                  <a:pt x="-18294" y="24998"/>
                                </a:lnTo>
                                <a:lnTo>
                                  <a:pt x="-18292" y="24998"/>
                                </a:lnTo>
                                <a:lnTo>
                                  <a:pt x="-18291" y="24998"/>
                                </a:lnTo>
                                <a:lnTo>
                                  <a:pt x="-18290" y="24998"/>
                                </a:lnTo>
                                <a:lnTo>
                                  <a:pt x="-18288" y="24998"/>
                                </a:lnTo>
                                <a:lnTo>
                                  <a:pt x="-18286" y="24998"/>
                                </a:lnTo>
                                <a:lnTo>
                                  <a:pt x="-18285" y="24998"/>
                                </a:lnTo>
                                <a:lnTo>
                                  <a:pt x="-18283" y="24998"/>
                                </a:lnTo>
                                <a:lnTo>
                                  <a:pt x="-18282" y="24998"/>
                                </a:lnTo>
                                <a:lnTo>
                                  <a:pt x="-18281" y="24998"/>
                                </a:lnTo>
                                <a:lnTo>
                                  <a:pt x="-18279" y="24998"/>
                                </a:lnTo>
                                <a:lnTo>
                                  <a:pt x="-18278" y="24998"/>
                                </a:lnTo>
                                <a:lnTo>
                                  <a:pt x="-18277" y="24998"/>
                                </a:lnTo>
                                <a:lnTo>
                                  <a:pt x="-18275" y="24998"/>
                                </a:lnTo>
                                <a:lnTo>
                                  <a:pt x="-18274" y="24998"/>
                                </a:lnTo>
                                <a:lnTo>
                                  <a:pt x="-18272" y="24998"/>
                                </a:lnTo>
                                <a:lnTo>
                                  <a:pt x="-18271" y="24998"/>
                                </a:lnTo>
                                <a:lnTo>
                                  <a:pt x="-18269" y="24998"/>
                                </a:lnTo>
                                <a:lnTo>
                                  <a:pt x="-18268" y="24998"/>
                                </a:lnTo>
                                <a:lnTo>
                                  <a:pt x="-18266" y="24998"/>
                                </a:lnTo>
                                <a:lnTo>
                                  <a:pt x="-18265" y="24998"/>
                                </a:lnTo>
                                <a:lnTo>
                                  <a:pt x="-18264" y="24998"/>
                                </a:lnTo>
                                <a:lnTo>
                                  <a:pt x="-18262" y="24998"/>
                                </a:lnTo>
                                <a:moveTo>
                                  <a:pt x="-18262" y="24998"/>
                                </a:moveTo>
                                <a:lnTo>
                                  <a:pt x="-18261" y="24998"/>
                                </a:lnTo>
                                <a:lnTo>
                                  <a:pt x="-18259" y="24998"/>
                                </a:lnTo>
                                <a:lnTo>
                                  <a:pt x="-18258" y="24998"/>
                                </a:lnTo>
                                <a:lnTo>
                                  <a:pt x="-18257" y="24998"/>
                                </a:lnTo>
                                <a:lnTo>
                                  <a:pt x="-18255" y="24998"/>
                                </a:lnTo>
                                <a:lnTo>
                                  <a:pt x="-18253" y="24998"/>
                                </a:lnTo>
                                <a:lnTo>
                                  <a:pt x="-18252" y="24997"/>
                                </a:lnTo>
                                <a:lnTo>
                                  <a:pt x="-18251" y="24997"/>
                                </a:lnTo>
                                <a:lnTo>
                                  <a:pt x="-18249" y="24997"/>
                                </a:lnTo>
                                <a:lnTo>
                                  <a:pt x="-18248" y="24997"/>
                                </a:lnTo>
                                <a:lnTo>
                                  <a:pt x="-18246" y="24997"/>
                                </a:lnTo>
                                <a:lnTo>
                                  <a:pt x="-18245" y="24997"/>
                                </a:lnTo>
                                <a:lnTo>
                                  <a:pt x="-18244" y="24997"/>
                                </a:lnTo>
                                <a:lnTo>
                                  <a:pt x="-18242" y="24997"/>
                                </a:lnTo>
                                <a:lnTo>
                                  <a:pt x="-18241" y="24997"/>
                                </a:lnTo>
                                <a:lnTo>
                                  <a:pt x="-18239" y="24997"/>
                                </a:lnTo>
                                <a:lnTo>
                                  <a:pt x="-18237" y="24997"/>
                                </a:lnTo>
                                <a:lnTo>
                                  <a:pt x="-18236" y="24997"/>
                                </a:lnTo>
                                <a:lnTo>
                                  <a:pt x="-18235" y="24997"/>
                                </a:lnTo>
                                <a:lnTo>
                                  <a:pt x="-18233" y="24997"/>
                                </a:lnTo>
                                <a:lnTo>
                                  <a:pt x="-18232" y="24997"/>
                                </a:lnTo>
                                <a:lnTo>
                                  <a:pt x="-18231" y="24997"/>
                                </a:lnTo>
                                <a:lnTo>
                                  <a:pt x="-18229" y="24997"/>
                                </a:lnTo>
                                <a:lnTo>
                                  <a:pt x="-18228" y="24997"/>
                                </a:lnTo>
                                <a:lnTo>
                                  <a:pt x="-18226" y="24997"/>
                                </a:lnTo>
                                <a:lnTo>
                                  <a:pt x="-18225" y="24997"/>
                                </a:lnTo>
                                <a:lnTo>
                                  <a:pt x="-18223" y="24997"/>
                                </a:lnTo>
                                <a:lnTo>
                                  <a:pt x="-18222" y="24997"/>
                                </a:lnTo>
                                <a:lnTo>
                                  <a:pt x="-18220" y="24997"/>
                                </a:lnTo>
                                <a:lnTo>
                                  <a:pt x="-18219" y="24997"/>
                                </a:lnTo>
                                <a:lnTo>
                                  <a:pt x="-18218" y="24997"/>
                                </a:lnTo>
                                <a:lnTo>
                                  <a:pt x="-18216" y="24997"/>
                                </a:lnTo>
                                <a:lnTo>
                                  <a:pt x="-18215" y="24997"/>
                                </a:lnTo>
                                <a:lnTo>
                                  <a:pt x="-18213" y="24997"/>
                                </a:lnTo>
                                <a:lnTo>
                                  <a:pt x="-18212" y="24997"/>
                                </a:lnTo>
                                <a:lnTo>
                                  <a:pt x="-18211" y="24997"/>
                                </a:lnTo>
                                <a:lnTo>
                                  <a:pt x="-18209" y="24997"/>
                                </a:lnTo>
                                <a:lnTo>
                                  <a:pt x="-18207" y="24997"/>
                                </a:lnTo>
                                <a:lnTo>
                                  <a:pt x="-18206" y="24997"/>
                                </a:lnTo>
                                <a:lnTo>
                                  <a:pt x="-18205" y="24997"/>
                                </a:lnTo>
                                <a:lnTo>
                                  <a:pt x="-18203" y="24997"/>
                                </a:lnTo>
                                <a:lnTo>
                                  <a:pt x="-18202" y="24997"/>
                                </a:lnTo>
                                <a:lnTo>
                                  <a:pt x="-18200" y="24997"/>
                                </a:lnTo>
                                <a:lnTo>
                                  <a:pt x="-18199" y="24997"/>
                                </a:lnTo>
                                <a:lnTo>
                                  <a:pt x="-18198" y="24997"/>
                                </a:lnTo>
                                <a:lnTo>
                                  <a:pt x="-18196" y="24997"/>
                                </a:lnTo>
                                <a:lnTo>
                                  <a:pt x="-18195" y="24997"/>
                                </a:lnTo>
                                <a:lnTo>
                                  <a:pt x="-18193" y="24997"/>
                                </a:lnTo>
                                <a:lnTo>
                                  <a:pt x="-18191" y="24997"/>
                                </a:lnTo>
                                <a:lnTo>
                                  <a:pt x="-18190" y="24997"/>
                                </a:lnTo>
                                <a:lnTo>
                                  <a:pt x="-18189" y="24997"/>
                                </a:lnTo>
                                <a:lnTo>
                                  <a:pt x="-18187" y="24997"/>
                                </a:lnTo>
                                <a:lnTo>
                                  <a:pt x="-18186" y="24997"/>
                                </a:lnTo>
                                <a:lnTo>
                                  <a:pt x="-18185" y="24997"/>
                                </a:lnTo>
                                <a:lnTo>
                                  <a:pt x="-18183" y="24997"/>
                                </a:lnTo>
                                <a:lnTo>
                                  <a:pt x="-18182" y="24996"/>
                                </a:lnTo>
                                <a:lnTo>
                                  <a:pt x="-18180" y="24996"/>
                                </a:lnTo>
                                <a:lnTo>
                                  <a:pt x="-18179" y="24996"/>
                                </a:lnTo>
                                <a:lnTo>
                                  <a:pt x="-18178" y="24996"/>
                                </a:lnTo>
                                <a:lnTo>
                                  <a:pt x="-18176" y="24996"/>
                                </a:lnTo>
                                <a:lnTo>
                                  <a:pt x="-18174" y="24996"/>
                                </a:lnTo>
                                <a:lnTo>
                                  <a:pt x="-18173" y="24996"/>
                                </a:lnTo>
                                <a:lnTo>
                                  <a:pt x="-18172" y="24996"/>
                                </a:lnTo>
                                <a:lnTo>
                                  <a:pt x="-18170" y="24996"/>
                                </a:lnTo>
                                <a:lnTo>
                                  <a:pt x="-18169" y="24996"/>
                                </a:lnTo>
                                <a:lnTo>
                                  <a:pt x="-18167" y="24996"/>
                                </a:lnTo>
                                <a:lnTo>
                                  <a:pt x="-18166" y="24996"/>
                                </a:lnTo>
                                <a:lnTo>
                                  <a:pt x="-18165" y="24996"/>
                                </a:lnTo>
                                <a:lnTo>
                                  <a:pt x="-18163" y="24996"/>
                                </a:lnTo>
                                <a:lnTo>
                                  <a:pt x="-18162" y="24996"/>
                                </a:lnTo>
                                <a:lnTo>
                                  <a:pt x="-18161" y="24996"/>
                                </a:lnTo>
                                <a:lnTo>
                                  <a:pt x="-18159" y="24996"/>
                                </a:lnTo>
                                <a:lnTo>
                                  <a:pt x="-18157" y="24996"/>
                                </a:lnTo>
                                <a:lnTo>
                                  <a:pt x="-18156" y="24996"/>
                                </a:lnTo>
                                <a:lnTo>
                                  <a:pt x="-18154" y="24996"/>
                                </a:lnTo>
                                <a:lnTo>
                                  <a:pt x="-18153" y="24996"/>
                                </a:lnTo>
                                <a:lnTo>
                                  <a:pt x="-18152" y="24996"/>
                                </a:lnTo>
                                <a:lnTo>
                                  <a:pt x="-18150" y="24996"/>
                                </a:lnTo>
                                <a:lnTo>
                                  <a:pt x="-18149" y="24996"/>
                                </a:lnTo>
                                <a:lnTo>
                                  <a:pt x="-18147" y="24996"/>
                                </a:lnTo>
                                <a:lnTo>
                                  <a:pt x="-18146" y="24996"/>
                                </a:lnTo>
                                <a:lnTo>
                                  <a:pt x="-18145" y="24996"/>
                                </a:lnTo>
                                <a:lnTo>
                                  <a:pt x="-18143" y="24996"/>
                                </a:lnTo>
                                <a:lnTo>
                                  <a:pt x="-18142" y="24996"/>
                                </a:lnTo>
                                <a:lnTo>
                                  <a:pt x="-18140" y="24996"/>
                                </a:lnTo>
                                <a:lnTo>
                                  <a:pt x="-18139" y="24996"/>
                                </a:lnTo>
                                <a:lnTo>
                                  <a:pt x="-18137" y="24996"/>
                                </a:lnTo>
                                <a:lnTo>
                                  <a:pt x="-18136" y="24996"/>
                                </a:lnTo>
                                <a:lnTo>
                                  <a:pt x="-18134" y="24996"/>
                                </a:lnTo>
                                <a:lnTo>
                                  <a:pt x="-18133" y="24996"/>
                                </a:lnTo>
                                <a:lnTo>
                                  <a:pt x="-18132" y="24996"/>
                                </a:lnTo>
                                <a:lnTo>
                                  <a:pt x="-18130" y="24996"/>
                                </a:lnTo>
                                <a:lnTo>
                                  <a:pt x="-18129" y="24996"/>
                                </a:lnTo>
                                <a:lnTo>
                                  <a:pt x="-18128" y="24996"/>
                                </a:lnTo>
                                <a:lnTo>
                                  <a:pt x="-18126" y="24996"/>
                                </a:lnTo>
                                <a:lnTo>
                                  <a:pt x="-18124" y="24996"/>
                                </a:lnTo>
                                <a:lnTo>
                                  <a:pt x="-18123" y="24996"/>
                                </a:lnTo>
                                <a:lnTo>
                                  <a:pt x="-18121" y="24996"/>
                                </a:lnTo>
                                <a:lnTo>
                                  <a:pt x="-18120" y="24996"/>
                                </a:lnTo>
                                <a:lnTo>
                                  <a:pt x="-18119" y="24996"/>
                                </a:lnTo>
                                <a:lnTo>
                                  <a:pt x="-18117" y="24996"/>
                                </a:lnTo>
                                <a:lnTo>
                                  <a:pt x="-18116" y="24996"/>
                                </a:lnTo>
                                <a:lnTo>
                                  <a:pt x="-18115" y="24996"/>
                                </a:lnTo>
                                <a:lnTo>
                                  <a:pt x="-18113" y="24996"/>
                                </a:lnTo>
                                <a:lnTo>
                                  <a:pt x="-18112" y="24996"/>
                                </a:lnTo>
                                <a:lnTo>
                                  <a:pt x="-18110" y="24996"/>
                                </a:lnTo>
                                <a:lnTo>
                                  <a:pt x="-18108" y="24996"/>
                                </a:lnTo>
                                <a:lnTo>
                                  <a:pt x="-18107" y="24996"/>
                                </a:lnTo>
                                <a:lnTo>
                                  <a:pt x="-18106" y="24996"/>
                                </a:lnTo>
                                <a:lnTo>
                                  <a:pt x="-18104" y="24996"/>
                                </a:lnTo>
                                <a:lnTo>
                                  <a:pt x="-18103" y="24996"/>
                                </a:lnTo>
                                <a:lnTo>
                                  <a:pt x="-18101" y="24996"/>
                                </a:lnTo>
                                <a:lnTo>
                                  <a:pt x="-18100" y="24996"/>
                                </a:lnTo>
                                <a:lnTo>
                                  <a:pt x="-18099" y="24996"/>
                                </a:lnTo>
                                <a:lnTo>
                                  <a:pt x="-18097" y="24996"/>
                                </a:lnTo>
                                <a:lnTo>
                                  <a:pt x="-18096" y="24995"/>
                                </a:lnTo>
                                <a:lnTo>
                                  <a:pt x="-18094" y="24995"/>
                                </a:lnTo>
                                <a:lnTo>
                                  <a:pt x="-18093" y="24995"/>
                                </a:lnTo>
                                <a:lnTo>
                                  <a:pt x="-18091" y="24995"/>
                                </a:lnTo>
                                <a:lnTo>
                                  <a:pt x="-18090" y="24995"/>
                                </a:lnTo>
                                <a:lnTo>
                                  <a:pt x="-18088" y="24995"/>
                                </a:lnTo>
                                <a:lnTo>
                                  <a:pt x="-18087" y="24995"/>
                                </a:lnTo>
                                <a:lnTo>
                                  <a:pt x="-18086" y="24995"/>
                                </a:lnTo>
                                <a:lnTo>
                                  <a:pt x="-18084" y="24995"/>
                                </a:lnTo>
                                <a:lnTo>
                                  <a:pt x="-18083" y="24995"/>
                                </a:lnTo>
                                <a:lnTo>
                                  <a:pt x="-18082" y="24995"/>
                                </a:lnTo>
                                <a:lnTo>
                                  <a:pt x="-18079" y="24995"/>
                                </a:lnTo>
                                <a:lnTo>
                                  <a:pt x="-18078" y="24995"/>
                                </a:lnTo>
                                <a:lnTo>
                                  <a:pt x="-18077" y="24995"/>
                                </a:lnTo>
                                <a:lnTo>
                                  <a:pt x="-18075" y="24995"/>
                                </a:lnTo>
                                <a:lnTo>
                                  <a:pt x="-18074" y="24995"/>
                                </a:lnTo>
                                <a:lnTo>
                                  <a:pt x="-18073" y="24995"/>
                                </a:lnTo>
                                <a:lnTo>
                                  <a:pt x="-18071" y="24995"/>
                                </a:lnTo>
                                <a:lnTo>
                                  <a:pt x="-18070" y="24995"/>
                                </a:lnTo>
                                <a:lnTo>
                                  <a:pt x="-18068" y="24994"/>
                                </a:lnTo>
                                <a:lnTo>
                                  <a:pt x="-18067" y="24994"/>
                                </a:lnTo>
                                <a:lnTo>
                                  <a:pt x="-18066" y="24994"/>
                                </a:lnTo>
                                <a:lnTo>
                                  <a:pt x="-18064" y="24994"/>
                                </a:lnTo>
                                <a:lnTo>
                                  <a:pt x="-18062" y="24994"/>
                                </a:lnTo>
                                <a:lnTo>
                                  <a:pt x="-18061" y="24994"/>
                                </a:lnTo>
                                <a:lnTo>
                                  <a:pt x="-18060" y="24994"/>
                                </a:lnTo>
                                <a:lnTo>
                                  <a:pt x="-18058" y="24994"/>
                                </a:lnTo>
                                <a:lnTo>
                                  <a:pt x="-18057" y="24994"/>
                                </a:lnTo>
                                <a:lnTo>
                                  <a:pt x="-18055" y="24994"/>
                                </a:lnTo>
                                <a:lnTo>
                                  <a:pt x="-18054" y="24994"/>
                                </a:lnTo>
                                <a:lnTo>
                                  <a:pt x="-18053" y="24994"/>
                                </a:lnTo>
                                <a:lnTo>
                                  <a:pt x="-18051" y="24994"/>
                                </a:lnTo>
                                <a:lnTo>
                                  <a:pt x="-18050" y="24994"/>
                                </a:lnTo>
                                <a:lnTo>
                                  <a:pt x="-18049" y="24994"/>
                                </a:lnTo>
                                <a:lnTo>
                                  <a:pt x="-18047" y="24994"/>
                                </a:lnTo>
                                <a:lnTo>
                                  <a:pt x="-18045" y="24994"/>
                                </a:lnTo>
                                <a:lnTo>
                                  <a:pt x="-18044" y="24994"/>
                                </a:lnTo>
                                <a:lnTo>
                                  <a:pt x="-18042" y="24994"/>
                                </a:lnTo>
                                <a:lnTo>
                                  <a:pt x="-18041" y="24994"/>
                                </a:lnTo>
                                <a:lnTo>
                                  <a:pt x="-18040" y="24994"/>
                                </a:lnTo>
                                <a:lnTo>
                                  <a:pt x="-18038" y="24994"/>
                                </a:lnTo>
                                <a:lnTo>
                                  <a:pt x="-18037" y="24994"/>
                                </a:lnTo>
                                <a:lnTo>
                                  <a:pt x="-18036" y="24994"/>
                                </a:lnTo>
                                <a:lnTo>
                                  <a:pt x="-18034" y="24993"/>
                                </a:lnTo>
                                <a:lnTo>
                                  <a:pt x="-18033" y="24993"/>
                                </a:lnTo>
                                <a:lnTo>
                                  <a:pt x="-18031" y="24993"/>
                                </a:lnTo>
                                <a:lnTo>
                                  <a:pt x="-18030" y="24993"/>
                                </a:lnTo>
                                <a:lnTo>
                                  <a:pt x="-18028" y="24993"/>
                                </a:lnTo>
                                <a:lnTo>
                                  <a:pt x="-18027" y="24993"/>
                                </a:lnTo>
                                <a:lnTo>
                                  <a:pt x="-18025" y="24993"/>
                                </a:lnTo>
                                <a:lnTo>
                                  <a:pt x="-18024" y="24993"/>
                                </a:lnTo>
                                <a:lnTo>
                                  <a:pt x="-18022" y="24993"/>
                                </a:lnTo>
                                <a:lnTo>
                                  <a:pt x="-18021" y="24993"/>
                                </a:lnTo>
                                <a:lnTo>
                                  <a:pt x="-18020" y="24993"/>
                                </a:lnTo>
                                <a:lnTo>
                                  <a:pt x="-18018" y="24993"/>
                                </a:lnTo>
                                <a:lnTo>
                                  <a:pt x="-18017" y="24993"/>
                                </a:lnTo>
                                <a:lnTo>
                                  <a:pt x="-18016" y="24993"/>
                                </a:lnTo>
                                <a:lnTo>
                                  <a:pt x="-18014" y="24993"/>
                                </a:lnTo>
                                <a:lnTo>
                                  <a:pt x="-18013" y="24993"/>
                                </a:lnTo>
                                <a:lnTo>
                                  <a:pt x="-18011" y="24993"/>
                                </a:lnTo>
                                <a:lnTo>
                                  <a:pt x="-18009" y="24993"/>
                                </a:lnTo>
                                <a:lnTo>
                                  <a:pt x="-18008" y="24993"/>
                                </a:lnTo>
                                <a:lnTo>
                                  <a:pt x="-18007" y="24993"/>
                                </a:lnTo>
                                <a:lnTo>
                                  <a:pt x="-18005" y="24993"/>
                                </a:lnTo>
                                <a:lnTo>
                                  <a:pt x="-18004" y="24993"/>
                                </a:lnTo>
                                <a:lnTo>
                                  <a:pt x="-18003" y="24993"/>
                                </a:lnTo>
                                <a:lnTo>
                                  <a:pt x="-18001" y="24993"/>
                                </a:lnTo>
                                <a:lnTo>
                                  <a:pt x="-18000" y="24993"/>
                                </a:lnTo>
                                <a:lnTo>
                                  <a:pt x="-17998" y="24993"/>
                                </a:lnTo>
                                <a:lnTo>
                                  <a:pt x="-17997" y="24994"/>
                                </a:lnTo>
                                <a:lnTo>
                                  <a:pt x="-17995" y="24994"/>
                                </a:lnTo>
                                <a:lnTo>
                                  <a:pt x="-17994" y="24994"/>
                                </a:lnTo>
                                <a:lnTo>
                                  <a:pt x="-17992" y="24994"/>
                                </a:lnTo>
                                <a:lnTo>
                                  <a:pt x="-17991" y="24994"/>
                                </a:lnTo>
                                <a:lnTo>
                                  <a:pt x="-17989" y="24994"/>
                                </a:lnTo>
                                <a:lnTo>
                                  <a:pt x="-17988" y="24994"/>
                                </a:lnTo>
                                <a:lnTo>
                                  <a:pt x="-17987" y="24994"/>
                                </a:lnTo>
                                <a:lnTo>
                                  <a:pt x="-17985" y="24994"/>
                                </a:lnTo>
                                <a:lnTo>
                                  <a:pt x="-17984" y="24994"/>
                                </a:lnTo>
                                <a:lnTo>
                                  <a:pt x="-17983" y="24994"/>
                                </a:lnTo>
                                <a:lnTo>
                                  <a:pt x="-17981" y="24994"/>
                                </a:lnTo>
                                <a:lnTo>
                                  <a:pt x="-17979" y="24994"/>
                                </a:lnTo>
                                <a:lnTo>
                                  <a:pt x="-17978" y="24994"/>
                                </a:lnTo>
                                <a:lnTo>
                                  <a:pt x="-17976" y="24994"/>
                                </a:lnTo>
                                <a:lnTo>
                                  <a:pt x="-17975" y="24994"/>
                                </a:lnTo>
                                <a:lnTo>
                                  <a:pt x="-17974" y="24994"/>
                                </a:lnTo>
                                <a:lnTo>
                                  <a:pt x="-17972" y="24994"/>
                                </a:lnTo>
                                <a:lnTo>
                                  <a:pt x="-17971" y="24994"/>
                                </a:lnTo>
                                <a:lnTo>
                                  <a:pt x="-17970" y="24994"/>
                                </a:lnTo>
                                <a:lnTo>
                                  <a:pt x="-17968" y="24994"/>
                                </a:lnTo>
                                <a:lnTo>
                                  <a:pt x="-17967" y="24994"/>
                                </a:lnTo>
                                <a:lnTo>
                                  <a:pt x="-17965" y="24994"/>
                                </a:lnTo>
                                <a:lnTo>
                                  <a:pt x="-17963" y="24994"/>
                                </a:lnTo>
                                <a:lnTo>
                                  <a:pt x="-17962" y="24994"/>
                                </a:lnTo>
                                <a:lnTo>
                                  <a:pt x="-17961" y="24994"/>
                                </a:lnTo>
                                <a:lnTo>
                                  <a:pt x="-17959" y="24994"/>
                                </a:lnTo>
                                <a:lnTo>
                                  <a:pt x="-17958" y="24994"/>
                                </a:lnTo>
                                <a:lnTo>
                                  <a:pt x="-17957" y="24994"/>
                                </a:lnTo>
                                <a:lnTo>
                                  <a:pt x="-17955" y="24994"/>
                                </a:lnTo>
                                <a:lnTo>
                                  <a:pt x="-17954" y="24994"/>
                                </a:lnTo>
                                <a:lnTo>
                                  <a:pt x="-17952" y="24994"/>
                                </a:lnTo>
                                <a:lnTo>
                                  <a:pt x="-17950" y="24994"/>
                                </a:lnTo>
                                <a:lnTo>
                                  <a:pt x="-17949" y="24994"/>
                                </a:lnTo>
                                <a:lnTo>
                                  <a:pt x="-17948" y="24994"/>
                                </a:lnTo>
                                <a:lnTo>
                                  <a:pt x="-17946" y="24994"/>
                                </a:lnTo>
                                <a:lnTo>
                                  <a:pt x="-17945" y="24994"/>
                                </a:lnTo>
                                <a:lnTo>
                                  <a:pt x="-17943" y="24994"/>
                                </a:lnTo>
                                <a:lnTo>
                                  <a:pt x="-17942" y="24994"/>
                                </a:lnTo>
                                <a:lnTo>
                                  <a:pt x="-17941" y="24994"/>
                                </a:lnTo>
                                <a:lnTo>
                                  <a:pt x="-17939" y="24994"/>
                                </a:lnTo>
                                <a:lnTo>
                                  <a:pt x="-17938" y="24994"/>
                                </a:lnTo>
                                <a:lnTo>
                                  <a:pt x="-17937" y="24994"/>
                                </a:lnTo>
                                <a:lnTo>
                                  <a:pt x="-17935" y="24994"/>
                                </a:lnTo>
                                <a:lnTo>
                                  <a:pt x="-17933" y="24994"/>
                                </a:lnTo>
                                <a:lnTo>
                                  <a:pt x="-17932" y="24994"/>
                                </a:lnTo>
                                <a:lnTo>
                                  <a:pt x="-17930" y="24994"/>
                                </a:lnTo>
                                <a:lnTo>
                                  <a:pt x="-17929" y="24994"/>
                                </a:lnTo>
                                <a:lnTo>
                                  <a:pt x="-17928" y="24994"/>
                                </a:lnTo>
                                <a:lnTo>
                                  <a:pt x="-17926" y="24994"/>
                                </a:lnTo>
                                <a:lnTo>
                                  <a:pt x="-17925" y="24994"/>
                                </a:lnTo>
                                <a:lnTo>
                                  <a:pt x="-17924" y="24994"/>
                                </a:lnTo>
                                <a:lnTo>
                                  <a:pt x="-17922" y="24994"/>
                                </a:lnTo>
                                <a:lnTo>
                                  <a:pt x="-17921" y="24994"/>
                                </a:lnTo>
                                <a:lnTo>
                                  <a:pt x="-17919" y="24994"/>
                                </a:lnTo>
                                <a:lnTo>
                                  <a:pt x="-17917" y="24994"/>
                                </a:lnTo>
                                <a:lnTo>
                                  <a:pt x="-17916" y="24994"/>
                                </a:lnTo>
                                <a:lnTo>
                                  <a:pt x="-17915" y="24994"/>
                                </a:lnTo>
                                <a:lnTo>
                                  <a:pt x="-17913" y="24994"/>
                                </a:lnTo>
                                <a:lnTo>
                                  <a:pt x="-17912" y="24994"/>
                                </a:lnTo>
                                <a:lnTo>
                                  <a:pt x="-17910" y="24994"/>
                                </a:lnTo>
                                <a:lnTo>
                                  <a:pt x="-17909" y="24995"/>
                                </a:lnTo>
                                <a:lnTo>
                                  <a:pt x="-17908" y="24995"/>
                                </a:lnTo>
                                <a:lnTo>
                                  <a:pt x="-17906" y="24995"/>
                                </a:lnTo>
                                <a:lnTo>
                                  <a:pt x="-17905" y="24995"/>
                                </a:lnTo>
                                <a:lnTo>
                                  <a:pt x="-17904" y="24995"/>
                                </a:lnTo>
                                <a:lnTo>
                                  <a:pt x="-17902" y="24995"/>
                                </a:lnTo>
                                <a:lnTo>
                                  <a:pt x="-17901" y="24995"/>
                                </a:lnTo>
                                <a:lnTo>
                                  <a:pt x="-17899" y="24995"/>
                                </a:lnTo>
                                <a:lnTo>
                                  <a:pt x="-17897" y="24995"/>
                                </a:lnTo>
                                <a:lnTo>
                                  <a:pt x="-17896" y="24995"/>
                                </a:lnTo>
                                <a:lnTo>
                                  <a:pt x="-17895" y="24995"/>
                                </a:lnTo>
                                <a:lnTo>
                                  <a:pt x="-17893" y="24995"/>
                                </a:lnTo>
                                <a:lnTo>
                                  <a:pt x="-17892" y="24995"/>
                                </a:lnTo>
                                <a:lnTo>
                                  <a:pt x="-17891" y="24995"/>
                                </a:lnTo>
                                <a:lnTo>
                                  <a:pt x="-17889" y="24995"/>
                                </a:lnTo>
                                <a:lnTo>
                                  <a:pt x="-17888" y="24995"/>
                                </a:lnTo>
                                <a:lnTo>
                                  <a:pt x="-17886" y="24995"/>
                                </a:lnTo>
                                <a:lnTo>
                                  <a:pt x="-17885" y="24995"/>
                                </a:lnTo>
                                <a:lnTo>
                                  <a:pt x="-17884" y="24995"/>
                                </a:lnTo>
                                <a:lnTo>
                                  <a:pt x="-17882" y="24995"/>
                                </a:lnTo>
                                <a:lnTo>
                                  <a:pt x="-17880" y="24995"/>
                                </a:lnTo>
                                <a:lnTo>
                                  <a:pt x="-17879" y="24995"/>
                                </a:lnTo>
                                <a:lnTo>
                                  <a:pt x="-17878" y="24995"/>
                                </a:lnTo>
                                <a:lnTo>
                                  <a:pt x="-17876" y="24995"/>
                                </a:lnTo>
                                <a:lnTo>
                                  <a:pt x="-17875" y="24995"/>
                                </a:lnTo>
                                <a:lnTo>
                                  <a:pt x="-17873" y="24995"/>
                                </a:lnTo>
                                <a:lnTo>
                                  <a:pt x="-17872" y="24995"/>
                                </a:lnTo>
                                <a:lnTo>
                                  <a:pt x="-17871" y="24995"/>
                                </a:lnTo>
                                <a:lnTo>
                                  <a:pt x="-17869" y="24995"/>
                                </a:lnTo>
                                <a:lnTo>
                                  <a:pt x="-17868" y="24995"/>
                                </a:lnTo>
                                <a:lnTo>
                                  <a:pt x="-17866" y="24996"/>
                                </a:lnTo>
                                <a:lnTo>
                                  <a:pt x="-17864" y="24996"/>
                                </a:lnTo>
                                <a:lnTo>
                                  <a:pt x="-17863" y="24996"/>
                                </a:lnTo>
                                <a:lnTo>
                                  <a:pt x="-17862" y="24996"/>
                                </a:lnTo>
                                <a:lnTo>
                                  <a:pt x="-17860" y="24996"/>
                                </a:lnTo>
                                <a:lnTo>
                                  <a:pt x="-17859" y="24996"/>
                                </a:lnTo>
                                <a:lnTo>
                                  <a:pt x="-17858" y="24996"/>
                                </a:lnTo>
                                <a:lnTo>
                                  <a:pt x="-17856" y="24996"/>
                                </a:lnTo>
                                <a:lnTo>
                                  <a:pt x="-17855" y="24996"/>
                                </a:lnTo>
                                <a:lnTo>
                                  <a:pt x="-17853" y="24996"/>
                                </a:lnTo>
                                <a:lnTo>
                                  <a:pt x="-17851" y="24996"/>
                                </a:lnTo>
                                <a:lnTo>
                                  <a:pt x="-17850" y="24996"/>
                                </a:lnTo>
                                <a:lnTo>
                                  <a:pt x="-17849" y="24996"/>
                                </a:lnTo>
                                <a:lnTo>
                                  <a:pt x="-17847" y="24996"/>
                                </a:lnTo>
                                <a:lnTo>
                                  <a:pt x="-17846" y="24996"/>
                                </a:lnTo>
                                <a:lnTo>
                                  <a:pt x="-17845" y="24996"/>
                                </a:lnTo>
                                <a:lnTo>
                                  <a:pt x="-17843" y="24996"/>
                                </a:lnTo>
                                <a:lnTo>
                                  <a:pt x="-17842" y="24996"/>
                                </a:lnTo>
                                <a:lnTo>
                                  <a:pt x="-17840" y="24996"/>
                                </a:lnTo>
                                <a:lnTo>
                                  <a:pt x="-17839" y="24996"/>
                                </a:lnTo>
                                <a:lnTo>
                                  <a:pt x="-17838" y="24996"/>
                                </a:lnTo>
                                <a:lnTo>
                                  <a:pt x="-17836" y="24996"/>
                                </a:lnTo>
                                <a:lnTo>
                                  <a:pt x="-17834" y="24996"/>
                                </a:lnTo>
                                <a:lnTo>
                                  <a:pt x="-17833" y="24996"/>
                                </a:lnTo>
                                <a:lnTo>
                                  <a:pt x="-17831" y="24996"/>
                                </a:lnTo>
                                <a:lnTo>
                                  <a:pt x="-17830" y="24996"/>
                                </a:lnTo>
                                <a:lnTo>
                                  <a:pt x="-17829" y="24996"/>
                                </a:lnTo>
                                <a:lnTo>
                                  <a:pt x="-17827" y="24996"/>
                                </a:lnTo>
                                <a:lnTo>
                                  <a:pt x="-17826" y="24996"/>
                                </a:lnTo>
                                <a:lnTo>
                                  <a:pt x="-17825" y="24996"/>
                                </a:lnTo>
                                <a:lnTo>
                                  <a:pt x="-17823" y="24996"/>
                                </a:lnTo>
                                <a:lnTo>
                                  <a:pt x="-17821" y="24996"/>
                                </a:lnTo>
                                <a:lnTo>
                                  <a:pt x="-17820" y="24996"/>
                                </a:lnTo>
                                <a:lnTo>
                                  <a:pt x="-17818" y="24996"/>
                                </a:lnTo>
                                <a:lnTo>
                                  <a:pt x="-17817" y="24996"/>
                                </a:lnTo>
                                <a:lnTo>
                                  <a:pt x="-17816" y="24996"/>
                                </a:lnTo>
                                <a:lnTo>
                                  <a:pt x="-17814" y="24996"/>
                                </a:lnTo>
                                <a:lnTo>
                                  <a:pt x="-17813" y="24996"/>
                                </a:lnTo>
                                <a:lnTo>
                                  <a:pt x="-17812" y="24996"/>
                                </a:lnTo>
                                <a:lnTo>
                                  <a:pt x="-17810" y="24996"/>
                                </a:lnTo>
                                <a:lnTo>
                                  <a:pt x="-17809" y="24996"/>
                                </a:lnTo>
                                <a:lnTo>
                                  <a:pt x="-17807" y="24996"/>
                                </a:lnTo>
                                <a:lnTo>
                                  <a:pt x="-17805" y="24996"/>
                                </a:lnTo>
                                <a:lnTo>
                                  <a:pt x="-17804" y="24996"/>
                                </a:lnTo>
                                <a:lnTo>
                                  <a:pt x="-17803" y="24996"/>
                                </a:lnTo>
                                <a:lnTo>
                                  <a:pt x="-17801" y="24996"/>
                                </a:lnTo>
                                <a:lnTo>
                                  <a:pt x="-17800" y="24996"/>
                                </a:lnTo>
                                <a:lnTo>
                                  <a:pt x="-17799" y="24996"/>
                                </a:lnTo>
                                <a:lnTo>
                                  <a:pt x="-17797" y="24996"/>
                                </a:lnTo>
                                <a:lnTo>
                                  <a:pt x="-17796" y="24996"/>
                                </a:lnTo>
                                <a:lnTo>
                                  <a:pt x="-17794" y="24996"/>
                                </a:lnTo>
                                <a:lnTo>
                                  <a:pt x="-17793" y="24996"/>
                                </a:lnTo>
                                <a:lnTo>
                                  <a:pt x="-17792" y="24996"/>
                                </a:lnTo>
                                <a:lnTo>
                                  <a:pt x="-17790" y="24996"/>
                                </a:lnTo>
                                <a:lnTo>
                                  <a:pt x="-17788" y="24996"/>
                                </a:lnTo>
                                <a:lnTo>
                                  <a:pt x="-17787" y="24996"/>
                                </a:lnTo>
                                <a:lnTo>
                                  <a:pt x="-17785" y="24996"/>
                                </a:lnTo>
                                <a:lnTo>
                                  <a:pt x="-17784" y="24996"/>
                                </a:lnTo>
                                <a:lnTo>
                                  <a:pt x="-17783" y="24996"/>
                                </a:lnTo>
                                <a:lnTo>
                                  <a:pt x="-17781" y="24996"/>
                                </a:lnTo>
                                <a:lnTo>
                                  <a:pt x="-17780" y="24996"/>
                                </a:lnTo>
                                <a:lnTo>
                                  <a:pt x="-17779" y="24996"/>
                                </a:lnTo>
                                <a:lnTo>
                                  <a:pt x="-17777" y="24996"/>
                                </a:lnTo>
                                <a:lnTo>
                                  <a:pt x="-17776" y="24996"/>
                                </a:lnTo>
                                <a:lnTo>
                                  <a:pt x="-17774" y="24997"/>
                                </a:lnTo>
                                <a:lnTo>
                                  <a:pt x="-17773" y="24997"/>
                                </a:lnTo>
                                <a:lnTo>
                                  <a:pt x="-17772" y="24997"/>
                                </a:lnTo>
                                <a:lnTo>
                                  <a:pt x="-17770" y="24997"/>
                                </a:lnTo>
                                <a:lnTo>
                                  <a:pt x="-17768" y="24997"/>
                                </a:lnTo>
                                <a:lnTo>
                                  <a:pt x="-17767" y="24997"/>
                                </a:lnTo>
                                <a:lnTo>
                                  <a:pt x="-17766" y="24997"/>
                                </a:lnTo>
                                <a:lnTo>
                                  <a:pt x="-17764" y="24997"/>
                                </a:lnTo>
                                <a:lnTo>
                                  <a:pt x="-17763" y="24997"/>
                                </a:lnTo>
                                <a:lnTo>
                                  <a:pt x="-17761" y="24997"/>
                                </a:lnTo>
                                <a:lnTo>
                                  <a:pt x="-17760" y="24997"/>
                                </a:lnTo>
                                <a:lnTo>
                                  <a:pt x="-17759" y="24997"/>
                                </a:lnTo>
                                <a:lnTo>
                                  <a:pt x="-17757" y="24996"/>
                                </a:lnTo>
                                <a:lnTo>
                                  <a:pt x="-17756" y="24996"/>
                                </a:lnTo>
                                <a:lnTo>
                                  <a:pt x="-17755" y="24996"/>
                                </a:lnTo>
                                <a:lnTo>
                                  <a:pt x="-17753" y="24996"/>
                                </a:lnTo>
                                <a:lnTo>
                                  <a:pt x="-17751" y="24996"/>
                                </a:lnTo>
                                <a:lnTo>
                                  <a:pt x="-17750" y="24996"/>
                                </a:lnTo>
                                <a:lnTo>
                                  <a:pt x="-17748" y="24996"/>
                                </a:lnTo>
                                <a:lnTo>
                                  <a:pt x="-17747" y="24996"/>
                                </a:lnTo>
                                <a:lnTo>
                                  <a:pt x="-17746" y="24996"/>
                                </a:lnTo>
                                <a:lnTo>
                                  <a:pt x="-17744" y="24996"/>
                                </a:lnTo>
                                <a:lnTo>
                                  <a:pt x="-17743" y="24996"/>
                                </a:lnTo>
                                <a:lnTo>
                                  <a:pt x="-17742" y="24996"/>
                                </a:lnTo>
                                <a:lnTo>
                                  <a:pt x="-17740" y="24996"/>
                                </a:lnTo>
                                <a:lnTo>
                                  <a:pt x="-17739" y="24996"/>
                                </a:lnTo>
                                <a:lnTo>
                                  <a:pt x="-17737" y="24996"/>
                                </a:lnTo>
                                <a:lnTo>
                                  <a:pt x="-17735" y="24996"/>
                                </a:lnTo>
                                <a:lnTo>
                                  <a:pt x="-17734" y="24996"/>
                                </a:lnTo>
                                <a:lnTo>
                                  <a:pt x="-17733" y="24996"/>
                                </a:lnTo>
                                <a:lnTo>
                                  <a:pt x="-17731" y="24996"/>
                                </a:lnTo>
                                <a:lnTo>
                                  <a:pt x="-17730" y="24996"/>
                                </a:lnTo>
                                <a:lnTo>
                                  <a:pt x="-17728" y="24996"/>
                                </a:lnTo>
                                <a:lnTo>
                                  <a:pt x="-17727" y="24996"/>
                                </a:lnTo>
                                <a:lnTo>
                                  <a:pt x="-17726" y="24996"/>
                                </a:lnTo>
                                <a:lnTo>
                                  <a:pt x="-17724" y="24996"/>
                                </a:lnTo>
                                <a:lnTo>
                                  <a:pt x="-17722" y="24996"/>
                                </a:lnTo>
                                <a:lnTo>
                                  <a:pt x="-17721" y="24996"/>
                                </a:lnTo>
                                <a:lnTo>
                                  <a:pt x="-17720" y="24996"/>
                                </a:lnTo>
                                <a:lnTo>
                                  <a:pt x="-17718" y="24996"/>
                                </a:lnTo>
                                <a:lnTo>
                                  <a:pt x="-17717" y="24996"/>
                                </a:lnTo>
                                <a:lnTo>
                                  <a:pt x="-17715" y="24996"/>
                                </a:lnTo>
                                <a:lnTo>
                                  <a:pt x="-17714" y="24996"/>
                                </a:lnTo>
                                <a:lnTo>
                                  <a:pt x="-17713" y="24996"/>
                                </a:lnTo>
                                <a:lnTo>
                                  <a:pt x="-17711" y="24996"/>
                                </a:lnTo>
                                <a:lnTo>
                                  <a:pt x="-17710" y="24996"/>
                                </a:lnTo>
                                <a:lnTo>
                                  <a:pt x="-17709" y="24996"/>
                                </a:lnTo>
                                <a:lnTo>
                                  <a:pt x="-17706" y="24996"/>
                                </a:lnTo>
                                <a:lnTo>
                                  <a:pt x="-17705" y="24996"/>
                                </a:lnTo>
                                <a:lnTo>
                                  <a:pt x="-17704" y="24996"/>
                                </a:lnTo>
                                <a:lnTo>
                                  <a:pt x="-17702" y="24996"/>
                                </a:lnTo>
                                <a:lnTo>
                                  <a:pt x="-17701" y="24996"/>
                                </a:lnTo>
                                <a:lnTo>
                                  <a:pt x="-17700" y="24996"/>
                                </a:lnTo>
                                <a:lnTo>
                                  <a:pt x="-17698" y="24996"/>
                                </a:lnTo>
                                <a:lnTo>
                                  <a:pt x="-17697" y="24996"/>
                                </a:lnTo>
                                <a:lnTo>
                                  <a:pt x="-17695" y="24996"/>
                                </a:lnTo>
                                <a:lnTo>
                                  <a:pt x="-17694" y="24995"/>
                                </a:lnTo>
                                <a:lnTo>
                                  <a:pt x="-17692" y="24995"/>
                                </a:lnTo>
                                <a:lnTo>
                                  <a:pt x="-17691" y="24995"/>
                                </a:lnTo>
                                <a:lnTo>
                                  <a:pt x="-17689" y="24995"/>
                                </a:lnTo>
                                <a:lnTo>
                                  <a:pt x="-17688" y="24995"/>
                                </a:lnTo>
                                <a:lnTo>
                                  <a:pt x="-17687" y="24995"/>
                                </a:lnTo>
                                <a:lnTo>
                                  <a:pt x="-17685" y="24995"/>
                                </a:lnTo>
                                <a:lnTo>
                                  <a:pt x="-17684" y="24995"/>
                                </a:lnTo>
                                <a:lnTo>
                                  <a:pt x="-17682" y="24995"/>
                                </a:lnTo>
                                <a:lnTo>
                                  <a:pt x="-17681" y="24995"/>
                                </a:lnTo>
                                <a:lnTo>
                                  <a:pt x="-17680" y="24995"/>
                                </a:lnTo>
                                <a:lnTo>
                                  <a:pt x="-17678" y="24995"/>
                                </a:lnTo>
                                <a:lnTo>
                                  <a:pt x="-17676" y="24995"/>
                                </a:lnTo>
                                <a:lnTo>
                                  <a:pt x="-17675" y="24995"/>
                                </a:lnTo>
                                <a:lnTo>
                                  <a:pt x="-17673" y="24995"/>
                                </a:lnTo>
                                <a:lnTo>
                                  <a:pt x="-17672" y="24995"/>
                                </a:lnTo>
                                <a:lnTo>
                                  <a:pt x="-17671" y="24995"/>
                                </a:lnTo>
                                <a:lnTo>
                                  <a:pt x="-17669" y="24995"/>
                                </a:lnTo>
                                <a:lnTo>
                                  <a:pt x="-17668" y="24994"/>
                                </a:lnTo>
                                <a:lnTo>
                                  <a:pt x="-17667" y="24994"/>
                                </a:lnTo>
                                <a:lnTo>
                                  <a:pt x="-17665" y="24994"/>
                                </a:lnTo>
                                <a:lnTo>
                                  <a:pt x="-17664" y="24994"/>
                                </a:lnTo>
                                <a:lnTo>
                                  <a:pt x="-17663" y="24994"/>
                                </a:lnTo>
                                <a:lnTo>
                                  <a:pt x="-17661" y="24994"/>
                                </a:lnTo>
                                <a:lnTo>
                                  <a:pt x="-17659" y="24994"/>
                                </a:lnTo>
                                <a:lnTo>
                                  <a:pt x="-17658" y="24994"/>
                                </a:lnTo>
                                <a:lnTo>
                                  <a:pt x="-17656" y="24994"/>
                                </a:lnTo>
                                <a:lnTo>
                                  <a:pt x="-17655" y="24994"/>
                                </a:lnTo>
                                <a:lnTo>
                                  <a:pt x="-17654" y="24994"/>
                                </a:lnTo>
                                <a:lnTo>
                                  <a:pt x="-17652" y="24994"/>
                                </a:lnTo>
                                <a:lnTo>
                                  <a:pt x="-17651" y="24993"/>
                                </a:lnTo>
                                <a:lnTo>
                                  <a:pt x="-17649" y="24993"/>
                                </a:lnTo>
                                <a:lnTo>
                                  <a:pt x="-17648" y="24993"/>
                                </a:lnTo>
                                <a:lnTo>
                                  <a:pt x="-17647" y="24993"/>
                                </a:lnTo>
                                <a:lnTo>
                                  <a:pt x="-17645" y="24993"/>
                                </a:lnTo>
                                <a:lnTo>
                                  <a:pt x="-17644" y="24993"/>
                                </a:lnTo>
                                <a:lnTo>
                                  <a:pt x="-17643" y="24993"/>
                                </a:lnTo>
                                <a:lnTo>
                                  <a:pt x="-17641" y="24993"/>
                                </a:lnTo>
                                <a:lnTo>
                                  <a:pt x="-17639" y="24993"/>
                                </a:lnTo>
                                <a:lnTo>
                                  <a:pt x="-17638" y="24993"/>
                                </a:lnTo>
                                <a:lnTo>
                                  <a:pt x="-17636" y="24993"/>
                                </a:lnTo>
                                <a:lnTo>
                                  <a:pt x="-17635" y="24993"/>
                                </a:lnTo>
                                <a:lnTo>
                                  <a:pt x="-17634" y="24993"/>
                                </a:lnTo>
                                <a:lnTo>
                                  <a:pt x="-17632" y="24993"/>
                                </a:lnTo>
                                <a:lnTo>
                                  <a:pt x="-17631" y="24993"/>
                                </a:lnTo>
                                <a:lnTo>
                                  <a:pt x="-17630" y="24993"/>
                                </a:lnTo>
                                <a:lnTo>
                                  <a:pt x="-17628" y="24993"/>
                                </a:lnTo>
                                <a:lnTo>
                                  <a:pt x="-17627" y="24992"/>
                                </a:lnTo>
                                <a:lnTo>
                                  <a:pt x="-17625" y="24992"/>
                                </a:lnTo>
                                <a:lnTo>
                                  <a:pt x="-17623" y="24992"/>
                                </a:lnTo>
                                <a:lnTo>
                                  <a:pt x="-17622" y="24992"/>
                                </a:lnTo>
                                <a:lnTo>
                                  <a:pt x="-17621" y="24992"/>
                                </a:lnTo>
                                <a:lnTo>
                                  <a:pt x="-17619" y="24992"/>
                                </a:lnTo>
                                <a:lnTo>
                                  <a:pt x="-17618" y="24992"/>
                                </a:lnTo>
                                <a:lnTo>
                                  <a:pt x="-17616" y="24991"/>
                                </a:lnTo>
                                <a:lnTo>
                                  <a:pt x="-17615" y="24991"/>
                                </a:lnTo>
                                <a:lnTo>
                                  <a:pt x="-17614" y="24991"/>
                                </a:lnTo>
                                <a:lnTo>
                                  <a:pt x="-17612" y="24991"/>
                                </a:lnTo>
                                <a:lnTo>
                                  <a:pt x="-17611" y="24991"/>
                                </a:lnTo>
                                <a:lnTo>
                                  <a:pt x="-17610" y="24991"/>
                                </a:lnTo>
                                <a:lnTo>
                                  <a:pt x="-17608" y="24991"/>
                                </a:lnTo>
                                <a:lnTo>
                                  <a:pt x="-17606" y="24991"/>
                                </a:lnTo>
                                <a:lnTo>
                                  <a:pt x="-17605" y="24991"/>
                                </a:lnTo>
                                <a:lnTo>
                                  <a:pt x="-17603" y="24991"/>
                                </a:lnTo>
                                <a:lnTo>
                                  <a:pt x="-17602" y="24991"/>
                                </a:lnTo>
                                <a:lnTo>
                                  <a:pt x="-17601" y="24991"/>
                                </a:lnTo>
                                <a:lnTo>
                                  <a:pt x="-17599" y="24990"/>
                                </a:lnTo>
                                <a:lnTo>
                                  <a:pt x="-17598" y="24990"/>
                                </a:lnTo>
                                <a:lnTo>
                                  <a:pt x="-17597" y="24990"/>
                                </a:lnTo>
                                <a:lnTo>
                                  <a:pt x="-17595" y="24990"/>
                                </a:lnTo>
                                <a:lnTo>
                                  <a:pt x="-17593" y="24990"/>
                                </a:lnTo>
                                <a:lnTo>
                                  <a:pt x="-17592" y="24990"/>
                                </a:lnTo>
                                <a:lnTo>
                                  <a:pt x="-17590" y="24989"/>
                                </a:lnTo>
                                <a:lnTo>
                                  <a:pt x="-17589" y="24989"/>
                                </a:lnTo>
                                <a:lnTo>
                                  <a:pt x="-17588" y="24989"/>
                                </a:lnTo>
                                <a:lnTo>
                                  <a:pt x="-17586" y="24989"/>
                                </a:lnTo>
                                <a:lnTo>
                                  <a:pt x="-17585" y="24989"/>
                                </a:lnTo>
                                <a:lnTo>
                                  <a:pt x="-17584" y="24989"/>
                                </a:lnTo>
                                <a:lnTo>
                                  <a:pt x="-17582" y="24989"/>
                                </a:lnTo>
                                <a:lnTo>
                                  <a:pt x="-17581" y="24989"/>
                                </a:lnTo>
                                <a:lnTo>
                                  <a:pt x="-17579" y="24989"/>
                                </a:lnTo>
                                <a:lnTo>
                                  <a:pt x="-17577" y="24989"/>
                                </a:lnTo>
                                <a:lnTo>
                                  <a:pt x="-17576" y="24989"/>
                                </a:lnTo>
                                <a:lnTo>
                                  <a:pt x="-17575" y="24988"/>
                                </a:lnTo>
                                <a:lnTo>
                                  <a:pt x="-17573" y="24988"/>
                                </a:lnTo>
                                <a:lnTo>
                                  <a:pt x="-17572" y="24988"/>
                                </a:lnTo>
                                <a:lnTo>
                                  <a:pt x="-17570" y="24988"/>
                                </a:lnTo>
                                <a:lnTo>
                                  <a:pt x="-17569" y="24988"/>
                                </a:lnTo>
                                <a:lnTo>
                                  <a:pt x="-17568" y="24987"/>
                                </a:lnTo>
                                <a:lnTo>
                                  <a:pt x="-17566" y="24987"/>
                                </a:lnTo>
                                <a:lnTo>
                                  <a:pt x="-17565" y="24987"/>
                                </a:lnTo>
                                <a:lnTo>
                                  <a:pt x="-17563" y="24987"/>
                                </a:lnTo>
                                <a:lnTo>
                                  <a:pt x="-17562" y="24987"/>
                                </a:lnTo>
                                <a:lnTo>
                                  <a:pt x="-17560" y="24987"/>
                                </a:lnTo>
                                <a:lnTo>
                                  <a:pt x="-17559" y="24987"/>
                                </a:lnTo>
                                <a:lnTo>
                                  <a:pt x="-17557" y="24987"/>
                                </a:lnTo>
                                <a:lnTo>
                                  <a:pt x="-17556" y="24987"/>
                                </a:lnTo>
                                <a:lnTo>
                                  <a:pt x="-17555" y="24987"/>
                                </a:lnTo>
                                <a:lnTo>
                                  <a:pt x="-17553" y="24986"/>
                                </a:lnTo>
                                <a:lnTo>
                                  <a:pt x="-17552" y="24986"/>
                                </a:lnTo>
                                <a:lnTo>
                                  <a:pt x="-17551" y="24986"/>
                                </a:lnTo>
                                <a:lnTo>
                                  <a:pt x="-17549" y="24986"/>
                                </a:lnTo>
                                <a:lnTo>
                                  <a:pt x="-17547" y="24986"/>
                                </a:lnTo>
                                <a:lnTo>
                                  <a:pt x="-17546" y="24986"/>
                                </a:lnTo>
                                <a:lnTo>
                                  <a:pt x="-17544" y="24985"/>
                                </a:lnTo>
                                <a:lnTo>
                                  <a:pt x="-17543" y="24985"/>
                                </a:lnTo>
                                <a:lnTo>
                                  <a:pt x="-17542" y="24985"/>
                                </a:lnTo>
                                <a:lnTo>
                                  <a:pt x="-17540" y="24985"/>
                                </a:lnTo>
                                <a:lnTo>
                                  <a:pt x="-17539" y="24985"/>
                                </a:lnTo>
                                <a:lnTo>
                                  <a:pt x="-17537" y="24985"/>
                                </a:lnTo>
                                <a:lnTo>
                                  <a:pt x="-17536" y="24985"/>
                                </a:lnTo>
                                <a:lnTo>
                                  <a:pt x="-17535" y="24985"/>
                                </a:lnTo>
                                <a:lnTo>
                                  <a:pt x="-17533" y="24985"/>
                                </a:lnTo>
                                <a:lnTo>
                                  <a:pt x="-17532" y="24985"/>
                                </a:lnTo>
                                <a:lnTo>
                                  <a:pt x="-17530" y="24985"/>
                                </a:lnTo>
                                <a:lnTo>
                                  <a:pt x="-17529" y="24984"/>
                                </a:lnTo>
                                <a:lnTo>
                                  <a:pt x="-17527" y="24984"/>
                                </a:lnTo>
                                <a:lnTo>
                                  <a:pt x="-17526" y="24984"/>
                                </a:lnTo>
                                <a:lnTo>
                                  <a:pt x="-17524" y="24984"/>
                                </a:lnTo>
                                <a:lnTo>
                                  <a:pt x="-17523" y="24984"/>
                                </a:lnTo>
                                <a:lnTo>
                                  <a:pt x="-17522" y="24984"/>
                                </a:lnTo>
                                <a:lnTo>
                                  <a:pt x="-17520" y="24983"/>
                                </a:lnTo>
                                <a:lnTo>
                                  <a:pt x="-17519" y="24983"/>
                                </a:lnTo>
                                <a:lnTo>
                                  <a:pt x="-17518" y="24983"/>
                                </a:lnTo>
                                <a:lnTo>
                                  <a:pt x="-17516" y="24983"/>
                                </a:lnTo>
                                <a:lnTo>
                                  <a:pt x="-17515" y="24983"/>
                                </a:lnTo>
                                <a:lnTo>
                                  <a:pt x="-17513" y="24983"/>
                                </a:lnTo>
                                <a:lnTo>
                                  <a:pt x="-17511" y="24982"/>
                                </a:lnTo>
                                <a:lnTo>
                                  <a:pt x="-17510" y="24982"/>
                                </a:lnTo>
                                <a:lnTo>
                                  <a:pt x="-17509" y="24982"/>
                                </a:lnTo>
                                <a:lnTo>
                                  <a:pt x="-17507" y="24982"/>
                                </a:lnTo>
                                <a:lnTo>
                                  <a:pt x="-17506" y="24982"/>
                                </a:lnTo>
                                <a:lnTo>
                                  <a:pt x="-17505" y="24982"/>
                                </a:lnTo>
                                <a:lnTo>
                                  <a:pt x="-17503" y="24982"/>
                                </a:lnTo>
                                <a:lnTo>
                                  <a:pt x="-17502" y="24982"/>
                                </a:lnTo>
                                <a:lnTo>
                                  <a:pt x="-17500" y="24982"/>
                                </a:lnTo>
                                <a:lnTo>
                                  <a:pt x="-17499" y="24982"/>
                                </a:lnTo>
                                <a:lnTo>
                                  <a:pt x="-17498" y="24982"/>
                                </a:lnTo>
                                <a:lnTo>
                                  <a:pt x="-17496" y="24982"/>
                                </a:lnTo>
                                <a:lnTo>
                                  <a:pt x="-17494" y="24982"/>
                                </a:lnTo>
                                <a:lnTo>
                                  <a:pt x="-17493" y="24981"/>
                                </a:lnTo>
                                <a:lnTo>
                                  <a:pt x="-17491" y="24981"/>
                                </a:lnTo>
                                <a:lnTo>
                                  <a:pt x="-17490" y="24981"/>
                                </a:lnTo>
                                <a:lnTo>
                                  <a:pt x="-17489" y="24981"/>
                                </a:lnTo>
                                <a:lnTo>
                                  <a:pt x="-17487" y="24981"/>
                                </a:lnTo>
                                <a:lnTo>
                                  <a:pt x="-17486" y="24981"/>
                                </a:lnTo>
                                <a:lnTo>
                                  <a:pt x="-17485" y="24981"/>
                                </a:lnTo>
                                <a:lnTo>
                                  <a:pt x="-17483" y="24980"/>
                                </a:lnTo>
                                <a:lnTo>
                                  <a:pt x="-17482" y="24980"/>
                                </a:lnTo>
                                <a:lnTo>
                                  <a:pt x="-17480" y="24980"/>
                                </a:lnTo>
                                <a:lnTo>
                                  <a:pt x="-17478" y="24980"/>
                                </a:lnTo>
                                <a:lnTo>
                                  <a:pt x="-17477" y="24980"/>
                                </a:lnTo>
                                <a:lnTo>
                                  <a:pt x="-17476" y="24980"/>
                                </a:lnTo>
                                <a:lnTo>
                                  <a:pt x="-17474" y="24980"/>
                                </a:lnTo>
                                <a:lnTo>
                                  <a:pt x="-17473" y="24980"/>
                                </a:lnTo>
                                <a:lnTo>
                                  <a:pt x="-17472" y="24980"/>
                                </a:lnTo>
                                <a:lnTo>
                                  <a:pt x="-17470" y="24980"/>
                                </a:lnTo>
                                <a:lnTo>
                                  <a:pt x="-17469" y="24980"/>
                                </a:lnTo>
                                <a:lnTo>
                                  <a:pt x="-17467" y="24980"/>
                                </a:lnTo>
                                <a:lnTo>
                                  <a:pt x="-17466" y="24980"/>
                                </a:lnTo>
                                <a:lnTo>
                                  <a:pt x="-17464" y="24980"/>
                                </a:lnTo>
                                <a:lnTo>
                                  <a:pt x="-17463" y="24980"/>
                                </a:lnTo>
                                <a:lnTo>
                                  <a:pt x="-17461" y="24980"/>
                                </a:lnTo>
                                <a:lnTo>
                                  <a:pt x="-17460" y="24980"/>
                                </a:lnTo>
                                <a:lnTo>
                                  <a:pt x="-17458" y="24980"/>
                                </a:lnTo>
                                <a:lnTo>
                                  <a:pt x="-17457" y="24980"/>
                                </a:lnTo>
                                <a:lnTo>
                                  <a:pt x="-17456" y="24980"/>
                                </a:lnTo>
                                <a:lnTo>
                                  <a:pt x="-17454" y="24980"/>
                                </a:lnTo>
                                <a:lnTo>
                                  <a:pt x="-17453" y="24979"/>
                                </a:lnTo>
                                <a:lnTo>
                                  <a:pt x="-17452" y="24979"/>
                                </a:lnTo>
                                <a:lnTo>
                                  <a:pt x="-17450" y="24979"/>
                                </a:lnTo>
                                <a:lnTo>
                                  <a:pt x="-17448" y="24979"/>
                                </a:lnTo>
                                <a:lnTo>
                                  <a:pt x="-17447" y="24979"/>
                                </a:lnTo>
                                <a:lnTo>
                                  <a:pt x="-17445" y="24979"/>
                                </a:lnTo>
                                <a:lnTo>
                                  <a:pt x="-17444" y="24979"/>
                                </a:lnTo>
                                <a:lnTo>
                                  <a:pt x="-17443" y="24979"/>
                                </a:lnTo>
                                <a:lnTo>
                                  <a:pt x="-17441" y="24979"/>
                                </a:lnTo>
                                <a:lnTo>
                                  <a:pt x="-17440" y="24979"/>
                                </a:lnTo>
                                <a:lnTo>
                                  <a:pt x="-17439" y="24979"/>
                                </a:lnTo>
                                <a:lnTo>
                                  <a:pt x="-17437" y="24979"/>
                                </a:lnTo>
                                <a:lnTo>
                                  <a:pt x="-17436" y="24979"/>
                                </a:lnTo>
                                <a:lnTo>
                                  <a:pt x="-17434" y="24979"/>
                                </a:lnTo>
                                <a:lnTo>
                                  <a:pt x="-17432" y="24979"/>
                                </a:lnTo>
                                <a:lnTo>
                                  <a:pt x="-17431" y="24979"/>
                                </a:lnTo>
                                <a:lnTo>
                                  <a:pt x="-17430" y="24979"/>
                                </a:lnTo>
                                <a:lnTo>
                                  <a:pt x="-17428" y="24979"/>
                                </a:lnTo>
                                <a:lnTo>
                                  <a:pt x="-17427" y="24979"/>
                                </a:lnTo>
                                <a:lnTo>
                                  <a:pt x="-17426" y="24979"/>
                                </a:lnTo>
                                <a:lnTo>
                                  <a:pt x="-17424" y="24979"/>
                                </a:lnTo>
                                <a:lnTo>
                                  <a:pt x="-17423" y="24979"/>
                                </a:lnTo>
                                <a:lnTo>
                                  <a:pt x="-17421" y="24979"/>
                                </a:lnTo>
                                <a:lnTo>
                                  <a:pt x="-17420" y="24979"/>
                                </a:lnTo>
                                <a:lnTo>
                                  <a:pt x="-17418" y="24979"/>
                                </a:lnTo>
                                <a:lnTo>
                                  <a:pt x="-17417" y="24979"/>
                                </a:lnTo>
                                <a:lnTo>
                                  <a:pt x="-17415" y="24979"/>
                                </a:lnTo>
                                <a:lnTo>
                                  <a:pt x="-17414" y="24979"/>
                                </a:lnTo>
                                <a:lnTo>
                                  <a:pt x="-17412" y="24979"/>
                                </a:lnTo>
                                <a:lnTo>
                                  <a:pt x="-17411" y="24979"/>
                                </a:lnTo>
                                <a:lnTo>
                                  <a:pt x="-17410" y="24979"/>
                                </a:lnTo>
                                <a:lnTo>
                                  <a:pt x="-17408" y="24979"/>
                                </a:lnTo>
                                <a:lnTo>
                                  <a:pt x="-17407" y="24979"/>
                                </a:lnTo>
                                <a:lnTo>
                                  <a:pt x="-17406" y="24979"/>
                                </a:lnTo>
                                <a:lnTo>
                                  <a:pt x="-17404" y="24979"/>
                                </a:lnTo>
                                <a:lnTo>
                                  <a:pt x="-17403" y="24979"/>
                                </a:lnTo>
                                <a:lnTo>
                                  <a:pt x="-17401" y="24979"/>
                                </a:lnTo>
                                <a:lnTo>
                                  <a:pt x="-17399" y="24979"/>
                                </a:lnTo>
                                <a:lnTo>
                                  <a:pt x="-17398" y="24979"/>
                                </a:lnTo>
                                <a:lnTo>
                                  <a:pt x="-17397" y="24979"/>
                                </a:lnTo>
                                <a:lnTo>
                                  <a:pt x="-17395" y="24979"/>
                                </a:lnTo>
                                <a:lnTo>
                                  <a:pt x="-17394" y="24979"/>
                                </a:lnTo>
                                <a:lnTo>
                                  <a:pt x="-17393" y="24979"/>
                                </a:lnTo>
                                <a:lnTo>
                                  <a:pt x="-17391" y="24979"/>
                                </a:lnTo>
                                <a:lnTo>
                                  <a:pt x="-17390" y="24979"/>
                                </a:lnTo>
                                <a:lnTo>
                                  <a:pt x="-17388" y="24979"/>
                                </a:lnTo>
                                <a:lnTo>
                                  <a:pt x="-17387" y="24979"/>
                                </a:lnTo>
                                <a:lnTo>
                                  <a:pt x="-17386" y="24979"/>
                                </a:lnTo>
                                <a:lnTo>
                                  <a:pt x="-17384" y="24979"/>
                                </a:lnTo>
                                <a:lnTo>
                                  <a:pt x="-17382" y="24979"/>
                                </a:lnTo>
                                <a:lnTo>
                                  <a:pt x="-17381" y="24979"/>
                                </a:lnTo>
                                <a:lnTo>
                                  <a:pt x="-17379" y="24979"/>
                                </a:lnTo>
                                <a:lnTo>
                                  <a:pt x="-17378" y="24979"/>
                                </a:lnTo>
                                <a:lnTo>
                                  <a:pt x="-17377" y="24978"/>
                                </a:lnTo>
                                <a:lnTo>
                                  <a:pt x="-17375" y="24978"/>
                                </a:lnTo>
                                <a:lnTo>
                                  <a:pt x="-17374" y="24978"/>
                                </a:lnTo>
                                <a:lnTo>
                                  <a:pt x="-17373" y="24978"/>
                                </a:lnTo>
                                <a:lnTo>
                                  <a:pt x="-17371" y="24978"/>
                                </a:lnTo>
                                <a:lnTo>
                                  <a:pt x="-17370" y="24978"/>
                                </a:lnTo>
                                <a:lnTo>
                                  <a:pt x="-17368" y="24978"/>
                                </a:lnTo>
                                <a:lnTo>
                                  <a:pt x="-17367" y="24978"/>
                                </a:lnTo>
                                <a:lnTo>
                                  <a:pt x="-17365" y="24978"/>
                                </a:lnTo>
                                <a:lnTo>
                                  <a:pt x="-17364" y="24978"/>
                                </a:lnTo>
                                <a:lnTo>
                                  <a:pt x="-17362" y="24978"/>
                                </a:lnTo>
                                <a:lnTo>
                                  <a:pt x="-17361" y="24978"/>
                                </a:lnTo>
                                <a:lnTo>
                                  <a:pt x="-17360" y="24978"/>
                                </a:lnTo>
                                <a:lnTo>
                                  <a:pt x="-17358" y="24978"/>
                                </a:lnTo>
                                <a:lnTo>
                                  <a:pt x="-17357" y="24978"/>
                                </a:lnTo>
                                <a:lnTo>
                                  <a:pt x="-17355" y="24978"/>
                                </a:lnTo>
                                <a:lnTo>
                                  <a:pt x="-17354" y="24978"/>
                                </a:lnTo>
                                <a:lnTo>
                                  <a:pt x="-17353" y="24978"/>
                                </a:lnTo>
                                <a:lnTo>
                                  <a:pt x="-17351" y="24978"/>
                                </a:lnTo>
                                <a:lnTo>
                                  <a:pt x="-17349" y="24978"/>
                                </a:lnTo>
                                <a:lnTo>
                                  <a:pt x="-17348" y="24977"/>
                                </a:lnTo>
                                <a:lnTo>
                                  <a:pt x="-17347" y="24977"/>
                                </a:lnTo>
                                <a:lnTo>
                                  <a:pt x="-17345" y="24977"/>
                                </a:lnTo>
                                <a:lnTo>
                                  <a:pt x="-17344" y="24977"/>
                                </a:lnTo>
                                <a:lnTo>
                                  <a:pt x="-17342" y="24977"/>
                                </a:lnTo>
                                <a:lnTo>
                                  <a:pt x="-17341" y="24977"/>
                                </a:lnTo>
                                <a:lnTo>
                                  <a:pt x="-17340" y="24977"/>
                                </a:lnTo>
                                <a:lnTo>
                                  <a:pt x="-17338" y="24977"/>
                                </a:lnTo>
                                <a:lnTo>
                                  <a:pt x="-17337" y="24976"/>
                                </a:lnTo>
                                <a:lnTo>
                                  <a:pt x="-17335" y="24976"/>
                                </a:lnTo>
                                <a:lnTo>
                                  <a:pt x="-17333" y="24976"/>
                                </a:lnTo>
                                <a:lnTo>
                                  <a:pt x="-17332" y="24976"/>
                                </a:lnTo>
                                <a:lnTo>
                                  <a:pt x="-17331" y="24976"/>
                                </a:lnTo>
                                <a:lnTo>
                                  <a:pt x="-17329" y="24976"/>
                                </a:lnTo>
                                <a:lnTo>
                                  <a:pt x="-17328" y="24976"/>
                                </a:lnTo>
                                <a:lnTo>
                                  <a:pt x="-17327" y="24976"/>
                                </a:lnTo>
                                <a:lnTo>
                                  <a:pt x="-17325" y="24976"/>
                                </a:lnTo>
                                <a:lnTo>
                                  <a:pt x="-17324" y="24976"/>
                                </a:lnTo>
                                <a:lnTo>
                                  <a:pt x="-17322" y="24976"/>
                                </a:lnTo>
                                <a:lnTo>
                                  <a:pt x="-17321" y="24976"/>
                                </a:lnTo>
                                <a:lnTo>
                                  <a:pt x="-17319" y="24976"/>
                                </a:lnTo>
                                <a:lnTo>
                                  <a:pt x="-17318" y="24976"/>
                                </a:lnTo>
                                <a:lnTo>
                                  <a:pt x="-17316" y="24976"/>
                                </a:lnTo>
                                <a:lnTo>
                                  <a:pt x="-17315" y="24976"/>
                                </a:lnTo>
                                <a:lnTo>
                                  <a:pt x="-17314" y="24976"/>
                                </a:lnTo>
                                <a:lnTo>
                                  <a:pt x="-17312" y="24976"/>
                                </a:lnTo>
                                <a:lnTo>
                                  <a:pt x="-17311" y="24976"/>
                                </a:lnTo>
                                <a:lnTo>
                                  <a:pt x="-17309" y="24976"/>
                                </a:lnTo>
                                <a:lnTo>
                                  <a:pt x="-17308" y="24976"/>
                                </a:lnTo>
                                <a:lnTo>
                                  <a:pt x="-17307" y="24976"/>
                                </a:lnTo>
                                <a:lnTo>
                                  <a:pt x="-17305" y="24976"/>
                                </a:lnTo>
                                <a:lnTo>
                                  <a:pt x="-17303" y="24976"/>
                                </a:lnTo>
                                <a:lnTo>
                                  <a:pt x="-17302" y="24976"/>
                                </a:lnTo>
                                <a:lnTo>
                                  <a:pt x="-17301" y="24976"/>
                                </a:lnTo>
                                <a:lnTo>
                                  <a:pt x="-17299" y="24976"/>
                                </a:lnTo>
                                <a:lnTo>
                                  <a:pt x="-17298" y="24976"/>
                                </a:lnTo>
                                <a:lnTo>
                                  <a:pt x="-17296" y="24976"/>
                                </a:lnTo>
                                <a:lnTo>
                                  <a:pt x="-17295" y="24976"/>
                                </a:lnTo>
                                <a:lnTo>
                                  <a:pt x="-17294" y="24976"/>
                                </a:lnTo>
                                <a:lnTo>
                                  <a:pt x="-17292" y="24976"/>
                                </a:lnTo>
                                <a:lnTo>
                                  <a:pt x="-17291" y="24976"/>
                                </a:lnTo>
                                <a:lnTo>
                                  <a:pt x="-17289" y="24976"/>
                                </a:lnTo>
                                <a:lnTo>
                                  <a:pt x="-17287" y="24976"/>
                                </a:lnTo>
                                <a:lnTo>
                                  <a:pt x="-17286" y="24976"/>
                                </a:lnTo>
                                <a:lnTo>
                                  <a:pt x="-17285" y="24976"/>
                                </a:lnTo>
                                <a:lnTo>
                                  <a:pt x="-17283" y="24976"/>
                                </a:lnTo>
                                <a:lnTo>
                                  <a:pt x="-17282" y="24976"/>
                                </a:lnTo>
                                <a:lnTo>
                                  <a:pt x="-17281" y="24976"/>
                                </a:lnTo>
                                <a:lnTo>
                                  <a:pt x="-17279" y="24976"/>
                                </a:lnTo>
                                <a:lnTo>
                                  <a:pt x="-17278" y="24976"/>
                                </a:lnTo>
                                <a:lnTo>
                                  <a:pt x="-17276" y="24976"/>
                                </a:lnTo>
                                <a:lnTo>
                                  <a:pt x="-17275" y="24976"/>
                                </a:lnTo>
                                <a:lnTo>
                                  <a:pt x="-17274" y="24976"/>
                                </a:lnTo>
                                <a:lnTo>
                                  <a:pt x="-17272" y="24976"/>
                                </a:lnTo>
                                <a:lnTo>
                                  <a:pt x="-17270" y="24977"/>
                                </a:lnTo>
                                <a:lnTo>
                                  <a:pt x="-17269" y="24977"/>
                                </a:lnTo>
                                <a:lnTo>
                                  <a:pt x="-17268" y="24977"/>
                                </a:lnTo>
                                <a:lnTo>
                                  <a:pt x="-17266" y="24977"/>
                                </a:lnTo>
                                <a:lnTo>
                                  <a:pt x="-17265" y="24977"/>
                                </a:lnTo>
                                <a:lnTo>
                                  <a:pt x="-17263" y="24977"/>
                                </a:lnTo>
                                <a:lnTo>
                                  <a:pt x="-17262" y="24977"/>
                                </a:lnTo>
                                <a:lnTo>
                                  <a:pt x="-17261" y="24977"/>
                                </a:lnTo>
                                <a:lnTo>
                                  <a:pt x="-17259" y="24978"/>
                                </a:lnTo>
                                <a:moveTo>
                                  <a:pt x="-17259" y="24978"/>
                                </a:moveTo>
                                <a:lnTo>
                                  <a:pt x="-17258" y="24978"/>
                                </a:lnTo>
                                <a:lnTo>
                                  <a:pt x="-17257" y="24978"/>
                                </a:lnTo>
                                <a:lnTo>
                                  <a:pt x="-17255" y="24978"/>
                                </a:lnTo>
                                <a:lnTo>
                                  <a:pt x="-17253" y="24978"/>
                                </a:lnTo>
                                <a:lnTo>
                                  <a:pt x="-17252" y="24978"/>
                                </a:lnTo>
                                <a:lnTo>
                                  <a:pt x="-17250" y="24978"/>
                                </a:lnTo>
                                <a:lnTo>
                                  <a:pt x="-17249" y="24978"/>
                                </a:lnTo>
                                <a:lnTo>
                                  <a:pt x="-17248" y="24978"/>
                                </a:lnTo>
                                <a:lnTo>
                                  <a:pt x="-17246" y="24978"/>
                                </a:lnTo>
                                <a:lnTo>
                                  <a:pt x="-17245" y="24978"/>
                                </a:lnTo>
                                <a:lnTo>
                                  <a:pt x="-17243" y="24978"/>
                                </a:lnTo>
                                <a:lnTo>
                                  <a:pt x="-17242" y="24978"/>
                                </a:lnTo>
                                <a:lnTo>
                                  <a:pt x="-17241" y="24979"/>
                                </a:lnTo>
                                <a:lnTo>
                                  <a:pt x="-17239" y="24979"/>
                                </a:lnTo>
                                <a:lnTo>
                                  <a:pt x="-17238" y="24979"/>
                                </a:lnTo>
                                <a:lnTo>
                                  <a:pt x="-17236" y="24979"/>
                                </a:lnTo>
                                <a:lnTo>
                                  <a:pt x="-17235" y="24979"/>
                                </a:lnTo>
                                <a:lnTo>
                                  <a:pt x="-17233" y="24979"/>
                                </a:lnTo>
                                <a:lnTo>
                                  <a:pt x="-17232" y="24980"/>
                                </a:lnTo>
                                <a:lnTo>
                                  <a:pt x="-17230" y="24980"/>
                                </a:lnTo>
                                <a:lnTo>
                                  <a:pt x="-17229" y="24980"/>
                                </a:lnTo>
                                <a:lnTo>
                                  <a:pt x="-17228" y="24980"/>
                                </a:lnTo>
                                <a:lnTo>
                                  <a:pt x="-17226" y="24980"/>
                                </a:lnTo>
                                <a:lnTo>
                                  <a:pt x="-17225" y="24980"/>
                                </a:lnTo>
                                <a:lnTo>
                                  <a:pt x="-17224" y="24980"/>
                                </a:lnTo>
                                <a:lnTo>
                                  <a:pt x="-17222" y="24980"/>
                                </a:lnTo>
                                <a:lnTo>
                                  <a:pt x="-17220" y="24980"/>
                                </a:lnTo>
                                <a:lnTo>
                                  <a:pt x="-17219" y="24980"/>
                                </a:lnTo>
                                <a:lnTo>
                                  <a:pt x="-17217" y="24980"/>
                                </a:lnTo>
                                <a:lnTo>
                                  <a:pt x="-17216" y="24980"/>
                                </a:lnTo>
                                <a:lnTo>
                                  <a:pt x="-17215" y="24981"/>
                                </a:lnTo>
                                <a:lnTo>
                                  <a:pt x="-17213" y="24981"/>
                                </a:lnTo>
                                <a:lnTo>
                                  <a:pt x="-17212" y="24981"/>
                                </a:lnTo>
                                <a:lnTo>
                                  <a:pt x="-17210" y="24981"/>
                                </a:lnTo>
                                <a:lnTo>
                                  <a:pt x="-17209" y="24981"/>
                                </a:lnTo>
                                <a:lnTo>
                                  <a:pt x="-17208" y="24981"/>
                                </a:lnTo>
                                <a:lnTo>
                                  <a:pt x="-17206" y="24982"/>
                                </a:lnTo>
                                <a:lnTo>
                                  <a:pt x="-17205" y="24982"/>
                                </a:lnTo>
                                <a:lnTo>
                                  <a:pt x="-17203" y="24982"/>
                                </a:lnTo>
                                <a:lnTo>
                                  <a:pt x="-17202" y="24982"/>
                                </a:lnTo>
                                <a:lnTo>
                                  <a:pt x="-17200" y="24982"/>
                                </a:lnTo>
                                <a:lnTo>
                                  <a:pt x="-17199" y="24982"/>
                                </a:lnTo>
                                <a:lnTo>
                                  <a:pt x="-17197" y="24982"/>
                                </a:lnTo>
                                <a:lnTo>
                                  <a:pt x="-17196" y="24982"/>
                                </a:lnTo>
                                <a:lnTo>
                                  <a:pt x="-17195" y="24982"/>
                                </a:lnTo>
                                <a:lnTo>
                                  <a:pt x="-17193" y="24982"/>
                                </a:lnTo>
                                <a:lnTo>
                                  <a:pt x="-17192" y="24982"/>
                                </a:lnTo>
                                <a:lnTo>
                                  <a:pt x="-17191" y="24982"/>
                                </a:lnTo>
                                <a:lnTo>
                                  <a:pt x="-17189" y="24982"/>
                                </a:lnTo>
                                <a:lnTo>
                                  <a:pt x="-17188" y="24982"/>
                                </a:lnTo>
                                <a:lnTo>
                                  <a:pt x="-17186" y="24982"/>
                                </a:lnTo>
                                <a:lnTo>
                                  <a:pt x="-17184" y="24982"/>
                                </a:lnTo>
                                <a:lnTo>
                                  <a:pt x="-17183" y="24982"/>
                                </a:lnTo>
                                <a:lnTo>
                                  <a:pt x="-17182" y="24982"/>
                                </a:lnTo>
                                <a:lnTo>
                                  <a:pt x="-17180" y="24982"/>
                                </a:lnTo>
                                <a:lnTo>
                                  <a:pt x="-17179" y="24982"/>
                                </a:lnTo>
                                <a:lnTo>
                                  <a:pt x="-17178" y="24982"/>
                                </a:lnTo>
                                <a:lnTo>
                                  <a:pt x="-17176" y="24982"/>
                                </a:lnTo>
                                <a:lnTo>
                                  <a:pt x="-17175" y="24983"/>
                                </a:lnTo>
                                <a:lnTo>
                                  <a:pt x="-17173" y="24983"/>
                                </a:lnTo>
                                <a:lnTo>
                                  <a:pt x="-17172" y="24983"/>
                                </a:lnTo>
                                <a:lnTo>
                                  <a:pt x="-17171" y="24983"/>
                                </a:lnTo>
                                <a:lnTo>
                                  <a:pt x="-17169" y="24983"/>
                                </a:lnTo>
                                <a:lnTo>
                                  <a:pt x="-17167" y="24983"/>
                                </a:lnTo>
                                <a:lnTo>
                                  <a:pt x="-17166" y="24983"/>
                                </a:lnTo>
                                <a:lnTo>
                                  <a:pt x="-17164" y="24983"/>
                                </a:lnTo>
                                <a:lnTo>
                                  <a:pt x="-17163" y="24983"/>
                                </a:lnTo>
                                <a:lnTo>
                                  <a:pt x="-17162" y="24983"/>
                                </a:lnTo>
                                <a:lnTo>
                                  <a:pt x="-17160" y="24983"/>
                                </a:lnTo>
                                <a:lnTo>
                                  <a:pt x="-17159" y="24983"/>
                                </a:lnTo>
                                <a:lnTo>
                                  <a:pt x="-17158" y="24983"/>
                                </a:lnTo>
                                <a:lnTo>
                                  <a:pt x="-17156" y="24983"/>
                                </a:lnTo>
                                <a:lnTo>
                                  <a:pt x="-17155" y="24983"/>
                                </a:lnTo>
                                <a:lnTo>
                                  <a:pt x="-17153" y="24983"/>
                                </a:lnTo>
                                <a:lnTo>
                                  <a:pt x="-17152" y="24983"/>
                                </a:lnTo>
                                <a:lnTo>
                                  <a:pt x="-17150" y="24983"/>
                                </a:lnTo>
                                <a:lnTo>
                                  <a:pt x="-17149" y="24983"/>
                                </a:lnTo>
                                <a:lnTo>
                                  <a:pt x="-17147" y="24983"/>
                                </a:lnTo>
                                <a:lnTo>
                                  <a:pt x="-17146" y="24984"/>
                                </a:lnTo>
                                <a:lnTo>
                                  <a:pt x="-17145" y="24984"/>
                                </a:lnTo>
                                <a:lnTo>
                                  <a:pt x="-17143" y="24984"/>
                                </a:lnTo>
                                <a:lnTo>
                                  <a:pt x="-17142" y="24984"/>
                                </a:lnTo>
                                <a:lnTo>
                                  <a:pt x="-17140" y="24984"/>
                                </a:lnTo>
                                <a:lnTo>
                                  <a:pt x="-17139" y="24984"/>
                                </a:lnTo>
                                <a:lnTo>
                                  <a:pt x="-17138" y="24984"/>
                                </a:lnTo>
                                <a:lnTo>
                                  <a:pt x="-17136" y="24984"/>
                                </a:lnTo>
                                <a:lnTo>
                                  <a:pt x="-17134" y="24984"/>
                                </a:lnTo>
                                <a:lnTo>
                                  <a:pt x="-17133" y="24984"/>
                                </a:lnTo>
                                <a:lnTo>
                                  <a:pt x="-17131" y="24984"/>
                                </a:lnTo>
                                <a:lnTo>
                                  <a:pt x="-17130" y="24984"/>
                                </a:lnTo>
                                <a:lnTo>
                                  <a:pt x="-17129" y="24984"/>
                                </a:lnTo>
                                <a:lnTo>
                                  <a:pt x="-17127" y="24984"/>
                                </a:lnTo>
                                <a:lnTo>
                                  <a:pt x="-17126" y="24984"/>
                                </a:lnTo>
                                <a:lnTo>
                                  <a:pt x="-17125" y="24984"/>
                                </a:lnTo>
                                <a:lnTo>
                                  <a:pt x="-17123" y="24984"/>
                                </a:lnTo>
                                <a:lnTo>
                                  <a:pt x="-17122" y="24984"/>
                                </a:lnTo>
                                <a:lnTo>
                                  <a:pt x="-17120" y="24984"/>
                                </a:lnTo>
                                <a:lnTo>
                                  <a:pt x="-17118" y="24984"/>
                                </a:lnTo>
                                <a:lnTo>
                                  <a:pt x="-17117" y="24984"/>
                                </a:lnTo>
                                <a:lnTo>
                                  <a:pt x="-17116" y="24984"/>
                                </a:lnTo>
                                <a:lnTo>
                                  <a:pt x="-17114" y="24984"/>
                                </a:lnTo>
                                <a:lnTo>
                                  <a:pt x="-17113" y="24984"/>
                                </a:lnTo>
                                <a:lnTo>
                                  <a:pt x="-17112" y="24984"/>
                                </a:lnTo>
                                <a:lnTo>
                                  <a:pt x="-17110" y="24984"/>
                                </a:lnTo>
                                <a:lnTo>
                                  <a:pt x="-17109" y="24984"/>
                                </a:lnTo>
                                <a:lnTo>
                                  <a:pt x="-17107" y="24984"/>
                                </a:lnTo>
                                <a:lnTo>
                                  <a:pt x="-17106" y="24984"/>
                                </a:lnTo>
                                <a:lnTo>
                                  <a:pt x="-17104" y="24984"/>
                                </a:lnTo>
                                <a:lnTo>
                                  <a:pt x="-17103" y="24984"/>
                                </a:lnTo>
                                <a:lnTo>
                                  <a:pt x="-17101" y="24984"/>
                                </a:lnTo>
                                <a:lnTo>
                                  <a:pt x="-17100" y="24983"/>
                                </a:lnTo>
                                <a:lnTo>
                                  <a:pt x="-17099" y="24983"/>
                                </a:lnTo>
                                <a:lnTo>
                                  <a:pt x="-17097" y="24983"/>
                                </a:lnTo>
                                <a:lnTo>
                                  <a:pt x="-17096" y="24983"/>
                                </a:lnTo>
                                <a:lnTo>
                                  <a:pt x="-17094" y="24983"/>
                                </a:lnTo>
                                <a:lnTo>
                                  <a:pt x="-17093" y="24983"/>
                                </a:lnTo>
                                <a:lnTo>
                                  <a:pt x="-17092" y="24983"/>
                                </a:lnTo>
                                <a:lnTo>
                                  <a:pt x="-17090" y="24983"/>
                                </a:lnTo>
                                <a:lnTo>
                                  <a:pt x="-17088" y="24983"/>
                                </a:lnTo>
                                <a:lnTo>
                                  <a:pt x="-17087" y="24983"/>
                                </a:lnTo>
                                <a:lnTo>
                                  <a:pt x="-17085" y="24982"/>
                                </a:lnTo>
                                <a:lnTo>
                                  <a:pt x="-17084" y="24982"/>
                                </a:lnTo>
                                <a:lnTo>
                                  <a:pt x="-17083" y="24982"/>
                                </a:lnTo>
                                <a:lnTo>
                                  <a:pt x="-17081" y="24982"/>
                                </a:lnTo>
                                <a:lnTo>
                                  <a:pt x="-17080" y="24982"/>
                                </a:lnTo>
                                <a:lnTo>
                                  <a:pt x="-17079" y="24982"/>
                                </a:lnTo>
                                <a:lnTo>
                                  <a:pt x="-17077" y="24982"/>
                                </a:lnTo>
                                <a:lnTo>
                                  <a:pt x="-17076" y="24982"/>
                                </a:lnTo>
                                <a:lnTo>
                                  <a:pt x="-17074" y="24982"/>
                                </a:lnTo>
                                <a:lnTo>
                                  <a:pt x="-17072" y="24982"/>
                                </a:lnTo>
                                <a:lnTo>
                                  <a:pt x="-17071" y="24982"/>
                                </a:lnTo>
                                <a:lnTo>
                                  <a:pt x="-17070" y="24982"/>
                                </a:lnTo>
                                <a:lnTo>
                                  <a:pt x="-17068" y="24982"/>
                                </a:lnTo>
                                <a:lnTo>
                                  <a:pt x="-17067" y="24982"/>
                                </a:lnTo>
                                <a:lnTo>
                                  <a:pt x="-17066" y="24981"/>
                                </a:lnTo>
                                <a:lnTo>
                                  <a:pt x="-17064" y="24981"/>
                                </a:lnTo>
                                <a:lnTo>
                                  <a:pt x="-17063" y="24981"/>
                                </a:lnTo>
                                <a:lnTo>
                                  <a:pt x="-17061" y="24981"/>
                                </a:lnTo>
                                <a:lnTo>
                                  <a:pt x="-17060" y="24981"/>
                                </a:lnTo>
                                <a:lnTo>
                                  <a:pt x="-17059" y="24981"/>
                                </a:lnTo>
                                <a:lnTo>
                                  <a:pt x="-17057" y="24980"/>
                                </a:lnTo>
                                <a:lnTo>
                                  <a:pt x="-17055" y="24980"/>
                                </a:lnTo>
                                <a:lnTo>
                                  <a:pt x="-17054" y="24980"/>
                                </a:lnTo>
                                <a:lnTo>
                                  <a:pt x="-17053" y="24980"/>
                                </a:lnTo>
                                <a:lnTo>
                                  <a:pt x="-17051" y="24980"/>
                                </a:lnTo>
                                <a:lnTo>
                                  <a:pt x="-17050" y="24980"/>
                                </a:lnTo>
                                <a:lnTo>
                                  <a:pt x="-17048" y="24980"/>
                                </a:lnTo>
                                <a:lnTo>
                                  <a:pt x="-17047" y="24980"/>
                                </a:lnTo>
                                <a:lnTo>
                                  <a:pt x="-17046" y="24980"/>
                                </a:lnTo>
                                <a:lnTo>
                                  <a:pt x="-17044" y="24980"/>
                                </a:lnTo>
                                <a:lnTo>
                                  <a:pt x="-17043" y="24980"/>
                                </a:lnTo>
                                <a:lnTo>
                                  <a:pt x="-17042" y="24980"/>
                                </a:lnTo>
                                <a:lnTo>
                                  <a:pt x="-17040" y="24980"/>
                                </a:lnTo>
                                <a:lnTo>
                                  <a:pt x="-17038" y="24979"/>
                                </a:lnTo>
                                <a:lnTo>
                                  <a:pt x="-17037" y="24979"/>
                                </a:lnTo>
                                <a:lnTo>
                                  <a:pt x="-17035" y="24979"/>
                                </a:lnTo>
                                <a:lnTo>
                                  <a:pt x="-17034" y="24979"/>
                                </a:lnTo>
                                <a:lnTo>
                                  <a:pt x="-17033" y="24979"/>
                                </a:lnTo>
                                <a:lnTo>
                                  <a:pt x="-17031" y="24979"/>
                                </a:lnTo>
                                <a:lnTo>
                                  <a:pt x="-17030" y="24979"/>
                                </a:lnTo>
                                <a:lnTo>
                                  <a:pt x="-17028" y="24978"/>
                                </a:lnTo>
                                <a:lnTo>
                                  <a:pt x="-17027" y="24978"/>
                                </a:lnTo>
                                <a:lnTo>
                                  <a:pt x="-17026" y="24978"/>
                                </a:lnTo>
                                <a:lnTo>
                                  <a:pt x="-17024" y="24978"/>
                                </a:lnTo>
                                <a:lnTo>
                                  <a:pt x="-17023" y="24978"/>
                                </a:lnTo>
                                <a:lnTo>
                                  <a:pt x="-17021" y="24978"/>
                                </a:lnTo>
                                <a:lnTo>
                                  <a:pt x="-17020" y="24978"/>
                                </a:lnTo>
                                <a:lnTo>
                                  <a:pt x="-17018" y="24978"/>
                                </a:lnTo>
                                <a:lnTo>
                                  <a:pt x="-17017" y="24978"/>
                                </a:lnTo>
                                <a:lnTo>
                                  <a:pt x="-17015" y="24978"/>
                                </a:lnTo>
                                <a:lnTo>
                                  <a:pt x="-17014" y="24978"/>
                                </a:lnTo>
                                <a:lnTo>
                                  <a:pt x="-17013" y="24978"/>
                                </a:lnTo>
                                <a:lnTo>
                                  <a:pt x="-17011" y="24978"/>
                                </a:lnTo>
                                <a:lnTo>
                                  <a:pt x="-17010" y="24978"/>
                                </a:lnTo>
                                <a:lnTo>
                                  <a:pt x="-17009" y="24978"/>
                                </a:lnTo>
                                <a:lnTo>
                                  <a:pt x="-17007" y="24978"/>
                                </a:lnTo>
                                <a:lnTo>
                                  <a:pt x="-17005" y="24978"/>
                                </a:lnTo>
                                <a:lnTo>
                                  <a:pt x="-17004" y="24977"/>
                                </a:lnTo>
                                <a:lnTo>
                                  <a:pt x="-17002" y="24977"/>
                                </a:lnTo>
                                <a:lnTo>
                                  <a:pt x="-17001" y="24977"/>
                                </a:lnTo>
                                <a:lnTo>
                                  <a:pt x="-17000" y="24977"/>
                                </a:lnTo>
                                <a:lnTo>
                                  <a:pt x="-16998" y="24977"/>
                                </a:lnTo>
                                <a:lnTo>
                                  <a:pt x="-16997" y="24977"/>
                                </a:lnTo>
                                <a:lnTo>
                                  <a:pt x="-16996" y="24977"/>
                                </a:lnTo>
                                <a:lnTo>
                                  <a:pt x="-16994" y="24977"/>
                                </a:lnTo>
                                <a:lnTo>
                                  <a:pt x="-16993" y="24977"/>
                                </a:lnTo>
                                <a:lnTo>
                                  <a:pt x="-16991" y="24977"/>
                                </a:lnTo>
                                <a:lnTo>
                                  <a:pt x="-16989" y="24977"/>
                                </a:lnTo>
                                <a:lnTo>
                                  <a:pt x="-16988" y="24976"/>
                                </a:lnTo>
                                <a:lnTo>
                                  <a:pt x="-16987" y="24976"/>
                                </a:lnTo>
                                <a:lnTo>
                                  <a:pt x="-16985" y="24976"/>
                                </a:lnTo>
                                <a:lnTo>
                                  <a:pt x="-16984" y="24976"/>
                                </a:lnTo>
                                <a:lnTo>
                                  <a:pt x="-16982" y="24976"/>
                                </a:lnTo>
                                <a:lnTo>
                                  <a:pt x="-16981" y="24976"/>
                                </a:lnTo>
                                <a:lnTo>
                                  <a:pt x="-16980" y="24976"/>
                                </a:lnTo>
                                <a:lnTo>
                                  <a:pt x="-16978" y="24976"/>
                                </a:lnTo>
                                <a:lnTo>
                                  <a:pt x="-16977" y="24976"/>
                                </a:lnTo>
                                <a:lnTo>
                                  <a:pt x="-16975" y="24976"/>
                                </a:lnTo>
                                <a:lnTo>
                                  <a:pt x="-16974" y="24976"/>
                                </a:lnTo>
                                <a:lnTo>
                                  <a:pt x="-16972" y="24976"/>
                                </a:lnTo>
                                <a:lnTo>
                                  <a:pt x="-16971" y="24976"/>
                                </a:lnTo>
                                <a:lnTo>
                                  <a:pt x="-16969" y="24976"/>
                                </a:lnTo>
                                <a:lnTo>
                                  <a:pt x="-16968" y="24976"/>
                                </a:lnTo>
                                <a:lnTo>
                                  <a:pt x="-16967" y="24976"/>
                                </a:lnTo>
                                <a:lnTo>
                                  <a:pt x="-16965" y="24976"/>
                                </a:lnTo>
                                <a:lnTo>
                                  <a:pt x="-16964" y="24976"/>
                                </a:lnTo>
                                <a:lnTo>
                                  <a:pt x="-16963" y="24976"/>
                                </a:lnTo>
                                <a:lnTo>
                                  <a:pt x="-16960" y="24976"/>
                                </a:lnTo>
                                <a:lnTo>
                                  <a:pt x="-16959" y="24976"/>
                                </a:lnTo>
                                <a:lnTo>
                                  <a:pt x="-16958" y="24976"/>
                                </a:lnTo>
                                <a:lnTo>
                                  <a:pt x="-16956" y="24976"/>
                                </a:lnTo>
                                <a:lnTo>
                                  <a:pt x="-16955" y="24976"/>
                                </a:lnTo>
                                <a:lnTo>
                                  <a:pt x="-16954" y="24976"/>
                                </a:lnTo>
                                <a:lnTo>
                                  <a:pt x="-16952" y="24976"/>
                                </a:lnTo>
                                <a:lnTo>
                                  <a:pt x="-16951" y="24976"/>
                                </a:lnTo>
                                <a:lnTo>
                                  <a:pt x="-16949" y="24976"/>
                                </a:lnTo>
                                <a:lnTo>
                                  <a:pt x="-16948" y="24976"/>
                                </a:lnTo>
                                <a:lnTo>
                                  <a:pt x="-16947" y="24976"/>
                                </a:lnTo>
                                <a:lnTo>
                                  <a:pt x="-16945" y="24976"/>
                                </a:lnTo>
                                <a:lnTo>
                                  <a:pt x="-16943" y="24976"/>
                                </a:lnTo>
                                <a:lnTo>
                                  <a:pt x="-16942" y="24976"/>
                                </a:lnTo>
                                <a:lnTo>
                                  <a:pt x="-16941" y="24976"/>
                                </a:lnTo>
                                <a:lnTo>
                                  <a:pt x="-16939" y="24976"/>
                                </a:lnTo>
                                <a:lnTo>
                                  <a:pt x="-16938" y="24976"/>
                                </a:lnTo>
                                <a:lnTo>
                                  <a:pt x="-16936" y="24976"/>
                                </a:lnTo>
                                <a:lnTo>
                                  <a:pt x="-16935" y="24976"/>
                                </a:lnTo>
                                <a:lnTo>
                                  <a:pt x="-16934" y="24976"/>
                                </a:lnTo>
                                <a:lnTo>
                                  <a:pt x="-16932" y="24976"/>
                                </a:lnTo>
                                <a:lnTo>
                                  <a:pt x="-16931" y="24976"/>
                                </a:lnTo>
                                <a:lnTo>
                                  <a:pt x="-16930" y="24976"/>
                                </a:lnTo>
                                <a:lnTo>
                                  <a:pt x="-16927" y="24976"/>
                                </a:lnTo>
                                <a:lnTo>
                                  <a:pt x="-16926" y="24976"/>
                                </a:lnTo>
                                <a:lnTo>
                                  <a:pt x="-16925" y="24976"/>
                                </a:lnTo>
                                <a:lnTo>
                                  <a:pt x="-16923" y="24976"/>
                                </a:lnTo>
                                <a:lnTo>
                                  <a:pt x="-16922" y="24976"/>
                                </a:lnTo>
                                <a:lnTo>
                                  <a:pt x="-16921" y="24976"/>
                                </a:lnTo>
                                <a:lnTo>
                                  <a:pt x="-16919" y="24976"/>
                                </a:lnTo>
                                <a:lnTo>
                                  <a:pt x="-16918" y="24976"/>
                                </a:lnTo>
                                <a:lnTo>
                                  <a:pt x="-16916" y="24976"/>
                                </a:lnTo>
                                <a:lnTo>
                                  <a:pt x="-16915" y="24976"/>
                                </a:lnTo>
                                <a:lnTo>
                                  <a:pt x="-16914" y="24976"/>
                                </a:lnTo>
                                <a:lnTo>
                                  <a:pt x="-16912" y="24976"/>
                                </a:lnTo>
                                <a:lnTo>
                                  <a:pt x="-16911" y="24976"/>
                                </a:lnTo>
                                <a:lnTo>
                                  <a:pt x="-16909" y="24976"/>
                                </a:lnTo>
                                <a:lnTo>
                                  <a:pt x="-16908" y="24976"/>
                                </a:lnTo>
                                <a:lnTo>
                                  <a:pt x="-16906" y="24976"/>
                                </a:lnTo>
                                <a:lnTo>
                                  <a:pt x="-16905" y="24976"/>
                                </a:lnTo>
                                <a:lnTo>
                                  <a:pt x="-16903" y="24976"/>
                                </a:lnTo>
                                <a:lnTo>
                                  <a:pt x="-16902" y="24976"/>
                                </a:lnTo>
                                <a:lnTo>
                                  <a:pt x="-16901" y="24976"/>
                                </a:lnTo>
                                <a:lnTo>
                                  <a:pt x="-16899" y="24976"/>
                                </a:lnTo>
                                <a:lnTo>
                                  <a:pt x="-16898" y="24976"/>
                                </a:lnTo>
                                <a:lnTo>
                                  <a:pt x="-16897" y="24976"/>
                                </a:lnTo>
                                <a:lnTo>
                                  <a:pt x="-16895" y="24976"/>
                                </a:lnTo>
                                <a:lnTo>
                                  <a:pt x="-16894" y="24976"/>
                                </a:lnTo>
                                <a:lnTo>
                                  <a:pt x="-16892" y="24976"/>
                                </a:lnTo>
                                <a:lnTo>
                                  <a:pt x="-16890" y="24976"/>
                                </a:lnTo>
                                <a:lnTo>
                                  <a:pt x="-16889" y="24976"/>
                                </a:lnTo>
                                <a:lnTo>
                                  <a:pt x="-16888" y="24976"/>
                                </a:lnTo>
                                <a:lnTo>
                                  <a:pt x="-16886" y="24977"/>
                                </a:lnTo>
                                <a:lnTo>
                                  <a:pt x="-16885" y="24977"/>
                                </a:lnTo>
                                <a:lnTo>
                                  <a:pt x="-16884" y="24977"/>
                                </a:lnTo>
                                <a:lnTo>
                                  <a:pt x="-16882" y="24977"/>
                                </a:lnTo>
                                <a:lnTo>
                                  <a:pt x="-16881" y="24977"/>
                                </a:lnTo>
                                <a:lnTo>
                                  <a:pt x="-16879" y="24977"/>
                                </a:lnTo>
                                <a:lnTo>
                                  <a:pt x="-16878" y="24977"/>
                                </a:lnTo>
                                <a:lnTo>
                                  <a:pt x="-16876" y="24977"/>
                                </a:lnTo>
                                <a:lnTo>
                                  <a:pt x="-16875" y="24977"/>
                                </a:lnTo>
                                <a:lnTo>
                                  <a:pt x="-16873" y="24977"/>
                                </a:lnTo>
                                <a:lnTo>
                                  <a:pt x="-16872" y="24977"/>
                                </a:lnTo>
                                <a:lnTo>
                                  <a:pt x="-16870" y="24977"/>
                                </a:lnTo>
                                <a:lnTo>
                                  <a:pt x="-16869" y="24977"/>
                                </a:lnTo>
                                <a:lnTo>
                                  <a:pt x="-16868" y="24977"/>
                                </a:lnTo>
                                <a:lnTo>
                                  <a:pt x="-16866" y="24978"/>
                                </a:lnTo>
                                <a:lnTo>
                                  <a:pt x="-16865" y="24978"/>
                                </a:lnTo>
                                <a:lnTo>
                                  <a:pt x="-16864" y="24978"/>
                                </a:lnTo>
                                <a:lnTo>
                                  <a:pt x="-16862" y="24978"/>
                                </a:lnTo>
                                <a:lnTo>
                                  <a:pt x="-16860" y="24978"/>
                                </a:lnTo>
                                <a:lnTo>
                                  <a:pt x="-16859" y="24978"/>
                                </a:lnTo>
                                <a:lnTo>
                                  <a:pt x="-16857" y="24978"/>
                                </a:lnTo>
                                <a:lnTo>
                                  <a:pt x="-16856" y="24978"/>
                                </a:lnTo>
                                <a:lnTo>
                                  <a:pt x="-16855" y="24978"/>
                                </a:lnTo>
                                <a:lnTo>
                                  <a:pt x="-16853" y="24978"/>
                                </a:lnTo>
                                <a:lnTo>
                                  <a:pt x="-16852" y="24978"/>
                                </a:lnTo>
                                <a:lnTo>
                                  <a:pt x="-16851" y="24978"/>
                                </a:lnTo>
                                <a:lnTo>
                                  <a:pt x="-16849" y="24978"/>
                                </a:lnTo>
                                <a:lnTo>
                                  <a:pt x="-16848" y="24978"/>
                                </a:lnTo>
                                <a:lnTo>
                                  <a:pt x="-16846" y="24978"/>
                                </a:lnTo>
                                <a:lnTo>
                                  <a:pt x="-16844" y="24978"/>
                                </a:lnTo>
                                <a:lnTo>
                                  <a:pt x="-16843" y="24978"/>
                                </a:lnTo>
                                <a:lnTo>
                                  <a:pt x="-16842" y="24978"/>
                                </a:lnTo>
                                <a:lnTo>
                                  <a:pt x="-16840" y="24978"/>
                                </a:lnTo>
                                <a:lnTo>
                                  <a:pt x="-16839" y="24978"/>
                                </a:lnTo>
                                <a:lnTo>
                                  <a:pt x="-16837" y="24978"/>
                                </a:lnTo>
                                <a:lnTo>
                                  <a:pt x="-16836" y="24978"/>
                                </a:lnTo>
                                <a:lnTo>
                                  <a:pt x="-16835" y="24978"/>
                                </a:lnTo>
                                <a:lnTo>
                                  <a:pt x="-16833" y="24979"/>
                                </a:lnTo>
                                <a:lnTo>
                                  <a:pt x="-16831" y="24979"/>
                                </a:lnTo>
                                <a:lnTo>
                                  <a:pt x="-16830" y="24979"/>
                                </a:lnTo>
                                <a:lnTo>
                                  <a:pt x="-16829" y="24979"/>
                                </a:lnTo>
                                <a:lnTo>
                                  <a:pt x="-16827" y="24979"/>
                                </a:lnTo>
                                <a:lnTo>
                                  <a:pt x="-16826" y="24979"/>
                                </a:lnTo>
                                <a:lnTo>
                                  <a:pt x="-16824" y="24979"/>
                                </a:lnTo>
                                <a:lnTo>
                                  <a:pt x="-16823" y="24979"/>
                                </a:lnTo>
                                <a:lnTo>
                                  <a:pt x="-16822" y="24980"/>
                                </a:lnTo>
                                <a:lnTo>
                                  <a:pt x="-16820" y="24980"/>
                                </a:lnTo>
                                <a:lnTo>
                                  <a:pt x="-16819" y="24980"/>
                                </a:lnTo>
                                <a:lnTo>
                                  <a:pt x="-16818" y="24980"/>
                                </a:lnTo>
                                <a:lnTo>
                                  <a:pt x="-16816" y="24980"/>
                                </a:lnTo>
                                <a:lnTo>
                                  <a:pt x="-16814" y="24980"/>
                                </a:lnTo>
                                <a:lnTo>
                                  <a:pt x="-16813" y="24980"/>
                                </a:lnTo>
                                <a:lnTo>
                                  <a:pt x="-16811" y="24980"/>
                                </a:lnTo>
                                <a:lnTo>
                                  <a:pt x="-16810" y="24980"/>
                                </a:lnTo>
                                <a:lnTo>
                                  <a:pt x="-16809" y="24980"/>
                                </a:lnTo>
                                <a:lnTo>
                                  <a:pt x="-16807" y="24980"/>
                                </a:lnTo>
                                <a:lnTo>
                                  <a:pt x="-16806" y="24980"/>
                                </a:lnTo>
                                <a:lnTo>
                                  <a:pt x="-16805" y="24980"/>
                                </a:lnTo>
                                <a:lnTo>
                                  <a:pt x="-16803" y="24980"/>
                                </a:lnTo>
                                <a:lnTo>
                                  <a:pt x="-16802" y="24981"/>
                                </a:lnTo>
                                <a:lnTo>
                                  <a:pt x="-16800" y="24981"/>
                                </a:lnTo>
                                <a:lnTo>
                                  <a:pt x="-16798" y="24981"/>
                                </a:lnTo>
                                <a:lnTo>
                                  <a:pt x="-16797" y="24981"/>
                                </a:lnTo>
                                <a:lnTo>
                                  <a:pt x="-16796" y="24981"/>
                                </a:lnTo>
                                <a:lnTo>
                                  <a:pt x="-16794" y="24981"/>
                                </a:lnTo>
                                <a:lnTo>
                                  <a:pt x="-16793" y="24982"/>
                                </a:lnTo>
                                <a:lnTo>
                                  <a:pt x="-16791" y="24982"/>
                                </a:lnTo>
                                <a:lnTo>
                                  <a:pt x="-16790" y="24982"/>
                                </a:lnTo>
                                <a:lnTo>
                                  <a:pt x="-16789" y="24982"/>
                                </a:lnTo>
                                <a:lnTo>
                                  <a:pt x="-16787" y="24982"/>
                                </a:lnTo>
                                <a:lnTo>
                                  <a:pt x="-16786" y="24982"/>
                                </a:lnTo>
                                <a:lnTo>
                                  <a:pt x="-16785" y="24982"/>
                                </a:lnTo>
                                <a:lnTo>
                                  <a:pt x="-16783" y="24982"/>
                                </a:lnTo>
                                <a:lnTo>
                                  <a:pt x="-16782" y="24982"/>
                                </a:lnTo>
                                <a:lnTo>
                                  <a:pt x="-16780" y="24982"/>
                                </a:lnTo>
                                <a:lnTo>
                                  <a:pt x="-16778" y="24982"/>
                                </a:lnTo>
                                <a:lnTo>
                                  <a:pt x="-16777" y="24983"/>
                                </a:lnTo>
                                <a:lnTo>
                                  <a:pt x="-16776" y="24983"/>
                                </a:lnTo>
                                <a:lnTo>
                                  <a:pt x="-16774" y="24983"/>
                                </a:lnTo>
                                <a:lnTo>
                                  <a:pt x="-16773" y="24983"/>
                                </a:lnTo>
                                <a:lnTo>
                                  <a:pt x="-16772" y="24983"/>
                                </a:lnTo>
                                <a:lnTo>
                                  <a:pt x="-16770" y="24983"/>
                                </a:lnTo>
                                <a:lnTo>
                                  <a:pt x="-16769" y="24984"/>
                                </a:lnTo>
                                <a:lnTo>
                                  <a:pt x="-16767" y="24984"/>
                                </a:lnTo>
                                <a:lnTo>
                                  <a:pt x="-16766" y="24984"/>
                                </a:lnTo>
                                <a:lnTo>
                                  <a:pt x="-16765" y="24984"/>
                                </a:lnTo>
                                <a:lnTo>
                                  <a:pt x="-16763" y="24984"/>
                                </a:lnTo>
                                <a:lnTo>
                                  <a:pt x="-16761" y="24984"/>
                                </a:lnTo>
                                <a:lnTo>
                                  <a:pt x="-16760" y="24985"/>
                                </a:lnTo>
                                <a:lnTo>
                                  <a:pt x="-16759" y="24985"/>
                                </a:lnTo>
                                <a:lnTo>
                                  <a:pt x="-16757" y="24985"/>
                                </a:lnTo>
                                <a:lnTo>
                                  <a:pt x="-16756" y="24985"/>
                                </a:lnTo>
                                <a:lnTo>
                                  <a:pt x="-16754" y="24985"/>
                                </a:lnTo>
                                <a:lnTo>
                                  <a:pt x="-16753" y="24985"/>
                                </a:lnTo>
                                <a:lnTo>
                                  <a:pt x="-16752" y="24985"/>
                                </a:lnTo>
                                <a:lnTo>
                                  <a:pt x="-16750" y="24985"/>
                                </a:lnTo>
                                <a:lnTo>
                                  <a:pt x="-16749" y="24985"/>
                                </a:lnTo>
                                <a:lnTo>
                                  <a:pt x="-16747" y="24985"/>
                                </a:lnTo>
                                <a:lnTo>
                                  <a:pt x="-16745" y="24985"/>
                                </a:lnTo>
                                <a:lnTo>
                                  <a:pt x="-16744" y="24985"/>
                                </a:lnTo>
                                <a:lnTo>
                                  <a:pt x="-16743" y="24985"/>
                                </a:lnTo>
                                <a:lnTo>
                                  <a:pt x="-16741" y="24985"/>
                                </a:lnTo>
                                <a:lnTo>
                                  <a:pt x="-16740" y="24986"/>
                                </a:lnTo>
                                <a:lnTo>
                                  <a:pt x="-16739" y="24986"/>
                                </a:lnTo>
                                <a:lnTo>
                                  <a:pt x="-16737" y="24986"/>
                                </a:lnTo>
                                <a:lnTo>
                                  <a:pt x="-16736" y="24986"/>
                                </a:lnTo>
                                <a:lnTo>
                                  <a:pt x="-16734" y="24986"/>
                                </a:lnTo>
                                <a:lnTo>
                                  <a:pt x="-16732" y="24986"/>
                                </a:lnTo>
                                <a:lnTo>
                                  <a:pt x="-16731" y="24986"/>
                                </a:lnTo>
                                <a:lnTo>
                                  <a:pt x="-16730" y="24986"/>
                                </a:lnTo>
                                <a:lnTo>
                                  <a:pt x="-16728" y="24986"/>
                                </a:lnTo>
                                <a:lnTo>
                                  <a:pt x="-16727" y="24986"/>
                                </a:lnTo>
                                <a:lnTo>
                                  <a:pt x="-16726" y="24987"/>
                                </a:lnTo>
                                <a:lnTo>
                                  <a:pt x="-16724" y="24987"/>
                                </a:lnTo>
                                <a:lnTo>
                                  <a:pt x="-16723" y="24987"/>
                                </a:lnTo>
                                <a:lnTo>
                                  <a:pt x="-16721" y="24987"/>
                                </a:lnTo>
                                <a:lnTo>
                                  <a:pt x="-16720" y="24987"/>
                                </a:lnTo>
                                <a:lnTo>
                                  <a:pt x="-16719" y="24987"/>
                                </a:lnTo>
                                <a:lnTo>
                                  <a:pt x="-16717" y="24987"/>
                                </a:lnTo>
                                <a:lnTo>
                                  <a:pt x="-16715" y="24987"/>
                                </a:lnTo>
                                <a:lnTo>
                                  <a:pt x="-16714" y="24987"/>
                                </a:lnTo>
                                <a:lnTo>
                                  <a:pt x="-16712" y="24987"/>
                                </a:lnTo>
                                <a:lnTo>
                                  <a:pt x="-16711" y="24987"/>
                                </a:lnTo>
                                <a:lnTo>
                                  <a:pt x="-16710" y="24987"/>
                                </a:lnTo>
                                <a:lnTo>
                                  <a:pt x="-16708" y="24987"/>
                                </a:lnTo>
                                <a:lnTo>
                                  <a:pt x="-16706" y="24987"/>
                                </a:lnTo>
                                <a:lnTo>
                                  <a:pt x="-16705" y="24987"/>
                                </a:lnTo>
                                <a:lnTo>
                                  <a:pt x="-16704" y="24987"/>
                                </a:lnTo>
                                <a:lnTo>
                                  <a:pt x="-16702" y="24987"/>
                                </a:lnTo>
                                <a:lnTo>
                                  <a:pt x="-16701" y="24987"/>
                                </a:lnTo>
                                <a:lnTo>
                                  <a:pt x="-16700" y="24987"/>
                                </a:lnTo>
                                <a:lnTo>
                                  <a:pt x="-16699" y="24987"/>
                                </a:lnTo>
                                <a:lnTo>
                                  <a:pt x="-16698" y="24987"/>
                                </a:lnTo>
                                <a:lnTo>
                                  <a:pt x="-16697" y="24987"/>
                                </a:lnTo>
                                <a:lnTo>
                                  <a:pt x="-16695" y="24987"/>
                                </a:lnTo>
                                <a:lnTo>
                                  <a:pt x="-16694" y="24987"/>
                                </a:lnTo>
                                <a:lnTo>
                                  <a:pt x="-16693" y="24987"/>
                                </a:lnTo>
                                <a:lnTo>
                                  <a:pt x="-16692" y="24987"/>
                                </a:lnTo>
                                <a:lnTo>
                                  <a:pt x="-16691" y="24987"/>
                                </a:lnTo>
                                <a:lnTo>
                                  <a:pt x="-16690" y="24987"/>
                                </a:lnTo>
                                <a:lnTo>
                                  <a:pt x="-16689" y="24987"/>
                                </a:lnTo>
                                <a:lnTo>
                                  <a:pt x="-16682" y="24987"/>
                                </a:lnTo>
                                <a:moveTo>
                                  <a:pt x="-19265" y="25672"/>
                                </a:moveTo>
                                <a:lnTo>
                                  <a:pt x="-19238" y="25671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773" y="1871"/>
                            <a:ext cx="27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849" y="1881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11283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922" y="1866"/>
                            <a:ext cx="27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04"/>
                        <wps:cNvSpPr>
                          <a:spLocks/>
                        </wps:cNvSpPr>
                        <wps:spPr bwMode="auto">
                          <a:xfrm>
                            <a:off x="28174" y="-21885"/>
                            <a:ext cx="8357" cy="13038"/>
                          </a:xfrm>
                          <a:custGeom>
                            <a:avLst/>
                            <a:gdLst>
                              <a:gd name="T0" fmla="+- 0 2983 28174"/>
                              <a:gd name="T1" fmla="*/ T0 w 8357"/>
                              <a:gd name="T2" fmla="+- 0 1866 -21885"/>
                              <a:gd name="T3" fmla="*/ 1866 h 13038"/>
                              <a:gd name="T4" fmla="+- 0 2996 28174"/>
                              <a:gd name="T5" fmla="*/ T4 w 8357"/>
                              <a:gd name="T6" fmla="+- 0 1841 -21885"/>
                              <a:gd name="T7" fmla="*/ 1841 h 13038"/>
                              <a:gd name="T8" fmla="+- 0 3007 28174"/>
                              <a:gd name="T9" fmla="*/ T8 w 8357"/>
                              <a:gd name="T10" fmla="+- 0 1794 -21885"/>
                              <a:gd name="T11" fmla="*/ 1794 h 13038"/>
                              <a:gd name="T12" fmla="+- 0 3013 28174"/>
                              <a:gd name="T13" fmla="*/ T12 w 8357"/>
                              <a:gd name="T14" fmla="+- 0 1767 -21885"/>
                              <a:gd name="T15" fmla="*/ 1767 h 13038"/>
                              <a:gd name="T16" fmla="+- 0 3021 28174"/>
                              <a:gd name="T17" fmla="*/ T16 w 8357"/>
                              <a:gd name="T18" fmla="+- 0 1720 -21885"/>
                              <a:gd name="T19" fmla="*/ 1720 h 13038"/>
                              <a:gd name="T20" fmla="+- 0 3026 28174"/>
                              <a:gd name="T21" fmla="*/ T20 w 8357"/>
                              <a:gd name="T22" fmla="+- 0 1694 -21885"/>
                              <a:gd name="T23" fmla="*/ 1694 h 13038"/>
                              <a:gd name="T24" fmla="+- 0 3033 28174"/>
                              <a:gd name="T25" fmla="*/ T24 w 8357"/>
                              <a:gd name="T26" fmla="+- 0 1646 -21885"/>
                              <a:gd name="T27" fmla="*/ 1646 h 13038"/>
                              <a:gd name="T28" fmla="+- 0 3036 28174"/>
                              <a:gd name="T29" fmla="*/ T28 w 8357"/>
                              <a:gd name="T30" fmla="+- 0 1620 -21885"/>
                              <a:gd name="T31" fmla="*/ 1620 h 13038"/>
                              <a:gd name="T32" fmla="+- 0 3044 28174"/>
                              <a:gd name="T33" fmla="*/ T32 w 8357"/>
                              <a:gd name="T34" fmla="+- 0 1573 -21885"/>
                              <a:gd name="T35" fmla="*/ 1573 h 13038"/>
                              <a:gd name="T36" fmla="+- 0 3048 28174"/>
                              <a:gd name="T37" fmla="*/ T36 w 8357"/>
                              <a:gd name="T38" fmla="+- 0 1546 -21885"/>
                              <a:gd name="T39" fmla="*/ 1546 h 13038"/>
                              <a:gd name="T40" fmla="+- 0 3056 28174"/>
                              <a:gd name="T41" fmla="*/ T40 w 8357"/>
                              <a:gd name="T42" fmla="+- 0 1499 -21885"/>
                              <a:gd name="T43" fmla="*/ 1499 h 13038"/>
                              <a:gd name="T44" fmla="+- 0 3061 28174"/>
                              <a:gd name="T45" fmla="*/ T44 w 8357"/>
                              <a:gd name="T46" fmla="+- 0 1473 -21885"/>
                              <a:gd name="T47" fmla="*/ 1473 h 13038"/>
                              <a:gd name="T48" fmla="+- 0 3070 28174"/>
                              <a:gd name="T49" fmla="*/ T48 w 8357"/>
                              <a:gd name="T50" fmla="+- 0 1426 -21885"/>
                              <a:gd name="T51" fmla="*/ 1426 h 13038"/>
                              <a:gd name="T52" fmla="+- 0 3077 28174"/>
                              <a:gd name="T53" fmla="*/ T52 w 8357"/>
                              <a:gd name="T54" fmla="+- 0 1400 -21885"/>
                              <a:gd name="T55" fmla="*/ 1400 h 13038"/>
                              <a:gd name="T56" fmla="+- 0 3089 28174"/>
                              <a:gd name="T57" fmla="*/ T56 w 8357"/>
                              <a:gd name="T58" fmla="+- 0 1354 -21885"/>
                              <a:gd name="T59" fmla="*/ 1354 h 13038"/>
                              <a:gd name="T60" fmla="+- 0 3099 28174"/>
                              <a:gd name="T61" fmla="*/ T60 w 8357"/>
                              <a:gd name="T62" fmla="+- 0 1331 -21885"/>
                              <a:gd name="T63" fmla="*/ 1331 h 13038"/>
                              <a:gd name="T64" fmla="+- 0 3128 28174"/>
                              <a:gd name="T65" fmla="*/ T64 w 8357"/>
                              <a:gd name="T66" fmla="+- 0 1299 -21885"/>
                              <a:gd name="T67" fmla="*/ 1299 h 13038"/>
                              <a:gd name="T68" fmla="+- 0 3153 28174"/>
                              <a:gd name="T69" fmla="*/ T68 w 8357"/>
                              <a:gd name="T70" fmla="+- 0 1291 -21885"/>
                              <a:gd name="T71" fmla="*/ 1291 h 13038"/>
                              <a:gd name="T72" fmla="+- 0 3197 28174"/>
                              <a:gd name="T73" fmla="*/ T72 w 8357"/>
                              <a:gd name="T74" fmla="+- 0 1284 -21885"/>
                              <a:gd name="T75" fmla="*/ 1284 h 13038"/>
                              <a:gd name="T76" fmla="+- 0 3222 28174"/>
                              <a:gd name="T77" fmla="*/ T76 w 8357"/>
                              <a:gd name="T78" fmla="+- 0 1281 -21885"/>
                              <a:gd name="T79" fmla="*/ 1281 h 13038"/>
                              <a:gd name="T80" fmla="+- 0 3266 28174"/>
                              <a:gd name="T81" fmla="*/ T80 w 8357"/>
                              <a:gd name="T82" fmla="+- 0 1276 -21885"/>
                              <a:gd name="T83" fmla="*/ 1276 h 13038"/>
                              <a:gd name="T84" fmla="+- 0 3292 28174"/>
                              <a:gd name="T85" fmla="*/ T84 w 8357"/>
                              <a:gd name="T86" fmla="+- 0 1277 -21885"/>
                              <a:gd name="T87" fmla="*/ 1277 h 13038"/>
                              <a:gd name="T88" fmla="+- 0 3340 28174"/>
                              <a:gd name="T89" fmla="*/ T88 w 8357"/>
                              <a:gd name="T90" fmla="+- 0 1275 -21885"/>
                              <a:gd name="T91" fmla="*/ 1275 h 13038"/>
                              <a:gd name="T92" fmla="+- 0 3366 28174"/>
                              <a:gd name="T93" fmla="*/ T92 w 8357"/>
                              <a:gd name="T94" fmla="+- 0 1272 -21885"/>
                              <a:gd name="T95" fmla="*/ 1272 h 13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357" h="13038">
                                <a:moveTo>
                                  <a:pt x="-25191" y="23751"/>
                                </a:moveTo>
                                <a:lnTo>
                                  <a:pt x="-25178" y="23726"/>
                                </a:lnTo>
                                <a:moveTo>
                                  <a:pt x="-25167" y="23679"/>
                                </a:moveTo>
                                <a:lnTo>
                                  <a:pt x="-25161" y="23652"/>
                                </a:lnTo>
                                <a:moveTo>
                                  <a:pt x="-25153" y="23605"/>
                                </a:moveTo>
                                <a:lnTo>
                                  <a:pt x="-25148" y="23579"/>
                                </a:lnTo>
                                <a:moveTo>
                                  <a:pt x="-25141" y="23531"/>
                                </a:moveTo>
                                <a:lnTo>
                                  <a:pt x="-25138" y="23505"/>
                                </a:lnTo>
                                <a:moveTo>
                                  <a:pt x="-25130" y="23458"/>
                                </a:moveTo>
                                <a:lnTo>
                                  <a:pt x="-25126" y="23431"/>
                                </a:lnTo>
                                <a:moveTo>
                                  <a:pt x="-25118" y="23384"/>
                                </a:moveTo>
                                <a:lnTo>
                                  <a:pt x="-25113" y="23358"/>
                                </a:lnTo>
                                <a:moveTo>
                                  <a:pt x="-25104" y="23311"/>
                                </a:moveTo>
                                <a:lnTo>
                                  <a:pt x="-25097" y="23285"/>
                                </a:lnTo>
                                <a:moveTo>
                                  <a:pt x="-25085" y="23239"/>
                                </a:moveTo>
                                <a:lnTo>
                                  <a:pt x="-25075" y="23216"/>
                                </a:lnTo>
                                <a:moveTo>
                                  <a:pt x="-25046" y="23184"/>
                                </a:moveTo>
                                <a:lnTo>
                                  <a:pt x="-25021" y="23176"/>
                                </a:lnTo>
                                <a:moveTo>
                                  <a:pt x="-24977" y="23169"/>
                                </a:moveTo>
                                <a:lnTo>
                                  <a:pt x="-24952" y="23166"/>
                                </a:lnTo>
                                <a:moveTo>
                                  <a:pt x="-24908" y="23161"/>
                                </a:moveTo>
                                <a:lnTo>
                                  <a:pt x="-24882" y="23162"/>
                                </a:lnTo>
                                <a:moveTo>
                                  <a:pt x="-24834" y="23160"/>
                                </a:moveTo>
                                <a:lnTo>
                                  <a:pt x="-24808" y="23157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413" y="1261"/>
                            <a:ext cx="27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02"/>
                        <wps:cNvSpPr>
                          <a:spLocks/>
                        </wps:cNvSpPr>
                        <wps:spPr bwMode="auto">
                          <a:xfrm>
                            <a:off x="39216" y="-22065"/>
                            <a:ext cx="6871" cy="135"/>
                          </a:xfrm>
                          <a:custGeom>
                            <a:avLst/>
                            <a:gdLst>
                              <a:gd name="T0" fmla="+- 0 3489 39216"/>
                              <a:gd name="T1" fmla="*/ T0 w 6871"/>
                              <a:gd name="T2" fmla="+- 0 1270 -22065"/>
                              <a:gd name="T3" fmla="*/ 1270 h 135"/>
                              <a:gd name="T4" fmla="+- 0 3516 39216"/>
                              <a:gd name="T5" fmla="*/ T4 w 6871"/>
                              <a:gd name="T6" fmla="+- 0 1269 -22065"/>
                              <a:gd name="T7" fmla="*/ 1269 h 135"/>
                              <a:gd name="T8" fmla="+- 0 3564 39216"/>
                              <a:gd name="T9" fmla="*/ T8 w 6871"/>
                              <a:gd name="T10" fmla="+- 0 1266 -22065"/>
                              <a:gd name="T11" fmla="*/ 1266 h 135"/>
                              <a:gd name="T12" fmla="+- 0 3591 39216"/>
                              <a:gd name="T13" fmla="*/ T12 w 6871"/>
                              <a:gd name="T14" fmla="+- 0 1267 -22065"/>
                              <a:gd name="T15" fmla="*/ 1267 h 135"/>
                              <a:gd name="T16" fmla="+- 0 3639 39216"/>
                              <a:gd name="T17" fmla="*/ T16 w 6871"/>
                              <a:gd name="T18" fmla="+- 0 1268 -22065"/>
                              <a:gd name="T19" fmla="*/ 1268 h 135"/>
                              <a:gd name="T20" fmla="+- 0 3665 39216"/>
                              <a:gd name="T21" fmla="*/ T20 w 6871"/>
                              <a:gd name="T22" fmla="+- 0 1267 -22065"/>
                              <a:gd name="T23" fmla="*/ 1267 h 135"/>
                              <a:gd name="T24" fmla="+- 0 3702 39216"/>
                              <a:gd name="T25" fmla="*/ T24 w 6871"/>
                              <a:gd name="T26" fmla="+- 0 1265 -22065"/>
                              <a:gd name="T27" fmla="*/ 1265 h 135"/>
                              <a:gd name="T28" fmla="+- 0 3729 39216"/>
                              <a:gd name="T29" fmla="*/ T28 w 6871"/>
                              <a:gd name="T30" fmla="+- 0 1264 -22065"/>
                              <a:gd name="T31" fmla="*/ 1264 h 135"/>
                              <a:gd name="T32" fmla="+- 0 3777 39216"/>
                              <a:gd name="T33" fmla="*/ T32 w 6871"/>
                              <a:gd name="T34" fmla="+- 0 1264 -22065"/>
                              <a:gd name="T35" fmla="*/ 1264 h 135"/>
                              <a:gd name="T36" fmla="+- 0 3803 39216"/>
                              <a:gd name="T37" fmla="*/ T36 w 6871"/>
                              <a:gd name="T38" fmla="+- 0 1265 -22065"/>
                              <a:gd name="T39" fmla="*/ 126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71" h="135">
                                <a:moveTo>
                                  <a:pt x="-35727" y="23335"/>
                                </a:moveTo>
                                <a:lnTo>
                                  <a:pt x="-35700" y="23334"/>
                                </a:lnTo>
                                <a:moveTo>
                                  <a:pt x="-35652" y="23331"/>
                                </a:moveTo>
                                <a:lnTo>
                                  <a:pt x="-35625" y="23332"/>
                                </a:lnTo>
                                <a:moveTo>
                                  <a:pt x="-35577" y="23333"/>
                                </a:moveTo>
                                <a:lnTo>
                                  <a:pt x="-35551" y="23332"/>
                                </a:lnTo>
                                <a:moveTo>
                                  <a:pt x="-35514" y="23330"/>
                                </a:moveTo>
                                <a:lnTo>
                                  <a:pt x="-35487" y="23329"/>
                                </a:lnTo>
                                <a:moveTo>
                                  <a:pt x="-35439" y="23329"/>
                                </a:moveTo>
                                <a:lnTo>
                                  <a:pt x="-35413" y="23330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851" y="1255"/>
                            <a:ext cx="27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3926" y="1264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11283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001" y="1253"/>
                            <a:ext cx="27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8"/>
                        <wps:cNvSpPr>
                          <a:spLocks/>
                        </wps:cNvSpPr>
                        <wps:spPr bwMode="auto">
                          <a:xfrm>
                            <a:off x="52043" y="-22395"/>
                            <a:ext cx="15948" cy="345"/>
                          </a:xfrm>
                          <a:custGeom>
                            <a:avLst/>
                            <a:gdLst>
                              <a:gd name="T0" fmla="+- 0 4076 52043"/>
                              <a:gd name="T1" fmla="*/ T0 w 15948"/>
                              <a:gd name="T2" fmla="+- 0 1262 -22395"/>
                              <a:gd name="T3" fmla="*/ 1262 h 345"/>
                              <a:gd name="T4" fmla="+- 0 4103 52043"/>
                              <a:gd name="T5" fmla="*/ T4 w 15948"/>
                              <a:gd name="T6" fmla="+- 0 1263 -22395"/>
                              <a:gd name="T7" fmla="*/ 1263 h 345"/>
                              <a:gd name="T8" fmla="+- 0 4151 52043"/>
                              <a:gd name="T9" fmla="*/ T8 w 15948"/>
                              <a:gd name="T10" fmla="+- 0 1264 -22395"/>
                              <a:gd name="T11" fmla="*/ 1264 h 345"/>
                              <a:gd name="T12" fmla="+- 0 4178 52043"/>
                              <a:gd name="T13" fmla="*/ T12 w 15948"/>
                              <a:gd name="T14" fmla="+- 0 1265 -22395"/>
                              <a:gd name="T15" fmla="*/ 1265 h 345"/>
                              <a:gd name="T16" fmla="+- 0 4226 52043"/>
                              <a:gd name="T17" fmla="*/ T16 w 15948"/>
                              <a:gd name="T18" fmla="+- 0 1264 -22395"/>
                              <a:gd name="T19" fmla="*/ 1264 h 345"/>
                              <a:gd name="T20" fmla="+- 0 4253 52043"/>
                              <a:gd name="T21" fmla="*/ T20 w 15948"/>
                              <a:gd name="T22" fmla="+- 0 1264 -22395"/>
                              <a:gd name="T23" fmla="*/ 1264 h 345"/>
                              <a:gd name="T24" fmla="+- 0 4301 52043"/>
                              <a:gd name="T25" fmla="*/ T24 w 15948"/>
                              <a:gd name="T26" fmla="+- 0 1262 -22395"/>
                              <a:gd name="T27" fmla="*/ 1262 h 345"/>
                              <a:gd name="T28" fmla="+- 0 4328 52043"/>
                              <a:gd name="T29" fmla="*/ T28 w 15948"/>
                              <a:gd name="T30" fmla="+- 0 1261 -22395"/>
                              <a:gd name="T31" fmla="*/ 1261 h 345"/>
                              <a:gd name="T32" fmla="+- 0 4376 52043"/>
                              <a:gd name="T33" fmla="*/ T32 w 15948"/>
                              <a:gd name="T34" fmla="+- 0 1257 -22395"/>
                              <a:gd name="T35" fmla="*/ 1257 h 345"/>
                              <a:gd name="T36" fmla="+- 0 4402 52043"/>
                              <a:gd name="T37" fmla="*/ T36 w 15948"/>
                              <a:gd name="T38" fmla="+- 0 1256 -22395"/>
                              <a:gd name="T39" fmla="*/ 1256 h 345"/>
                              <a:gd name="T40" fmla="+- 0 4447 52043"/>
                              <a:gd name="T41" fmla="*/ T40 w 15948"/>
                              <a:gd name="T42" fmla="+- 0 1254 -22395"/>
                              <a:gd name="T43" fmla="*/ 1254 h 345"/>
                              <a:gd name="T44" fmla="+- 0 4472 52043"/>
                              <a:gd name="T45" fmla="*/ T44 w 15948"/>
                              <a:gd name="T46" fmla="+- 0 1253 -22395"/>
                              <a:gd name="T47" fmla="*/ 1253 h 345"/>
                              <a:gd name="T48" fmla="+- 0 4520 52043"/>
                              <a:gd name="T49" fmla="*/ T48 w 15948"/>
                              <a:gd name="T50" fmla="+- 0 1251 -22395"/>
                              <a:gd name="T51" fmla="*/ 1251 h 345"/>
                              <a:gd name="T52" fmla="+- 0 4547 52043"/>
                              <a:gd name="T53" fmla="*/ T52 w 15948"/>
                              <a:gd name="T54" fmla="+- 0 1252 -22395"/>
                              <a:gd name="T55" fmla="*/ 1252 h 345"/>
                              <a:gd name="T56" fmla="+- 0 4595 52043"/>
                              <a:gd name="T57" fmla="*/ T56 w 15948"/>
                              <a:gd name="T58" fmla="+- 0 1251 -22395"/>
                              <a:gd name="T59" fmla="*/ 1251 h 345"/>
                              <a:gd name="T60" fmla="+- 0 4622 52043"/>
                              <a:gd name="T61" fmla="*/ T60 w 15948"/>
                              <a:gd name="T62" fmla="+- 0 1251 -22395"/>
                              <a:gd name="T63" fmla="*/ 1251 h 345"/>
                              <a:gd name="T64" fmla="+- 0 4670 52043"/>
                              <a:gd name="T65" fmla="*/ T64 w 15948"/>
                              <a:gd name="T66" fmla="+- 0 1249 -22395"/>
                              <a:gd name="T67" fmla="*/ 1249 h 345"/>
                              <a:gd name="T68" fmla="+- 0 4696 52043"/>
                              <a:gd name="T69" fmla="*/ T68 w 15948"/>
                              <a:gd name="T70" fmla="+- 0 1250 -22395"/>
                              <a:gd name="T71" fmla="*/ 1250 h 345"/>
                              <a:gd name="T72" fmla="+- 0 4705 52043"/>
                              <a:gd name="T73" fmla="*/ T72 w 15948"/>
                              <a:gd name="T74" fmla="+- 0 1251 -22395"/>
                              <a:gd name="T75" fmla="*/ 1251 h 345"/>
                              <a:gd name="T76" fmla="+- 0 4732 52043"/>
                              <a:gd name="T77" fmla="*/ T76 w 15948"/>
                              <a:gd name="T78" fmla="+- 0 1253 -22395"/>
                              <a:gd name="T79" fmla="*/ 1253 h 345"/>
                              <a:gd name="T80" fmla="+- 0 4780 52043"/>
                              <a:gd name="T81" fmla="*/ T80 w 15948"/>
                              <a:gd name="T82" fmla="+- 0 1256 -22395"/>
                              <a:gd name="T83" fmla="*/ 1256 h 345"/>
                              <a:gd name="T84" fmla="+- 0 4806 52043"/>
                              <a:gd name="T85" fmla="*/ T84 w 15948"/>
                              <a:gd name="T86" fmla="+- 0 1257 -22395"/>
                              <a:gd name="T87" fmla="*/ 1257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948" h="345">
                                <a:moveTo>
                                  <a:pt x="-47967" y="23657"/>
                                </a:moveTo>
                                <a:lnTo>
                                  <a:pt x="-47940" y="23658"/>
                                </a:lnTo>
                                <a:moveTo>
                                  <a:pt x="-47892" y="23659"/>
                                </a:moveTo>
                                <a:lnTo>
                                  <a:pt x="-47865" y="23660"/>
                                </a:lnTo>
                                <a:moveTo>
                                  <a:pt x="-47817" y="23659"/>
                                </a:moveTo>
                                <a:lnTo>
                                  <a:pt x="-47790" y="23659"/>
                                </a:lnTo>
                                <a:moveTo>
                                  <a:pt x="-47742" y="23657"/>
                                </a:moveTo>
                                <a:lnTo>
                                  <a:pt x="-47715" y="23656"/>
                                </a:lnTo>
                                <a:moveTo>
                                  <a:pt x="-47667" y="23652"/>
                                </a:moveTo>
                                <a:lnTo>
                                  <a:pt x="-47641" y="23651"/>
                                </a:lnTo>
                                <a:moveTo>
                                  <a:pt x="-47596" y="23649"/>
                                </a:moveTo>
                                <a:lnTo>
                                  <a:pt x="-47571" y="23648"/>
                                </a:lnTo>
                                <a:moveTo>
                                  <a:pt x="-47523" y="23646"/>
                                </a:moveTo>
                                <a:lnTo>
                                  <a:pt x="-47496" y="23647"/>
                                </a:lnTo>
                                <a:moveTo>
                                  <a:pt x="-47448" y="23646"/>
                                </a:moveTo>
                                <a:lnTo>
                                  <a:pt x="-47421" y="23646"/>
                                </a:lnTo>
                                <a:moveTo>
                                  <a:pt x="-47373" y="23644"/>
                                </a:moveTo>
                                <a:lnTo>
                                  <a:pt x="-47347" y="23645"/>
                                </a:lnTo>
                                <a:moveTo>
                                  <a:pt x="-47338" y="23646"/>
                                </a:moveTo>
                                <a:lnTo>
                                  <a:pt x="-47311" y="23648"/>
                                </a:lnTo>
                                <a:moveTo>
                                  <a:pt x="-47263" y="23651"/>
                                </a:moveTo>
                                <a:lnTo>
                                  <a:pt x="-47237" y="23652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854" y="1249"/>
                            <a:ext cx="26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6"/>
                        <wps:cNvSpPr>
                          <a:spLocks/>
                        </wps:cNvSpPr>
                        <wps:spPr bwMode="auto">
                          <a:xfrm>
                            <a:off x="70646" y="-22365"/>
                            <a:ext cx="2221" cy="105"/>
                          </a:xfrm>
                          <a:custGeom>
                            <a:avLst/>
                            <a:gdLst>
                              <a:gd name="T0" fmla="+- 0 4928 70646"/>
                              <a:gd name="T1" fmla="*/ T0 w 2221"/>
                              <a:gd name="T2" fmla="+- 0 1255 -22365"/>
                              <a:gd name="T3" fmla="*/ 1255 h 105"/>
                              <a:gd name="T4" fmla="+- 0 4955 70646"/>
                              <a:gd name="T5" fmla="*/ T4 w 2221"/>
                              <a:gd name="T6" fmla="+- 0 1254 -22365"/>
                              <a:gd name="T7" fmla="*/ 1254 h 105"/>
                              <a:gd name="T8" fmla="+- 0 5003 70646"/>
                              <a:gd name="T9" fmla="*/ T8 w 2221"/>
                              <a:gd name="T10" fmla="+- 0 1252 -22365"/>
                              <a:gd name="T11" fmla="*/ 1252 h 105"/>
                              <a:gd name="T12" fmla="+- 0 5030 70646"/>
                              <a:gd name="T13" fmla="*/ T12 w 2221"/>
                              <a:gd name="T14" fmla="+- 0 1251 -22365"/>
                              <a:gd name="T15" fmla="*/ 125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1" h="105">
                                <a:moveTo>
                                  <a:pt x="-65718" y="23620"/>
                                </a:moveTo>
                                <a:lnTo>
                                  <a:pt x="-65691" y="23619"/>
                                </a:lnTo>
                                <a:moveTo>
                                  <a:pt x="-65643" y="23617"/>
                                </a:moveTo>
                                <a:lnTo>
                                  <a:pt x="-65616" y="23616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77" y="1241"/>
                            <a:ext cx="27" cy="18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4"/>
                        <wps:cNvSpPr>
                          <a:spLocks/>
                        </wps:cNvSpPr>
                        <wps:spPr bwMode="auto">
                          <a:xfrm>
                            <a:off x="75537" y="-22365"/>
                            <a:ext cx="2205" cy="105"/>
                          </a:xfrm>
                          <a:custGeom>
                            <a:avLst/>
                            <a:gdLst>
                              <a:gd name="T0" fmla="+- 0 5152 75537"/>
                              <a:gd name="T1" fmla="*/ T0 w 2205"/>
                              <a:gd name="T2" fmla="+- 0 1251 -22365"/>
                              <a:gd name="T3" fmla="*/ 1251 h 105"/>
                              <a:gd name="T4" fmla="+- 0 5178 75537"/>
                              <a:gd name="T5" fmla="*/ T4 w 2205"/>
                              <a:gd name="T6" fmla="+- 0 1252 -22365"/>
                              <a:gd name="T7" fmla="*/ 1252 h 105"/>
                              <a:gd name="T8" fmla="+- 0 5226 75537"/>
                              <a:gd name="T9" fmla="*/ T8 w 2205"/>
                              <a:gd name="T10" fmla="+- 0 1255 -22365"/>
                              <a:gd name="T11" fmla="*/ 1255 h 105"/>
                              <a:gd name="T12" fmla="+- 0 5253 75537"/>
                              <a:gd name="T13" fmla="*/ T12 w 2205"/>
                              <a:gd name="T14" fmla="+- 0 1255 -22365"/>
                              <a:gd name="T15" fmla="*/ 125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5" h="105">
                                <a:moveTo>
                                  <a:pt x="-70385" y="23616"/>
                                </a:moveTo>
                                <a:lnTo>
                                  <a:pt x="-70359" y="23617"/>
                                </a:lnTo>
                                <a:moveTo>
                                  <a:pt x="-70311" y="23620"/>
                                </a:moveTo>
                                <a:lnTo>
                                  <a:pt x="-70284" y="23620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3"/>
                        <wps:cNvSpPr>
                          <a:spLocks/>
                        </wps:cNvSpPr>
                        <wps:spPr bwMode="auto">
                          <a:xfrm>
                            <a:off x="2698" y="1870"/>
                            <a:ext cx="265" cy="22"/>
                          </a:xfrm>
                          <a:custGeom>
                            <a:avLst/>
                            <a:gdLst>
                              <a:gd name="T0" fmla="+- 0 2700 2699"/>
                              <a:gd name="T1" fmla="*/ T0 w 265"/>
                              <a:gd name="T2" fmla="+- 0 1871 1871"/>
                              <a:gd name="T3" fmla="*/ 1871 h 22"/>
                              <a:gd name="T4" fmla="+- 0 2699 2699"/>
                              <a:gd name="T5" fmla="*/ T4 w 265"/>
                              <a:gd name="T6" fmla="+- 0 1871 1871"/>
                              <a:gd name="T7" fmla="*/ 1871 h 22"/>
                              <a:gd name="T8" fmla="+- 0 2699 2699"/>
                              <a:gd name="T9" fmla="*/ T8 w 265"/>
                              <a:gd name="T10" fmla="+- 0 1889 1871"/>
                              <a:gd name="T11" fmla="*/ 1889 h 22"/>
                              <a:gd name="T12" fmla="+- 0 2700 2699"/>
                              <a:gd name="T13" fmla="*/ T12 w 265"/>
                              <a:gd name="T14" fmla="+- 0 1889 1871"/>
                              <a:gd name="T15" fmla="*/ 1889 h 22"/>
                              <a:gd name="T16" fmla="+- 0 2700 2699"/>
                              <a:gd name="T17" fmla="*/ T16 w 265"/>
                              <a:gd name="T18" fmla="+- 0 1871 1871"/>
                              <a:gd name="T19" fmla="*/ 1871 h 22"/>
                              <a:gd name="T20" fmla="+- 0 2733 2699"/>
                              <a:gd name="T21" fmla="*/ T20 w 265"/>
                              <a:gd name="T22" fmla="+- 0 1871 1871"/>
                              <a:gd name="T23" fmla="*/ 1871 h 22"/>
                              <a:gd name="T24" fmla="+- 0 2732 2699"/>
                              <a:gd name="T25" fmla="*/ T24 w 265"/>
                              <a:gd name="T26" fmla="+- 0 1871 1871"/>
                              <a:gd name="T27" fmla="*/ 1871 h 22"/>
                              <a:gd name="T28" fmla="+- 0 2732 2699"/>
                              <a:gd name="T29" fmla="*/ T28 w 265"/>
                              <a:gd name="T30" fmla="+- 0 1888 1871"/>
                              <a:gd name="T31" fmla="*/ 1888 h 22"/>
                              <a:gd name="T32" fmla="+- 0 2733 2699"/>
                              <a:gd name="T33" fmla="*/ T32 w 265"/>
                              <a:gd name="T34" fmla="+- 0 1888 1871"/>
                              <a:gd name="T35" fmla="*/ 1888 h 22"/>
                              <a:gd name="T36" fmla="+- 0 2733 2699"/>
                              <a:gd name="T37" fmla="*/ T36 w 265"/>
                              <a:gd name="T38" fmla="+- 0 1871 1871"/>
                              <a:gd name="T39" fmla="*/ 1871 h 22"/>
                              <a:gd name="T40" fmla="+- 0 2766 2699"/>
                              <a:gd name="T41" fmla="*/ T40 w 265"/>
                              <a:gd name="T42" fmla="+- 0 1871 1871"/>
                              <a:gd name="T43" fmla="*/ 1871 h 22"/>
                              <a:gd name="T44" fmla="+- 0 2765 2699"/>
                              <a:gd name="T45" fmla="*/ T44 w 265"/>
                              <a:gd name="T46" fmla="+- 0 1871 1871"/>
                              <a:gd name="T47" fmla="*/ 1871 h 22"/>
                              <a:gd name="T48" fmla="+- 0 2765 2699"/>
                              <a:gd name="T49" fmla="*/ T48 w 265"/>
                              <a:gd name="T50" fmla="+- 0 1889 1871"/>
                              <a:gd name="T51" fmla="*/ 1889 h 22"/>
                              <a:gd name="T52" fmla="+- 0 2766 2699"/>
                              <a:gd name="T53" fmla="*/ T52 w 265"/>
                              <a:gd name="T54" fmla="+- 0 1889 1871"/>
                              <a:gd name="T55" fmla="*/ 1889 h 22"/>
                              <a:gd name="T56" fmla="+- 0 2766 2699"/>
                              <a:gd name="T57" fmla="*/ T56 w 265"/>
                              <a:gd name="T58" fmla="+- 0 1871 1871"/>
                              <a:gd name="T59" fmla="*/ 1871 h 22"/>
                              <a:gd name="T60" fmla="+- 0 2798 2699"/>
                              <a:gd name="T61" fmla="*/ T60 w 265"/>
                              <a:gd name="T62" fmla="+- 0 1872 1871"/>
                              <a:gd name="T63" fmla="*/ 1872 h 22"/>
                              <a:gd name="T64" fmla="+- 0 2798 2699"/>
                              <a:gd name="T65" fmla="*/ T64 w 265"/>
                              <a:gd name="T66" fmla="+- 0 1872 1871"/>
                              <a:gd name="T67" fmla="*/ 1872 h 22"/>
                              <a:gd name="T68" fmla="+- 0 2798 2699"/>
                              <a:gd name="T69" fmla="*/ T68 w 265"/>
                              <a:gd name="T70" fmla="+- 0 1890 1871"/>
                              <a:gd name="T71" fmla="*/ 1890 h 22"/>
                              <a:gd name="T72" fmla="+- 0 2798 2699"/>
                              <a:gd name="T73" fmla="*/ T72 w 265"/>
                              <a:gd name="T74" fmla="+- 0 1890 1871"/>
                              <a:gd name="T75" fmla="*/ 1890 h 22"/>
                              <a:gd name="T76" fmla="+- 0 2798 2699"/>
                              <a:gd name="T77" fmla="*/ T76 w 265"/>
                              <a:gd name="T78" fmla="+- 0 1872 1871"/>
                              <a:gd name="T79" fmla="*/ 1872 h 22"/>
                              <a:gd name="T80" fmla="+- 0 2831 2699"/>
                              <a:gd name="T81" fmla="*/ T80 w 265"/>
                              <a:gd name="T82" fmla="+- 0 1873 1871"/>
                              <a:gd name="T83" fmla="*/ 1873 h 22"/>
                              <a:gd name="T84" fmla="+- 0 2831 2699"/>
                              <a:gd name="T85" fmla="*/ T84 w 265"/>
                              <a:gd name="T86" fmla="+- 0 1873 1871"/>
                              <a:gd name="T87" fmla="*/ 1873 h 22"/>
                              <a:gd name="T88" fmla="+- 0 2831 2699"/>
                              <a:gd name="T89" fmla="*/ T88 w 265"/>
                              <a:gd name="T90" fmla="+- 0 1890 1871"/>
                              <a:gd name="T91" fmla="*/ 1890 h 22"/>
                              <a:gd name="T92" fmla="+- 0 2831 2699"/>
                              <a:gd name="T93" fmla="*/ T92 w 265"/>
                              <a:gd name="T94" fmla="+- 0 1890 1871"/>
                              <a:gd name="T95" fmla="*/ 1890 h 22"/>
                              <a:gd name="T96" fmla="+- 0 2831 2699"/>
                              <a:gd name="T97" fmla="*/ T96 w 265"/>
                              <a:gd name="T98" fmla="+- 0 1873 1871"/>
                              <a:gd name="T99" fmla="*/ 1873 h 22"/>
                              <a:gd name="T100" fmla="+- 0 2864 2699"/>
                              <a:gd name="T101" fmla="*/ T100 w 265"/>
                              <a:gd name="T102" fmla="+- 0 1874 1871"/>
                              <a:gd name="T103" fmla="*/ 1874 h 22"/>
                              <a:gd name="T104" fmla="+- 0 2864 2699"/>
                              <a:gd name="T105" fmla="*/ T104 w 265"/>
                              <a:gd name="T106" fmla="+- 0 1874 1871"/>
                              <a:gd name="T107" fmla="*/ 1874 h 22"/>
                              <a:gd name="T108" fmla="+- 0 2864 2699"/>
                              <a:gd name="T109" fmla="*/ T108 w 265"/>
                              <a:gd name="T110" fmla="+- 0 1892 1871"/>
                              <a:gd name="T111" fmla="*/ 1892 h 22"/>
                              <a:gd name="T112" fmla="+- 0 2864 2699"/>
                              <a:gd name="T113" fmla="*/ T112 w 265"/>
                              <a:gd name="T114" fmla="+- 0 1892 1871"/>
                              <a:gd name="T115" fmla="*/ 1892 h 22"/>
                              <a:gd name="T116" fmla="+- 0 2864 2699"/>
                              <a:gd name="T117" fmla="*/ T116 w 265"/>
                              <a:gd name="T118" fmla="+- 0 1874 1871"/>
                              <a:gd name="T119" fmla="*/ 1874 h 22"/>
                              <a:gd name="T120" fmla="+- 0 2897 2699"/>
                              <a:gd name="T121" fmla="*/ T120 w 265"/>
                              <a:gd name="T122" fmla="+- 0 1874 1871"/>
                              <a:gd name="T123" fmla="*/ 1874 h 22"/>
                              <a:gd name="T124" fmla="+- 0 2897 2699"/>
                              <a:gd name="T125" fmla="*/ T124 w 265"/>
                              <a:gd name="T126" fmla="+- 0 1874 1871"/>
                              <a:gd name="T127" fmla="*/ 1874 h 22"/>
                              <a:gd name="T128" fmla="+- 0 2897 2699"/>
                              <a:gd name="T129" fmla="*/ T128 w 265"/>
                              <a:gd name="T130" fmla="+- 0 1892 1871"/>
                              <a:gd name="T131" fmla="*/ 1892 h 22"/>
                              <a:gd name="T132" fmla="+- 0 2897 2699"/>
                              <a:gd name="T133" fmla="*/ T132 w 265"/>
                              <a:gd name="T134" fmla="+- 0 1892 1871"/>
                              <a:gd name="T135" fmla="*/ 1892 h 22"/>
                              <a:gd name="T136" fmla="+- 0 2897 2699"/>
                              <a:gd name="T137" fmla="*/ T136 w 265"/>
                              <a:gd name="T138" fmla="+- 0 1874 1871"/>
                              <a:gd name="T139" fmla="*/ 1874 h 22"/>
                              <a:gd name="T140" fmla="+- 0 2930 2699"/>
                              <a:gd name="T141" fmla="*/ T140 w 265"/>
                              <a:gd name="T142" fmla="+- 0 1874 1871"/>
                              <a:gd name="T143" fmla="*/ 1874 h 22"/>
                              <a:gd name="T144" fmla="+- 0 2930 2699"/>
                              <a:gd name="T145" fmla="*/ T144 w 265"/>
                              <a:gd name="T146" fmla="+- 0 1874 1871"/>
                              <a:gd name="T147" fmla="*/ 1874 h 22"/>
                              <a:gd name="T148" fmla="+- 0 2930 2699"/>
                              <a:gd name="T149" fmla="*/ T148 w 265"/>
                              <a:gd name="T150" fmla="+- 0 1892 1871"/>
                              <a:gd name="T151" fmla="*/ 1892 h 22"/>
                              <a:gd name="T152" fmla="+- 0 2930 2699"/>
                              <a:gd name="T153" fmla="*/ T152 w 265"/>
                              <a:gd name="T154" fmla="+- 0 1892 1871"/>
                              <a:gd name="T155" fmla="*/ 1892 h 22"/>
                              <a:gd name="T156" fmla="+- 0 2930 2699"/>
                              <a:gd name="T157" fmla="*/ T156 w 265"/>
                              <a:gd name="T158" fmla="+- 0 1874 1871"/>
                              <a:gd name="T159" fmla="*/ 1874 h 22"/>
                              <a:gd name="T160" fmla="+- 0 2963 2699"/>
                              <a:gd name="T161" fmla="*/ T160 w 265"/>
                              <a:gd name="T162" fmla="+- 0 1874 1871"/>
                              <a:gd name="T163" fmla="*/ 1874 h 22"/>
                              <a:gd name="T164" fmla="+- 0 2963 2699"/>
                              <a:gd name="T165" fmla="*/ T164 w 265"/>
                              <a:gd name="T166" fmla="+- 0 1874 1871"/>
                              <a:gd name="T167" fmla="*/ 1874 h 22"/>
                              <a:gd name="T168" fmla="+- 0 2963 2699"/>
                              <a:gd name="T169" fmla="*/ T168 w 265"/>
                              <a:gd name="T170" fmla="+- 0 1892 1871"/>
                              <a:gd name="T171" fmla="*/ 1892 h 22"/>
                              <a:gd name="T172" fmla="+- 0 2963 2699"/>
                              <a:gd name="T173" fmla="*/ T172 w 265"/>
                              <a:gd name="T174" fmla="+- 0 1892 1871"/>
                              <a:gd name="T175" fmla="*/ 1892 h 22"/>
                              <a:gd name="T176" fmla="+- 0 2963 2699"/>
                              <a:gd name="T177" fmla="*/ T176 w 265"/>
                              <a:gd name="T178" fmla="+- 0 1874 1871"/>
                              <a:gd name="T179" fmla="*/ 187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5" h="22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0"/>
                                </a:lnTo>
                                <a:moveTo>
                                  <a:pt x="34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0"/>
                                </a:lnTo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0"/>
                                </a:lnTo>
                                <a:moveTo>
                                  <a:pt x="99" y="1"/>
                                </a:moveTo>
                                <a:lnTo>
                                  <a:pt x="99" y="1"/>
                                </a:lnTo>
                                <a:lnTo>
                                  <a:pt x="99" y="19"/>
                                </a:lnTo>
                                <a:lnTo>
                                  <a:pt x="99" y="1"/>
                                </a:lnTo>
                                <a:moveTo>
                                  <a:pt x="132" y="2"/>
                                </a:moveTo>
                                <a:lnTo>
                                  <a:pt x="132" y="2"/>
                                </a:lnTo>
                                <a:lnTo>
                                  <a:pt x="132" y="19"/>
                                </a:lnTo>
                                <a:lnTo>
                                  <a:pt x="132" y="2"/>
                                </a:lnTo>
                                <a:moveTo>
                                  <a:pt x="165" y="3"/>
                                </a:moveTo>
                                <a:lnTo>
                                  <a:pt x="165" y="3"/>
                                </a:lnTo>
                                <a:lnTo>
                                  <a:pt x="165" y="21"/>
                                </a:lnTo>
                                <a:lnTo>
                                  <a:pt x="165" y="3"/>
                                </a:lnTo>
                                <a:moveTo>
                                  <a:pt x="198" y="3"/>
                                </a:moveTo>
                                <a:lnTo>
                                  <a:pt x="198" y="3"/>
                                </a:lnTo>
                                <a:lnTo>
                                  <a:pt x="198" y="21"/>
                                </a:lnTo>
                                <a:lnTo>
                                  <a:pt x="198" y="3"/>
                                </a:lnTo>
                                <a:moveTo>
                                  <a:pt x="231" y="3"/>
                                </a:moveTo>
                                <a:lnTo>
                                  <a:pt x="231" y="3"/>
                                </a:lnTo>
                                <a:lnTo>
                                  <a:pt x="231" y="21"/>
                                </a:lnTo>
                                <a:lnTo>
                                  <a:pt x="231" y="3"/>
                                </a:lnTo>
                                <a:moveTo>
                                  <a:pt x="264" y="3"/>
                                </a:moveTo>
                                <a:lnTo>
                                  <a:pt x="264" y="3"/>
                                </a:lnTo>
                                <a:lnTo>
                                  <a:pt x="264" y="21"/>
                                </a:lnTo>
                                <a:lnTo>
                                  <a:pt x="264" y="3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987" y="18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993" y="1838"/>
                            <a:ext cx="18" cy="2"/>
                          </a:xfrm>
                          <a:prstGeom prst="rect">
                            <a:avLst/>
                          </a:pr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3012" y="180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89"/>
                        <wps:cNvSpPr>
                          <a:spLocks/>
                        </wps:cNvSpPr>
                        <wps:spPr bwMode="auto">
                          <a:xfrm>
                            <a:off x="3012" y="1742"/>
                            <a:ext cx="28" cy="33"/>
                          </a:xfrm>
                          <a:custGeom>
                            <a:avLst/>
                            <a:gdLst>
                              <a:gd name="T0" fmla="+- 0 3030 3012"/>
                              <a:gd name="T1" fmla="*/ T0 w 28"/>
                              <a:gd name="T2" fmla="+- 0 1774 1743"/>
                              <a:gd name="T3" fmla="*/ 1774 h 33"/>
                              <a:gd name="T4" fmla="+- 0 3012 3012"/>
                              <a:gd name="T5" fmla="*/ T4 w 28"/>
                              <a:gd name="T6" fmla="+- 0 1774 1743"/>
                              <a:gd name="T7" fmla="*/ 1774 h 33"/>
                              <a:gd name="T8" fmla="+- 0 3012 3012"/>
                              <a:gd name="T9" fmla="*/ T8 w 28"/>
                              <a:gd name="T10" fmla="+- 0 1775 1743"/>
                              <a:gd name="T11" fmla="*/ 1775 h 33"/>
                              <a:gd name="T12" fmla="+- 0 3030 3012"/>
                              <a:gd name="T13" fmla="*/ T12 w 28"/>
                              <a:gd name="T14" fmla="+- 0 1775 1743"/>
                              <a:gd name="T15" fmla="*/ 1775 h 33"/>
                              <a:gd name="T16" fmla="+- 0 3030 3012"/>
                              <a:gd name="T17" fmla="*/ T16 w 28"/>
                              <a:gd name="T18" fmla="+- 0 1774 1743"/>
                              <a:gd name="T19" fmla="*/ 1774 h 33"/>
                              <a:gd name="T20" fmla="+- 0 3040 3012"/>
                              <a:gd name="T21" fmla="*/ T20 w 28"/>
                              <a:gd name="T22" fmla="+- 0 1743 1743"/>
                              <a:gd name="T23" fmla="*/ 1743 h 33"/>
                              <a:gd name="T24" fmla="+- 0 3022 3012"/>
                              <a:gd name="T25" fmla="*/ T24 w 28"/>
                              <a:gd name="T26" fmla="+- 0 1743 1743"/>
                              <a:gd name="T27" fmla="*/ 1743 h 33"/>
                              <a:gd name="T28" fmla="+- 0 3022 3012"/>
                              <a:gd name="T29" fmla="*/ T28 w 28"/>
                              <a:gd name="T30" fmla="+- 0 1743 1743"/>
                              <a:gd name="T31" fmla="*/ 1743 h 33"/>
                              <a:gd name="T32" fmla="+- 0 3040 3012"/>
                              <a:gd name="T33" fmla="*/ T32 w 28"/>
                              <a:gd name="T34" fmla="+- 0 1743 1743"/>
                              <a:gd name="T35" fmla="*/ 1743 h 33"/>
                              <a:gd name="T36" fmla="+- 0 3040 3012"/>
                              <a:gd name="T37" fmla="*/ T36 w 28"/>
                              <a:gd name="T38" fmla="+- 0 1743 1743"/>
                              <a:gd name="T39" fmla="*/ 174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33">
                                <a:moveTo>
                                  <a:pt x="18" y="31"/>
                                </a:moveTo>
                                <a:lnTo>
                                  <a:pt x="0" y="31"/>
                                </a:lnTo>
                                <a:lnTo>
                                  <a:pt x="0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1"/>
                                </a:lnTo>
                                <a:moveTo>
                                  <a:pt x="28" y="0"/>
                                </a:moveTo>
                                <a:lnTo>
                                  <a:pt x="10" y="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043" y="171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87"/>
                        <wps:cNvSpPr>
                          <a:spLocks/>
                        </wps:cNvSpPr>
                        <wps:spPr bwMode="auto">
                          <a:xfrm>
                            <a:off x="3057" y="1739"/>
                            <a:ext cx="31" cy="32"/>
                          </a:xfrm>
                          <a:custGeom>
                            <a:avLst/>
                            <a:gdLst>
                              <a:gd name="T0" fmla="+- 0 3075 3057"/>
                              <a:gd name="T1" fmla="*/ T0 w 31"/>
                              <a:gd name="T2" fmla="+- 0 1739 1739"/>
                              <a:gd name="T3" fmla="*/ 1739 h 32"/>
                              <a:gd name="T4" fmla="+- 0 3057 3057"/>
                              <a:gd name="T5" fmla="*/ T4 w 31"/>
                              <a:gd name="T6" fmla="+- 0 1739 1739"/>
                              <a:gd name="T7" fmla="*/ 1739 h 32"/>
                              <a:gd name="T8" fmla="+- 0 3057 3057"/>
                              <a:gd name="T9" fmla="*/ T8 w 31"/>
                              <a:gd name="T10" fmla="+- 0 1740 1739"/>
                              <a:gd name="T11" fmla="*/ 1740 h 32"/>
                              <a:gd name="T12" fmla="+- 0 3075 3057"/>
                              <a:gd name="T13" fmla="*/ T12 w 31"/>
                              <a:gd name="T14" fmla="+- 0 1740 1739"/>
                              <a:gd name="T15" fmla="*/ 1740 h 32"/>
                              <a:gd name="T16" fmla="+- 0 3075 3057"/>
                              <a:gd name="T17" fmla="*/ T16 w 31"/>
                              <a:gd name="T18" fmla="+- 0 1739 1739"/>
                              <a:gd name="T19" fmla="*/ 1739 h 32"/>
                              <a:gd name="T20" fmla="+- 0 3088 3057"/>
                              <a:gd name="T21" fmla="*/ T20 w 31"/>
                              <a:gd name="T22" fmla="+- 0 1770 1739"/>
                              <a:gd name="T23" fmla="*/ 1770 h 32"/>
                              <a:gd name="T24" fmla="+- 0 3071 3057"/>
                              <a:gd name="T25" fmla="*/ T24 w 31"/>
                              <a:gd name="T26" fmla="+- 0 1770 1739"/>
                              <a:gd name="T27" fmla="*/ 1770 h 32"/>
                              <a:gd name="T28" fmla="+- 0 3071 3057"/>
                              <a:gd name="T29" fmla="*/ T28 w 31"/>
                              <a:gd name="T30" fmla="+- 0 1771 1739"/>
                              <a:gd name="T31" fmla="*/ 1771 h 32"/>
                              <a:gd name="T32" fmla="+- 0 3088 3057"/>
                              <a:gd name="T33" fmla="*/ T32 w 31"/>
                              <a:gd name="T34" fmla="+- 0 1771 1739"/>
                              <a:gd name="T35" fmla="*/ 1771 h 32"/>
                              <a:gd name="T36" fmla="+- 0 3088 3057"/>
                              <a:gd name="T37" fmla="*/ T36 w 31"/>
                              <a:gd name="T38" fmla="+- 0 1770 1739"/>
                              <a:gd name="T39" fmla="*/ 177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8" y="1"/>
                                </a:lnTo>
                                <a:lnTo>
                                  <a:pt x="18" y="0"/>
                                </a:lnTo>
                                <a:moveTo>
                                  <a:pt x="31" y="31"/>
                                </a:moveTo>
                                <a:lnTo>
                                  <a:pt x="14" y="31"/>
                                </a:lnTo>
                                <a:lnTo>
                                  <a:pt x="14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1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86"/>
                        <wps:cNvSpPr>
                          <a:spLocks/>
                        </wps:cNvSpPr>
                        <wps:spPr bwMode="auto">
                          <a:xfrm>
                            <a:off x="30545" y="-10438"/>
                            <a:ext cx="1365" cy="675"/>
                          </a:xfrm>
                          <a:custGeom>
                            <a:avLst/>
                            <a:gdLst>
                              <a:gd name="T0" fmla="+- 0 3092 30545"/>
                              <a:gd name="T1" fmla="*/ T0 w 1365"/>
                              <a:gd name="T2" fmla="+- 0 1794 -10437"/>
                              <a:gd name="T3" fmla="*/ 1794 h 675"/>
                              <a:gd name="T4" fmla="+- 0 3092 30545"/>
                              <a:gd name="T5" fmla="*/ T4 w 1365"/>
                              <a:gd name="T6" fmla="+- 0 1795 -10437"/>
                              <a:gd name="T7" fmla="*/ 1795 h 675"/>
                              <a:gd name="T8" fmla="+- 0 3121 30545"/>
                              <a:gd name="T9" fmla="*/ T8 w 1365"/>
                              <a:gd name="T10" fmla="+- 0 1816 -10437"/>
                              <a:gd name="T11" fmla="*/ 1816 h 675"/>
                              <a:gd name="T12" fmla="+- 0 3122 30545"/>
                              <a:gd name="T13" fmla="*/ T12 w 1365"/>
                              <a:gd name="T14" fmla="+- 0 1817 -10437"/>
                              <a:gd name="T15" fmla="*/ 1817 h 675"/>
                              <a:gd name="T16" fmla="+- 0 3154 30545"/>
                              <a:gd name="T17" fmla="*/ T16 w 1365"/>
                              <a:gd name="T18" fmla="+- 0 1824 -10437"/>
                              <a:gd name="T19" fmla="*/ 1824 h 675"/>
                              <a:gd name="T20" fmla="+- 0 3154 30545"/>
                              <a:gd name="T21" fmla="*/ T20 w 1365"/>
                              <a:gd name="T22" fmla="+- 0 1825 -10437"/>
                              <a:gd name="T23" fmla="*/ 182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5" h="675">
                                <a:moveTo>
                                  <a:pt x="-27453" y="12231"/>
                                </a:moveTo>
                                <a:lnTo>
                                  <a:pt x="-27453" y="12232"/>
                                </a:lnTo>
                                <a:moveTo>
                                  <a:pt x="-27424" y="12253"/>
                                </a:moveTo>
                                <a:lnTo>
                                  <a:pt x="-27423" y="12254"/>
                                </a:lnTo>
                                <a:moveTo>
                                  <a:pt x="-27391" y="12261"/>
                                </a:moveTo>
                                <a:lnTo>
                                  <a:pt x="-27391" y="12262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85"/>
                        <wps:cNvSpPr>
                          <a:spLocks/>
                        </wps:cNvSpPr>
                        <wps:spPr bwMode="auto">
                          <a:xfrm>
                            <a:off x="3186" y="1820"/>
                            <a:ext cx="199" cy="19"/>
                          </a:xfrm>
                          <a:custGeom>
                            <a:avLst/>
                            <a:gdLst>
                              <a:gd name="T0" fmla="+- 0 3187 3187"/>
                              <a:gd name="T1" fmla="*/ T0 w 199"/>
                              <a:gd name="T2" fmla="+- 0 1821 1821"/>
                              <a:gd name="T3" fmla="*/ 1821 h 19"/>
                              <a:gd name="T4" fmla="+- 0 3187 3187"/>
                              <a:gd name="T5" fmla="*/ T4 w 199"/>
                              <a:gd name="T6" fmla="+- 0 1821 1821"/>
                              <a:gd name="T7" fmla="*/ 1821 h 19"/>
                              <a:gd name="T8" fmla="+- 0 3187 3187"/>
                              <a:gd name="T9" fmla="*/ T8 w 199"/>
                              <a:gd name="T10" fmla="+- 0 1838 1821"/>
                              <a:gd name="T11" fmla="*/ 1838 h 19"/>
                              <a:gd name="T12" fmla="+- 0 3187 3187"/>
                              <a:gd name="T13" fmla="*/ T12 w 199"/>
                              <a:gd name="T14" fmla="+- 0 1838 1821"/>
                              <a:gd name="T15" fmla="*/ 1838 h 19"/>
                              <a:gd name="T16" fmla="+- 0 3187 3187"/>
                              <a:gd name="T17" fmla="*/ T16 w 199"/>
                              <a:gd name="T18" fmla="+- 0 1821 1821"/>
                              <a:gd name="T19" fmla="*/ 1821 h 19"/>
                              <a:gd name="T20" fmla="+- 0 3220 3187"/>
                              <a:gd name="T21" fmla="*/ T20 w 199"/>
                              <a:gd name="T22" fmla="+- 0 1821 1821"/>
                              <a:gd name="T23" fmla="*/ 1821 h 19"/>
                              <a:gd name="T24" fmla="+- 0 3220 3187"/>
                              <a:gd name="T25" fmla="*/ T24 w 199"/>
                              <a:gd name="T26" fmla="+- 0 1821 1821"/>
                              <a:gd name="T27" fmla="*/ 1821 h 19"/>
                              <a:gd name="T28" fmla="+- 0 3220 3187"/>
                              <a:gd name="T29" fmla="*/ T28 w 199"/>
                              <a:gd name="T30" fmla="+- 0 1838 1821"/>
                              <a:gd name="T31" fmla="*/ 1838 h 19"/>
                              <a:gd name="T32" fmla="+- 0 3220 3187"/>
                              <a:gd name="T33" fmla="*/ T32 w 199"/>
                              <a:gd name="T34" fmla="+- 0 1838 1821"/>
                              <a:gd name="T35" fmla="*/ 1838 h 19"/>
                              <a:gd name="T36" fmla="+- 0 3220 3187"/>
                              <a:gd name="T37" fmla="*/ T36 w 199"/>
                              <a:gd name="T38" fmla="+- 0 1821 1821"/>
                              <a:gd name="T39" fmla="*/ 1821 h 19"/>
                              <a:gd name="T40" fmla="+- 0 3253 3187"/>
                              <a:gd name="T41" fmla="*/ T40 w 199"/>
                              <a:gd name="T42" fmla="+- 0 1821 1821"/>
                              <a:gd name="T43" fmla="*/ 1821 h 19"/>
                              <a:gd name="T44" fmla="+- 0 3253 3187"/>
                              <a:gd name="T45" fmla="*/ T44 w 199"/>
                              <a:gd name="T46" fmla="+- 0 1821 1821"/>
                              <a:gd name="T47" fmla="*/ 1821 h 19"/>
                              <a:gd name="T48" fmla="+- 0 3253 3187"/>
                              <a:gd name="T49" fmla="*/ T48 w 199"/>
                              <a:gd name="T50" fmla="+- 0 1839 1821"/>
                              <a:gd name="T51" fmla="*/ 1839 h 19"/>
                              <a:gd name="T52" fmla="+- 0 3253 3187"/>
                              <a:gd name="T53" fmla="*/ T52 w 199"/>
                              <a:gd name="T54" fmla="+- 0 1839 1821"/>
                              <a:gd name="T55" fmla="*/ 1839 h 19"/>
                              <a:gd name="T56" fmla="+- 0 3253 3187"/>
                              <a:gd name="T57" fmla="*/ T56 w 199"/>
                              <a:gd name="T58" fmla="+- 0 1821 1821"/>
                              <a:gd name="T59" fmla="*/ 1821 h 19"/>
                              <a:gd name="T60" fmla="+- 0 3286 3187"/>
                              <a:gd name="T61" fmla="*/ T60 w 199"/>
                              <a:gd name="T62" fmla="+- 0 1821 1821"/>
                              <a:gd name="T63" fmla="*/ 1821 h 19"/>
                              <a:gd name="T64" fmla="+- 0 3286 3187"/>
                              <a:gd name="T65" fmla="*/ T64 w 199"/>
                              <a:gd name="T66" fmla="+- 0 1821 1821"/>
                              <a:gd name="T67" fmla="*/ 1821 h 19"/>
                              <a:gd name="T68" fmla="+- 0 3286 3187"/>
                              <a:gd name="T69" fmla="*/ T68 w 199"/>
                              <a:gd name="T70" fmla="+- 0 1839 1821"/>
                              <a:gd name="T71" fmla="*/ 1839 h 19"/>
                              <a:gd name="T72" fmla="+- 0 3286 3187"/>
                              <a:gd name="T73" fmla="*/ T72 w 199"/>
                              <a:gd name="T74" fmla="+- 0 1839 1821"/>
                              <a:gd name="T75" fmla="*/ 1839 h 19"/>
                              <a:gd name="T76" fmla="+- 0 3286 3187"/>
                              <a:gd name="T77" fmla="*/ T76 w 199"/>
                              <a:gd name="T78" fmla="+- 0 1821 1821"/>
                              <a:gd name="T79" fmla="*/ 1821 h 19"/>
                              <a:gd name="T80" fmla="+- 0 3319 3187"/>
                              <a:gd name="T81" fmla="*/ T80 w 199"/>
                              <a:gd name="T82" fmla="+- 0 1821 1821"/>
                              <a:gd name="T83" fmla="*/ 1821 h 19"/>
                              <a:gd name="T84" fmla="+- 0 3318 3187"/>
                              <a:gd name="T85" fmla="*/ T84 w 199"/>
                              <a:gd name="T86" fmla="+- 0 1821 1821"/>
                              <a:gd name="T87" fmla="*/ 1821 h 19"/>
                              <a:gd name="T88" fmla="+- 0 3318 3187"/>
                              <a:gd name="T89" fmla="*/ T88 w 199"/>
                              <a:gd name="T90" fmla="+- 0 1839 1821"/>
                              <a:gd name="T91" fmla="*/ 1839 h 19"/>
                              <a:gd name="T92" fmla="+- 0 3319 3187"/>
                              <a:gd name="T93" fmla="*/ T92 w 199"/>
                              <a:gd name="T94" fmla="+- 0 1839 1821"/>
                              <a:gd name="T95" fmla="*/ 1839 h 19"/>
                              <a:gd name="T96" fmla="+- 0 3319 3187"/>
                              <a:gd name="T97" fmla="*/ T96 w 199"/>
                              <a:gd name="T98" fmla="+- 0 1821 1821"/>
                              <a:gd name="T99" fmla="*/ 1821 h 19"/>
                              <a:gd name="T100" fmla="+- 0 3352 3187"/>
                              <a:gd name="T101" fmla="*/ T100 w 199"/>
                              <a:gd name="T102" fmla="+- 0 1821 1821"/>
                              <a:gd name="T103" fmla="*/ 1821 h 19"/>
                              <a:gd name="T104" fmla="+- 0 3351 3187"/>
                              <a:gd name="T105" fmla="*/ T104 w 199"/>
                              <a:gd name="T106" fmla="+- 0 1821 1821"/>
                              <a:gd name="T107" fmla="*/ 1821 h 19"/>
                              <a:gd name="T108" fmla="+- 0 3351 3187"/>
                              <a:gd name="T109" fmla="*/ T108 w 199"/>
                              <a:gd name="T110" fmla="+- 0 1838 1821"/>
                              <a:gd name="T111" fmla="*/ 1838 h 19"/>
                              <a:gd name="T112" fmla="+- 0 3352 3187"/>
                              <a:gd name="T113" fmla="*/ T112 w 199"/>
                              <a:gd name="T114" fmla="+- 0 1838 1821"/>
                              <a:gd name="T115" fmla="*/ 1838 h 19"/>
                              <a:gd name="T116" fmla="+- 0 3352 3187"/>
                              <a:gd name="T117" fmla="*/ T116 w 199"/>
                              <a:gd name="T118" fmla="+- 0 1821 1821"/>
                              <a:gd name="T119" fmla="*/ 1821 h 19"/>
                              <a:gd name="T120" fmla="+- 0 3385 3187"/>
                              <a:gd name="T121" fmla="*/ T120 w 199"/>
                              <a:gd name="T122" fmla="+- 0 1821 1821"/>
                              <a:gd name="T123" fmla="*/ 1821 h 19"/>
                              <a:gd name="T124" fmla="+- 0 3384 3187"/>
                              <a:gd name="T125" fmla="*/ T124 w 199"/>
                              <a:gd name="T126" fmla="+- 0 1821 1821"/>
                              <a:gd name="T127" fmla="*/ 1821 h 19"/>
                              <a:gd name="T128" fmla="+- 0 3384 3187"/>
                              <a:gd name="T129" fmla="*/ T128 w 199"/>
                              <a:gd name="T130" fmla="+- 0 1839 1821"/>
                              <a:gd name="T131" fmla="*/ 1839 h 19"/>
                              <a:gd name="T132" fmla="+- 0 3385 3187"/>
                              <a:gd name="T133" fmla="*/ T132 w 199"/>
                              <a:gd name="T134" fmla="+- 0 1839 1821"/>
                              <a:gd name="T135" fmla="*/ 1839 h 19"/>
                              <a:gd name="T136" fmla="+- 0 3385 3187"/>
                              <a:gd name="T137" fmla="*/ T136 w 199"/>
                              <a:gd name="T138" fmla="+- 0 1821 1821"/>
                              <a:gd name="T139" fmla="*/ 182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9" h="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7"/>
                                </a:lnTo>
                                <a:lnTo>
                                  <a:pt x="33" y="0"/>
                                </a:lnTo>
                                <a:moveTo>
                                  <a:pt x="66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8"/>
                                </a:lnTo>
                                <a:lnTo>
                                  <a:pt x="66" y="0"/>
                                </a:lnTo>
                                <a:moveTo>
                                  <a:pt x="99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18"/>
                                </a:lnTo>
                                <a:lnTo>
                                  <a:pt x="99" y="0"/>
                                </a:lnTo>
                                <a:moveTo>
                                  <a:pt x="132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18"/>
                                </a:lnTo>
                                <a:lnTo>
                                  <a:pt x="132" y="18"/>
                                </a:lnTo>
                                <a:lnTo>
                                  <a:pt x="132" y="0"/>
                                </a:lnTo>
                                <a:moveTo>
                                  <a:pt x="165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7"/>
                                </a:lnTo>
                                <a:lnTo>
                                  <a:pt x="165" y="17"/>
                                </a:lnTo>
                                <a:lnTo>
                                  <a:pt x="165" y="0"/>
                                </a:lnTo>
                                <a:moveTo>
                                  <a:pt x="198" y="0"/>
                                </a:moveTo>
                                <a:lnTo>
                                  <a:pt x="197" y="0"/>
                                </a:lnTo>
                                <a:lnTo>
                                  <a:pt x="197" y="18"/>
                                </a:lnTo>
                                <a:lnTo>
                                  <a:pt x="198" y="18"/>
                                </a:lnTo>
                                <a:lnTo>
                                  <a:pt x="198" y="0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415" y="1832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83"/>
                        <wps:cNvSpPr>
                          <a:spLocks/>
                        </wps:cNvSpPr>
                        <wps:spPr bwMode="auto">
                          <a:xfrm>
                            <a:off x="3448" y="1824"/>
                            <a:ext cx="67" cy="19"/>
                          </a:xfrm>
                          <a:custGeom>
                            <a:avLst/>
                            <a:gdLst>
                              <a:gd name="T0" fmla="+- 0 3449 3448"/>
                              <a:gd name="T1" fmla="*/ T0 w 67"/>
                              <a:gd name="T2" fmla="+- 0 1825 1825"/>
                              <a:gd name="T3" fmla="*/ 1825 h 19"/>
                              <a:gd name="T4" fmla="+- 0 3448 3448"/>
                              <a:gd name="T5" fmla="*/ T4 w 67"/>
                              <a:gd name="T6" fmla="+- 0 1825 1825"/>
                              <a:gd name="T7" fmla="*/ 1825 h 19"/>
                              <a:gd name="T8" fmla="+- 0 3448 3448"/>
                              <a:gd name="T9" fmla="*/ T8 w 67"/>
                              <a:gd name="T10" fmla="+- 0 1843 1825"/>
                              <a:gd name="T11" fmla="*/ 1843 h 19"/>
                              <a:gd name="T12" fmla="+- 0 3449 3448"/>
                              <a:gd name="T13" fmla="*/ T12 w 67"/>
                              <a:gd name="T14" fmla="+- 0 1843 1825"/>
                              <a:gd name="T15" fmla="*/ 1843 h 19"/>
                              <a:gd name="T16" fmla="+- 0 3449 3448"/>
                              <a:gd name="T17" fmla="*/ T16 w 67"/>
                              <a:gd name="T18" fmla="+- 0 1825 1825"/>
                              <a:gd name="T19" fmla="*/ 1825 h 19"/>
                              <a:gd name="T20" fmla="+- 0 3482 3448"/>
                              <a:gd name="T21" fmla="*/ T20 w 67"/>
                              <a:gd name="T22" fmla="+- 0 1825 1825"/>
                              <a:gd name="T23" fmla="*/ 1825 h 19"/>
                              <a:gd name="T24" fmla="+- 0 3481 3448"/>
                              <a:gd name="T25" fmla="*/ T24 w 67"/>
                              <a:gd name="T26" fmla="+- 0 1825 1825"/>
                              <a:gd name="T27" fmla="*/ 1825 h 19"/>
                              <a:gd name="T28" fmla="+- 0 3481 3448"/>
                              <a:gd name="T29" fmla="*/ T28 w 67"/>
                              <a:gd name="T30" fmla="+- 0 1843 1825"/>
                              <a:gd name="T31" fmla="*/ 1843 h 19"/>
                              <a:gd name="T32" fmla="+- 0 3482 3448"/>
                              <a:gd name="T33" fmla="*/ T32 w 67"/>
                              <a:gd name="T34" fmla="+- 0 1843 1825"/>
                              <a:gd name="T35" fmla="*/ 1843 h 19"/>
                              <a:gd name="T36" fmla="+- 0 3482 3448"/>
                              <a:gd name="T37" fmla="*/ T36 w 67"/>
                              <a:gd name="T38" fmla="+- 0 1825 1825"/>
                              <a:gd name="T39" fmla="*/ 1825 h 19"/>
                              <a:gd name="T40" fmla="+- 0 3515 3448"/>
                              <a:gd name="T41" fmla="*/ T40 w 67"/>
                              <a:gd name="T42" fmla="+- 0 1825 1825"/>
                              <a:gd name="T43" fmla="*/ 1825 h 19"/>
                              <a:gd name="T44" fmla="+- 0 3514 3448"/>
                              <a:gd name="T45" fmla="*/ T44 w 67"/>
                              <a:gd name="T46" fmla="+- 0 1825 1825"/>
                              <a:gd name="T47" fmla="*/ 1825 h 19"/>
                              <a:gd name="T48" fmla="+- 0 3514 3448"/>
                              <a:gd name="T49" fmla="*/ T48 w 67"/>
                              <a:gd name="T50" fmla="+- 0 1843 1825"/>
                              <a:gd name="T51" fmla="*/ 1843 h 19"/>
                              <a:gd name="T52" fmla="+- 0 3515 3448"/>
                              <a:gd name="T53" fmla="*/ T52 w 67"/>
                              <a:gd name="T54" fmla="+- 0 1843 1825"/>
                              <a:gd name="T55" fmla="*/ 1843 h 19"/>
                              <a:gd name="T56" fmla="+- 0 3515 3448"/>
                              <a:gd name="T57" fmla="*/ T56 w 67"/>
                              <a:gd name="T58" fmla="+- 0 1825 1825"/>
                              <a:gd name="T59" fmla="*/ 182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" h="1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0"/>
                                </a:lnTo>
                                <a:moveTo>
                                  <a:pt x="34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4" y="0"/>
                                </a:lnTo>
                                <a:moveTo>
                                  <a:pt x="67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8"/>
                                </a:lnTo>
                                <a:lnTo>
                                  <a:pt x="67" y="18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546" y="1835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81"/>
                        <wps:cNvSpPr>
                          <a:spLocks/>
                        </wps:cNvSpPr>
                        <wps:spPr bwMode="auto">
                          <a:xfrm>
                            <a:off x="3578" y="1824"/>
                            <a:ext cx="718" cy="25"/>
                          </a:xfrm>
                          <a:custGeom>
                            <a:avLst/>
                            <a:gdLst>
                              <a:gd name="T0" fmla="+- 0 3579 3579"/>
                              <a:gd name="T1" fmla="*/ T0 w 718"/>
                              <a:gd name="T2" fmla="+- 0 1828 1824"/>
                              <a:gd name="T3" fmla="*/ 1828 h 25"/>
                              <a:gd name="T4" fmla="+- 0 3580 3579"/>
                              <a:gd name="T5" fmla="*/ T4 w 718"/>
                              <a:gd name="T6" fmla="+- 0 1846 1824"/>
                              <a:gd name="T7" fmla="*/ 1846 h 25"/>
                              <a:gd name="T8" fmla="+- 0 3612 3579"/>
                              <a:gd name="T9" fmla="*/ T8 w 718"/>
                              <a:gd name="T10" fmla="+- 0 1830 1824"/>
                              <a:gd name="T11" fmla="*/ 1830 h 25"/>
                              <a:gd name="T12" fmla="+- 0 3612 3579"/>
                              <a:gd name="T13" fmla="*/ T12 w 718"/>
                              <a:gd name="T14" fmla="+- 0 1847 1824"/>
                              <a:gd name="T15" fmla="*/ 1847 h 25"/>
                              <a:gd name="T16" fmla="+- 0 3612 3579"/>
                              <a:gd name="T17" fmla="*/ T16 w 718"/>
                              <a:gd name="T18" fmla="+- 0 1830 1824"/>
                              <a:gd name="T19" fmla="*/ 1830 h 25"/>
                              <a:gd name="T20" fmla="+- 0 3645 3579"/>
                              <a:gd name="T21" fmla="*/ T20 w 718"/>
                              <a:gd name="T22" fmla="+- 0 1830 1824"/>
                              <a:gd name="T23" fmla="*/ 1830 h 25"/>
                              <a:gd name="T24" fmla="+- 0 3645 3579"/>
                              <a:gd name="T25" fmla="*/ T24 w 718"/>
                              <a:gd name="T26" fmla="+- 0 1848 1824"/>
                              <a:gd name="T27" fmla="*/ 1848 h 25"/>
                              <a:gd name="T28" fmla="+- 0 3678 3579"/>
                              <a:gd name="T29" fmla="*/ T28 w 718"/>
                              <a:gd name="T30" fmla="+- 0 1831 1824"/>
                              <a:gd name="T31" fmla="*/ 1831 h 25"/>
                              <a:gd name="T32" fmla="+- 0 3678 3579"/>
                              <a:gd name="T33" fmla="*/ T32 w 718"/>
                              <a:gd name="T34" fmla="+- 0 1849 1824"/>
                              <a:gd name="T35" fmla="*/ 1849 h 25"/>
                              <a:gd name="T36" fmla="+- 0 3678 3579"/>
                              <a:gd name="T37" fmla="*/ T36 w 718"/>
                              <a:gd name="T38" fmla="+- 0 1831 1824"/>
                              <a:gd name="T39" fmla="*/ 1831 h 25"/>
                              <a:gd name="T40" fmla="+- 0 3702 3579"/>
                              <a:gd name="T41" fmla="*/ T40 w 718"/>
                              <a:gd name="T42" fmla="+- 0 1831 1824"/>
                              <a:gd name="T43" fmla="*/ 1831 h 25"/>
                              <a:gd name="T44" fmla="+- 0 3702 3579"/>
                              <a:gd name="T45" fmla="*/ T44 w 718"/>
                              <a:gd name="T46" fmla="+- 0 1849 1824"/>
                              <a:gd name="T47" fmla="*/ 1849 h 25"/>
                              <a:gd name="T48" fmla="+- 0 3735 3579"/>
                              <a:gd name="T49" fmla="*/ T48 w 718"/>
                              <a:gd name="T50" fmla="+- 0 1831 1824"/>
                              <a:gd name="T51" fmla="*/ 1831 h 25"/>
                              <a:gd name="T52" fmla="+- 0 3735 3579"/>
                              <a:gd name="T53" fmla="*/ T52 w 718"/>
                              <a:gd name="T54" fmla="+- 0 1849 1824"/>
                              <a:gd name="T55" fmla="*/ 1849 h 25"/>
                              <a:gd name="T56" fmla="+- 0 3735 3579"/>
                              <a:gd name="T57" fmla="*/ T56 w 718"/>
                              <a:gd name="T58" fmla="+- 0 1831 1824"/>
                              <a:gd name="T59" fmla="*/ 1831 h 25"/>
                              <a:gd name="T60" fmla="+- 0 3768 3579"/>
                              <a:gd name="T61" fmla="*/ T60 w 718"/>
                              <a:gd name="T62" fmla="+- 0 1831 1824"/>
                              <a:gd name="T63" fmla="*/ 1831 h 25"/>
                              <a:gd name="T64" fmla="+- 0 3768 3579"/>
                              <a:gd name="T65" fmla="*/ T64 w 718"/>
                              <a:gd name="T66" fmla="+- 0 1849 1824"/>
                              <a:gd name="T67" fmla="*/ 1849 h 25"/>
                              <a:gd name="T68" fmla="+- 0 3801 3579"/>
                              <a:gd name="T69" fmla="*/ T68 w 718"/>
                              <a:gd name="T70" fmla="+- 0 1830 1824"/>
                              <a:gd name="T71" fmla="*/ 1830 h 25"/>
                              <a:gd name="T72" fmla="+- 0 3801 3579"/>
                              <a:gd name="T73" fmla="*/ T72 w 718"/>
                              <a:gd name="T74" fmla="+- 0 1848 1824"/>
                              <a:gd name="T75" fmla="*/ 1848 h 25"/>
                              <a:gd name="T76" fmla="+- 0 3801 3579"/>
                              <a:gd name="T77" fmla="*/ T76 w 718"/>
                              <a:gd name="T78" fmla="+- 0 1830 1824"/>
                              <a:gd name="T79" fmla="*/ 1830 h 25"/>
                              <a:gd name="T80" fmla="+- 0 3834 3579"/>
                              <a:gd name="T81" fmla="*/ T80 w 718"/>
                              <a:gd name="T82" fmla="+- 0 1830 1824"/>
                              <a:gd name="T83" fmla="*/ 1830 h 25"/>
                              <a:gd name="T84" fmla="+- 0 3834 3579"/>
                              <a:gd name="T85" fmla="*/ T84 w 718"/>
                              <a:gd name="T86" fmla="+- 0 1848 1824"/>
                              <a:gd name="T87" fmla="*/ 1848 h 25"/>
                              <a:gd name="T88" fmla="+- 0 3867 3579"/>
                              <a:gd name="T89" fmla="*/ T88 w 718"/>
                              <a:gd name="T90" fmla="+- 0 1830 1824"/>
                              <a:gd name="T91" fmla="*/ 1830 h 25"/>
                              <a:gd name="T92" fmla="+- 0 3867 3579"/>
                              <a:gd name="T93" fmla="*/ T92 w 718"/>
                              <a:gd name="T94" fmla="+- 0 1848 1824"/>
                              <a:gd name="T95" fmla="*/ 1848 h 25"/>
                              <a:gd name="T96" fmla="+- 0 3867 3579"/>
                              <a:gd name="T97" fmla="*/ T96 w 718"/>
                              <a:gd name="T98" fmla="+- 0 1830 1824"/>
                              <a:gd name="T99" fmla="*/ 1830 h 25"/>
                              <a:gd name="T100" fmla="+- 0 3900 3579"/>
                              <a:gd name="T101" fmla="*/ T100 w 718"/>
                              <a:gd name="T102" fmla="+- 0 1829 1824"/>
                              <a:gd name="T103" fmla="*/ 1829 h 25"/>
                              <a:gd name="T104" fmla="+- 0 3900 3579"/>
                              <a:gd name="T105" fmla="*/ T104 w 718"/>
                              <a:gd name="T106" fmla="+- 0 1847 1824"/>
                              <a:gd name="T107" fmla="*/ 1847 h 25"/>
                              <a:gd name="T108" fmla="+- 0 3933 3579"/>
                              <a:gd name="T109" fmla="*/ T108 w 718"/>
                              <a:gd name="T110" fmla="+- 0 1828 1824"/>
                              <a:gd name="T111" fmla="*/ 1828 h 25"/>
                              <a:gd name="T112" fmla="+- 0 3933 3579"/>
                              <a:gd name="T113" fmla="*/ T112 w 718"/>
                              <a:gd name="T114" fmla="+- 0 1846 1824"/>
                              <a:gd name="T115" fmla="*/ 1846 h 25"/>
                              <a:gd name="T116" fmla="+- 0 3933 3579"/>
                              <a:gd name="T117" fmla="*/ T116 w 718"/>
                              <a:gd name="T118" fmla="+- 0 1828 1824"/>
                              <a:gd name="T119" fmla="*/ 1828 h 25"/>
                              <a:gd name="T120" fmla="+- 0 3966 3579"/>
                              <a:gd name="T121" fmla="*/ T120 w 718"/>
                              <a:gd name="T122" fmla="+- 0 1827 1824"/>
                              <a:gd name="T123" fmla="*/ 1827 h 25"/>
                              <a:gd name="T124" fmla="+- 0 3966 3579"/>
                              <a:gd name="T125" fmla="*/ T124 w 718"/>
                              <a:gd name="T126" fmla="+- 0 1845 1824"/>
                              <a:gd name="T127" fmla="*/ 1845 h 25"/>
                              <a:gd name="T128" fmla="+- 0 3999 3579"/>
                              <a:gd name="T129" fmla="*/ T128 w 718"/>
                              <a:gd name="T130" fmla="+- 0 1827 1824"/>
                              <a:gd name="T131" fmla="*/ 1827 h 25"/>
                              <a:gd name="T132" fmla="+- 0 3999 3579"/>
                              <a:gd name="T133" fmla="*/ T132 w 718"/>
                              <a:gd name="T134" fmla="+- 0 1845 1824"/>
                              <a:gd name="T135" fmla="*/ 1845 h 25"/>
                              <a:gd name="T136" fmla="+- 0 3999 3579"/>
                              <a:gd name="T137" fmla="*/ T136 w 718"/>
                              <a:gd name="T138" fmla="+- 0 1827 1824"/>
                              <a:gd name="T139" fmla="*/ 1827 h 25"/>
                              <a:gd name="T140" fmla="+- 0 4032 3579"/>
                              <a:gd name="T141" fmla="*/ T140 w 718"/>
                              <a:gd name="T142" fmla="+- 0 1827 1824"/>
                              <a:gd name="T143" fmla="*/ 1827 h 25"/>
                              <a:gd name="T144" fmla="+- 0 4032 3579"/>
                              <a:gd name="T145" fmla="*/ T144 w 718"/>
                              <a:gd name="T146" fmla="+- 0 1845 1824"/>
                              <a:gd name="T147" fmla="*/ 1845 h 25"/>
                              <a:gd name="T148" fmla="+- 0 4065 3579"/>
                              <a:gd name="T149" fmla="*/ T148 w 718"/>
                              <a:gd name="T150" fmla="+- 0 1826 1824"/>
                              <a:gd name="T151" fmla="*/ 1826 h 25"/>
                              <a:gd name="T152" fmla="+- 0 4064 3579"/>
                              <a:gd name="T153" fmla="*/ T152 w 718"/>
                              <a:gd name="T154" fmla="+- 0 1844 1824"/>
                              <a:gd name="T155" fmla="*/ 1844 h 25"/>
                              <a:gd name="T156" fmla="+- 0 4065 3579"/>
                              <a:gd name="T157" fmla="*/ T156 w 718"/>
                              <a:gd name="T158" fmla="+- 0 1826 1824"/>
                              <a:gd name="T159" fmla="*/ 1826 h 25"/>
                              <a:gd name="T160" fmla="+- 0 4097 3579"/>
                              <a:gd name="T161" fmla="*/ T160 w 718"/>
                              <a:gd name="T162" fmla="+- 0 1825 1824"/>
                              <a:gd name="T163" fmla="*/ 1825 h 25"/>
                              <a:gd name="T164" fmla="+- 0 4098 3579"/>
                              <a:gd name="T165" fmla="*/ T164 w 718"/>
                              <a:gd name="T166" fmla="+- 0 1843 1824"/>
                              <a:gd name="T167" fmla="*/ 1843 h 25"/>
                              <a:gd name="T168" fmla="+- 0 4131 3579"/>
                              <a:gd name="T169" fmla="*/ T168 w 718"/>
                              <a:gd name="T170" fmla="+- 0 1825 1824"/>
                              <a:gd name="T171" fmla="*/ 1825 h 25"/>
                              <a:gd name="T172" fmla="+- 0 4130 3579"/>
                              <a:gd name="T173" fmla="*/ T172 w 718"/>
                              <a:gd name="T174" fmla="+- 0 1843 1824"/>
                              <a:gd name="T175" fmla="*/ 1843 h 25"/>
                              <a:gd name="T176" fmla="+- 0 4131 3579"/>
                              <a:gd name="T177" fmla="*/ T176 w 718"/>
                              <a:gd name="T178" fmla="+- 0 1825 1824"/>
                              <a:gd name="T179" fmla="*/ 1825 h 25"/>
                              <a:gd name="T180" fmla="+- 0 4163 3579"/>
                              <a:gd name="T181" fmla="*/ T180 w 718"/>
                              <a:gd name="T182" fmla="+- 0 1825 1824"/>
                              <a:gd name="T183" fmla="*/ 1825 h 25"/>
                              <a:gd name="T184" fmla="+- 0 4164 3579"/>
                              <a:gd name="T185" fmla="*/ T184 w 718"/>
                              <a:gd name="T186" fmla="+- 0 1843 1824"/>
                              <a:gd name="T187" fmla="*/ 1843 h 25"/>
                              <a:gd name="T188" fmla="+- 0 4197 3579"/>
                              <a:gd name="T189" fmla="*/ T188 w 718"/>
                              <a:gd name="T190" fmla="+- 0 1824 1824"/>
                              <a:gd name="T191" fmla="*/ 1824 h 25"/>
                              <a:gd name="T192" fmla="+- 0 4196 3579"/>
                              <a:gd name="T193" fmla="*/ T192 w 718"/>
                              <a:gd name="T194" fmla="+- 0 1842 1824"/>
                              <a:gd name="T195" fmla="*/ 1842 h 25"/>
                              <a:gd name="T196" fmla="+- 0 4197 3579"/>
                              <a:gd name="T197" fmla="*/ T196 w 718"/>
                              <a:gd name="T198" fmla="+- 0 1824 1824"/>
                              <a:gd name="T199" fmla="*/ 1824 h 25"/>
                              <a:gd name="T200" fmla="+- 0 4229 3579"/>
                              <a:gd name="T201" fmla="*/ T200 w 718"/>
                              <a:gd name="T202" fmla="+- 0 1825 1824"/>
                              <a:gd name="T203" fmla="*/ 1825 h 25"/>
                              <a:gd name="T204" fmla="+- 0 4230 3579"/>
                              <a:gd name="T205" fmla="*/ T204 w 718"/>
                              <a:gd name="T206" fmla="+- 0 1843 1824"/>
                              <a:gd name="T207" fmla="*/ 1843 h 25"/>
                              <a:gd name="T208" fmla="+- 0 4263 3579"/>
                              <a:gd name="T209" fmla="*/ T208 w 718"/>
                              <a:gd name="T210" fmla="+- 0 1825 1824"/>
                              <a:gd name="T211" fmla="*/ 1825 h 25"/>
                              <a:gd name="T212" fmla="+- 0 4262 3579"/>
                              <a:gd name="T213" fmla="*/ T212 w 718"/>
                              <a:gd name="T214" fmla="+- 0 1843 1824"/>
                              <a:gd name="T215" fmla="*/ 1843 h 25"/>
                              <a:gd name="T216" fmla="+- 0 4263 3579"/>
                              <a:gd name="T217" fmla="*/ T216 w 718"/>
                              <a:gd name="T218" fmla="+- 0 1825 1824"/>
                              <a:gd name="T219" fmla="*/ 1825 h 25"/>
                              <a:gd name="T220" fmla="+- 0 4295 3579"/>
                              <a:gd name="T221" fmla="*/ T220 w 718"/>
                              <a:gd name="T222" fmla="+- 0 1825 1824"/>
                              <a:gd name="T223" fmla="*/ 1825 h 25"/>
                              <a:gd name="T224" fmla="+- 0 4296 3579"/>
                              <a:gd name="T225" fmla="*/ T224 w 718"/>
                              <a:gd name="T226" fmla="+- 0 1843 1824"/>
                              <a:gd name="T227" fmla="*/ 184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18" h="25">
                                <a:moveTo>
                                  <a:pt x="1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2"/>
                                </a:lnTo>
                                <a:lnTo>
                                  <a:pt x="1" y="22"/>
                                </a:lnTo>
                                <a:lnTo>
                                  <a:pt x="1" y="4"/>
                                </a:lnTo>
                                <a:moveTo>
                                  <a:pt x="33" y="6"/>
                                </a:moveTo>
                                <a:lnTo>
                                  <a:pt x="33" y="6"/>
                                </a:lnTo>
                                <a:lnTo>
                                  <a:pt x="33" y="23"/>
                                </a:lnTo>
                                <a:lnTo>
                                  <a:pt x="33" y="6"/>
                                </a:lnTo>
                                <a:moveTo>
                                  <a:pt x="66" y="6"/>
                                </a:moveTo>
                                <a:lnTo>
                                  <a:pt x="66" y="6"/>
                                </a:lnTo>
                                <a:lnTo>
                                  <a:pt x="66" y="24"/>
                                </a:lnTo>
                                <a:lnTo>
                                  <a:pt x="66" y="6"/>
                                </a:lnTo>
                                <a:moveTo>
                                  <a:pt x="99" y="7"/>
                                </a:moveTo>
                                <a:lnTo>
                                  <a:pt x="99" y="7"/>
                                </a:lnTo>
                                <a:lnTo>
                                  <a:pt x="99" y="25"/>
                                </a:lnTo>
                                <a:lnTo>
                                  <a:pt x="99" y="7"/>
                                </a:lnTo>
                                <a:moveTo>
                                  <a:pt x="123" y="7"/>
                                </a:moveTo>
                                <a:lnTo>
                                  <a:pt x="123" y="7"/>
                                </a:lnTo>
                                <a:lnTo>
                                  <a:pt x="123" y="25"/>
                                </a:lnTo>
                                <a:lnTo>
                                  <a:pt x="123" y="7"/>
                                </a:lnTo>
                                <a:moveTo>
                                  <a:pt x="156" y="7"/>
                                </a:moveTo>
                                <a:lnTo>
                                  <a:pt x="156" y="7"/>
                                </a:lnTo>
                                <a:lnTo>
                                  <a:pt x="156" y="25"/>
                                </a:lnTo>
                                <a:lnTo>
                                  <a:pt x="156" y="7"/>
                                </a:lnTo>
                                <a:moveTo>
                                  <a:pt x="189" y="7"/>
                                </a:moveTo>
                                <a:lnTo>
                                  <a:pt x="189" y="7"/>
                                </a:lnTo>
                                <a:lnTo>
                                  <a:pt x="189" y="25"/>
                                </a:lnTo>
                                <a:lnTo>
                                  <a:pt x="189" y="7"/>
                                </a:lnTo>
                                <a:moveTo>
                                  <a:pt x="222" y="6"/>
                                </a:moveTo>
                                <a:lnTo>
                                  <a:pt x="222" y="6"/>
                                </a:lnTo>
                                <a:lnTo>
                                  <a:pt x="222" y="24"/>
                                </a:lnTo>
                                <a:lnTo>
                                  <a:pt x="222" y="6"/>
                                </a:lnTo>
                                <a:moveTo>
                                  <a:pt x="255" y="6"/>
                                </a:moveTo>
                                <a:lnTo>
                                  <a:pt x="255" y="6"/>
                                </a:lnTo>
                                <a:lnTo>
                                  <a:pt x="255" y="24"/>
                                </a:lnTo>
                                <a:lnTo>
                                  <a:pt x="255" y="6"/>
                                </a:lnTo>
                                <a:moveTo>
                                  <a:pt x="288" y="6"/>
                                </a:moveTo>
                                <a:lnTo>
                                  <a:pt x="288" y="6"/>
                                </a:lnTo>
                                <a:lnTo>
                                  <a:pt x="288" y="24"/>
                                </a:lnTo>
                                <a:lnTo>
                                  <a:pt x="288" y="6"/>
                                </a:lnTo>
                                <a:moveTo>
                                  <a:pt x="321" y="5"/>
                                </a:moveTo>
                                <a:lnTo>
                                  <a:pt x="321" y="5"/>
                                </a:lnTo>
                                <a:lnTo>
                                  <a:pt x="321" y="23"/>
                                </a:lnTo>
                                <a:lnTo>
                                  <a:pt x="321" y="5"/>
                                </a:lnTo>
                                <a:moveTo>
                                  <a:pt x="354" y="4"/>
                                </a:moveTo>
                                <a:lnTo>
                                  <a:pt x="354" y="4"/>
                                </a:lnTo>
                                <a:lnTo>
                                  <a:pt x="354" y="22"/>
                                </a:lnTo>
                                <a:lnTo>
                                  <a:pt x="354" y="4"/>
                                </a:lnTo>
                                <a:moveTo>
                                  <a:pt x="387" y="3"/>
                                </a:moveTo>
                                <a:lnTo>
                                  <a:pt x="387" y="3"/>
                                </a:lnTo>
                                <a:lnTo>
                                  <a:pt x="387" y="21"/>
                                </a:lnTo>
                                <a:lnTo>
                                  <a:pt x="387" y="3"/>
                                </a:lnTo>
                                <a:moveTo>
                                  <a:pt x="420" y="3"/>
                                </a:moveTo>
                                <a:lnTo>
                                  <a:pt x="420" y="3"/>
                                </a:lnTo>
                                <a:lnTo>
                                  <a:pt x="420" y="21"/>
                                </a:lnTo>
                                <a:lnTo>
                                  <a:pt x="420" y="3"/>
                                </a:lnTo>
                                <a:moveTo>
                                  <a:pt x="453" y="3"/>
                                </a:moveTo>
                                <a:lnTo>
                                  <a:pt x="453" y="3"/>
                                </a:lnTo>
                                <a:lnTo>
                                  <a:pt x="453" y="21"/>
                                </a:lnTo>
                                <a:lnTo>
                                  <a:pt x="453" y="3"/>
                                </a:lnTo>
                                <a:moveTo>
                                  <a:pt x="486" y="2"/>
                                </a:moveTo>
                                <a:lnTo>
                                  <a:pt x="485" y="2"/>
                                </a:lnTo>
                                <a:lnTo>
                                  <a:pt x="485" y="20"/>
                                </a:lnTo>
                                <a:lnTo>
                                  <a:pt x="486" y="20"/>
                                </a:lnTo>
                                <a:lnTo>
                                  <a:pt x="486" y="2"/>
                                </a:lnTo>
                                <a:moveTo>
                                  <a:pt x="519" y="1"/>
                                </a:moveTo>
                                <a:lnTo>
                                  <a:pt x="518" y="1"/>
                                </a:lnTo>
                                <a:lnTo>
                                  <a:pt x="518" y="19"/>
                                </a:lnTo>
                                <a:lnTo>
                                  <a:pt x="519" y="19"/>
                                </a:lnTo>
                                <a:lnTo>
                                  <a:pt x="519" y="1"/>
                                </a:lnTo>
                                <a:moveTo>
                                  <a:pt x="552" y="1"/>
                                </a:moveTo>
                                <a:lnTo>
                                  <a:pt x="551" y="1"/>
                                </a:lnTo>
                                <a:lnTo>
                                  <a:pt x="551" y="19"/>
                                </a:lnTo>
                                <a:lnTo>
                                  <a:pt x="552" y="19"/>
                                </a:lnTo>
                                <a:lnTo>
                                  <a:pt x="552" y="1"/>
                                </a:lnTo>
                                <a:moveTo>
                                  <a:pt x="585" y="1"/>
                                </a:moveTo>
                                <a:lnTo>
                                  <a:pt x="584" y="1"/>
                                </a:lnTo>
                                <a:lnTo>
                                  <a:pt x="584" y="19"/>
                                </a:lnTo>
                                <a:lnTo>
                                  <a:pt x="585" y="19"/>
                                </a:lnTo>
                                <a:lnTo>
                                  <a:pt x="585" y="1"/>
                                </a:lnTo>
                                <a:moveTo>
                                  <a:pt x="618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18"/>
                                </a:lnTo>
                                <a:lnTo>
                                  <a:pt x="618" y="18"/>
                                </a:lnTo>
                                <a:lnTo>
                                  <a:pt x="618" y="0"/>
                                </a:lnTo>
                                <a:moveTo>
                                  <a:pt x="651" y="1"/>
                                </a:moveTo>
                                <a:lnTo>
                                  <a:pt x="650" y="1"/>
                                </a:lnTo>
                                <a:lnTo>
                                  <a:pt x="650" y="19"/>
                                </a:lnTo>
                                <a:lnTo>
                                  <a:pt x="651" y="19"/>
                                </a:lnTo>
                                <a:lnTo>
                                  <a:pt x="651" y="1"/>
                                </a:lnTo>
                                <a:moveTo>
                                  <a:pt x="684" y="1"/>
                                </a:moveTo>
                                <a:lnTo>
                                  <a:pt x="683" y="1"/>
                                </a:lnTo>
                                <a:lnTo>
                                  <a:pt x="683" y="19"/>
                                </a:lnTo>
                                <a:lnTo>
                                  <a:pt x="684" y="19"/>
                                </a:lnTo>
                                <a:lnTo>
                                  <a:pt x="684" y="1"/>
                                </a:lnTo>
                                <a:moveTo>
                                  <a:pt x="717" y="1"/>
                                </a:moveTo>
                                <a:lnTo>
                                  <a:pt x="716" y="1"/>
                                </a:lnTo>
                                <a:lnTo>
                                  <a:pt x="716" y="19"/>
                                </a:lnTo>
                                <a:lnTo>
                                  <a:pt x="717" y="19"/>
                                </a:lnTo>
                                <a:lnTo>
                                  <a:pt x="717" y="1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328" y="183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79"/>
                        <wps:cNvSpPr>
                          <a:spLocks/>
                        </wps:cNvSpPr>
                        <wps:spPr bwMode="auto">
                          <a:xfrm>
                            <a:off x="4361" y="1826"/>
                            <a:ext cx="34" cy="18"/>
                          </a:xfrm>
                          <a:custGeom>
                            <a:avLst/>
                            <a:gdLst>
                              <a:gd name="T0" fmla="+- 0 4362 4361"/>
                              <a:gd name="T1" fmla="*/ T0 w 34"/>
                              <a:gd name="T2" fmla="+- 0 1826 1826"/>
                              <a:gd name="T3" fmla="*/ 1826 h 18"/>
                              <a:gd name="T4" fmla="+- 0 4361 4361"/>
                              <a:gd name="T5" fmla="*/ T4 w 34"/>
                              <a:gd name="T6" fmla="+- 0 1826 1826"/>
                              <a:gd name="T7" fmla="*/ 1826 h 18"/>
                              <a:gd name="T8" fmla="+- 0 4361 4361"/>
                              <a:gd name="T9" fmla="*/ T8 w 34"/>
                              <a:gd name="T10" fmla="+- 0 1844 1826"/>
                              <a:gd name="T11" fmla="*/ 1844 h 18"/>
                              <a:gd name="T12" fmla="+- 0 4362 4361"/>
                              <a:gd name="T13" fmla="*/ T12 w 34"/>
                              <a:gd name="T14" fmla="+- 0 1844 1826"/>
                              <a:gd name="T15" fmla="*/ 1844 h 18"/>
                              <a:gd name="T16" fmla="+- 0 4362 4361"/>
                              <a:gd name="T17" fmla="*/ T16 w 34"/>
                              <a:gd name="T18" fmla="+- 0 1826 1826"/>
                              <a:gd name="T19" fmla="*/ 1826 h 18"/>
                              <a:gd name="T20" fmla="+- 0 4395 4361"/>
                              <a:gd name="T21" fmla="*/ T20 w 34"/>
                              <a:gd name="T22" fmla="+- 0 1826 1826"/>
                              <a:gd name="T23" fmla="*/ 1826 h 18"/>
                              <a:gd name="T24" fmla="+- 0 4394 4361"/>
                              <a:gd name="T25" fmla="*/ T24 w 34"/>
                              <a:gd name="T26" fmla="+- 0 1826 1826"/>
                              <a:gd name="T27" fmla="*/ 1826 h 18"/>
                              <a:gd name="T28" fmla="+- 0 4394 4361"/>
                              <a:gd name="T29" fmla="*/ T28 w 34"/>
                              <a:gd name="T30" fmla="+- 0 1844 1826"/>
                              <a:gd name="T31" fmla="*/ 1844 h 18"/>
                              <a:gd name="T32" fmla="+- 0 4395 4361"/>
                              <a:gd name="T33" fmla="*/ T32 w 34"/>
                              <a:gd name="T34" fmla="+- 0 1844 1826"/>
                              <a:gd name="T35" fmla="*/ 1844 h 18"/>
                              <a:gd name="T36" fmla="+- 0 4395 4361"/>
                              <a:gd name="T37" fmla="*/ T36 w 34"/>
                              <a:gd name="T38" fmla="+- 0 1826 1826"/>
                              <a:gd name="T39" fmla="*/ 182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8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" y="18"/>
                                </a:lnTo>
                                <a:lnTo>
                                  <a:pt x="1" y="0"/>
                                </a:lnTo>
                                <a:moveTo>
                                  <a:pt x="34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8"/>
                        <wps:cNvSpPr>
                          <a:spLocks/>
                        </wps:cNvSpPr>
                        <wps:spPr bwMode="auto">
                          <a:xfrm>
                            <a:off x="59709" y="-9568"/>
                            <a:ext cx="675" cy="30"/>
                          </a:xfrm>
                          <a:custGeom>
                            <a:avLst/>
                            <a:gdLst>
                              <a:gd name="T0" fmla="+- 0 4427 59709"/>
                              <a:gd name="T1" fmla="*/ T0 w 675"/>
                              <a:gd name="T2" fmla="+- 0 1835 -9567"/>
                              <a:gd name="T3" fmla="*/ 1835 h 30"/>
                              <a:gd name="T4" fmla="+- 0 4428 59709"/>
                              <a:gd name="T5" fmla="*/ T4 w 675"/>
                              <a:gd name="T6" fmla="+- 0 1834 -9567"/>
                              <a:gd name="T7" fmla="*/ 1834 h 30"/>
                              <a:gd name="T8" fmla="+- 0 4457 59709"/>
                              <a:gd name="T9" fmla="*/ T8 w 675"/>
                              <a:gd name="T10" fmla="+- 0 1834 -9567"/>
                              <a:gd name="T11" fmla="*/ 1834 h 30"/>
                              <a:gd name="T12" fmla="+- 0 4458 59709"/>
                              <a:gd name="T13" fmla="*/ T12 w 675"/>
                              <a:gd name="T14" fmla="+- 0 1834 -9567"/>
                              <a:gd name="T15" fmla="*/ 1834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5" h="30">
                                <a:moveTo>
                                  <a:pt x="-55282" y="11402"/>
                                </a:moveTo>
                                <a:lnTo>
                                  <a:pt x="-55281" y="11401"/>
                                </a:lnTo>
                                <a:moveTo>
                                  <a:pt x="-55252" y="11401"/>
                                </a:moveTo>
                                <a:lnTo>
                                  <a:pt x="-55251" y="11401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77"/>
                        <wps:cNvSpPr>
                          <a:spLocks/>
                        </wps:cNvSpPr>
                        <wps:spPr bwMode="auto">
                          <a:xfrm>
                            <a:off x="4490" y="1822"/>
                            <a:ext cx="776" cy="20"/>
                          </a:xfrm>
                          <a:custGeom>
                            <a:avLst/>
                            <a:gdLst>
                              <a:gd name="T0" fmla="+- 0 4490 4490"/>
                              <a:gd name="T1" fmla="*/ T0 w 776"/>
                              <a:gd name="T2" fmla="+- 0 1825 1823"/>
                              <a:gd name="T3" fmla="*/ 1825 h 20"/>
                              <a:gd name="T4" fmla="+- 0 4491 4490"/>
                              <a:gd name="T5" fmla="*/ T4 w 776"/>
                              <a:gd name="T6" fmla="+- 0 1843 1823"/>
                              <a:gd name="T7" fmla="*/ 1843 h 20"/>
                              <a:gd name="T8" fmla="+- 0 4524 4490"/>
                              <a:gd name="T9" fmla="*/ T8 w 776"/>
                              <a:gd name="T10" fmla="+- 0 1825 1823"/>
                              <a:gd name="T11" fmla="*/ 1825 h 20"/>
                              <a:gd name="T12" fmla="+- 0 4523 4490"/>
                              <a:gd name="T13" fmla="*/ T12 w 776"/>
                              <a:gd name="T14" fmla="+- 0 1843 1823"/>
                              <a:gd name="T15" fmla="*/ 1843 h 20"/>
                              <a:gd name="T16" fmla="+- 0 4524 4490"/>
                              <a:gd name="T17" fmla="*/ T16 w 776"/>
                              <a:gd name="T18" fmla="+- 0 1825 1823"/>
                              <a:gd name="T19" fmla="*/ 1825 h 20"/>
                              <a:gd name="T20" fmla="+- 0 4556 4490"/>
                              <a:gd name="T21" fmla="*/ T20 w 776"/>
                              <a:gd name="T22" fmla="+- 0 1824 1823"/>
                              <a:gd name="T23" fmla="*/ 1824 h 20"/>
                              <a:gd name="T24" fmla="+- 0 4557 4490"/>
                              <a:gd name="T25" fmla="*/ T24 w 776"/>
                              <a:gd name="T26" fmla="+- 0 1842 1823"/>
                              <a:gd name="T27" fmla="*/ 1842 h 20"/>
                              <a:gd name="T28" fmla="+- 0 4590 4490"/>
                              <a:gd name="T29" fmla="*/ T28 w 776"/>
                              <a:gd name="T30" fmla="+- 0 1823 1823"/>
                              <a:gd name="T31" fmla="*/ 1823 h 20"/>
                              <a:gd name="T32" fmla="+- 0 4589 4490"/>
                              <a:gd name="T33" fmla="*/ T32 w 776"/>
                              <a:gd name="T34" fmla="+- 0 1841 1823"/>
                              <a:gd name="T35" fmla="*/ 1841 h 20"/>
                              <a:gd name="T36" fmla="+- 0 4590 4490"/>
                              <a:gd name="T37" fmla="*/ T36 w 776"/>
                              <a:gd name="T38" fmla="+- 0 1823 1823"/>
                              <a:gd name="T39" fmla="*/ 1823 h 20"/>
                              <a:gd name="T40" fmla="+- 0 4622 4490"/>
                              <a:gd name="T41" fmla="*/ T40 w 776"/>
                              <a:gd name="T42" fmla="+- 0 1823 1823"/>
                              <a:gd name="T43" fmla="*/ 1823 h 20"/>
                              <a:gd name="T44" fmla="+- 0 4623 4490"/>
                              <a:gd name="T45" fmla="*/ T44 w 776"/>
                              <a:gd name="T46" fmla="+- 0 1841 1823"/>
                              <a:gd name="T47" fmla="*/ 1841 h 20"/>
                              <a:gd name="T48" fmla="+- 0 4656 4490"/>
                              <a:gd name="T49" fmla="*/ T48 w 776"/>
                              <a:gd name="T50" fmla="+- 0 1823 1823"/>
                              <a:gd name="T51" fmla="*/ 1823 h 20"/>
                              <a:gd name="T52" fmla="+- 0 4655 4490"/>
                              <a:gd name="T53" fmla="*/ T52 w 776"/>
                              <a:gd name="T54" fmla="+- 0 1841 1823"/>
                              <a:gd name="T55" fmla="*/ 1841 h 20"/>
                              <a:gd name="T56" fmla="+- 0 4656 4490"/>
                              <a:gd name="T57" fmla="*/ T56 w 776"/>
                              <a:gd name="T58" fmla="+- 0 1823 1823"/>
                              <a:gd name="T59" fmla="*/ 1823 h 20"/>
                              <a:gd name="T60" fmla="+- 0 4688 4490"/>
                              <a:gd name="T61" fmla="*/ T60 w 776"/>
                              <a:gd name="T62" fmla="+- 0 1823 1823"/>
                              <a:gd name="T63" fmla="*/ 1823 h 20"/>
                              <a:gd name="T64" fmla="+- 0 4689 4490"/>
                              <a:gd name="T65" fmla="*/ T64 w 776"/>
                              <a:gd name="T66" fmla="+- 0 1841 1823"/>
                              <a:gd name="T67" fmla="*/ 1841 h 20"/>
                              <a:gd name="T68" fmla="+- 0 4705 4490"/>
                              <a:gd name="T69" fmla="*/ T68 w 776"/>
                              <a:gd name="T70" fmla="+- 0 1823 1823"/>
                              <a:gd name="T71" fmla="*/ 1823 h 20"/>
                              <a:gd name="T72" fmla="+- 0 4705 4490"/>
                              <a:gd name="T73" fmla="*/ T72 w 776"/>
                              <a:gd name="T74" fmla="+- 0 1841 1823"/>
                              <a:gd name="T75" fmla="*/ 1841 h 20"/>
                              <a:gd name="T76" fmla="+- 0 4705 4490"/>
                              <a:gd name="T77" fmla="*/ T76 w 776"/>
                              <a:gd name="T78" fmla="+- 0 1823 1823"/>
                              <a:gd name="T79" fmla="*/ 1823 h 20"/>
                              <a:gd name="T80" fmla="+- 0 4738 4490"/>
                              <a:gd name="T81" fmla="*/ T80 w 776"/>
                              <a:gd name="T82" fmla="+- 0 1823 1823"/>
                              <a:gd name="T83" fmla="*/ 1823 h 20"/>
                              <a:gd name="T84" fmla="+- 0 4738 4490"/>
                              <a:gd name="T85" fmla="*/ T84 w 776"/>
                              <a:gd name="T86" fmla="+- 0 1841 1823"/>
                              <a:gd name="T87" fmla="*/ 1841 h 20"/>
                              <a:gd name="T88" fmla="+- 0 4771 4490"/>
                              <a:gd name="T89" fmla="*/ T88 w 776"/>
                              <a:gd name="T90" fmla="+- 0 1824 1823"/>
                              <a:gd name="T91" fmla="*/ 1824 h 20"/>
                              <a:gd name="T92" fmla="+- 0 4771 4490"/>
                              <a:gd name="T93" fmla="*/ T92 w 776"/>
                              <a:gd name="T94" fmla="+- 0 1842 1823"/>
                              <a:gd name="T95" fmla="*/ 1842 h 20"/>
                              <a:gd name="T96" fmla="+- 0 4771 4490"/>
                              <a:gd name="T97" fmla="*/ T96 w 776"/>
                              <a:gd name="T98" fmla="+- 0 1824 1823"/>
                              <a:gd name="T99" fmla="*/ 1824 h 20"/>
                              <a:gd name="T100" fmla="+- 0 4804 4490"/>
                              <a:gd name="T101" fmla="*/ T100 w 776"/>
                              <a:gd name="T102" fmla="+- 0 1825 1823"/>
                              <a:gd name="T103" fmla="*/ 1825 h 20"/>
                              <a:gd name="T104" fmla="+- 0 4804 4490"/>
                              <a:gd name="T105" fmla="*/ T104 w 776"/>
                              <a:gd name="T106" fmla="+- 0 1843 1823"/>
                              <a:gd name="T107" fmla="*/ 1843 h 20"/>
                              <a:gd name="T108" fmla="+- 0 4837 4490"/>
                              <a:gd name="T109" fmla="*/ T108 w 776"/>
                              <a:gd name="T110" fmla="+- 0 1825 1823"/>
                              <a:gd name="T111" fmla="*/ 1825 h 20"/>
                              <a:gd name="T112" fmla="+- 0 4837 4490"/>
                              <a:gd name="T113" fmla="*/ T112 w 776"/>
                              <a:gd name="T114" fmla="+- 0 1843 1823"/>
                              <a:gd name="T115" fmla="*/ 1843 h 20"/>
                              <a:gd name="T116" fmla="+- 0 4837 4490"/>
                              <a:gd name="T117" fmla="*/ T116 w 776"/>
                              <a:gd name="T118" fmla="+- 0 1825 1823"/>
                              <a:gd name="T119" fmla="*/ 1825 h 20"/>
                              <a:gd name="T120" fmla="+- 0 4870 4490"/>
                              <a:gd name="T121" fmla="*/ T120 w 776"/>
                              <a:gd name="T122" fmla="+- 0 1825 1823"/>
                              <a:gd name="T123" fmla="*/ 1825 h 20"/>
                              <a:gd name="T124" fmla="+- 0 4870 4490"/>
                              <a:gd name="T125" fmla="*/ T124 w 776"/>
                              <a:gd name="T126" fmla="+- 0 1843 1823"/>
                              <a:gd name="T127" fmla="*/ 1843 h 20"/>
                              <a:gd name="T128" fmla="+- 0 4903 4490"/>
                              <a:gd name="T129" fmla="*/ T128 w 776"/>
                              <a:gd name="T130" fmla="+- 0 1825 1823"/>
                              <a:gd name="T131" fmla="*/ 1825 h 20"/>
                              <a:gd name="T132" fmla="+- 0 4903 4490"/>
                              <a:gd name="T133" fmla="*/ T132 w 776"/>
                              <a:gd name="T134" fmla="+- 0 1843 1823"/>
                              <a:gd name="T135" fmla="*/ 1843 h 20"/>
                              <a:gd name="T136" fmla="+- 0 4903 4490"/>
                              <a:gd name="T137" fmla="*/ T136 w 776"/>
                              <a:gd name="T138" fmla="+- 0 1825 1823"/>
                              <a:gd name="T139" fmla="*/ 1825 h 20"/>
                              <a:gd name="T140" fmla="+- 0 4936 4490"/>
                              <a:gd name="T141" fmla="*/ T140 w 776"/>
                              <a:gd name="T142" fmla="+- 0 1825 1823"/>
                              <a:gd name="T143" fmla="*/ 1825 h 20"/>
                              <a:gd name="T144" fmla="+- 0 4936 4490"/>
                              <a:gd name="T145" fmla="*/ T144 w 776"/>
                              <a:gd name="T146" fmla="+- 0 1843 1823"/>
                              <a:gd name="T147" fmla="*/ 1843 h 20"/>
                              <a:gd name="T148" fmla="+- 0 4969 4490"/>
                              <a:gd name="T149" fmla="*/ T148 w 776"/>
                              <a:gd name="T150" fmla="+- 0 1825 1823"/>
                              <a:gd name="T151" fmla="*/ 1825 h 20"/>
                              <a:gd name="T152" fmla="+- 0 4968 4490"/>
                              <a:gd name="T153" fmla="*/ T152 w 776"/>
                              <a:gd name="T154" fmla="+- 0 1843 1823"/>
                              <a:gd name="T155" fmla="*/ 1843 h 20"/>
                              <a:gd name="T156" fmla="+- 0 4969 4490"/>
                              <a:gd name="T157" fmla="*/ T156 w 776"/>
                              <a:gd name="T158" fmla="+- 0 1825 1823"/>
                              <a:gd name="T159" fmla="*/ 1825 h 20"/>
                              <a:gd name="T160" fmla="+- 0 5001 4490"/>
                              <a:gd name="T161" fmla="*/ T160 w 776"/>
                              <a:gd name="T162" fmla="+- 0 1825 1823"/>
                              <a:gd name="T163" fmla="*/ 1825 h 20"/>
                              <a:gd name="T164" fmla="+- 0 5002 4490"/>
                              <a:gd name="T165" fmla="*/ T164 w 776"/>
                              <a:gd name="T166" fmla="+- 0 1843 1823"/>
                              <a:gd name="T167" fmla="*/ 1843 h 20"/>
                              <a:gd name="T168" fmla="+- 0 5035 4490"/>
                              <a:gd name="T169" fmla="*/ T168 w 776"/>
                              <a:gd name="T170" fmla="+- 0 1824 1823"/>
                              <a:gd name="T171" fmla="*/ 1824 h 20"/>
                              <a:gd name="T172" fmla="+- 0 5034 4490"/>
                              <a:gd name="T173" fmla="*/ T172 w 776"/>
                              <a:gd name="T174" fmla="+- 0 1842 1823"/>
                              <a:gd name="T175" fmla="*/ 1842 h 20"/>
                              <a:gd name="T176" fmla="+- 0 5035 4490"/>
                              <a:gd name="T177" fmla="*/ T176 w 776"/>
                              <a:gd name="T178" fmla="+- 0 1824 1823"/>
                              <a:gd name="T179" fmla="*/ 1824 h 20"/>
                              <a:gd name="T180" fmla="+- 0 5067 4490"/>
                              <a:gd name="T181" fmla="*/ T180 w 776"/>
                              <a:gd name="T182" fmla="+- 0 1824 1823"/>
                              <a:gd name="T183" fmla="*/ 1824 h 20"/>
                              <a:gd name="T184" fmla="+- 0 5068 4490"/>
                              <a:gd name="T185" fmla="*/ T184 w 776"/>
                              <a:gd name="T186" fmla="+- 0 1842 1823"/>
                              <a:gd name="T187" fmla="*/ 1842 h 20"/>
                              <a:gd name="T188" fmla="+- 0 5101 4490"/>
                              <a:gd name="T189" fmla="*/ T188 w 776"/>
                              <a:gd name="T190" fmla="+- 0 1824 1823"/>
                              <a:gd name="T191" fmla="*/ 1824 h 20"/>
                              <a:gd name="T192" fmla="+- 0 5100 4490"/>
                              <a:gd name="T193" fmla="*/ T192 w 776"/>
                              <a:gd name="T194" fmla="+- 0 1842 1823"/>
                              <a:gd name="T195" fmla="*/ 1842 h 20"/>
                              <a:gd name="T196" fmla="+- 0 5101 4490"/>
                              <a:gd name="T197" fmla="*/ T196 w 776"/>
                              <a:gd name="T198" fmla="+- 0 1824 1823"/>
                              <a:gd name="T199" fmla="*/ 1824 h 20"/>
                              <a:gd name="T200" fmla="+- 0 5133 4490"/>
                              <a:gd name="T201" fmla="*/ T200 w 776"/>
                              <a:gd name="T202" fmla="+- 0 1824 1823"/>
                              <a:gd name="T203" fmla="*/ 1824 h 20"/>
                              <a:gd name="T204" fmla="+- 0 5134 4490"/>
                              <a:gd name="T205" fmla="*/ T204 w 776"/>
                              <a:gd name="T206" fmla="+- 0 1842 1823"/>
                              <a:gd name="T207" fmla="*/ 1842 h 20"/>
                              <a:gd name="T208" fmla="+- 0 5167 4490"/>
                              <a:gd name="T209" fmla="*/ T208 w 776"/>
                              <a:gd name="T210" fmla="+- 0 1824 1823"/>
                              <a:gd name="T211" fmla="*/ 1824 h 20"/>
                              <a:gd name="T212" fmla="+- 0 5166 4490"/>
                              <a:gd name="T213" fmla="*/ T212 w 776"/>
                              <a:gd name="T214" fmla="+- 0 1842 1823"/>
                              <a:gd name="T215" fmla="*/ 1842 h 20"/>
                              <a:gd name="T216" fmla="+- 0 5167 4490"/>
                              <a:gd name="T217" fmla="*/ T216 w 776"/>
                              <a:gd name="T218" fmla="+- 0 1824 1823"/>
                              <a:gd name="T219" fmla="*/ 1824 h 20"/>
                              <a:gd name="T220" fmla="+- 0 5199 4490"/>
                              <a:gd name="T221" fmla="*/ T220 w 776"/>
                              <a:gd name="T222" fmla="+- 0 1823 1823"/>
                              <a:gd name="T223" fmla="*/ 1823 h 20"/>
                              <a:gd name="T224" fmla="+- 0 5200 4490"/>
                              <a:gd name="T225" fmla="*/ T224 w 776"/>
                              <a:gd name="T226" fmla="+- 0 1841 1823"/>
                              <a:gd name="T227" fmla="*/ 1841 h 20"/>
                              <a:gd name="T228" fmla="+- 0 5233 4490"/>
                              <a:gd name="T229" fmla="*/ T228 w 776"/>
                              <a:gd name="T230" fmla="+- 0 1823 1823"/>
                              <a:gd name="T231" fmla="*/ 1823 h 20"/>
                              <a:gd name="T232" fmla="+- 0 5232 4490"/>
                              <a:gd name="T233" fmla="*/ T232 w 776"/>
                              <a:gd name="T234" fmla="+- 0 1840 1823"/>
                              <a:gd name="T235" fmla="*/ 1840 h 20"/>
                              <a:gd name="T236" fmla="+- 0 5233 4490"/>
                              <a:gd name="T237" fmla="*/ T236 w 776"/>
                              <a:gd name="T238" fmla="+- 0 1823 1823"/>
                              <a:gd name="T239" fmla="*/ 1823 h 20"/>
                              <a:gd name="T240" fmla="+- 0 5265 4490"/>
                              <a:gd name="T241" fmla="*/ T240 w 776"/>
                              <a:gd name="T242" fmla="+- 0 1823 1823"/>
                              <a:gd name="T243" fmla="*/ 1823 h 20"/>
                              <a:gd name="T244" fmla="+- 0 5266 4490"/>
                              <a:gd name="T245" fmla="*/ T244 w 776"/>
                              <a:gd name="T246" fmla="+- 0 1840 1823"/>
                              <a:gd name="T247" fmla="*/ 1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6" h="20">
                                <a:moveTo>
                                  <a:pt x="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20"/>
                                </a:lnTo>
                                <a:lnTo>
                                  <a:pt x="1" y="20"/>
                                </a:lnTo>
                                <a:lnTo>
                                  <a:pt x="1" y="2"/>
                                </a:lnTo>
                                <a:moveTo>
                                  <a:pt x="34" y="2"/>
                                </a:moveTo>
                                <a:lnTo>
                                  <a:pt x="33" y="2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"/>
                                </a:lnTo>
                                <a:moveTo>
                                  <a:pt x="67" y="1"/>
                                </a:moveTo>
                                <a:lnTo>
                                  <a:pt x="66" y="1"/>
                                </a:lnTo>
                                <a:lnTo>
                                  <a:pt x="66" y="19"/>
                                </a:lnTo>
                                <a:lnTo>
                                  <a:pt x="67" y="19"/>
                                </a:lnTo>
                                <a:lnTo>
                                  <a:pt x="67" y="1"/>
                                </a:lnTo>
                                <a:moveTo>
                                  <a:pt x="100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0"/>
                                </a:lnTo>
                                <a:moveTo>
                                  <a:pt x="133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0"/>
                                </a:lnTo>
                                <a:moveTo>
                                  <a:pt x="166" y="0"/>
                                </a:moveTo>
                                <a:lnTo>
                                  <a:pt x="165" y="0"/>
                                </a:lnTo>
                                <a:lnTo>
                                  <a:pt x="165" y="18"/>
                                </a:lnTo>
                                <a:lnTo>
                                  <a:pt x="166" y="18"/>
                                </a:lnTo>
                                <a:lnTo>
                                  <a:pt x="166" y="0"/>
                                </a:lnTo>
                                <a:moveTo>
                                  <a:pt x="199" y="0"/>
                                </a:moveTo>
                                <a:lnTo>
                                  <a:pt x="198" y="0"/>
                                </a:lnTo>
                                <a:lnTo>
                                  <a:pt x="198" y="18"/>
                                </a:lnTo>
                                <a:lnTo>
                                  <a:pt x="199" y="18"/>
                                </a:lnTo>
                                <a:lnTo>
                                  <a:pt x="199" y="0"/>
                                </a:lnTo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18"/>
                                </a:lnTo>
                                <a:lnTo>
                                  <a:pt x="215" y="0"/>
                                </a:lnTo>
                                <a:moveTo>
                                  <a:pt x="248" y="0"/>
                                </a:moveTo>
                                <a:lnTo>
                                  <a:pt x="248" y="0"/>
                                </a:lnTo>
                                <a:lnTo>
                                  <a:pt x="248" y="18"/>
                                </a:lnTo>
                                <a:lnTo>
                                  <a:pt x="248" y="0"/>
                                </a:lnTo>
                                <a:moveTo>
                                  <a:pt x="281" y="1"/>
                                </a:moveTo>
                                <a:lnTo>
                                  <a:pt x="281" y="1"/>
                                </a:lnTo>
                                <a:lnTo>
                                  <a:pt x="281" y="19"/>
                                </a:lnTo>
                                <a:lnTo>
                                  <a:pt x="281" y="1"/>
                                </a:lnTo>
                                <a:moveTo>
                                  <a:pt x="314" y="2"/>
                                </a:moveTo>
                                <a:lnTo>
                                  <a:pt x="314" y="2"/>
                                </a:lnTo>
                                <a:lnTo>
                                  <a:pt x="314" y="20"/>
                                </a:lnTo>
                                <a:lnTo>
                                  <a:pt x="314" y="2"/>
                                </a:lnTo>
                                <a:moveTo>
                                  <a:pt x="347" y="2"/>
                                </a:moveTo>
                                <a:lnTo>
                                  <a:pt x="347" y="2"/>
                                </a:lnTo>
                                <a:lnTo>
                                  <a:pt x="347" y="20"/>
                                </a:lnTo>
                                <a:lnTo>
                                  <a:pt x="347" y="2"/>
                                </a:lnTo>
                                <a:moveTo>
                                  <a:pt x="380" y="2"/>
                                </a:moveTo>
                                <a:lnTo>
                                  <a:pt x="380" y="2"/>
                                </a:lnTo>
                                <a:lnTo>
                                  <a:pt x="380" y="20"/>
                                </a:lnTo>
                                <a:lnTo>
                                  <a:pt x="380" y="2"/>
                                </a:lnTo>
                                <a:moveTo>
                                  <a:pt x="413" y="2"/>
                                </a:moveTo>
                                <a:lnTo>
                                  <a:pt x="413" y="2"/>
                                </a:lnTo>
                                <a:lnTo>
                                  <a:pt x="413" y="20"/>
                                </a:lnTo>
                                <a:lnTo>
                                  <a:pt x="413" y="2"/>
                                </a:lnTo>
                                <a:moveTo>
                                  <a:pt x="446" y="2"/>
                                </a:moveTo>
                                <a:lnTo>
                                  <a:pt x="446" y="2"/>
                                </a:lnTo>
                                <a:lnTo>
                                  <a:pt x="446" y="20"/>
                                </a:lnTo>
                                <a:lnTo>
                                  <a:pt x="446" y="2"/>
                                </a:lnTo>
                                <a:moveTo>
                                  <a:pt x="479" y="2"/>
                                </a:moveTo>
                                <a:lnTo>
                                  <a:pt x="478" y="2"/>
                                </a:lnTo>
                                <a:lnTo>
                                  <a:pt x="478" y="20"/>
                                </a:lnTo>
                                <a:lnTo>
                                  <a:pt x="479" y="20"/>
                                </a:lnTo>
                                <a:lnTo>
                                  <a:pt x="479" y="2"/>
                                </a:lnTo>
                                <a:moveTo>
                                  <a:pt x="512" y="2"/>
                                </a:moveTo>
                                <a:lnTo>
                                  <a:pt x="511" y="2"/>
                                </a:lnTo>
                                <a:lnTo>
                                  <a:pt x="511" y="20"/>
                                </a:lnTo>
                                <a:lnTo>
                                  <a:pt x="512" y="20"/>
                                </a:lnTo>
                                <a:lnTo>
                                  <a:pt x="512" y="2"/>
                                </a:lnTo>
                                <a:moveTo>
                                  <a:pt x="545" y="1"/>
                                </a:moveTo>
                                <a:lnTo>
                                  <a:pt x="544" y="1"/>
                                </a:lnTo>
                                <a:lnTo>
                                  <a:pt x="544" y="19"/>
                                </a:lnTo>
                                <a:lnTo>
                                  <a:pt x="545" y="19"/>
                                </a:lnTo>
                                <a:lnTo>
                                  <a:pt x="545" y="1"/>
                                </a:lnTo>
                                <a:moveTo>
                                  <a:pt x="578" y="1"/>
                                </a:moveTo>
                                <a:lnTo>
                                  <a:pt x="577" y="1"/>
                                </a:lnTo>
                                <a:lnTo>
                                  <a:pt x="577" y="19"/>
                                </a:lnTo>
                                <a:lnTo>
                                  <a:pt x="578" y="19"/>
                                </a:lnTo>
                                <a:lnTo>
                                  <a:pt x="578" y="1"/>
                                </a:lnTo>
                                <a:moveTo>
                                  <a:pt x="611" y="1"/>
                                </a:moveTo>
                                <a:lnTo>
                                  <a:pt x="610" y="1"/>
                                </a:lnTo>
                                <a:lnTo>
                                  <a:pt x="610" y="19"/>
                                </a:lnTo>
                                <a:lnTo>
                                  <a:pt x="611" y="19"/>
                                </a:lnTo>
                                <a:lnTo>
                                  <a:pt x="611" y="1"/>
                                </a:lnTo>
                                <a:moveTo>
                                  <a:pt x="644" y="1"/>
                                </a:moveTo>
                                <a:lnTo>
                                  <a:pt x="643" y="1"/>
                                </a:lnTo>
                                <a:lnTo>
                                  <a:pt x="643" y="19"/>
                                </a:lnTo>
                                <a:lnTo>
                                  <a:pt x="644" y="19"/>
                                </a:lnTo>
                                <a:lnTo>
                                  <a:pt x="644" y="1"/>
                                </a:lnTo>
                                <a:moveTo>
                                  <a:pt x="677" y="1"/>
                                </a:moveTo>
                                <a:lnTo>
                                  <a:pt x="676" y="1"/>
                                </a:lnTo>
                                <a:lnTo>
                                  <a:pt x="676" y="19"/>
                                </a:lnTo>
                                <a:lnTo>
                                  <a:pt x="677" y="19"/>
                                </a:lnTo>
                                <a:lnTo>
                                  <a:pt x="677" y="1"/>
                                </a:lnTo>
                                <a:moveTo>
                                  <a:pt x="710" y="0"/>
                                </a:moveTo>
                                <a:lnTo>
                                  <a:pt x="709" y="0"/>
                                </a:lnTo>
                                <a:lnTo>
                                  <a:pt x="709" y="18"/>
                                </a:lnTo>
                                <a:lnTo>
                                  <a:pt x="710" y="18"/>
                                </a:lnTo>
                                <a:lnTo>
                                  <a:pt x="710" y="0"/>
                                </a:lnTo>
                                <a:moveTo>
                                  <a:pt x="743" y="0"/>
                                </a:moveTo>
                                <a:lnTo>
                                  <a:pt x="742" y="0"/>
                                </a:lnTo>
                                <a:lnTo>
                                  <a:pt x="742" y="17"/>
                                </a:lnTo>
                                <a:lnTo>
                                  <a:pt x="743" y="17"/>
                                </a:lnTo>
                                <a:lnTo>
                                  <a:pt x="743" y="0"/>
                                </a:lnTo>
                                <a:moveTo>
                                  <a:pt x="776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7"/>
                                </a:lnTo>
                                <a:lnTo>
                                  <a:pt x="776" y="17"/>
                                </a:lnTo>
                                <a:lnTo>
                                  <a:pt x="776" y="0"/>
                                </a:lnTo>
                              </a:path>
                            </a:pathLst>
                          </a:custGeom>
                          <a:solidFill>
                            <a:srgbClr val="A257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76"/>
                        <wps:cNvSpPr>
                          <a:spLocks/>
                        </wps:cNvSpPr>
                        <wps:spPr bwMode="auto">
                          <a:xfrm>
                            <a:off x="19053" y="-44000"/>
                            <a:ext cx="46928" cy="2"/>
                          </a:xfrm>
                          <a:custGeom>
                            <a:avLst/>
                            <a:gdLst>
                              <a:gd name="T0" fmla="+- 0 2566 19053"/>
                              <a:gd name="T1" fmla="*/ T0 w 46928"/>
                              <a:gd name="T2" fmla="+- 0 2832 19053"/>
                              <a:gd name="T3" fmla="*/ T2 w 46928"/>
                              <a:gd name="T4" fmla="+- 0 3541 19053"/>
                              <a:gd name="T5" fmla="*/ T4 w 46928"/>
                              <a:gd name="T6" fmla="+- 0 3568 19053"/>
                              <a:gd name="T7" fmla="*/ T6 w 46928"/>
                              <a:gd name="T8" fmla="+- 0 3616 19053"/>
                              <a:gd name="T9" fmla="*/ T8 w 46928"/>
                              <a:gd name="T10" fmla="+- 0 3643 19053"/>
                              <a:gd name="T11" fmla="*/ T10 w 46928"/>
                              <a:gd name="T12" fmla="+- 0 3691 19053"/>
                              <a:gd name="T13" fmla="*/ T12 w 46928"/>
                              <a:gd name="T14" fmla="+- 0 3718 19053"/>
                              <a:gd name="T15" fmla="*/ T14 w 46928"/>
                              <a:gd name="T16" fmla="+- 0 3766 19053"/>
                              <a:gd name="T17" fmla="*/ T16 w 46928"/>
                              <a:gd name="T18" fmla="+- 0 3792 19053"/>
                              <a:gd name="T19" fmla="*/ T18 w 46928"/>
                              <a:gd name="T20" fmla="+- 0 4450 19053"/>
                              <a:gd name="T21" fmla="*/ T20 w 46928"/>
                              <a:gd name="T22" fmla="+- 0 4451 19053"/>
                              <a:gd name="T23" fmla="*/ T22 w 46928"/>
                              <a:gd name="T24" fmla="+- 0 4483 19053"/>
                              <a:gd name="T25" fmla="*/ T24 w 46928"/>
                              <a:gd name="T26" fmla="+- 0 4484 19053"/>
                              <a:gd name="T27" fmla="*/ T26 w 46928"/>
                              <a:gd name="T28" fmla="+- 0 4516 19053"/>
                              <a:gd name="T29" fmla="*/ T28 w 46928"/>
                              <a:gd name="T30" fmla="+- 0 4516 19053"/>
                              <a:gd name="T31" fmla="*/ T30 w 46928"/>
                              <a:gd name="T32" fmla="+- 0 4549 19053"/>
                              <a:gd name="T33" fmla="*/ T32 w 46928"/>
                              <a:gd name="T34" fmla="+- 0 4549 19053"/>
                              <a:gd name="T35" fmla="*/ T34 w 46928"/>
                              <a:gd name="T36" fmla="+- 0 4582 19053"/>
                              <a:gd name="T37" fmla="*/ T36 w 46928"/>
                              <a:gd name="T38" fmla="+- 0 4582 19053"/>
                              <a:gd name="T39" fmla="*/ T38 w 46928"/>
                              <a:gd name="T40" fmla="+- 0 4615 19053"/>
                              <a:gd name="T41" fmla="*/ T40 w 46928"/>
                              <a:gd name="T42" fmla="+- 0 4615 19053"/>
                              <a:gd name="T43" fmla="*/ T42 w 46928"/>
                              <a:gd name="T44" fmla="+- 0 4648 19053"/>
                              <a:gd name="T45" fmla="*/ T44 w 46928"/>
                              <a:gd name="T46" fmla="+- 0 4648 19053"/>
                              <a:gd name="T47" fmla="*/ T46 w 46928"/>
                              <a:gd name="T48" fmla="+- 0 4681 19053"/>
                              <a:gd name="T49" fmla="*/ T48 w 46928"/>
                              <a:gd name="T50" fmla="+- 0 4681 19053"/>
                              <a:gd name="T51" fmla="*/ T50 w 46928"/>
                              <a:gd name="T52" fmla="+- 0 4714 19053"/>
                              <a:gd name="T53" fmla="*/ T52 w 46928"/>
                              <a:gd name="T54" fmla="+- 0 4714 19053"/>
                              <a:gd name="T55" fmla="*/ T54 w 469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</a:cxnLst>
                            <a:rect l="0" t="0" r="r" b="b"/>
                            <a:pathLst>
                              <a:path w="46928">
                                <a:moveTo>
                                  <a:pt x="-16487" y="44264"/>
                                </a:moveTo>
                                <a:lnTo>
                                  <a:pt x="-16221" y="44264"/>
                                </a:lnTo>
                                <a:moveTo>
                                  <a:pt x="-15512" y="44264"/>
                                </a:moveTo>
                                <a:lnTo>
                                  <a:pt x="-15485" y="44264"/>
                                </a:lnTo>
                                <a:moveTo>
                                  <a:pt x="-15437" y="44264"/>
                                </a:moveTo>
                                <a:lnTo>
                                  <a:pt x="-15410" y="44264"/>
                                </a:lnTo>
                                <a:moveTo>
                                  <a:pt x="-15362" y="44264"/>
                                </a:moveTo>
                                <a:lnTo>
                                  <a:pt x="-15335" y="44264"/>
                                </a:lnTo>
                                <a:moveTo>
                                  <a:pt x="-15287" y="44264"/>
                                </a:moveTo>
                                <a:lnTo>
                                  <a:pt x="-15261" y="44264"/>
                                </a:lnTo>
                                <a:moveTo>
                                  <a:pt x="-14603" y="44264"/>
                                </a:moveTo>
                                <a:lnTo>
                                  <a:pt x="-14602" y="44264"/>
                                </a:lnTo>
                                <a:moveTo>
                                  <a:pt x="-14570" y="44264"/>
                                </a:moveTo>
                                <a:lnTo>
                                  <a:pt x="-14569" y="44264"/>
                                </a:lnTo>
                                <a:moveTo>
                                  <a:pt x="-14537" y="44264"/>
                                </a:moveTo>
                                <a:lnTo>
                                  <a:pt x="-14537" y="44264"/>
                                </a:lnTo>
                                <a:moveTo>
                                  <a:pt x="-14504" y="44264"/>
                                </a:moveTo>
                                <a:lnTo>
                                  <a:pt x="-14504" y="44264"/>
                                </a:lnTo>
                                <a:moveTo>
                                  <a:pt x="-14471" y="44264"/>
                                </a:moveTo>
                                <a:lnTo>
                                  <a:pt x="-14471" y="44264"/>
                                </a:lnTo>
                                <a:moveTo>
                                  <a:pt x="-14438" y="44264"/>
                                </a:moveTo>
                                <a:lnTo>
                                  <a:pt x="-14438" y="44264"/>
                                </a:lnTo>
                                <a:moveTo>
                                  <a:pt x="-14405" y="44264"/>
                                </a:moveTo>
                                <a:lnTo>
                                  <a:pt x="-14405" y="44264"/>
                                </a:lnTo>
                                <a:moveTo>
                                  <a:pt x="-14372" y="44264"/>
                                </a:moveTo>
                                <a:lnTo>
                                  <a:pt x="-14372" y="44264"/>
                                </a:lnTo>
                                <a:moveTo>
                                  <a:pt x="-14339" y="44264"/>
                                </a:moveTo>
                                <a:lnTo>
                                  <a:pt x="-14339" y="44264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197"/>
                            <a:ext cx="157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tabs>
                                  <w:tab w:val="left" w:pos="975"/>
                                </w:tabs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M13 10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mM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ab/>
                                <w:t>M13 1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197"/>
                            <a:ext cx="69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2"/>
                                </w:rPr>
                                <w:t>M13 0.1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2527"/>
                            <a:ext cx="9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059" y="2527"/>
                            <a:ext cx="1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2527"/>
                            <a:ext cx="1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2527"/>
                            <a:ext cx="1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2527"/>
                            <a:ext cx="1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780" y="2527"/>
                            <a:ext cx="1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211" y="2527"/>
                            <a:ext cx="16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361" style="position:absolute;left:0;text-align:left;margin-left:121.5pt;margin-top:3.45pt;width:156pt;height:129.95pt;z-index:251662848;mso-position-horizontal-relative:page" coordorigin="2430,69" coordsize="3120,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">
                <v:line id="Line 118" o:spid="_x0000_s1362" style="position:absolute;visibility:visible;mso-wrap-style:square" from="2484,2491" to="5497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" strokeweight=".21697mm"/>
                <v:shape id="AutoShape 117" o:spid="_x0000_s1363" style="position:absolute;left:2908;top:2479;width:2164;height:2;visibility:visible;mso-wrap-style:square;v-text-anchor:top" coordsize="2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" path="m,l13,m430,r13,m861,r12,m1291,r12,m1722,r12,m2152,r12,e" filled="f" strokeweight=".40983mm">
                  <v:path arrowok="t" o:connecttype="custom" o:connectlocs="0,0;13,0;430,0;443,0;861,0;873,0;1291,0;1303,0;1722,0;1734,0;2152,0;2164,0" o:connectangles="0,0,0,0,0,0,0,0,0,0,0,0"/>
                </v:shape>
                <v:shape id="AutoShape 116" o:spid="_x0000_s1364" style="position:absolute;left:21963;top:3830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" path="m-19265,-1340r,-47m-18834,-1340r,-47m-18404,-1340r,-47m-17974,-1340r,-47m-17543,-1340r,-47m-17113,-1340r,-47m-16682,-1340r,-47e" filled="f" strokeweight=".21753mm">
                  <v:path arrowok="t" o:connecttype="custom" o:connectlocs="-19265,2491;-19265,2444;-18834,2491;-18834,2444;-18404,2491;-18404,2444;-17974,2491;-17974,2444;-17543,2491;-17543,2444;-17113,2491;-17113,2444;-16682,2491;-16682,2444" o:connectangles="0,0,0,0,0,0,0,0,0,0,0,0,0,0"/>
                </v:shape>
                <v:shape id="AutoShape 115" o:spid="_x0000_s1365" style="position:absolute;left:17267;top:-48156;width:65801;height:53021;visibility:visible;mso-wrap-style:square;v-text-anchor:top" coordsize="65801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" path="m-14784,49186r,1460m-14784,48231r3013,e" filled="f" strokeweight=".21753mm">
                  <v:path arrowok="t" o:connecttype="custom" o:connectlocs="-14784,1031;-14784,2491;-14784,76;-11771,76" o:connectangles="0,0,0,0"/>
                </v:shape>
                <v:shape id="AutoShape 114" o:spid="_x0000_s1366" style="position:absolute;left:2908;top:87;width:2164;height:2;visibility:visible;mso-wrap-style:square;v-text-anchor:top" coordsize="2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" path="m,l13,m430,r13,m861,r12,m1291,r12,m1722,r12,m2152,r12,e" filled="f" strokeweight=".41031mm">
                  <v:path arrowok="t" o:connecttype="custom" o:connectlocs="0,0;13,0;430,0;443,0;861,0;873,0;1291,0;1303,0;1722,0;1734,0;2152,0;2164,0" o:connectangles="0,0,0,0,0,0,0,0,0,0,0,0"/>
                </v:shape>
                <v:shape id="AutoShape 113" o:spid="_x0000_s1367" style="position:absolute;left:21963;top:-48156;width:56409;height:1036;visibility:visible;mso-wrap-style:square;v-text-anchor:top" coordsize="5640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" path="m-19265,48231r,47m-18834,48231r,47m-18404,48231r,47m-17974,48231r,47m-17543,48231r,47m-17113,48231r,47m-16682,48231r,47e" filled="f" strokeweight=".21753mm">
                  <v:path arrowok="t" o:connecttype="custom" o:connectlocs="-19265,76;-19265,123;-18834,76;-18834,123;-18404,76;-18404,123;-17974,76;-17974,123;-17543,76;-17543,123;-17113,76;-17113,123;-16682,76;-16682,123" o:connectangles="0,0,0,0,0,0,0,0,0,0,0,0,0,0"/>
                </v:shape>
                <v:line id="Line 112" o:spid="_x0000_s1368" style="position:absolute;visibility:visible;mso-wrap-style:square" from="2484,76" to="2484,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" strokeweight=".21806mm"/>
                <v:shape id="AutoShape 111" o:spid="_x0000_s1369" style="position:absolute;left:16232;top:-48156;width:2071;height:53021;visibility:visible;mso-wrap-style:square;v-text-anchor:top" coordsize="2071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" path="m-13749,49186r-48,21m-13749,49186r47,-22m-13749,49143r-48,21m-13749,49143r47,-21m-13749,50418r23,m-13749,49961r23,m-13749,49505r23,m-13749,48916r23,m-13749,48459r23,m-13749,50646r47,m-13749,50190r47,m-13749,49733r47,m-13749,49277r47,m-13749,49143r47,m-13749,48687r47,m-13749,48231r47,e" filled="f" strokeweight=".21753mm">
                  <v:path arrowok="t" o:connecttype="custom" o:connectlocs="-13749,1031;-13797,1052;-13749,1031;-13702,1009;-13749,988;-13797,1009;-13749,988;-13702,967;-13749,2263;-13726,2263;-13749,1806;-13726,1806;-13749,1350;-13726,1350;-13749,761;-13726,761;-13749,304;-13726,304;-13749,2491;-13702,2491;-13749,2035;-13702,2035;-13749,1578;-13702,1578;-13749,1122;-13702,1122;-13749,988;-13702,988;-13749,532;-13702,532;-13749,76;-13702,76" o:connectangles="0,0,0,0,0,0,0,0,0,0,0,0,0,0,0,0,0,0,0,0,0,0,0,0,0,0,0,0,0,0,0,0"/>
                </v:shape>
                <v:shape id="AutoShape 110" o:spid="_x0000_s1370" style="position:absolute;left:83068;top:-48156;width:2;height:53021;visibility:visible;mso-wrap-style:square;v-text-anchor:top" coordsize="2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" path="m-77571,49186r,1460m-77571,48231r,912e" filled="f" strokeweight=".21753mm">
                  <v:path arrowok="t" o:connecttype="custom" o:connectlocs="0,1031;0,2491;0,76;0,988" o:connectangles="0,0,0,0"/>
                </v:shape>
                <v:shape id="AutoShape 109" o:spid="_x0000_s1371" style="position:absolute;left:82033;top:-48156;width:2070;height:53021;visibility:visible;mso-wrap-style:square;v-text-anchor:top" coordsize="2070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" path="m-76536,49186r47,-22m-76536,49186r-48,21m-76536,49143r47,-21m-76536,49143r-48,21m-76536,50418r-24,m-76536,49961r-24,m-76536,49505r-24,m-76536,48916r-24,m-76536,48459r-24,m-76536,50646r-48,m-76536,50190r-48,m-76536,49733r-48,m-76536,49277r-48,m-76536,49143r-48,m-76536,48687r-48,m-76536,48231r-48,e" filled="f" strokeweight=".21753mm">
                  <v:path arrowok="t" o:connecttype="custom" o:connectlocs="-76536,1031;-76489,1009;-76536,1031;-76584,1052;-76536,988;-76489,967;-76536,988;-76584,1009;-76536,2263;-76560,2263;-76536,1806;-76560,1806;-76536,1350;-76560,1350;-76536,761;-76560,761;-76536,304;-76560,304;-76536,2491;-76584,2491;-76536,2035;-76584,2035;-76536,1578;-76584,1578;-76536,1122;-76584,1122;-76536,988;-76584,988;-76536,532;-76584,532;-76536,76;-76584,76" o:connectangles="0,0,0,0,0,0,0,0,0,0,0,0,0,0,0,0,0,0,0,0,0,0,0,0,0,0,0,0,0,0,0,0"/>
                </v:shape>
                <v:shape id="AutoShape 108" o:spid="_x0000_s1372" style="position:absolute;left:21963;top:-23791;width:56409;height:15289;visibility:visible;mso-wrap-style:square;v-text-anchor:top" coordsize="5640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" path="m-19265,25630r8,-1l-19256,25629r1,l-19253,25629r1,l-19251,25629r2,l-19249,25628r2,l-19245,25628r1,l-19242,25628r1,l-19240,25628r1,l-19238,25628r2,l-19235,25628r1,l-19232,25628r1,l-19229,25628r2,l-19226,25628r1,-1l-19223,25627r1,l-19220,25627r1,l-19218,25627r2,l-19215,25627r2,-1l-19212,25626r2,l-19209,25626r2,l-19206,25626r1,l-19203,25626r1,l-19201,25626r3,l-19197,25626r1,l-19194,25626r1,l-19192,25626r2,l-19189,25626r1,l-19186,25626r1,l-19183,25626r2,l-19180,25626r1,l-19177,25625r1,l-19174,25625r1,l-19172,25625r2,l-19169,25625r1,l-19166,25625r2,l-19163,25625r2,l-19160,25625r1,l-19157,25625r1,l-19155,25625r2,l-19152,25625r2,l-19149,25625r2,l-19146,25625r2,l-19143,25625r2,l-19140,25625r1,l-19137,25625r1,l-19135,25625r2,l-19132,25625r2,l-19128,25625r1,l-19126,25625r2,l-19123,25625r1,l-19120,25625r1,l-19117,25624r1,l-19114,25624r1,l-19111,25624r1,l-19109,25624r2,l-19106,25624r2,l-19103,25624r1,l-19100,25624r2,l-19097,25624r2,l-19094,25624r1,l-19091,25624r1,l-19089,25624r2,l-19086,25624r2,-1l-19082,25623r1,l-19080,25623r2,l-19077,25623r1,l-19074,25622r1,l-19071,25622r2,l-19068,25622r1,l-19065,25622r1,l-19062,25622r1,l-19060,25622r2,l-19057,25622r1,l-19054,25622r2,l-19051,25622r2,l-19048,25622r1,l-19045,25622r1,l-19043,25622r2,l-19040,25622r2,l-19036,25622r1,l-19034,25622r2,l-19031,25622r1,l-19028,25622r1,l-19025,25622r1,l-19023,25622r2,l-19020,25622r2,l-19016,25622r1,l-19014,25622r2,1l-19011,25623r1,l-19008,25623r1,l-19005,25623r1,l-19003,25624r2,l-18999,25624r1,-1l-18997,25623r2,l-18994,25622r2,l-18991,25622r1,-1l-18988,25620r1,-1l-18985,25618r2,-1l-18982,25615r1,-2l-18979,25611r1,-2l-18977,25607r2,-2l-18974,25601r2,-3l-18970,25595r1,-4l-18968,25587r2,-4l-18965,25578r1,-6l-18962,25567r1,-6l-18959,25555r1,-7l-18957,25542r2,-7l-18953,25528r1,-8l-18951,25513r2,-8l-18948,25497r2,-8l-18945,25481r1,-9l-18942,25464r2,-9l-18939,25447r2,-9l-18936,25429r1,-8l-18933,25412r1,-9l-18931,25395r2,-9l-18928,25378r2,-9l-18924,25361r1,-8l-18922,25345r2,-7l-18919,25330r1,-7l-18916,25316r1,-7l-18913,25302r1,-6l-18911,25290r2,-6l-18907,25278r1,-6l-18904,25266r1,-5l-18902,25255r2,-5l-18899,25245r1,-5l-18896,25235r1,-5l-18894,25225r2,-5l-18891,25216r2,-5l-18887,25207r1,-5l-18885,25198r2,-5l-18882,25189r2,-4l-18879,25180r1,-4l-18876,25172r1,-4l-18874,25164r2,-5l-18870,25155r1,-4l-18867,25147r1,-5l-18865,25138r2,-3l-18862,25131r1,-4l-18859,25123r1,-4l-18856,25116r2,-4l-18853,25108r1,-3l-18850,25101r1,-3l-18847,25095r1,-3l-18845,25088r2,-2l-18841,25083r1,-3l-18839,25078r2,-3l-18836,25072r2,-2l-18833,25068r1,-2l-18830,25064r1,-2l-18828,25060r3,-2l-18824,25057r1,-1l-18821,25054r1,-1l-18819,25052r2,-1l-18816,25049r2,l-18813,25047r2,l-18810,25046r2,-1l-18807,25045r1,-1l-18804,25043r1,l-18801,25042r1,-1l-18799,25041r2,l-18795,25040r1,l-18793,25039r2,l-18790,25039r2,-1l-18787,25037r1,l-18784,25037r1,-1l-18782,25036r2,-1l-18778,25034r1,l-18775,25034r1,-1l-18773,25033r2,-1l-18770,25032r2,l-18767,25031r1,-1l-18764,25030r1,l-18762,25029r2,l-18758,25028r1,l-18755,25028r1,l-18753,25027r2,l-18750,25026r1,l-18747,25026r1,l-18744,25025r2,l-18741,25025r1,-1l-18738,25024r1,l-18735,25024r1,l-18733,25023r2,l-18730,25023r1,l-18727,25022r2,l-18724,25022r2,l-18721,25021r1,l-18718,25021r1,l-18716,25021r2,l-18713,25021r2,l-18709,25021r1,l-18707,25021r2,-1l-18704,25020r1,l-18701,25020r1,l-18698,25020r1,-1l-18696,25019r2,l-18692,25019r1,l-18689,25019r1,l-18687,25019r2,l-18684,25019r1,l-18681,25019r1,-1l-18678,25018r1,l-18676,25018r2,l-18672,25018r1,-1l-18670,25017r2,l-18667,25017r2,l-18664,25017r1,l-18661,25017r1,l-18659,25017r3,l-18655,25016r1,l-18652,25016r1,l-18650,25015r2,l-18647,25015r1,l-18644,25015r1,l-18641,25015r2,l-18638,25015r1,-1l-18635,25014r1,l-18632,25014r1,-1l-18630,25013r2,l-18626,25013r1,l-18624,25013r2,l-18621,25013r2,l-18618,25013r1,-1l-18615,25012r1,l-18613,25012r3,l-18609,25012r1,l-18606,25011r1,l-18604,25011r2,l-18601,25011r2,l-18598,25011r2,l-18595,25011r2,l-18592,25011r1,l-18589,25011r1,l-18586,25011r1,l-18584,25011r2,l-18580,25010r1,l-18577,25010r1,l-18575,25010r2,l-18572,25010r1,l-18569,25010r1,l-18567,25010r2,l-18563,25009r1,l-18560,25009r1,l-18558,25009r2,l-18555,25009r2,l-18552,25009r1,l-18549,25009r1,l-18547,25008r2,l-18543,25008r1,l-18540,25008r1,l-18538,25008r2,l-18535,25008r1,l-18532,25008r1,l-18529,25008r2,l-18526,25008r1,l-18523,25008r1,l-18520,25008r1,l-18518,25007r2,l-18515,25007r1,l-18512,25007r2,l-18509,25006r2,l-18506,25006r1,l-18503,25006r1,l-18501,25006r2,l-18497,25006r1,l-18494,25005r1,l-18492,25005r2,l-18489,25004r1,l-18486,25004r1,l-18483,25004r2,l-18480,25003r1,l-18477,25003r1,-1l-18474,25002r1,l-18472,25002r2,l-18469,25001r2,l-18466,25001r2,-1l-18463,25000r2,l-18460,25000r1,l-18457,24999r1,l-18455,24998r2,l-18451,24998r1,l-18448,24998r1,-1l-18446,24997r2,-1l-18443,24996r2,l-18440,24996r1,l-18437,24995r1,l-18434,24995r1,-1l-18431,24994r1,-1l-18428,24993r1,l-18426,24993r2,l-18423,24993r1,-1l-18420,24992r1,l-18417,24992r2,-1l-18414,24991r1,l-18411,24991r1,l-18409,24991r2,l-18406,24991r2,l-18403,24991r1,l-18400,24991r2,l-18397,24991r2,l-18394,24991r1,l-18391,24991r1,l-18389,24991r2,l-18386,24991r2,l-18382,24991r1,l-18380,24991r2,l-18377,24991r1,l-18374,24991r1,1l-18371,24992r1,l-18368,24992r1,l-18365,24993r1,l-18363,24993r2,l-18360,24993r2,l-18357,24993r1,l-18354,24993r2,l-18351,24994r2,l-18348,24994r1,l-18345,24995r1,l-18343,24995r2,l-18340,24995r2,1l-18336,24996r1,l-18334,24996r2,l-18331,24996r1,l-18328,24996r1,l-18325,24996r1,l-18322,24996r1,1l-18319,24997r1,l-18316,24997r1,l-18314,24997r2,l-18311,24997r1,l-18308,24997r1,1l-18305,24998r2,l-18302,24998r1,l-18299,24998r1,l-18297,24998r2,l-18294,24998r2,l-18291,24998r1,l-18288,24998r2,l-18285,24998r2,l-18282,24998r1,l-18279,24998r1,l-18277,24998r2,l-18274,24998r2,l-18271,24998r2,l-18268,24998r2,l-18265,24998r1,l-18262,24998t,l-18261,24998r2,l-18258,24998r1,l-18255,24998r2,l-18252,24997r1,l-18249,24997r1,l-18246,24997r1,l-18244,24997r2,l-18241,24997r2,l-18237,24997r1,l-18235,24997r2,l-18232,24997r1,l-18229,24997r1,l-18226,24997r1,l-18223,24997r1,l-18220,24997r1,l-18218,24997r2,l-18215,24997r2,l-18212,24997r1,l-18209,24997r2,l-18206,24997r1,l-18203,24997r1,l-18200,24997r1,l-18198,24997r2,l-18195,24997r2,l-18191,24997r1,l-18189,24997r2,l-18186,24997r1,l-18183,24997r1,-1l-18180,24996r1,l-18178,24996r2,l-18174,24996r1,l-18172,24996r2,l-18169,24996r2,l-18166,24996r1,l-18163,24996r1,l-18161,24996r2,l-18157,24996r1,l-18154,24996r1,l-18152,24996r2,l-18149,24996r2,l-18146,24996r1,l-18143,24996r1,l-18140,24996r1,l-18137,24996r1,l-18134,24996r1,l-18132,24996r2,l-18129,24996r1,l-18126,24996r2,l-18123,24996r2,l-18120,24996r1,l-18117,24996r1,l-18115,24996r2,l-18112,24996r2,l-18108,24996r1,l-18106,24996r2,l-18103,24996r2,l-18100,24996r1,l-18097,24996r1,-1l-18094,24995r1,l-18091,24995r1,l-18088,24995r1,l-18086,24995r2,l-18083,24995r1,l-18079,24995r1,l-18077,24995r2,l-18074,24995r1,l-18071,24995r1,l-18068,24994r1,l-18066,24994r2,l-18062,24994r1,l-18060,24994r2,l-18057,24994r2,l-18054,24994r1,l-18051,24994r1,l-18049,24994r2,l-18045,24994r1,l-18042,24994r1,l-18040,24994r2,l-18037,24994r1,l-18034,24993r1,l-18031,24993r1,l-18028,24993r1,l-18025,24993r1,l-18022,24993r1,l-18020,24993r2,l-18017,24993r1,l-18014,24993r1,l-18011,24993r2,l-18008,24993r1,l-18005,24993r1,l-18003,24993r2,l-18000,24993r2,l-17997,24994r2,l-17994,24994r2,l-17991,24994r2,l-17988,24994r1,l-17985,24994r1,l-17983,24994r2,l-17979,24994r1,l-17976,24994r1,l-17974,24994r2,l-17971,24994r1,l-17968,24994r1,l-17965,24994r2,l-17962,24994r1,l-17959,24994r1,l-17957,24994r2,l-17954,24994r2,l-17950,24994r1,l-17948,24994r2,l-17945,24994r2,l-17942,24994r1,l-17939,24994r1,l-17937,24994r2,l-17933,24994r1,l-17930,24994r1,l-17928,24994r2,l-17925,24994r1,l-17922,24994r1,l-17919,24994r2,l-17916,24994r1,l-17913,24994r1,l-17910,24994r1,1l-17908,24995r2,l-17905,24995r1,l-17902,24995r1,l-17899,24995r2,l-17896,24995r1,l-17893,24995r1,l-17891,24995r2,l-17888,24995r2,l-17885,24995r1,l-17882,24995r2,l-17879,24995r1,l-17876,24995r1,l-17873,24995r1,l-17871,24995r2,l-17868,24995r2,1l-17864,24996r1,l-17862,24996r2,l-17859,24996r1,l-17856,24996r1,l-17853,24996r2,l-17850,24996r1,l-17847,24996r1,l-17845,24996r2,l-17842,24996r2,l-17839,24996r1,l-17836,24996r2,l-17833,24996r2,l-17830,24996r1,l-17827,24996r1,l-17825,24996r2,l-17821,24996r1,l-17818,24996r1,l-17816,24996r2,l-17813,24996r1,l-17810,24996r1,l-17807,24996r2,l-17804,24996r1,l-17801,24996r1,l-17799,24996r2,l-17796,24996r2,l-17793,24996r1,l-17790,24996r2,l-17787,24996r2,l-17784,24996r1,l-17781,24996r1,l-17779,24996r2,l-17776,24996r2,1l-17773,24997r1,l-17770,24997r2,l-17767,24997r1,l-17764,24997r1,l-17761,24997r1,l-17759,24997r2,-1l-17756,24996r1,l-17753,24996r2,l-17750,24996r2,l-17747,24996r1,l-17744,24996r1,l-17742,24996r2,l-17739,24996r2,l-17735,24996r1,l-17733,24996r2,l-17730,24996r2,l-17727,24996r1,l-17724,24996r2,l-17721,24996r1,l-17718,24996r1,l-17715,24996r1,l-17713,24996r2,l-17710,24996r1,l-17706,24996r1,l-17704,24996r2,l-17701,24996r1,l-17698,24996r1,l-17695,24996r1,-1l-17692,24995r1,l-17689,24995r1,l-17687,24995r2,l-17684,24995r2,l-17681,24995r1,l-17678,24995r2,l-17675,24995r2,l-17672,24995r1,l-17669,24995r1,-1l-17667,24994r2,l-17664,24994r1,l-17661,24994r2,l-17658,24994r2,l-17655,24994r1,l-17652,24994r1,-1l-17649,24993r1,l-17647,24993r2,l-17644,24993r1,l-17641,24993r2,l-17638,24993r2,l-17635,24993r1,l-17632,24993r1,l-17630,24993r2,l-17627,24992r2,l-17623,24992r1,l-17621,24992r2,l-17618,24992r2,-1l-17615,24991r1,l-17612,24991r1,l-17610,24991r2,l-17606,24991r1,l-17603,24991r1,l-17601,24991r2,-1l-17598,24990r1,l-17595,24990r2,l-17592,24990r2,-1l-17589,24989r1,l-17586,24989r1,l-17584,24989r2,l-17581,24989r2,l-17577,24989r1,l-17575,24988r2,l-17572,24988r2,l-17569,24988r1,-1l-17566,24987r1,l-17563,24987r1,l-17560,24987r1,l-17557,24987r1,l-17555,24987r2,-1l-17552,24986r1,l-17549,24986r2,l-17546,24986r2,-1l-17543,24985r1,l-17540,24985r1,l-17537,24985r1,l-17535,24985r2,l-17532,24985r2,l-17529,24984r2,l-17526,24984r2,l-17523,24984r1,l-17520,24983r1,l-17518,24983r2,l-17515,24983r2,l-17511,24982r1,l-17509,24982r2,l-17506,24982r1,l-17503,24982r1,l-17500,24982r1,l-17498,24982r2,l-17494,24982r1,-1l-17491,24981r1,l-17489,24981r2,l-17486,24981r1,l-17483,24980r1,l-17480,24980r2,l-17477,24980r1,l-17474,24980r1,l-17472,24980r2,l-17469,24980r2,l-17466,24980r2,l-17463,24980r2,l-17460,24980r2,l-17457,24980r1,l-17454,24980r1,-1l-17452,24979r2,l-17448,24979r1,l-17445,24979r1,l-17443,24979r2,l-17440,24979r1,l-17437,24979r1,l-17434,24979r2,l-17431,24979r1,l-17428,24979r1,l-17426,24979r2,l-17423,24979r2,l-17420,24979r2,l-17417,24979r2,l-17414,24979r2,l-17411,24979r1,l-17408,24979r1,l-17406,24979r2,l-17403,24979r2,l-17399,24979r1,l-17397,24979r2,l-17394,24979r1,l-17391,24979r1,l-17388,24979r1,l-17386,24979r2,l-17382,24979r1,l-17379,24979r1,l-17377,24978r2,l-17374,24978r1,l-17371,24978r1,l-17368,24978r1,l-17365,24978r1,l-17362,24978r1,l-17360,24978r2,l-17357,24978r2,l-17354,24978r1,l-17351,24978r2,l-17348,24977r1,l-17345,24977r1,l-17342,24977r1,l-17340,24977r2,l-17337,24976r2,l-17333,24976r1,l-17331,24976r2,l-17328,24976r1,l-17325,24976r1,l-17322,24976r1,l-17319,24976r1,l-17316,24976r1,l-17314,24976r2,l-17311,24976r2,l-17308,24976r1,l-17305,24976r2,l-17302,24976r1,l-17299,24976r1,l-17296,24976r1,l-17294,24976r2,l-17291,24976r2,l-17287,24976r1,l-17285,24976r2,l-17282,24976r1,l-17279,24976r1,l-17276,24976r1,l-17274,24976r2,l-17270,24977r1,l-17268,24977r2,l-17265,24977r2,l-17262,24977r1,l-17259,24978t,l-17258,24978r1,l-17255,24978r2,l-17252,24978r2,l-17249,24978r1,l-17246,24978r1,l-17243,24978r1,l-17241,24979r2,l-17238,24979r2,l-17235,24979r2,l-17232,24980r2,l-17229,24980r1,l-17226,24980r1,l-17224,24980r2,l-17220,24980r1,l-17217,24980r1,l-17215,24981r2,l-17212,24981r2,l-17209,24981r1,l-17206,24982r1,l-17203,24982r1,l-17200,24982r1,l-17197,24982r1,l-17195,24982r2,l-17192,24982r1,l-17189,24982r1,l-17186,24982r2,l-17183,24982r1,l-17180,24982r1,l-17178,24982r2,l-17175,24983r2,l-17172,24983r1,l-17169,24983r2,l-17166,24983r2,l-17163,24983r1,l-17160,24983r1,l-17158,24983r2,l-17155,24983r2,l-17152,24983r2,l-17149,24983r2,l-17146,24984r1,l-17143,24984r1,l-17140,24984r1,l-17138,24984r2,l-17134,24984r1,l-17131,24984r1,l-17129,24984r2,l-17126,24984r1,l-17123,24984r1,l-17120,24984r2,l-17117,24984r1,l-17114,24984r1,l-17112,24984r2,l-17109,24984r2,l-17106,24984r2,l-17103,24984r2,l-17100,24983r1,l-17097,24983r1,l-17094,24983r1,l-17092,24983r2,l-17088,24983r1,l-17085,24982r1,l-17083,24982r2,l-17080,24982r1,l-17077,24982r1,l-17074,24982r2,l-17071,24982r1,l-17068,24982r1,l-17066,24981r2,l-17063,24981r2,l-17060,24981r1,l-17057,24980r2,l-17054,24980r1,l-17051,24980r1,l-17048,24980r1,l-17046,24980r2,l-17043,24980r1,l-17040,24980r2,-1l-17037,24979r2,l-17034,24979r1,l-17031,24979r1,l-17028,24978r1,l-17026,24978r2,l-17023,24978r2,l-17020,24978r2,l-17017,24978r2,l-17014,24978r1,l-17011,24978r1,l-17009,24978r2,l-17005,24978r1,-1l-17002,24977r1,l-17000,24977r2,l-16997,24977r1,l-16994,24977r1,l-16991,24977r2,l-16988,24976r1,l-16985,24976r1,l-16982,24976r1,l-16980,24976r2,l-16977,24976r2,l-16974,24976r2,l-16971,24976r2,l-16968,24976r1,l-16965,24976r1,l-16963,24976r3,l-16959,24976r1,l-16956,24976r1,l-16954,24976r2,l-16951,24976r2,l-16948,24976r1,l-16945,24976r2,l-16942,24976r1,l-16939,24976r1,l-16936,24976r1,l-16934,24976r2,l-16931,24976r1,l-16927,24976r1,l-16925,24976r2,l-16922,24976r1,l-16919,24976r1,l-16916,24976r1,l-16914,24976r2,l-16911,24976r2,l-16908,24976r2,l-16905,24976r2,l-16902,24976r1,l-16899,24976r1,l-16897,24976r2,l-16894,24976r2,l-16890,24976r1,l-16888,24976r2,1l-16885,24977r1,l-16882,24977r1,l-16879,24977r1,l-16876,24977r1,l-16873,24977r1,l-16870,24977r1,l-16868,24977r2,1l-16865,24978r1,l-16862,24978r2,l-16859,24978r2,l-16856,24978r1,l-16853,24978r1,l-16851,24978r2,l-16848,24978r2,l-16844,24978r1,l-16842,24978r2,l-16839,24978r2,l-16836,24978r1,l-16833,24979r2,l-16830,24979r1,l-16827,24979r1,l-16824,24979r1,l-16822,24980r2,l-16819,24980r1,l-16816,24980r2,l-16813,24980r2,l-16810,24980r1,l-16807,24980r1,l-16805,24980r2,l-16802,24981r2,l-16798,24981r1,l-16796,24981r2,l-16793,24982r2,l-16790,24982r1,l-16787,24982r1,l-16785,24982r2,l-16782,24982r2,l-16778,24982r1,1l-16776,24983r2,l-16773,24983r1,l-16770,24983r1,1l-16767,24984r1,l-16765,24984r2,l-16761,24984r1,1l-16759,24985r2,l-16756,24985r2,l-16753,24985r1,l-16750,24985r1,l-16747,24985r2,l-16744,24985r1,l-16741,24985r1,1l-16739,24986r2,l-16736,24986r2,l-16732,24986r1,l-16730,24986r2,l-16727,24986r1,1l-16724,24987r1,l-16721,24987r1,l-16719,24987r2,l-16715,24987r1,l-16712,24987r1,l-16710,24987r2,l-16706,24987r1,l-16704,24987r2,l-16701,24987r1,l-16699,24987r1,l-16697,24987r2,l-16694,24987r1,l-16692,24987r1,l-16690,24987r1,l-16682,24987t-2583,685l-19238,25671e" filled="f" strokecolor="#a2576c" strokeweight=".31419mm">
                  <v:path arrowok="t" o:connecttype="custom" o:connectlocs="-19225,1837;-19183,1836;-19141,1835;-19100,1834;-19058,1832;-19016,1832;-18975,1815;-18933,1622;-18892,1430;-18850,1311;-18808,1255;-18767,1241;-18725,1232;-18684,1229;-18643,1225;-18601,1221;-18559,1219;-18518,1217;-18476,1212;-18434,1205;-18393,1201;-18351,1204;-18310,1207;-18268,1208;-18228,1207;-18186,1207;-18145,1206;-18103,1206;-18061,1204;-18020,1203;-17978,1204;-17937,1204;-17895,1205;-17853,1206;-17812,1206;-17770,1207;-17728,1206;-17687,1205;-17645,1203;-17603,1201;-17562,1197;-17520,1193;-17478,1190;-17437,1189;-17395,1189;-17354,1188;-17312,1186;-17270,1187;-17230,1190;-17189,1192;-17147,1193;-17106,1194;-17064,1191;-17023,1188;-16981,1186;-16939,1186;-16898,1186;-16856,1188;-16814,1190;-16773,1193;-16731,1196;-16694,1197" o:connectangles="0,0,0,0,0,0,0,0,0,0,0,0,0,0,0,0,0,0,0,0,0,0,0,0,0,0,0,0,0,0,0,0,0,0,0,0,0,0,0,0,0,0,0,0,0,0,0,0,0,0,0,0,0,0,0,0,0,0,0,0,0,0"/>
                </v:shape>
                <v:rect id="Rectangle 107" o:spid="_x0000_s1373" style="position:absolute;left:2773;top:1871;width:2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" fillcolor="#a2576c" stroked="f"/>
                <v:line id="Line 106" o:spid="_x0000_s1374" style="position:absolute;visibility:visible;mso-wrap-style:square" from="2849,1881" to="2874,1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" strokecolor="#a2576c" strokeweight=".31342mm"/>
                <v:rect id="Rectangle 105" o:spid="_x0000_s1375" style="position:absolute;left:2922;top:1866;width:2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" fillcolor="#a2576c" stroked="f"/>
                <v:shape id="AutoShape 104" o:spid="_x0000_s1376" style="position:absolute;left:28174;top:-21885;width:8357;height:13038;visibility:visible;mso-wrap-style:square;v-text-anchor:top" coordsize="8357,1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" path="m-25191,23751r13,-25m-25167,23679r6,-27m-25153,23605r5,-26m-25141,23531r3,-26m-25130,23458r4,-27m-25118,23384r5,-26m-25104,23311r7,-26m-25085,23239r10,-23m-25046,23184r25,-8m-24977,23169r25,-3m-24908,23161r26,1m-24834,23160r26,-3e" filled="f" strokecolor="#a2576c" strokeweight=".31419mm">
                  <v:path arrowok="t" o:connecttype="custom" o:connectlocs="-25191,1866;-25178,1841;-25167,1794;-25161,1767;-25153,1720;-25148,1694;-25141,1646;-25138,1620;-25130,1573;-25126,1546;-25118,1499;-25113,1473;-25104,1426;-25097,1400;-25085,1354;-25075,1331;-25046,1299;-25021,1291;-24977,1284;-24952,1281;-24908,1276;-24882,1277;-24834,1275;-24808,1272" o:connectangles="0,0,0,0,0,0,0,0,0,0,0,0,0,0,0,0,0,0,0,0,0,0,0,0"/>
                </v:shape>
                <v:rect id="Rectangle 103" o:spid="_x0000_s1377" style="position:absolute;left:3413;top:1261;width:2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" fillcolor="#a2576c" stroked="f"/>
                <v:shape id="AutoShape 102" o:spid="_x0000_s1378" style="position:absolute;left:39216;top:-22065;width:6871;height:135;visibility:visible;mso-wrap-style:square;v-text-anchor:top" coordsize="687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" path="m-35727,23335r27,-1m-35652,23331r27,1m-35577,23333r26,-1m-35514,23330r27,-1m-35439,23329r26,1e" filled="f" strokecolor="#a2576c" strokeweight=".31419mm">
                  <v:path arrowok="t" o:connecttype="custom" o:connectlocs="-35727,1270;-35700,1269;-35652,1266;-35625,1267;-35577,1268;-35551,1267;-35514,1265;-35487,1264;-35439,1264;-35413,1265" o:connectangles="0,0,0,0,0,0,0,0,0,0"/>
                </v:shape>
                <v:rect id="Rectangle 101" o:spid="_x0000_s1379" style="position:absolute;left:3851;top:1255;width:2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" fillcolor="#a2576c" stroked="f"/>
                <v:line id="Line 100" o:spid="_x0000_s1380" style="position:absolute;visibility:visible;mso-wrap-style:square" from="3926,1264" to="3953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" strokecolor="#a2576c" strokeweight=".31342mm"/>
                <v:rect id="Rectangle 99" o:spid="_x0000_s1381" style="position:absolute;left:4001;top:1253;width:2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" fillcolor="#a2576c" stroked="f"/>
                <v:shape id="AutoShape 98" o:spid="_x0000_s1382" style="position:absolute;left:52043;top:-22395;width:15948;height:345;visibility:visible;mso-wrap-style:square;v-text-anchor:top" coordsize="15948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" path="m-47967,23657r27,1m-47892,23659r27,1m-47817,23659r27,m-47742,23657r27,-1m-47667,23652r26,-1m-47596,23649r25,-1m-47523,23646r27,1m-47448,23646r27,m-47373,23644r26,1m-47338,23646r27,2m-47263,23651r26,1e" filled="f" strokecolor="#a2576c" strokeweight=".31419mm">
                  <v:path arrowok="t" o:connecttype="custom" o:connectlocs="-47967,1262;-47940,1263;-47892,1264;-47865,1265;-47817,1264;-47790,1264;-47742,1262;-47715,1261;-47667,1257;-47641,1256;-47596,1254;-47571,1253;-47523,1251;-47496,1252;-47448,1251;-47421,1251;-47373,1249;-47347,1250;-47338,1251;-47311,1253;-47263,1256;-47237,1257" o:connectangles="0,0,0,0,0,0,0,0,0,0,0,0,0,0,0,0,0,0,0,0,0,0"/>
                </v:shape>
                <v:rect id="Rectangle 97" o:spid="_x0000_s1383" style="position:absolute;left:4854;top:1249;width:2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" fillcolor="#a2576c" stroked="f"/>
                <v:shape id="AutoShape 96" o:spid="_x0000_s1384" style="position:absolute;left:70646;top:-22365;width:2221;height:105;visibility:visible;mso-wrap-style:square;v-text-anchor:top" coordsize="222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" path="m-65718,23620r27,-1m-65643,23617r27,-1e" filled="f" strokecolor="#a2576c" strokeweight=".31419mm">
                  <v:path arrowok="t" o:connecttype="custom" o:connectlocs="-65718,1255;-65691,1254;-65643,1252;-65616,1251" o:connectangles="0,0,0,0"/>
                </v:shape>
                <v:rect id="Rectangle 95" o:spid="_x0000_s1385" style="position:absolute;left:5077;top:1241;width:27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" fillcolor="#a2576c" stroked="f"/>
                <v:shape id="AutoShape 94" o:spid="_x0000_s1386" style="position:absolute;left:75537;top:-22365;width:2205;height:105;visibility:visible;mso-wrap-style:square;v-text-anchor:top" coordsize="22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" path="m-70385,23616r26,1m-70311,23620r27,e" filled="f" strokecolor="#a2576c" strokeweight=".31419mm">
                  <v:path arrowok="t" o:connecttype="custom" o:connectlocs="-70385,1251;-70359,1252;-70311,1255;-70284,1255" o:connectangles="0,0,0,0"/>
                </v:shape>
                <v:shape id="AutoShape 93" o:spid="_x0000_s1387" style="position:absolute;left:2698;top:1870;width:265;height:22;visibility:visible;mso-wrap-style:square;v-text-anchor:top" coordsize="26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" path="m1,l,,,18r1,l1,m34,l33,r,17l34,17,34,m67,l66,r,18l67,18,67,m99,1r,l99,19,99,1t33,1l132,2r,17l132,2t33,1l165,3r,18l165,3t33,l198,3r,18l198,3t33,l231,3r,18l231,3t33,l264,3r,18l264,3e" fillcolor="#a2576c" stroked="f">
                  <v:path arrowok="t" o:connecttype="custom" o:connectlocs="1,1871;0,1871;0,1889;1,1889;1,1871;34,1871;33,1871;33,1888;34,1888;34,1871;67,1871;66,1871;66,1889;67,1889;67,1871;99,1872;99,1872;99,1890;99,1890;99,1872;132,1873;132,1873;132,1890;132,1890;132,1873;165,1874;165,1874;165,1892;165,1892;165,1874;198,1874;198,1874;198,1892;198,1892;198,1874;231,1874;231,1874;231,1892;231,1892;231,1874;264,1874;264,1874;264,1892;264,1892;264,1874" o:connectangles="0,0,0,0,0,0,0,0,0,0,0,0,0,0,0,0,0,0,0,0,0,0,0,0,0,0,0,0,0,0,0,0,0,0,0,0,0,0,0,0,0,0,0,0,0"/>
                </v:shape>
                <v:line id="Line 92" o:spid="_x0000_s1388" style="position:absolute;visibility:visible;mso-wrap-style:square" from="2987,1871" to="2987,1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" strokecolor="#a2576c" strokeweight=".31419mm"/>
                <v:rect id="Rectangle 91" o:spid="_x0000_s1389" style="position:absolute;left:2993;top:1838;width:1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" fillcolor="#a2576c" stroked="f"/>
                <v:line id="Line 90" o:spid="_x0000_s1390" style="position:absolute;visibility:visible;mso-wrap-style:square" from="3012,1807" to="3013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" strokecolor="#a2576c" strokeweight=".31419mm"/>
                <v:shape id="AutoShape 89" o:spid="_x0000_s1391" style="position:absolute;left:3012;top:1742;width:28;height:33;visibility:visible;mso-wrap-style:square;v-text-anchor:top" coordsize="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" path="m18,31l,31r,1l18,32r,-1m28,l10,,28,e" fillcolor="#a2576c" stroked="f">
                  <v:path arrowok="t" o:connecttype="custom" o:connectlocs="18,1774;0,1774;0,1775;18,1775;18,1774;28,1743;10,1743;10,1743;28,1743;28,1743" o:connectangles="0,0,0,0,0,0,0,0,0,0"/>
                </v:shape>
                <v:line id="Line 88" o:spid="_x0000_s1392" style="position:absolute;visibility:visible;mso-wrap-style:square" from="3043,1719" to="3044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" strokecolor="#a2576c" strokeweight=".31419mm"/>
                <v:shape id="AutoShape 87" o:spid="_x0000_s1393" style="position:absolute;left:3057;top:1739;width:31;height:32;visibility:visible;mso-wrap-style:square;v-text-anchor:top" coordsize="3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" path="m18,l,,,1r18,l18,m31,31r-17,l14,32r17,l31,31e" fillcolor="#a2576c" stroked="f">
                  <v:path arrowok="t" o:connecttype="custom" o:connectlocs="18,1739;0,1739;0,1740;18,1740;18,1739;31,1770;14,1770;14,1771;31,1771;31,1770" o:connectangles="0,0,0,0,0,0,0,0,0,0"/>
                </v:shape>
                <v:shape id="AutoShape 86" o:spid="_x0000_s1394" style="position:absolute;left:30545;top:-10438;width:1365;height:675;visibility:visible;mso-wrap-style:square;v-text-anchor:top" coordsize="136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" path="m-27453,12231r,1m-27424,12253r1,1m-27391,12261r,1e" filled="f" strokecolor="#a2576c" strokeweight=".31419mm">
                  <v:path arrowok="t" o:connecttype="custom" o:connectlocs="-27453,1794;-27453,1795;-27424,1816;-27423,1817;-27391,1824;-27391,1825" o:connectangles="0,0,0,0,0,0"/>
                </v:shape>
                <v:shape id="AutoShape 85" o:spid="_x0000_s1395" style="position:absolute;left:3186;top:1820;width:199;height:19;visibility:visible;mso-wrap-style:square;v-text-anchor:top" coordsize="19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" path="m,l,,,17,,m33,r,l33,17,33,m66,r,l66,18,66,m99,r,l99,18,99,t33,l131,r,18l132,18,132,t33,l164,r,17l165,17,165,t33,l197,r,18l198,18,198,e" fillcolor="#a2576c" stroked="f">
                  <v:path arrowok="t" o:connecttype="custom" o:connectlocs="0,1821;0,1821;0,1838;0,1838;0,1821;33,1821;33,1821;33,1838;33,1838;33,1821;66,1821;66,1821;66,1839;66,1839;66,1821;99,1821;99,1821;99,1839;99,1839;99,1821;132,1821;131,1821;131,1839;132,1839;132,1821;165,1821;164,1821;164,1838;165,1838;165,1821;198,1821;197,1821;197,1839;198,1839;198,1821" o:connectangles="0,0,0,0,0,0,0,0,0,0,0,0,0,0,0,0,0,0,0,0,0,0,0,0,0,0,0,0,0,0,0,0,0,0,0"/>
                </v:shape>
                <v:line id="Line 84" o:spid="_x0000_s1396" style="position:absolute;visibility:visible;mso-wrap-style:square" from="3415,1832" to="3416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" strokecolor="#a2576c" strokeweight=".31419mm"/>
                <v:shape id="AutoShape 83" o:spid="_x0000_s1397" style="position:absolute;left:3448;top:1824;width:67;height:19;visibility:visible;mso-wrap-style:square;v-text-anchor:top" coordsize="6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" path="m1,l,,,18r1,l1,m34,l33,r,18l34,18,34,m67,l66,r,18l67,18,67,e" fillcolor="#a2576c" stroked="f">
                  <v:path arrowok="t" o:connecttype="custom" o:connectlocs="1,1825;0,1825;0,1843;1,1843;1,1825;34,1825;33,1825;33,1843;34,1843;34,1825;67,1825;66,1825;66,1843;67,1843;67,1825" o:connectangles="0,0,0,0,0,0,0,0,0,0,0,0,0,0,0"/>
                </v:shape>
                <v:line id="Line 82" o:spid="_x0000_s1398" style="position:absolute;visibility:visible;mso-wrap-style:square" from="3546,1835" to="3547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" strokecolor="#a2576c" strokeweight=".31419mm"/>
                <v:shape id="AutoShape 81" o:spid="_x0000_s1399" style="position:absolute;left:3578;top:1824;width:718;height:25;visibility:visible;mso-wrap-style:square;v-text-anchor:top" coordsize="71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" path="m1,4l,4,,22r1,l1,4m33,6r,l33,23,33,6t33,l66,6r,18l66,6m99,7r,l99,25,99,7t24,l123,7r,18l123,7t33,l156,7r,18l156,7t33,l189,7r,18l189,7m222,6r,l222,24r,-18m255,6r,l255,24r,-18m288,6r,l288,24r,-18m321,5r,l321,23r,-18m354,4r,l354,22r,-18m387,3r,l387,21r,-18m420,3r,l420,21r,-18m453,3r,l453,21r,-18m486,2r-1,l485,20r1,l486,2m519,1r-1,l518,19r1,l519,1t33,l551,1r,18l552,19r,-18m585,1r-1,l584,19r1,l585,1m618,r-1,l617,18r1,l618,t33,1l650,1r,18l651,19r,-18m684,1r-1,l683,19r1,l684,1t33,l716,1r,18l717,19r,-18e" fillcolor="#a2576c" stroked="f">
                  <v:path arrowok="t" o:connecttype="custom" o:connectlocs="0,1828;1,1846;33,1830;33,1847;33,1830;66,1830;66,1848;99,1831;99,1849;99,1831;123,1831;123,1849;156,1831;156,1849;156,1831;189,1831;189,1849;222,1830;222,1848;222,1830;255,1830;255,1848;288,1830;288,1848;288,1830;321,1829;321,1847;354,1828;354,1846;354,1828;387,1827;387,1845;420,1827;420,1845;420,1827;453,1827;453,1845;486,1826;485,1844;486,1826;518,1825;519,1843;552,1825;551,1843;552,1825;584,1825;585,1843;618,1824;617,1842;618,1824;650,1825;651,1843;684,1825;683,1843;684,1825;716,1825;717,1843" o:connectangles="0,0,0,0,0,0,0,0,0,0,0,0,0,0,0,0,0,0,0,0,0,0,0,0,0,0,0,0,0,0,0,0,0,0,0,0,0,0,0,0,0,0,0,0,0,0,0,0,0,0,0,0,0,0,0,0,0"/>
                </v:shape>
                <v:line id="Line 80" o:spid="_x0000_s1400" style="position:absolute;visibility:visible;mso-wrap-style:square" from="4328,1834" to="4329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" strokecolor="#a2576c" strokeweight=".31419mm"/>
                <v:shape id="AutoShape 79" o:spid="_x0000_s1401" style="position:absolute;left:4361;top:1826;width:34;height:18;visibility:visible;mso-wrap-style:square;v-text-anchor:top" coordsize="3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" path="m1,l,,,18r1,l1,m34,l33,r,18l34,18,34,e" fillcolor="#a2576c" stroked="f">
                  <v:path arrowok="t" o:connecttype="custom" o:connectlocs="1,1826;0,1826;0,1844;1,1844;1,1826;34,1826;33,1826;33,1844;34,1844;34,1826" o:connectangles="0,0,0,0,0,0,0,0,0,0"/>
                </v:shape>
                <v:shape id="AutoShape 78" o:spid="_x0000_s1402" style="position:absolute;left:59709;top:-9568;width:675;height:30;visibility:visible;mso-wrap-style:square;v-text-anchor:top" coordsize="67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" path="m-55282,11402r1,-1m-55252,11401r1,e" filled="f" strokecolor="#a2576c" strokeweight=".31419mm">
                  <v:path arrowok="t" o:connecttype="custom" o:connectlocs="-55282,1835;-55281,1834;-55252,1834;-55251,1834" o:connectangles="0,0,0,0"/>
                </v:shape>
                <v:shape id="AutoShape 77" o:spid="_x0000_s1403" style="position:absolute;left:4490;top:1822;width:776;height:20;visibility:visible;mso-wrap-style:square;v-text-anchor:top" coordsize="7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" path="m1,2l,2,,20r1,l1,2t33,l33,2r,18l34,20,34,2m67,1r-1,l66,19r1,l67,1m100,l99,r,18l100,18,100,t33,l132,r,18l133,18,133,t33,l165,r,18l166,18,166,t33,l198,r,18l199,18,199,t16,l215,r,18l215,t33,l248,r,18l248,t33,1l281,1r,18l281,1t33,1l314,2r,18l314,2t33,l347,2r,18l347,2t33,l380,2r,18l380,2t33,l413,2r,18l413,2t33,l446,2r,18l446,2t33,l478,2r,18l479,20r,-18m512,2r-1,l511,20r1,l512,2m545,1r-1,l544,19r1,l545,1t33,l577,1r,18l578,19r,-18m611,1r-1,l610,19r1,l611,1t33,l643,1r,18l644,19r,-18m677,1r-1,l676,19r1,l677,1m710,r-1,l709,18r1,l710,t33,l742,r,17l743,17,743,t33,l775,r,17l776,17,776,e" fillcolor="#a2576c" stroked="f">
                  <v:path arrowok="t" o:connecttype="custom" o:connectlocs="0,1825;1,1843;34,1825;33,1843;34,1825;66,1824;67,1842;100,1823;99,1841;100,1823;132,1823;133,1841;166,1823;165,1841;166,1823;198,1823;199,1841;215,1823;215,1841;215,1823;248,1823;248,1841;281,1824;281,1842;281,1824;314,1825;314,1843;347,1825;347,1843;347,1825;380,1825;380,1843;413,1825;413,1843;413,1825;446,1825;446,1843;479,1825;478,1843;479,1825;511,1825;512,1843;545,1824;544,1842;545,1824;577,1824;578,1842;611,1824;610,1842;611,1824;643,1824;644,1842;677,1824;676,1842;677,1824;709,1823;710,1841;743,1823;742,1840;743,1823;775,1823;776,1840" o:connectangles="0,0,0,0,0,0,0,0,0,0,0,0,0,0,0,0,0,0,0,0,0,0,0,0,0,0,0,0,0,0,0,0,0,0,0,0,0,0,0,0,0,0,0,0,0,0,0,0,0,0,0,0,0,0,0,0,0,0,0,0,0,0"/>
                </v:shape>
                <v:shape id="AutoShape 76" o:spid="_x0000_s1404" style="position:absolute;left:19053;top:-44000;width:46928;height:2;visibility:visible;mso-wrap-style:square;v-text-anchor:top" coordsize="469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" path="m-16487,44264r266,m-15512,44264r27,m-15437,44264r27,m-15362,44264r27,m-15287,44264r26,m-14603,44264r1,m-14570,44264r1,m-14537,44264r,m-14504,44264r,m-14471,44264r,m-14438,44264r,m-14405,44264r,m-14372,44264r,m-14339,44264r,e" filled="f" strokecolor="#a2576c" strokeweight=".31419mm">
                  <v:path arrowok="t" o:connecttype="custom" o:connectlocs="-16487,0;-16221,0;-15512,0;-15485,0;-15437,0;-15410,0;-15362,0;-15335,0;-15287,0;-15261,0;-14603,0;-14602,0;-14570,0;-14569,0;-14537,0;-14537,0;-14504,0;-14504,0;-14471,0;-14471,0;-14438,0;-14438,0;-14405,0;-14405,0;-14372,0;-14372,0;-14339,0;-14339,0" o:connectangles="0,0,0,0,0,0,0,0,0,0,0,0,0,0,0,0,0,0,0,0,0,0,0,0,0,0,0,0"/>
                </v:shape>
                <v:shape id="Text Box 75" o:spid="_x0000_s1405" type="#_x0000_t202" style="position:absolute;left:2865;top:197;width:157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tabs>
                            <w:tab w:val="left" w:pos="975"/>
                          </w:tabs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M13 10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mM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ab/>
                          <w:t>M13 1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mM</w:t>
                        </w:r>
                      </w:p>
                    </w:txbxContent>
                  </v:textbox>
                </v:shape>
                <v:shape id="Text Box 74" o:spid="_x0000_s1406" type="#_x0000_t202" style="position:absolute;left:4750;top:197;width:69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D63E71" w:rsidRDefault="00F24EAC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M13 0.1 mM</w:t>
                        </w:r>
                      </w:p>
                    </w:txbxContent>
                  </v:textbox>
                </v:shape>
                <v:shape id="Text Box 73" o:spid="_x0000_s1407" type="#_x0000_t202" style="position:absolute;left:2663;top:2527;width:9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72" o:spid="_x0000_s1408" type="#_x0000_t202" style="position:absolute;left:3059;top:2527;width:1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71" o:spid="_x0000_s1409" type="#_x0000_t202" style="position:absolute;left:3489;top:2527;width:1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Text Box 70" o:spid="_x0000_s1410" type="#_x0000_t202" style="position:absolute;left:3920;top:2527;width:1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9" o:spid="_x0000_s1411" type="#_x0000_t202" style="position:absolute;left:4350;top:2527;width:1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8" o:spid="_x0000_s1412" type="#_x0000_t202" style="position:absolute;left:4780;top:2527;width:1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7" o:spid="_x0000_s1413" type="#_x0000_t202" style="position:absolute;left:5211;top:2527;width:161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D63E71" w:rsidRDefault="00F24EAC">
                        <w:pPr>
                          <w:spacing w:before="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2"/>
        </w:rPr>
        <w:t>0.45</w:t>
      </w:r>
    </w:p>
    <w:p w:rsidR="00D63E71" w:rsidRDefault="00F24EAC">
      <w:pPr>
        <w:spacing w:before="70"/>
        <w:jc w:val="right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(h)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F24EAC">
      <w:pPr>
        <w:spacing w:before="90"/>
        <w:ind w:left="163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4385310</wp:posOffset>
                </wp:positionH>
                <wp:positionV relativeFrom="paragraph">
                  <wp:posOffset>101600</wp:posOffset>
                </wp:positionV>
                <wp:extent cx="1921510" cy="1541780"/>
                <wp:effectExtent l="3810" t="27477720" r="8255" b="3175"/>
                <wp:wrapNone/>
                <wp:docPr id="5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1510" cy="1541780"/>
                          <a:chOff x="6906" y="160"/>
                          <a:chExt cx="3026" cy="2428"/>
                        </a:xfrm>
                      </wpg:grpSpPr>
                      <wps:wsp>
                        <wps:cNvPr id="5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12" y="2581"/>
                            <a:ext cx="3013" cy="0"/>
                          </a:xfrm>
                          <a:prstGeom prst="line">
                            <a:avLst/>
                          </a:prstGeom>
                          <a:noFill/>
                          <a:ln w="7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64"/>
                        <wps:cNvSpPr>
                          <a:spLocks/>
                        </wps:cNvSpPr>
                        <wps:spPr bwMode="auto">
                          <a:xfrm>
                            <a:off x="7336" y="2569"/>
                            <a:ext cx="2164" cy="2"/>
                          </a:xfrm>
                          <a:custGeom>
                            <a:avLst/>
                            <a:gdLst>
                              <a:gd name="T0" fmla="+- 0 7336 7336"/>
                              <a:gd name="T1" fmla="*/ T0 w 2164"/>
                              <a:gd name="T2" fmla="+- 0 7349 7336"/>
                              <a:gd name="T3" fmla="*/ T2 w 2164"/>
                              <a:gd name="T4" fmla="+- 0 7766 7336"/>
                              <a:gd name="T5" fmla="*/ T4 w 2164"/>
                              <a:gd name="T6" fmla="+- 0 7779 7336"/>
                              <a:gd name="T7" fmla="*/ T6 w 2164"/>
                              <a:gd name="T8" fmla="+- 0 8197 7336"/>
                              <a:gd name="T9" fmla="*/ T8 w 2164"/>
                              <a:gd name="T10" fmla="+- 0 8209 7336"/>
                              <a:gd name="T11" fmla="*/ T10 w 2164"/>
                              <a:gd name="T12" fmla="+- 0 8627 7336"/>
                              <a:gd name="T13" fmla="*/ T12 w 2164"/>
                              <a:gd name="T14" fmla="+- 0 8639 7336"/>
                              <a:gd name="T15" fmla="*/ T14 w 2164"/>
                              <a:gd name="T16" fmla="+- 0 9058 7336"/>
                              <a:gd name="T17" fmla="*/ T16 w 2164"/>
                              <a:gd name="T18" fmla="+- 0 9070 7336"/>
                              <a:gd name="T19" fmla="*/ T18 w 2164"/>
                              <a:gd name="T20" fmla="+- 0 9488 7336"/>
                              <a:gd name="T21" fmla="*/ T20 w 2164"/>
                              <a:gd name="T22" fmla="+- 0 9500 7336"/>
                              <a:gd name="T23" fmla="*/ T22 w 2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6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430" y="0"/>
                                </a:moveTo>
                                <a:lnTo>
                                  <a:pt x="443" y="0"/>
                                </a:lnTo>
                                <a:moveTo>
                                  <a:pt x="861" y="0"/>
                                </a:moveTo>
                                <a:lnTo>
                                  <a:pt x="873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03" y="0"/>
                                </a:lnTo>
                                <a:moveTo>
                                  <a:pt x="1722" y="0"/>
                                </a:moveTo>
                                <a:lnTo>
                                  <a:pt x="1734" y="0"/>
                                </a:lnTo>
                                <a:moveTo>
                                  <a:pt x="2152" y="0"/>
                                </a:moveTo>
                                <a:lnTo>
                                  <a:pt x="2164" y="0"/>
                                </a:lnTo>
                              </a:path>
                            </a:pathLst>
                          </a:custGeom>
                          <a:noFill/>
                          <a:ln w="147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3"/>
                        <wps:cNvSpPr>
                          <a:spLocks/>
                        </wps:cNvSpPr>
                        <wps:spPr bwMode="auto">
                          <a:xfrm>
                            <a:off x="21963" y="4450"/>
                            <a:ext cx="56409" cy="1035"/>
                          </a:xfrm>
                          <a:custGeom>
                            <a:avLst/>
                            <a:gdLst>
                              <a:gd name="T0" fmla="+- 0 7127 21964"/>
                              <a:gd name="T1" fmla="*/ T0 w 56409"/>
                              <a:gd name="T2" fmla="+- 0 2581 4450"/>
                              <a:gd name="T3" fmla="*/ 2581 h 1035"/>
                              <a:gd name="T4" fmla="+- 0 7127 21964"/>
                              <a:gd name="T5" fmla="*/ T4 w 56409"/>
                              <a:gd name="T6" fmla="+- 0 2534 4450"/>
                              <a:gd name="T7" fmla="*/ 2534 h 1035"/>
                              <a:gd name="T8" fmla="+- 0 7558 21964"/>
                              <a:gd name="T9" fmla="*/ T8 w 56409"/>
                              <a:gd name="T10" fmla="+- 0 2581 4450"/>
                              <a:gd name="T11" fmla="*/ 2581 h 1035"/>
                              <a:gd name="T12" fmla="+- 0 7558 21964"/>
                              <a:gd name="T13" fmla="*/ T12 w 56409"/>
                              <a:gd name="T14" fmla="+- 0 2534 4450"/>
                              <a:gd name="T15" fmla="*/ 2534 h 1035"/>
                              <a:gd name="T16" fmla="+- 0 7988 21964"/>
                              <a:gd name="T17" fmla="*/ T16 w 56409"/>
                              <a:gd name="T18" fmla="+- 0 2581 4450"/>
                              <a:gd name="T19" fmla="*/ 2581 h 1035"/>
                              <a:gd name="T20" fmla="+- 0 7988 21964"/>
                              <a:gd name="T21" fmla="*/ T20 w 56409"/>
                              <a:gd name="T22" fmla="+- 0 2534 4450"/>
                              <a:gd name="T23" fmla="*/ 2534 h 1035"/>
                              <a:gd name="T24" fmla="+- 0 8418 21964"/>
                              <a:gd name="T25" fmla="*/ T24 w 56409"/>
                              <a:gd name="T26" fmla="+- 0 2581 4450"/>
                              <a:gd name="T27" fmla="*/ 2581 h 1035"/>
                              <a:gd name="T28" fmla="+- 0 8418 21964"/>
                              <a:gd name="T29" fmla="*/ T28 w 56409"/>
                              <a:gd name="T30" fmla="+- 0 2534 4450"/>
                              <a:gd name="T31" fmla="*/ 2534 h 1035"/>
                              <a:gd name="T32" fmla="+- 0 8849 21964"/>
                              <a:gd name="T33" fmla="*/ T32 w 56409"/>
                              <a:gd name="T34" fmla="+- 0 2581 4450"/>
                              <a:gd name="T35" fmla="*/ 2581 h 1035"/>
                              <a:gd name="T36" fmla="+- 0 8849 21964"/>
                              <a:gd name="T37" fmla="*/ T36 w 56409"/>
                              <a:gd name="T38" fmla="+- 0 2534 4450"/>
                              <a:gd name="T39" fmla="*/ 2534 h 1035"/>
                              <a:gd name="T40" fmla="+- 0 9279 21964"/>
                              <a:gd name="T41" fmla="*/ T40 w 56409"/>
                              <a:gd name="T42" fmla="+- 0 2581 4450"/>
                              <a:gd name="T43" fmla="*/ 2581 h 1035"/>
                              <a:gd name="T44" fmla="+- 0 9279 21964"/>
                              <a:gd name="T45" fmla="*/ T44 w 56409"/>
                              <a:gd name="T46" fmla="+- 0 2534 4450"/>
                              <a:gd name="T47" fmla="*/ 2534 h 1035"/>
                              <a:gd name="T48" fmla="+- 0 9710 21964"/>
                              <a:gd name="T49" fmla="*/ T48 w 56409"/>
                              <a:gd name="T50" fmla="+- 0 2581 4450"/>
                              <a:gd name="T51" fmla="*/ 2581 h 1035"/>
                              <a:gd name="T52" fmla="+- 0 9710 21964"/>
                              <a:gd name="T53" fmla="*/ T52 w 56409"/>
                              <a:gd name="T54" fmla="+- 0 2534 4450"/>
                              <a:gd name="T55" fmla="*/ 2534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837" y="-1869"/>
                                </a:moveTo>
                                <a:lnTo>
                                  <a:pt x="-14837" y="-1916"/>
                                </a:lnTo>
                                <a:moveTo>
                                  <a:pt x="-14406" y="-1869"/>
                                </a:moveTo>
                                <a:lnTo>
                                  <a:pt x="-14406" y="-1916"/>
                                </a:lnTo>
                                <a:moveTo>
                                  <a:pt x="-13976" y="-1869"/>
                                </a:moveTo>
                                <a:lnTo>
                                  <a:pt x="-13976" y="-1916"/>
                                </a:lnTo>
                                <a:moveTo>
                                  <a:pt x="-13546" y="-1869"/>
                                </a:moveTo>
                                <a:lnTo>
                                  <a:pt x="-13546" y="-1916"/>
                                </a:lnTo>
                                <a:moveTo>
                                  <a:pt x="-13115" y="-1869"/>
                                </a:moveTo>
                                <a:lnTo>
                                  <a:pt x="-13115" y="-1916"/>
                                </a:lnTo>
                                <a:moveTo>
                                  <a:pt x="-12685" y="-1869"/>
                                </a:moveTo>
                                <a:lnTo>
                                  <a:pt x="-12685" y="-1916"/>
                                </a:lnTo>
                                <a:moveTo>
                                  <a:pt x="-12254" y="-1869"/>
                                </a:moveTo>
                                <a:lnTo>
                                  <a:pt x="-12254" y="-1916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912" y="166"/>
                            <a:ext cx="3013" cy="0"/>
                          </a:xfrm>
                          <a:prstGeom prst="line">
                            <a:avLst/>
                          </a:prstGeom>
                          <a:noFill/>
                          <a:ln w="7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61"/>
                        <wps:cNvSpPr>
                          <a:spLocks/>
                        </wps:cNvSpPr>
                        <wps:spPr bwMode="auto">
                          <a:xfrm>
                            <a:off x="7336" y="177"/>
                            <a:ext cx="2164" cy="2"/>
                          </a:xfrm>
                          <a:custGeom>
                            <a:avLst/>
                            <a:gdLst>
                              <a:gd name="T0" fmla="+- 0 7336 7336"/>
                              <a:gd name="T1" fmla="*/ T0 w 2164"/>
                              <a:gd name="T2" fmla="+- 0 7349 7336"/>
                              <a:gd name="T3" fmla="*/ T2 w 2164"/>
                              <a:gd name="T4" fmla="+- 0 7766 7336"/>
                              <a:gd name="T5" fmla="*/ T4 w 2164"/>
                              <a:gd name="T6" fmla="+- 0 7779 7336"/>
                              <a:gd name="T7" fmla="*/ T6 w 2164"/>
                              <a:gd name="T8" fmla="+- 0 8197 7336"/>
                              <a:gd name="T9" fmla="*/ T8 w 2164"/>
                              <a:gd name="T10" fmla="+- 0 8209 7336"/>
                              <a:gd name="T11" fmla="*/ T10 w 2164"/>
                              <a:gd name="T12" fmla="+- 0 8627 7336"/>
                              <a:gd name="T13" fmla="*/ T12 w 2164"/>
                              <a:gd name="T14" fmla="+- 0 8639 7336"/>
                              <a:gd name="T15" fmla="*/ T14 w 2164"/>
                              <a:gd name="T16" fmla="+- 0 9058 7336"/>
                              <a:gd name="T17" fmla="*/ T16 w 2164"/>
                              <a:gd name="T18" fmla="+- 0 9070 7336"/>
                              <a:gd name="T19" fmla="*/ T18 w 2164"/>
                              <a:gd name="T20" fmla="+- 0 9488 7336"/>
                              <a:gd name="T21" fmla="*/ T20 w 2164"/>
                              <a:gd name="T22" fmla="+- 0 9500 7336"/>
                              <a:gd name="T23" fmla="*/ T22 w 2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64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430" y="0"/>
                                </a:moveTo>
                                <a:lnTo>
                                  <a:pt x="443" y="0"/>
                                </a:lnTo>
                                <a:moveTo>
                                  <a:pt x="861" y="0"/>
                                </a:moveTo>
                                <a:lnTo>
                                  <a:pt x="873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03" y="0"/>
                                </a:lnTo>
                                <a:moveTo>
                                  <a:pt x="1722" y="0"/>
                                </a:moveTo>
                                <a:lnTo>
                                  <a:pt x="1734" y="0"/>
                                </a:lnTo>
                                <a:moveTo>
                                  <a:pt x="2152" y="0"/>
                                </a:moveTo>
                                <a:lnTo>
                                  <a:pt x="2164" y="0"/>
                                </a:lnTo>
                              </a:path>
                            </a:pathLst>
                          </a:custGeom>
                          <a:noFill/>
                          <a:ln w="147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0"/>
                        <wps:cNvSpPr>
                          <a:spLocks/>
                        </wps:cNvSpPr>
                        <wps:spPr bwMode="auto">
                          <a:xfrm>
                            <a:off x="21963" y="-47536"/>
                            <a:ext cx="56409" cy="1035"/>
                          </a:xfrm>
                          <a:custGeom>
                            <a:avLst/>
                            <a:gdLst>
                              <a:gd name="T0" fmla="+- 0 7127 21964"/>
                              <a:gd name="T1" fmla="*/ T0 w 56409"/>
                              <a:gd name="T2" fmla="+- 0 166 -47535"/>
                              <a:gd name="T3" fmla="*/ 166 h 1035"/>
                              <a:gd name="T4" fmla="+- 0 7127 21964"/>
                              <a:gd name="T5" fmla="*/ T4 w 56409"/>
                              <a:gd name="T6" fmla="+- 0 213 -47535"/>
                              <a:gd name="T7" fmla="*/ 213 h 1035"/>
                              <a:gd name="T8" fmla="+- 0 7558 21964"/>
                              <a:gd name="T9" fmla="*/ T8 w 56409"/>
                              <a:gd name="T10" fmla="+- 0 166 -47535"/>
                              <a:gd name="T11" fmla="*/ 166 h 1035"/>
                              <a:gd name="T12" fmla="+- 0 7558 21964"/>
                              <a:gd name="T13" fmla="*/ T12 w 56409"/>
                              <a:gd name="T14" fmla="+- 0 213 -47535"/>
                              <a:gd name="T15" fmla="*/ 213 h 1035"/>
                              <a:gd name="T16" fmla="+- 0 7988 21964"/>
                              <a:gd name="T17" fmla="*/ T16 w 56409"/>
                              <a:gd name="T18" fmla="+- 0 166 -47535"/>
                              <a:gd name="T19" fmla="*/ 166 h 1035"/>
                              <a:gd name="T20" fmla="+- 0 7988 21964"/>
                              <a:gd name="T21" fmla="*/ T20 w 56409"/>
                              <a:gd name="T22" fmla="+- 0 213 -47535"/>
                              <a:gd name="T23" fmla="*/ 213 h 1035"/>
                              <a:gd name="T24" fmla="+- 0 8418 21964"/>
                              <a:gd name="T25" fmla="*/ T24 w 56409"/>
                              <a:gd name="T26" fmla="+- 0 166 -47535"/>
                              <a:gd name="T27" fmla="*/ 166 h 1035"/>
                              <a:gd name="T28" fmla="+- 0 8418 21964"/>
                              <a:gd name="T29" fmla="*/ T28 w 56409"/>
                              <a:gd name="T30" fmla="+- 0 213 -47535"/>
                              <a:gd name="T31" fmla="*/ 213 h 1035"/>
                              <a:gd name="T32" fmla="+- 0 8849 21964"/>
                              <a:gd name="T33" fmla="*/ T32 w 56409"/>
                              <a:gd name="T34" fmla="+- 0 166 -47535"/>
                              <a:gd name="T35" fmla="*/ 166 h 1035"/>
                              <a:gd name="T36" fmla="+- 0 8849 21964"/>
                              <a:gd name="T37" fmla="*/ T36 w 56409"/>
                              <a:gd name="T38" fmla="+- 0 213 -47535"/>
                              <a:gd name="T39" fmla="*/ 213 h 1035"/>
                              <a:gd name="T40" fmla="+- 0 9279 21964"/>
                              <a:gd name="T41" fmla="*/ T40 w 56409"/>
                              <a:gd name="T42" fmla="+- 0 166 -47535"/>
                              <a:gd name="T43" fmla="*/ 166 h 1035"/>
                              <a:gd name="T44" fmla="+- 0 9279 21964"/>
                              <a:gd name="T45" fmla="*/ T44 w 56409"/>
                              <a:gd name="T46" fmla="+- 0 213 -47535"/>
                              <a:gd name="T47" fmla="*/ 213 h 1035"/>
                              <a:gd name="T48" fmla="+- 0 9710 21964"/>
                              <a:gd name="T49" fmla="*/ T48 w 56409"/>
                              <a:gd name="T50" fmla="+- 0 166 -47535"/>
                              <a:gd name="T51" fmla="*/ 166 h 1035"/>
                              <a:gd name="T52" fmla="+- 0 9710 21964"/>
                              <a:gd name="T53" fmla="*/ T52 w 56409"/>
                              <a:gd name="T54" fmla="+- 0 213 -47535"/>
                              <a:gd name="T55" fmla="*/ 213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4837" y="47701"/>
                                </a:moveTo>
                                <a:lnTo>
                                  <a:pt x="-14837" y="47748"/>
                                </a:lnTo>
                                <a:moveTo>
                                  <a:pt x="-14406" y="47701"/>
                                </a:moveTo>
                                <a:lnTo>
                                  <a:pt x="-14406" y="47748"/>
                                </a:lnTo>
                                <a:moveTo>
                                  <a:pt x="-13976" y="47701"/>
                                </a:moveTo>
                                <a:lnTo>
                                  <a:pt x="-13976" y="47748"/>
                                </a:lnTo>
                                <a:moveTo>
                                  <a:pt x="-13546" y="47701"/>
                                </a:moveTo>
                                <a:lnTo>
                                  <a:pt x="-13546" y="47748"/>
                                </a:lnTo>
                                <a:moveTo>
                                  <a:pt x="-13115" y="47701"/>
                                </a:moveTo>
                                <a:lnTo>
                                  <a:pt x="-13115" y="47748"/>
                                </a:lnTo>
                                <a:moveTo>
                                  <a:pt x="-12685" y="47701"/>
                                </a:moveTo>
                                <a:lnTo>
                                  <a:pt x="-12685" y="47748"/>
                                </a:lnTo>
                                <a:moveTo>
                                  <a:pt x="-12254" y="47701"/>
                                </a:moveTo>
                                <a:lnTo>
                                  <a:pt x="-12254" y="47748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912" y="166"/>
                            <a:ext cx="0" cy="2415"/>
                          </a:xfrm>
                          <a:prstGeom prst="line">
                            <a:avLst/>
                          </a:prstGeom>
                          <a:noFill/>
                          <a:ln w="78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17267" y="-47536"/>
                            <a:ext cx="1036" cy="53021"/>
                          </a:xfrm>
                          <a:custGeom>
                            <a:avLst/>
                            <a:gdLst>
                              <a:gd name="T0" fmla="+- 0 6912 17268"/>
                              <a:gd name="T1" fmla="*/ T0 w 1036"/>
                              <a:gd name="T2" fmla="+- 0 2179 -47535"/>
                              <a:gd name="T3" fmla="*/ 2179 h 53021"/>
                              <a:gd name="T4" fmla="+- 0 6935 17268"/>
                              <a:gd name="T5" fmla="*/ T4 w 1036"/>
                              <a:gd name="T6" fmla="+- 0 2179 -47535"/>
                              <a:gd name="T7" fmla="*/ 2179 h 53021"/>
                              <a:gd name="T8" fmla="+- 0 6912 17268"/>
                              <a:gd name="T9" fmla="*/ T8 w 1036"/>
                              <a:gd name="T10" fmla="+- 0 1373 -47535"/>
                              <a:gd name="T11" fmla="*/ 1373 h 53021"/>
                              <a:gd name="T12" fmla="+- 0 6935 17268"/>
                              <a:gd name="T13" fmla="*/ T12 w 1036"/>
                              <a:gd name="T14" fmla="+- 0 1373 -47535"/>
                              <a:gd name="T15" fmla="*/ 1373 h 53021"/>
                              <a:gd name="T16" fmla="+- 0 6912 17268"/>
                              <a:gd name="T17" fmla="*/ T16 w 1036"/>
                              <a:gd name="T18" fmla="+- 0 568 -47535"/>
                              <a:gd name="T19" fmla="*/ 568 h 53021"/>
                              <a:gd name="T20" fmla="+- 0 6935 17268"/>
                              <a:gd name="T21" fmla="*/ T20 w 1036"/>
                              <a:gd name="T22" fmla="+- 0 568 -47535"/>
                              <a:gd name="T23" fmla="*/ 568 h 53021"/>
                              <a:gd name="T24" fmla="+- 0 6912 17268"/>
                              <a:gd name="T25" fmla="*/ T24 w 1036"/>
                              <a:gd name="T26" fmla="+- 0 2581 -47535"/>
                              <a:gd name="T27" fmla="*/ 2581 h 53021"/>
                              <a:gd name="T28" fmla="+- 0 6959 17268"/>
                              <a:gd name="T29" fmla="*/ T28 w 1036"/>
                              <a:gd name="T30" fmla="+- 0 2581 -47535"/>
                              <a:gd name="T31" fmla="*/ 2581 h 53021"/>
                              <a:gd name="T32" fmla="+- 0 6912 17268"/>
                              <a:gd name="T33" fmla="*/ T32 w 1036"/>
                              <a:gd name="T34" fmla="+- 0 1776 -47535"/>
                              <a:gd name="T35" fmla="*/ 1776 h 53021"/>
                              <a:gd name="T36" fmla="+- 0 6959 17268"/>
                              <a:gd name="T37" fmla="*/ T36 w 1036"/>
                              <a:gd name="T38" fmla="+- 0 1776 -47535"/>
                              <a:gd name="T39" fmla="*/ 1776 h 53021"/>
                              <a:gd name="T40" fmla="+- 0 6912 17268"/>
                              <a:gd name="T41" fmla="*/ T40 w 1036"/>
                              <a:gd name="T42" fmla="+- 0 971 -47535"/>
                              <a:gd name="T43" fmla="*/ 971 h 53021"/>
                              <a:gd name="T44" fmla="+- 0 6959 17268"/>
                              <a:gd name="T45" fmla="*/ T44 w 1036"/>
                              <a:gd name="T46" fmla="+- 0 971 -47535"/>
                              <a:gd name="T47" fmla="*/ 971 h 53021"/>
                              <a:gd name="T48" fmla="+- 0 6912 17268"/>
                              <a:gd name="T49" fmla="*/ T48 w 1036"/>
                              <a:gd name="T50" fmla="+- 0 166 -47535"/>
                              <a:gd name="T51" fmla="*/ 166 h 53021"/>
                              <a:gd name="T52" fmla="+- 0 6959 17268"/>
                              <a:gd name="T53" fmla="*/ T52 w 1036"/>
                              <a:gd name="T54" fmla="+- 0 166 -47535"/>
                              <a:gd name="T55" fmla="*/ 16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6" h="53021">
                                <a:moveTo>
                                  <a:pt x="-10356" y="49714"/>
                                </a:moveTo>
                                <a:lnTo>
                                  <a:pt x="-10333" y="49714"/>
                                </a:lnTo>
                                <a:moveTo>
                                  <a:pt x="-10356" y="48908"/>
                                </a:moveTo>
                                <a:lnTo>
                                  <a:pt x="-10333" y="48908"/>
                                </a:lnTo>
                                <a:moveTo>
                                  <a:pt x="-10356" y="48103"/>
                                </a:moveTo>
                                <a:lnTo>
                                  <a:pt x="-10333" y="48103"/>
                                </a:lnTo>
                                <a:moveTo>
                                  <a:pt x="-10356" y="50116"/>
                                </a:moveTo>
                                <a:lnTo>
                                  <a:pt x="-10309" y="50116"/>
                                </a:lnTo>
                                <a:moveTo>
                                  <a:pt x="-10356" y="49311"/>
                                </a:moveTo>
                                <a:lnTo>
                                  <a:pt x="-10309" y="49311"/>
                                </a:lnTo>
                                <a:moveTo>
                                  <a:pt x="-10356" y="48506"/>
                                </a:moveTo>
                                <a:lnTo>
                                  <a:pt x="-10309" y="48506"/>
                                </a:lnTo>
                                <a:moveTo>
                                  <a:pt x="-10356" y="47701"/>
                                </a:moveTo>
                                <a:lnTo>
                                  <a:pt x="-10309" y="47701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925" y="166"/>
                            <a:ext cx="0" cy="2415"/>
                          </a:xfrm>
                          <a:prstGeom prst="line">
                            <a:avLst/>
                          </a:prstGeom>
                          <a:noFill/>
                          <a:ln w="78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56"/>
                        <wps:cNvSpPr>
                          <a:spLocks/>
                        </wps:cNvSpPr>
                        <wps:spPr bwMode="auto">
                          <a:xfrm>
                            <a:off x="82033" y="-47536"/>
                            <a:ext cx="1035" cy="53021"/>
                          </a:xfrm>
                          <a:custGeom>
                            <a:avLst/>
                            <a:gdLst>
                              <a:gd name="T0" fmla="+- 0 9925 82033"/>
                              <a:gd name="T1" fmla="*/ T0 w 1035"/>
                              <a:gd name="T2" fmla="+- 0 2179 -47535"/>
                              <a:gd name="T3" fmla="*/ 2179 h 53021"/>
                              <a:gd name="T4" fmla="+- 0 9901 82033"/>
                              <a:gd name="T5" fmla="*/ T4 w 1035"/>
                              <a:gd name="T6" fmla="+- 0 2179 -47535"/>
                              <a:gd name="T7" fmla="*/ 2179 h 53021"/>
                              <a:gd name="T8" fmla="+- 0 9925 82033"/>
                              <a:gd name="T9" fmla="*/ T8 w 1035"/>
                              <a:gd name="T10" fmla="+- 0 1373 -47535"/>
                              <a:gd name="T11" fmla="*/ 1373 h 53021"/>
                              <a:gd name="T12" fmla="+- 0 9901 82033"/>
                              <a:gd name="T13" fmla="*/ T12 w 1035"/>
                              <a:gd name="T14" fmla="+- 0 1373 -47535"/>
                              <a:gd name="T15" fmla="*/ 1373 h 53021"/>
                              <a:gd name="T16" fmla="+- 0 9925 82033"/>
                              <a:gd name="T17" fmla="*/ T16 w 1035"/>
                              <a:gd name="T18" fmla="+- 0 568 -47535"/>
                              <a:gd name="T19" fmla="*/ 568 h 53021"/>
                              <a:gd name="T20" fmla="+- 0 9901 82033"/>
                              <a:gd name="T21" fmla="*/ T20 w 1035"/>
                              <a:gd name="T22" fmla="+- 0 568 -47535"/>
                              <a:gd name="T23" fmla="*/ 568 h 53021"/>
                              <a:gd name="T24" fmla="+- 0 9925 82033"/>
                              <a:gd name="T25" fmla="*/ T24 w 1035"/>
                              <a:gd name="T26" fmla="+- 0 2581 -47535"/>
                              <a:gd name="T27" fmla="*/ 2581 h 53021"/>
                              <a:gd name="T28" fmla="+- 0 9877 82033"/>
                              <a:gd name="T29" fmla="*/ T28 w 1035"/>
                              <a:gd name="T30" fmla="+- 0 2581 -47535"/>
                              <a:gd name="T31" fmla="*/ 2581 h 53021"/>
                              <a:gd name="T32" fmla="+- 0 9925 82033"/>
                              <a:gd name="T33" fmla="*/ T32 w 1035"/>
                              <a:gd name="T34" fmla="+- 0 1776 -47535"/>
                              <a:gd name="T35" fmla="*/ 1776 h 53021"/>
                              <a:gd name="T36" fmla="+- 0 9877 82033"/>
                              <a:gd name="T37" fmla="*/ T36 w 1035"/>
                              <a:gd name="T38" fmla="+- 0 1776 -47535"/>
                              <a:gd name="T39" fmla="*/ 1776 h 53021"/>
                              <a:gd name="T40" fmla="+- 0 9925 82033"/>
                              <a:gd name="T41" fmla="*/ T40 w 1035"/>
                              <a:gd name="T42" fmla="+- 0 971 -47535"/>
                              <a:gd name="T43" fmla="*/ 971 h 53021"/>
                              <a:gd name="T44" fmla="+- 0 9877 82033"/>
                              <a:gd name="T45" fmla="*/ T44 w 1035"/>
                              <a:gd name="T46" fmla="+- 0 971 -47535"/>
                              <a:gd name="T47" fmla="*/ 971 h 53021"/>
                              <a:gd name="T48" fmla="+- 0 9925 82033"/>
                              <a:gd name="T49" fmla="*/ T48 w 1035"/>
                              <a:gd name="T50" fmla="+- 0 166 -47535"/>
                              <a:gd name="T51" fmla="*/ 166 h 53021"/>
                              <a:gd name="T52" fmla="+- 0 9877 82033"/>
                              <a:gd name="T53" fmla="*/ T52 w 1035"/>
                              <a:gd name="T54" fmla="+- 0 166 -47535"/>
                              <a:gd name="T55" fmla="*/ 16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35" h="53021">
                                <a:moveTo>
                                  <a:pt x="-72108" y="49714"/>
                                </a:moveTo>
                                <a:lnTo>
                                  <a:pt x="-72132" y="49714"/>
                                </a:lnTo>
                                <a:moveTo>
                                  <a:pt x="-72108" y="48908"/>
                                </a:moveTo>
                                <a:lnTo>
                                  <a:pt x="-72132" y="48908"/>
                                </a:lnTo>
                                <a:moveTo>
                                  <a:pt x="-72108" y="48103"/>
                                </a:moveTo>
                                <a:lnTo>
                                  <a:pt x="-72132" y="48103"/>
                                </a:lnTo>
                                <a:moveTo>
                                  <a:pt x="-72108" y="50116"/>
                                </a:moveTo>
                                <a:lnTo>
                                  <a:pt x="-72156" y="50116"/>
                                </a:lnTo>
                                <a:moveTo>
                                  <a:pt x="-72108" y="49311"/>
                                </a:moveTo>
                                <a:lnTo>
                                  <a:pt x="-72156" y="49311"/>
                                </a:lnTo>
                                <a:moveTo>
                                  <a:pt x="-72108" y="48506"/>
                                </a:moveTo>
                                <a:lnTo>
                                  <a:pt x="-72156" y="48506"/>
                                </a:lnTo>
                                <a:moveTo>
                                  <a:pt x="-72108" y="47701"/>
                                </a:moveTo>
                                <a:lnTo>
                                  <a:pt x="-72156" y="47701"/>
                                </a:lnTo>
                              </a:path>
                            </a:pathLst>
                          </a:custGeom>
                          <a:noFill/>
                          <a:ln w="78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" y="955"/>
                            <a:ext cx="2586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48772" y="-19780"/>
                            <a:ext cx="29030" cy="390"/>
                          </a:xfrm>
                          <a:custGeom>
                            <a:avLst/>
                            <a:gdLst>
                              <a:gd name="T0" fmla="+- 0 8354 48772"/>
                              <a:gd name="T1" fmla="*/ T0 w 29030"/>
                              <a:gd name="T2" fmla="+- 0 1446 -19780"/>
                              <a:gd name="T3" fmla="*/ 1446 h 390"/>
                              <a:gd name="T4" fmla="+- 0 8381 48772"/>
                              <a:gd name="T5" fmla="*/ T4 w 29030"/>
                              <a:gd name="T6" fmla="+- 0 1446 -19780"/>
                              <a:gd name="T7" fmla="*/ 1446 h 390"/>
                              <a:gd name="T8" fmla="+- 0 8429 48772"/>
                              <a:gd name="T9" fmla="*/ T8 w 29030"/>
                              <a:gd name="T10" fmla="+- 0 1446 -19780"/>
                              <a:gd name="T11" fmla="*/ 1446 h 390"/>
                              <a:gd name="T12" fmla="+- 0 8456 48772"/>
                              <a:gd name="T13" fmla="*/ T12 w 29030"/>
                              <a:gd name="T14" fmla="+- 0 1446 -19780"/>
                              <a:gd name="T15" fmla="*/ 1446 h 390"/>
                              <a:gd name="T16" fmla="+- 0 8504 48772"/>
                              <a:gd name="T17" fmla="*/ T16 w 29030"/>
                              <a:gd name="T18" fmla="+- 0 1447 -19780"/>
                              <a:gd name="T19" fmla="*/ 1447 h 390"/>
                              <a:gd name="T20" fmla="+- 0 8531 48772"/>
                              <a:gd name="T21" fmla="*/ T20 w 29030"/>
                              <a:gd name="T22" fmla="+- 0 1447 -19780"/>
                              <a:gd name="T23" fmla="*/ 1447 h 390"/>
                              <a:gd name="T24" fmla="+- 0 8579 48772"/>
                              <a:gd name="T25" fmla="*/ T24 w 29030"/>
                              <a:gd name="T26" fmla="+- 0 1448 -19780"/>
                              <a:gd name="T27" fmla="*/ 1448 h 390"/>
                              <a:gd name="T28" fmla="+- 0 8606 48772"/>
                              <a:gd name="T29" fmla="*/ T28 w 29030"/>
                              <a:gd name="T30" fmla="+- 0 1448 -19780"/>
                              <a:gd name="T31" fmla="*/ 1448 h 390"/>
                              <a:gd name="T32" fmla="+- 0 8654 48772"/>
                              <a:gd name="T33" fmla="*/ T32 w 29030"/>
                              <a:gd name="T34" fmla="+- 0 1448 -19780"/>
                              <a:gd name="T35" fmla="*/ 1448 h 390"/>
                              <a:gd name="T36" fmla="+- 0 8681 48772"/>
                              <a:gd name="T37" fmla="*/ T36 w 29030"/>
                              <a:gd name="T38" fmla="+- 0 1447 -19780"/>
                              <a:gd name="T39" fmla="*/ 1447 h 390"/>
                              <a:gd name="T40" fmla="+- 0 8729 48772"/>
                              <a:gd name="T41" fmla="*/ T40 w 29030"/>
                              <a:gd name="T42" fmla="+- 0 1446 -19780"/>
                              <a:gd name="T43" fmla="*/ 1446 h 390"/>
                              <a:gd name="T44" fmla="+- 0 8754 48772"/>
                              <a:gd name="T45" fmla="*/ T44 w 29030"/>
                              <a:gd name="T46" fmla="+- 0 1445 -19780"/>
                              <a:gd name="T47" fmla="*/ 1445 h 390"/>
                              <a:gd name="T48" fmla="+- 0 8800 48772"/>
                              <a:gd name="T49" fmla="*/ T48 w 29030"/>
                              <a:gd name="T50" fmla="+- 0 1442 -19780"/>
                              <a:gd name="T51" fmla="*/ 1442 h 390"/>
                              <a:gd name="T52" fmla="+- 0 8826 48772"/>
                              <a:gd name="T53" fmla="*/ T52 w 29030"/>
                              <a:gd name="T54" fmla="+- 0 1440 -19780"/>
                              <a:gd name="T55" fmla="*/ 1440 h 390"/>
                              <a:gd name="T56" fmla="+- 0 8871 48772"/>
                              <a:gd name="T57" fmla="*/ T56 w 29030"/>
                              <a:gd name="T58" fmla="+- 0 1437 -19780"/>
                              <a:gd name="T59" fmla="*/ 1437 h 390"/>
                              <a:gd name="T60" fmla="+- 0 8898 48772"/>
                              <a:gd name="T61" fmla="*/ T60 w 29030"/>
                              <a:gd name="T62" fmla="+- 0 1435 -19780"/>
                              <a:gd name="T63" fmla="*/ 1435 h 390"/>
                              <a:gd name="T64" fmla="+- 0 8946 48772"/>
                              <a:gd name="T65" fmla="*/ T64 w 29030"/>
                              <a:gd name="T66" fmla="+- 0 1433 -19780"/>
                              <a:gd name="T67" fmla="*/ 1433 h 390"/>
                              <a:gd name="T68" fmla="+- 0 8973 48772"/>
                              <a:gd name="T69" fmla="*/ T68 w 29030"/>
                              <a:gd name="T70" fmla="+- 0 1433 -19780"/>
                              <a:gd name="T71" fmla="*/ 1433 h 390"/>
                              <a:gd name="T72" fmla="+- 0 9017 48772"/>
                              <a:gd name="T73" fmla="*/ T72 w 29030"/>
                              <a:gd name="T74" fmla="+- 0 1433 -19780"/>
                              <a:gd name="T75" fmla="*/ 1433 h 390"/>
                              <a:gd name="T76" fmla="+- 0 9044 48772"/>
                              <a:gd name="T77" fmla="*/ T76 w 29030"/>
                              <a:gd name="T78" fmla="+- 0 1432 -19780"/>
                              <a:gd name="T79" fmla="*/ 1432 h 390"/>
                              <a:gd name="T80" fmla="+- 0 9092 48772"/>
                              <a:gd name="T81" fmla="*/ T80 w 29030"/>
                              <a:gd name="T82" fmla="+- 0 1430 -19780"/>
                              <a:gd name="T83" fmla="*/ 1430 h 390"/>
                              <a:gd name="T84" fmla="+- 0 9119 48772"/>
                              <a:gd name="T85" fmla="*/ T84 w 29030"/>
                              <a:gd name="T86" fmla="+- 0 1431 -19780"/>
                              <a:gd name="T87" fmla="*/ 1431 h 390"/>
                              <a:gd name="T88" fmla="+- 0 9133 48772"/>
                              <a:gd name="T89" fmla="*/ T88 w 29030"/>
                              <a:gd name="T90" fmla="+- 0 1432 -19780"/>
                              <a:gd name="T91" fmla="*/ 1432 h 390"/>
                              <a:gd name="T92" fmla="+- 0 9160 48772"/>
                              <a:gd name="T93" fmla="*/ T92 w 29030"/>
                              <a:gd name="T94" fmla="+- 0 1433 -19780"/>
                              <a:gd name="T95" fmla="*/ 1433 h 390"/>
                              <a:gd name="T96" fmla="+- 0 9208 48772"/>
                              <a:gd name="T97" fmla="*/ T96 w 29030"/>
                              <a:gd name="T98" fmla="+- 0 1436 -19780"/>
                              <a:gd name="T99" fmla="*/ 1436 h 390"/>
                              <a:gd name="T100" fmla="+- 0 9234 48772"/>
                              <a:gd name="T101" fmla="*/ T100 w 29030"/>
                              <a:gd name="T102" fmla="+- 0 1436 -19780"/>
                              <a:gd name="T103" fmla="*/ 1436 h 390"/>
                              <a:gd name="T104" fmla="+- 0 9282 48772"/>
                              <a:gd name="T105" fmla="*/ T104 w 29030"/>
                              <a:gd name="T106" fmla="+- 0 1437 -19780"/>
                              <a:gd name="T107" fmla="*/ 1437 h 390"/>
                              <a:gd name="T108" fmla="+- 0 9309 48772"/>
                              <a:gd name="T109" fmla="*/ T108 w 29030"/>
                              <a:gd name="T110" fmla="+- 0 1436 -19780"/>
                              <a:gd name="T111" fmla="*/ 1436 h 390"/>
                              <a:gd name="T112" fmla="+- 0 9357 48772"/>
                              <a:gd name="T113" fmla="*/ T112 w 29030"/>
                              <a:gd name="T114" fmla="+- 0 1433 -19780"/>
                              <a:gd name="T115" fmla="*/ 1433 h 390"/>
                              <a:gd name="T116" fmla="+- 0 9384 48772"/>
                              <a:gd name="T117" fmla="*/ T116 w 29030"/>
                              <a:gd name="T118" fmla="+- 0 1432 -19780"/>
                              <a:gd name="T119" fmla="*/ 1432 h 390"/>
                              <a:gd name="T120" fmla="+- 0 9432 48772"/>
                              <a:gd name="T121" fmla="*/ T120 w 29030"/>
                              <a:gd name="T122" fmla="+- 0 1430 -19780"/>
                              <a:gd name="T123" fmla="*/ 1430 h 390"/>
                              <a:gd name="T124" fmla="+- 0 9459 48772"/>
                              <a:gd name="T125" fmla="*/ T124 w 29030"/>
                              <a:gd name="T126" fmla="+- 0 1430 -19780"/>
                              <a:gd name="T127" fmla="*/ 1430 h 390"/>
                              <a:gd name="T128" fmla="+- 0 9507 48772"/>
                              <a:gd name="T129" fmla="*/ T128 w 29030"/>
                              <a:gd name="T130" fmla="+- 0 1431 -19780"/>
                              <a:gd name="T131" fmla="*/ 1431 h 390"/>
                              <a:gd name="T132" fmla="+- 0 9534 48772"/>
                              <a:gd name="T133" fmla="*/ T132 w 29030"/>
                              <a:gd name="T134" fmla="+- 0 1432 -19780"/>
                              <a:gd name="T135" fmla="*/ 1432 h 390"/>
                              <a:gd name="T136" fmla="+- 0 9582 48772"/>
                              <a:gd name="T137" fmla="*/ T136 w 29030"/>
                              <a:gd name="T138" fmla="+- 0 1434 -19780"/>
                              <a:gd name="T139" fmla="*/ 1434 h 390"/>
                              <a:gd name="T140" fmla="+- 0 9609 48772"/>
                              <a:gd name="T141" fmla="*/ T140 w 29030"/>
                              <a:gd name="T142" fmla="+- 0 1436 -19780"/>
                              <a:gd name="T143" fmla="*/ 1436 h 390"/>
                              <a:gd name="T144" fmla="+- 0 9657 48772"/>
                              <a:gd name="T145" fmla="*/ T144 w 29030"/>
                              <a:gd name="T146" fmla="+- 0 1439 -19780"/>
                              <a:gd name="T147" fmla="*/ 1439 h 390"/>
                              <a:gd name="T148" fmla="+- 0 9684 48772"/>
                              <a:gd name="T149" fmla="*/ T148 w 29030"/>
                              <a:gd name="T150" fmla="+- 0 1440 -19780"/>
                              <a:gd name="T151" fmla="*/ 1440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030" h="390">
                                <a:moveTo>
                                  <a:pt x="-40418" y="21226"/>
                                </a:moveTo>
                                <a:lnTo>
                                  <a:pt x="-40391" y="21226"/>
                                </a:lnTo>
                                <a:moveTo>
                                  <a:pt x="-40343" y="21226"/>
                                </a:moveTo>
                                <a:lnTo>
                                  <a:pt x="-40316" y="21226"/>
                                </a:lnTo>
                                <a:moveTo>
                                  <a:pt x="-40268" y="21227"/>
                                </a:moveTo>
                                <a:lnTo>
                                  <a:pt x="-40241" y="21227"/>
                                </a:lnTo>
                                <a:moveTo>
                                  <a:pt x="-40193" y="21228"/>
                                </a:moveTo>
                                <a:lnTo>
                                  <a:pt x="-40166" y="21228"/>
                                </a:lnTo>
                                <a:moveTo>
                                  <a:pt x="-40118" y="21228"/>
                                </a:moveTo>
                                <a:lnTo>
                                  <a:pt x="-40091" y="21227"/>
                                </a:lnTo>
                                <a:moveTo>
                                  <a:pt x="-40043" y="21226"/>
                                </a:moveTo>
                                <a:lnTo>
                                  <a:pt x="-40018" y="21225"/>
                                </a:lnTo>
                                <a:moveTo>
                                  <a:pt x="-39972" y="21222"/>
                                </a:moveTo>
                                <a:lnTo>
                                  <a:pt x="-39946" y="21220"/>
                                </a:lnTo>
                                <a:moveTo>
                                  <a:pt x="-39901" y="21217"/>
                                </a:moveTo>
                                <a:lnTo>
                                  <a:pt x="-39874" y="21215"/>
                                </a:lnTo>
                                <a:moveTo>
                                  <a:pt x="-39826" y="21213"/>
                                </a:moveTo>
                                <a:lnTo>
                                  <a:pt x="-39799" y="21213"/>
                                </a:lnTo>
                                <a:moveTo>
                                  <a:pt x="-39755" y="21213"/>
                                </a:moveTo>
                                <a:lnTo>
                                  <a:pt x="-39728" y="21212"/>
                                </a:lnTo>
                                <a:moveTo>
                                  <a:pt x="-39680" y="21210"/>
                                </a:moveTo>
                                <a:lnTo>
                                  <a:pt x="-39653" y="21211"/>
                                </a:lnTo>
                                <a:moveTo>
                                  <a:pt x="-39639" y="21212"/>
                                </a:moveTo>
                                <a:lnTo>
                                  <a:pt x="-39612" y="21213"/>
                                </a:lnTo>
                                <a:moveTo>
                                  <a:pt x="-39564" y="21216"/>
                                </a:moveTo>
                                <a:lnTo>
                                  <a:pt x="-39538" y="21216"/>
                                </a:lnTo>
                                <a:moveTo>
                                  <a:pt x="-39490" y="21217"/>
                                </a:moveTo>
                                <a:lnTo>
                                  <a:pt x="-39463" y="21216"/>
                                </a:lnTo>
                                <a:moveTo>
                                  <a:pt x="-39415" y="21213"/>
                                </a:moveTo>
                                <a:lnTo>
                                  <a:pt x="-39388" y="21212"/>
                                </a:lnTo>
                                <a:moveTo>
                                  <a:pt x="-39340" y="21210"/>
                                </a:moveTo>
                                <a:lnTo>
                                  <a:pt x="-39313" y="21210"/>
                                </a:lnTo>
                                <a:moveTo>
                                  <a:pt x="-39265" y="21211"/>
                                </a:moveTo>
                                <a:lnTo>
                                  <a:pt x="-39238" y="21212"/>
                                </a:lnTo>
                                <a:moveTo>
                                  <a:pt x="-39190" y="21214"/>
                                </a:moveTo>
                                <a:lnTo>
                                  <a:pt x="-39163" y="21216"/>
                                </a:lnTo>
                                <a:moveTo>
                                  <a:pt x="-39115" y="21219"/>
                                </a:moveTo>
                                <a:lnTo>
                                  <a:pt x="-39088" y="21220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53"/>
                        <wps:cNvSpPr>
                          <a:spLocks/>
                        </wps:cNvSpPr>
                        <wps:spPr bwMode="auto">
                          <a:xfrm>
                            <a:off x="21813" y="-43095"/>
                            <a:ext cx="7126" cy="2"/>
                          </a:xfrm>
                          <a:custGeom>
                            <a:avLst/>
                            <a:gdLst>
                              <a:gd name="T0" fmla="+- 0 7120 21814"/>
                              <a:gd name="T1" fmla="*/ T0 w 7126"/>
                              <a:gd name="T2" fmla="+- 0 7147 21814"/>
                              <a:gd name="T3" fmla="*/ T2 w 7126"/>
                              <a:gd name="T4" fmla="+- 0 7195 21814"/>
                              <a:gd name="T5" fmla="*/ T4 w 7126"/>
                              <a:gd name="T6" fmla="+- 0 7222 21814"/>
                              <a:gd name="T7" fmla="*/ T6 w 7126"/>
                              <a:gd name="T8" fmla="+- 0 7270 21814"/>
                              <a:gd name="T9" fmla="*/ T8 w 7126"/>
                              <a:gd name="T10" fmla="+- 0 7297 21814"/>
                              <a:gd name="T11" fmla="*/ T10 w 7126"/>
                              <a:gd name="T12" fmla="+- 0 7345 21814"/>
                              <a:gd name="T13" fmla="*/ T12 w 7126"/>
                              <a:gd name="T14" fmla="+- 0 7371 21814"/>
                              <a:gd name="T15" fmla="*/ T14 w 7126"/>
                              <a:gd name="T16" fmla="+- 0 7420 21814"/>
                              <a:gd name="T17" fmla="*/ T16 w 7126"/>
                              <a:gd name="T18" fmla="+- 0 7446 21814"/>
                              <a:gd name="T19" fmla="*/ T18 w 71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126">
                                <a:moveTo>
                                  <a:pt x="-14694" y="43462"/>
                                </a:moveTo>
                                <a:lnTo>
                                  <a:pt x="-14667" y="43462"/>
                                </a:lnTo>
                                <a:moveTo>
                                  <a:pt x="-14619" y="43462"/>
                                </a:moveTo>
                                <a:lnTo>
                                  <a:pt x="-14592" y="43462"/>
                                </a:lnTo>
                                <a:moveTo>
                                  <a:pt x="-14544" y="43462"/>
                                </a:moveTo>
                                <a:lnTo>
                                  <a:pt x="-14517" y="43462"/>
                                </a:lnTo>
                                <a:moveTo>
                                  <a:pt x="-14469" y="43462"/>
                                </a:moveTo>
                                <a:lnTo>
                                  <a:pt x="-14443" y="43462"/>
                                </a:lnTo>
                                <a:moveTo>
                                  <a:pt x="-14394" y="43462"/>
                                </a:moveTo>
                                <a:lnTo>
                                  <a:pt x="-14368" y="43462"/>
                                </a:lnTo>
                              </a:path>
                            </a:pathLst>
                          </a:custGeom>
                          <a:noFill/>
                          <a:ln w="11311">
                            <a:solidFill>
                              <a:srgbClr val="A257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905" y="159"/>
                            <a:ext cx="3026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3E71" w:rsidRDefault="00F24EAC">
                              <w:pPr>
                                <w:tabs>
                                  <w:tab w:val="left" w:pos="2246"/>
                                </w:tabs>
                                <w:spacing w:before="120"/>
                                <w:ind w:left="60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M13 10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mM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  <w:u w:val="single" w:color="A2576C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  <w:u w:val="single" w:color="A2576C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M13 pH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414" style="position:absolute;left:0;text-align:left;margin-left:345.3pt;margin-top:8pt;width:151.3pt;height:121.4pt;z-index:251663872;mso-position-horizontal-relative:page" coordorigin="6906,160" coordsize="3026,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">
                <v:line id="Line 65" o:spid="_x0000_s1415" style="position:absolute;visibility:visible;mso-wrap-style:square" from="6912,2581" to="9925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" strokeweight=".21697mm"/>
                <v:shape id="AutoShape 64" o:spid="_x0000_s1416" style="position:absolute;left:7336;top:2569;width:2164;height:2;visibility:visible;mso-wrap-style:square;v-text-anchor:top" coordsize="2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" path="m,l13,m430,r13,m861,r12,m1291,r12,m1722,r12,m2152,r12,e" filled="f" strokeweight=".40983mm">
                  <v:path arrowok="t" o:connecttype="custom" o:connectlocs="0,0;13,0;430,0;443,0;861,0;873,0;1291,0;1303,0;1722,0;1734,0;2152,0;2164,0" o:connectangles="0,0,0,0,0,0,0,0,0,0,0,0"/>
                </v:shape>
                <v:shape id="AutoShape 63" o:spid="_x0000_s1417" style="position:absolute;left:21963;top:4450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" path="m-14837,-1869r,-47m-14406,-1869r,-47m-13976,-1869r,-47m-13546,-1869r,-47m-13115,-1869r,-47m-12685,-1869r,-47m-12254,-1869r,-47e" filled="f" strokeweight=".21753mm">
                  <v:path arrowok="t" o:connecttype="custom" o:connectlocs="-14837,2581;-14837,2534;-14406,2581;-14406,2534;-13976,2581;-13976,2534;-13546,2581;-13546,2534;-13115,2581;-13115,2534;-12685,2581;-12685,2534;-12254,2581;-12254,2534" o:connectangles="0,0,0,0,0,0,0,0,0,0,0,0,0,0"/>
                </v:shape>
                <v:line id="Line 62" o:spid="_x0000_s1418" style="position:absolute;visibility:visible;mso-wrap-style:square" from="6912,166" to="9925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" strokeweight=".21697mm"/>
                <v:shape id="AutoShape 61" o:spid="_x0000_s1419" style="position:absolute;left:7336;top:177;width:2164;height:2;visibility:visible;mso-wrap-style:square;v-text-anchor:top" coordsize="2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" path="m,l13,m430,r13,m861,r12,m1291,r12,m1722,r12,m2152,r12,e" filled="f" strokeweight=".40983mm">
                  <v:path arrowok="t" o:connecttype="custom" o:connectlocs="0,0;13,0;430,0;443,0;861,0;873,0;1291,0;1303,0;1722,0;1734,0;2152,0;2164,0" o:connectangles="0,0,0,0,0,0,0,0,0,0,0,0"/>
                </v:shape>
                <v:shape id="AutoShape 60" o:spid="_x0000_s1420" style="position:absolute;left:21963;top:-47536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" path="m-14837,47701r,47m-14406,47701r,47m-13976,47701r,47m-13546,47701r,47m-13115,47701r,47m-12685,47701r,47m-12254,47701r,47e" filled="f" strokeweight=".21753mm">
                  <v:path arrowok="t" o:connecttype="custom" o:connectlocs="-14837,166;-14837,213;-14406,166;-14406,213;-13976,166;-13976,213;-13546,166;-13546,213;-13115,166;-13115,213;-12685,166;-12685,213;-12254,166;-12254,213" o:connectangles="0,0,0,0,0,0,0,0,0,0,0,0,0,0"/>
                </v:shape>
                <v:line id="Line 59" o:spid="_x0000_s1421" style="position:absolute;visibility:visible;mso-wrap-style:square" from="6912,166" to="6912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" strokeweight=".21808mm"/>
                <v:shape id="AutoShape 58" o:spid="_x0000_s1422" style="position:absolute;left:17267;top:-47536;width:1036;height:53021;visibility:visible;mso-wrap-style:square;v-text-anchor:top" coordsize="1036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" path="m-10356,49714r23,m-10356,48908r23,m-10356,48103r23,m-10356,50116r47,m-10356,49311r47,m-10356,48506r47,m-10356,47701r47,e" filled="f" strokeweight=".21753mm">
                  <v:path arrowok="t" o:connecttype="custom" o:connectlocs="-10356,2179;-10333,2179;-10356,1373;-10333,1373;-10356,568;-10333,568;-10356,2581;-10309,2581;-10356,1776;-10309,1776;-10356,971;-10309,971;-10356,166;-10309,166" o:connectangles="0,0,0,0,0,0,0,0,0,0,0,0,0,0"/>
                </v:shape>
                <v:line id="Line 57" o:spid="_x0000_s1423" style="position:absolute;visibility:visible;mso-wrap-style:square" from="9925,166" to="9925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" strokeweight=".21808mm"/>
                <v:shape id="AutoShape 56" o:spid="_x0000_s1424" style="position:absolute;left:82033;top:-47536;width:1035;height:53021;visibility:visible;mso-wrap-style:square;v-text-anchor:top" coordsize="1035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" path="m-72108,49714r-24,m-72108,48908r-24,m-72108,48103r-24,m-72108,50116r-48,m-72108,49311r-48,m-72108,48506r-48,m-72108,47701r-48,e" filled="f" strokeweight=".21753mm">
                  <v:path arrowok="t" o:connecttype="custom" o:connectlocs="-72108,2179;-72132,2179;-72108,1373;-72132,1373;-72108,568;-72132,568;-72108,2581;-72156,2581;-72108,1776;-72156,1776;-72108,971;-72156,971;-72108,166;-72156,166" o:connectangles="0,0,0,0,0,0,0,0,0,0,0,0,0,0"/>
                </v:shape>
                <v:shape id="Picture 55" o:spid="_x0000_s1425" type="#_x0000_t75" style="position:absolute;left:7125;top:955;width:258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">
                  <v:imagedata r:id="rId57" o:title=""/>
                </v:shape>
                <v:shape id="AutoShape 54" o:spid="_x0000_s1426" style="position:absolute;left:48772;top:-19780;width:29030;height:390;visibility:visible;mso-wrap-style:square;v-text-anchor:top" coordsize="290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" path="m-40418,21226r27,m-40343,21226r27,m-40268,21227r27,m-40193,21228r27,m-40118,21228r27,-1m-40043,21226r25,-1m-39972,21222r26,-2m-39901,21217r27,-2m-39826,21213r27,m-39755,21213r27,-1m-39680,21210r27,1m-39639,21212r27,1m-39564,21216r26,m-39490,21217r27,-1m-39415,21213r27,-1m-39340,21210r27,m-39265,21211r27,1m-39190,21214r27,2m-39115,21219r27,1e" filled="f" strokecolor="#a2576c" strokeweight=".31419mm">
                  <v:path arrowok="t" o:connecttype="custom" o:connectlocs="-40418,1446;-40391,1446;-40343,1446;-40316,1446;-40268,1447;-40241,1447;-40193,1448;-40166,1448;-40118,1448;-40091,1447;-40043,1446;-40018,1445;-39972,1442;-39946,1440;-39901,1437;-39874,1435;-39826,1433;-39799,1433;-39755,1433;-39728,1432;-39680,1430;-39653,1431;-39639,1432;-39612,1433;-39564,1436;-39538,1436;-39490,1437;-39463,1436;-39415,1433;-39388,1432;-39340,1430;-39313,1430;-39265,1431;-39238,1432;-39190,1434;-39163,1436;-39115,1439;-39088,1440" o:connectangles="0,0,0,0,0,0,0,0,0,0,0,0,0,0,0,0,0,0,0,0,0,0,0,0,0,0,0,0,0,0,0,0,0,0,0,0,0,0"/>
                </v:shape>
                <v:shape id="AutoShape 53" o:spid="_x0000_s1427" style="position:absolute;left:21813;top:-43095;width:7126;height:2;visibility:visible;mso-wrap-style:square;v-text-anchor:top" coordsize="7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" path="m-14694,43462r27,m-14619,43462r27,m-14544,43462r27,m-14469,43462r26,m-14394,43462r26,e" filled="f" strokecolor="#a2576c" strokeweight=".31419mm">
                  <v:path arrowok="t" o:connecttype="custom" o:connectlocs="-14694,0;-14667,0;-14619,0;-14592,0;-14544,0;-14517,0;-14469,0;-14443,0;-14394,0;-14368,0" o:connectangles="0,0,0,0,0,0,0,0,0,0"/>
                </v:shape>
                <v:shape id="Text Box 52" o:spid="_x0000_s1428" type="#_x0000_t202" style="position:absolute;left:6905;top:159;width:3026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D63E71" w:rsidRDefault="00F24EAC">
                        <w:pPr>
                          <w:tabs>
                            <w:tab w:val="left" w:pos="2246"/>
                          </w:tabs>
                          <w:spacing w:before="120"/>
                          <w:ind w:left="60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M13 10</w:t>
                        </w:r>
                        <w:r>
                          <w:rPr>
                            <w:rFonts w:ascii="Arial"/>
                            <w:b/>
                            <w:spacing w:val="-1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mM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Ca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  <w:u w:val="single" w:color="A2576C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  <w:u w:val="single" w:color="A2576C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M13 pH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2"/>
        </w:rPr>
        <w:t>0.4</w:t>
      </w:r>
    </w:p>
    <w:p w:rsidR="00D63E71" w:rsidRDefault="00D63E71">
      <w:pPr>
        <w:rPr>
          <w:rFonts w:ascii="Arial"/>
          <w:sz w:val="12"/>
        </w:rPr>
        <w:sectPr w:rsidR="00D63E71">
          <w:pgSz w:w="12240" w:h="15840"/>
          <w:pgMar w:top="760" w:right="0" w:bottom="920" w:left="740" w:header="0" w:footer="739" w:gutter="0"/>
          <w:cols w:num="4" w:space="720" w:equalWidth="0">
            <w:col w:w="1308" w:space="40"/>
            <w:col w:w="385" w:space="2701"/>
            <w:col w:w="1308" w:space="40"/>
            <w:col w:w="5718"/>
          </w:cols>
        </w:sectPr>
      </w:pPr>
    </w:p>
    <w:p w:rsidR="00D63E71" w:rsidRDefault="00D63E71">
      <w:pPr>
        <w:pStyle w:val="Textkrper"/>
        <w:spacing w:before="8"/>
        <w:rPr>
          <w:rFonts w:ascii="Arial"/>
          <w:b/>
          <w:sz w:val="16"/>
        </w:rPr>
      </w:pPr>
    </w:p>
    <w:p w:rsidR="00D63E71" w:rsidRDefault="00F24EAC">
      <w:pPr>
        <w:spacing w:before="102"/>
        <w:ind w:left="1447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0.40</w:t>
      </w:r>
    </w:p>
    <w:p w:rsidR="00D63E71" w:rsidRDefault="00D63E71">
      <w:pPr>
        <w:pStyle w:val="Textkrper"/>
        <w:spacing w:before="8"/>
        <w:rPr>
          <w:rFonts w:ascii="Arial"/>
          <w:b/>
          <w:sz w:val="11"/>
        </w:rPr>
      </w:pPr>
    </w:p>
    <w:p w:rsidR="00D63E71" w:rsidRDefault="00D63E71">
      <w:pPr>
        <w:rPr>
          <w:rFonts w:ascii="Arial"/>
          <w:sz w:val="11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D63E71">
      <w:pPr>
        <w:pStyle w:val="Textkrper"/>
        <w:spacing w:before="11"/>
        <w:rPr>
          <w:rFonts w:ascii="Arial"/>
          <w:b/>
          <w:sz w:val="15"/>
        </w:rPr>
      </w:pPr>
    </w:p>
    <w:p w:rsidR="00D63E71" w:rsidRDefault="00F24EAC">
      <w:pPr>
        <w:spacing w:line="136" w:lineRule="exact"/>
        <w:ind w:right="38"/>
        <w:jc w:val="right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69850</wp:posOffset>
                </wp:positionV>
                <wp:extent cx="155575" cy="243840"/>
                <wp:effectExtent l="3810" t="0" r="2540" b="0"/>
                <wp:wrapNone/>
                <wp:docPr id="5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429" type="#_x0000_t202" style="position:absolute;left:0;text-align:left;margin-left:92.55pt;margin-top:5.5pt;width:12.25pt;height:19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1"/>
          <w:w w:val="105"/>
          <w:sz w:val="12"/>
        </w:rPr>
        <w:t>0.35</w:t>
      </w:r>
    </w:p>
    <w:p w:rsidR="00D63E71" w:rsidRDefault="00F24EAC">
      <w:pPr>
        <w:spacing w:line="136" w:lineRule="exact"/>
        <w:ind w:right="38"/>
        <w:jc w:val="right"/>
        <w:rPr>
          <w:rFonts w:ascii="Arial"/>
          <w:b/>
          <w:sz w:val="12"/>
        </w:rPr>
      </w:pPr>
      <w:r>
        <w:rPr>
          <w:rFonts w:ascii="Arial"/>
          <w:b/>
          <w:spacing w:val="-1"/>
          <w:w w:val="105"/>
          <w:sz w:val="12"/>
        </w:rPr>
        <w:t>0.25</w:t>
      </w:r>
    </w:p>
    <w:p w:rsidR="00D63E71" w:rsidRDefault="00F24EAC">
      <w:pPr>
        <w:spacing w:before="101"/>
        <w:ind w:left="1447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w w:val="105"/>
          <w:sz w:val="12"/>
        </w:rPr>
        <w:t>0.3</w:t>
      </w:r>
    </w:p>
    <w:p w:rsidR="00D63E71" w:rsidRDefault="00D63E71">
      <w:pPr>
        <w:rPr>
          <w:rFonts w:ascii="Arial"/>
          <w:sz w:val="12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2" w:space="720" w:equalWidth="0">
            <w:col w:w="1733" w:space="2765"/>
            <w:col w:w="7002"/>
          </w:cols>
        </w:sectPr>
      </w:pPr>
    </w:p>
    <w:p w:rsidR="00D63E71" w:rsidRDefault="00D63E71">
      <w:pPr>
        <w:pStyle w:val="Textkrper"/>
        <w:spacing w:before="9"/>
        <w:rPr>
          <w:rFonts w:ascii="Arial"/>
          <w:b/>
        </w:rPr>
      </w:pPr>
    </w:p>
    <w:p w:rsidR="00D63E71" w:rsidRDefault="00F24EAC">
      <w:pPr>
        <w:spacing w:before="102" w:line="136" w:lineRule="exact"/>
        <w:ind w:left="1447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4078605</wp:posOffset>
                </wp:positionH>
                <wp:positionV relativeFrom="paragraph">
                  <wp:posOffset>-212725</wp:posOffset>
                </wp:positionV>
                <wp:extent cx="155575" cy="243840"/>
                <wp:effectExtent l="1905" t="0" r="4445" b="0"/>
                <wp:wrapNone/>
                <wp:docPr id="5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6"/>
                              <w:ind w:left="2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430" type="#_x0000_t202" style="position:absolute;left:0;text-align:left;margin-left:321.15pt;margin-top:-16.75pt;width:12.25pt;height:19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6"/>
                        <w:ind w:left="20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05"/>
          <w:sz w:val="12"/>
        </w:rPr>
        <w:t>0.20</w:t>
      </w:r>
    </w:p>
    <w:p w:rsidR="00D63E71" w:rsidRDefault="00F24EAC">
      <w:pPr>
        <w:spacing w:line="136" w:lineRule="exact"/>
        <w:ind w:left="1032" w:right="466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0.2</w:t>
      </w:r>
    </w:p>
    <w:p w:rsidR="00D63E71" w:rsidRDefault="00D63E71">
      <w:pPr>
        <w:pStyle w:val="Textkrper"/>
        <w:spacing w:before="1"/>
        <w:rPr>
          <w:rFonts w:ascii="Arial"/>
          <w:b/>
          <w:sz w:val="16"/>
        </w:rPr>
      </w:pPr>
    </w:p>
    <w:p w:rsidR="00D63E71" w:rsidRDefault="00F24EAC">
      <w:pPr>
        <w:ind w:left="1447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0.15</w:t>
      </w:r>
    </w:p>
    <w:p w:rsidR="00D63E71" w:rsidRDefault="00D63E71">
      <w:pPr>
        <w:pStyle w:val="Textkrper"/>
        <w:spacing w:before="10"/>
        <w:rPr>
          <w:rFonts w:ascii="Arial"/>
          <w:b/>
        </w:rPr>
      </w:pPr>
    </w:p>
    <w:p w:rsidR="00D63E71" w:rsidRDefault="00D63E71">
      <w:pPr>
        <w:rPr>
          <w:rFonts w:ascii="Arial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F24EAC">
      <w:pPr>
        <w:spacing w:before="102"/>
        <w:jc w:val="righ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0.10</w:t>
      </w:r>
    </w:p>
    <w:p w:rsidR="00D63E71" w:rsidRDefault="00F24EAC">
      <w:pPr>
        <w:pStyle w:val="Textkrper"/>
        <w:rPr>
          <w:rFonts w:ascii="Arial"/>
          <w:b/>
          <w:sz w:val="20"/>
        </w:rPr>
      </w:pPr>
      <w:r>
        <w:br w:type="column"/>
      </w:r>
    </w:p>
    <w:p w:rsidR="00D63E71" w:rsidRDefault="00D63E71">
      <w:pPr>
        <w:pStyle w:val="Textkrper"/>
        <w:spacing w:before="6"/>
        <w:rPr>
          <w:rFonts w:ascii="Arial"/>
          <w:b/>
          <w:sz w:val="16"/>
        </w:rPr>
      </w:pPr>
    </w:p>
    <w:p w:rsidR="00D63E71" w:rsidRDefault="00F24EAC">
      <w:pPr>
        <w:pStyle w:val="berschrift5"/>
        <w:spacing w:before="1"/>
        <w:ind w:right="38"/>
        <w:jc w:val="right"/>
      </w:pPr>
      <w:r>
        <w:t>t (s)</w:t>
      </w:r>
    </w:p>
    <w:p w:rsidR="00D63E71" w:rsidRDefault="00F24EAC">
      <w:pPr>
        <w:pStyle w:val="Textkrper"/>
        <w:rPr>
          <w:rFonts w:ascii="Arial"/>
          <w:b/>
          <w:sz w:val="11"/>
        </w:rPr>
      </w:pPr>
      <w:r>
        <w:br w:type="column"/>
      </w:r>
    </w:p>
    <w:p w:rsidR="00D63E71" w:rsidRDefault="00F24EAC">
      <w:pPr>
        <w:jc w:val="right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0.1</w:t>
      </w:r>
    </w:p>
    <w:p w:rsidR="00D63E71" w:rsidRDefault="00F24EAC">
      <w:pPr>
        <w:pStyle w:val="Textkrper"/>
        <w:spacing w:before="10"/>
        <w:rPr>
          <w:rFonts w:ascii="Arial"/>
          <w:b/>
          <w:sz w:val="20"/>
        </w:rPr>
      </w:pPr>
      <w:r>
        <w:br w:type="column"/>
      </w:r>
    </w:p>
    <w:p w:rsidR="00D63E71" w:rsidRDefault="00F24EAC">
      <w:pPr>
        <w:tabs>
          <w:tab w:val="left" w:pos="395"/>
          <w:tab w:val="left" w:pos="825"/>
          <w:tab w:val="left" w:pos="1256"/>
          <w:tab w:val="left" w:pos="1687"/>
          <w:tab w:val="left" w:pos="2117"/>
          <w:tab w:val="left" w:pos="2547"/>
        </w:tabs>
        <w:ind w:right="2267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0</w:t>
      </w:r>
      <w:r>
        <w:rPr>
          <w:rFonts w:ascii="Arial"/>
          <w:b/>
          <w:w w:val="105"/>
          <w:sz w:val="12"/>
        </w:rPr>
        <w:tab/>
        <w:t>10</w:t>
      </w:r>
      <w:r>
        <w:rPr>
          <w:rFonts w:ascii="Arial"/>
          <w:b/>
          <w:w w:val="105"/>
          <w:sz w:val="12"/>
        </w:rPr>
        <w:tab/>
        <w:t>20</w:t>
      </w:r>
      <w:r>
        <w:rPr>
          <w:rFonts w:ascii="Arial"/>
          <w:b/>
          <w:w w:val="105"/>
          <w:sz w:val="12"/>
        </w:rPr>
        <w:tab/>
        <w:t>30</w:t>
      </w:r>
      <w:r>
        <w:rPr>
          <w:rFonts w:ascii="Arial"/>
          <w:b/>
          <w:w w:val="105"/>
          <w:sz w:val="12"/>
        </w:rPr>
        <w:tab/>
        <w:t>40</w:t>
      </w:r>
      <w:r>
        <w:rPr>
          <w:rFonts w:ascii="Arial"/>
          <w:b/>
          <w:w w:val="105"/>
          <w:sz w:val="12"/>
        </w:rPr>
        <w:tab/>
        <w:t>50</w:t>
      </w:r>
      <w:r>
        <w:rPr>
          <w:rFonts w:ascii="Arial"/>
          <w:b/>
          <w:w w:val="105"/>
          <w:sz w:val="12"/>
        </w:rPr>
        <w:tab/>
        <w:t>60</w:t>
      </w:r>
    </w:p>
    <w:p w:rsidR="00D63E71" w:rsidRDefault="00F24EAC">
      <w:pPr>
        <w:pStyle w:val="berschrift5"/>
        <w:spacing w:before="37"/>
        <w:ind w:right="2302"/>
        <w:jc w:val="center"/>
      </w:pPr>
      <w:r>
        <w:t>t (s)</w:t>
      </w:r>
    </w:p>
    <w:p w:rsidR="00D63E71" w:rsidRDefault="00D63E71">
      <w:pPr>
        <w:jc w:val="center"/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693" w:space="40"/>
            <w:col w:w="1726" w:space="1039"/>
            <w:col w:w="1623" w:space="40"/>
            <w:col w:w="5339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rPr>
          <w:rFonts w:ascii="Arial"/>
          <w:sz w:val="20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D63E71">
      <w:pPr>
        <w:pStyle w:val="Textkrper"/>
        <w:spacing w:before="7"/>
        <w:rPr>
          <w:rFonts w:ascii="Arial"/>
          <w:b/>
          <w:sz w:val="25"/>
        </w:rPr>
      </w:pPr>
    </w:p>
    <w:p w:rsidR="00D63E71" w:rsidRDefault="00F24EAC">
      <w:pPr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(i)</w:t>
      </w:r>
    </w:p>
    <w:p w:rsidR="00D63E71" w:rsidRDefault="00F24EAC">
      <w:pPr>
        <w:pStyle w:val="Textkrper"/>
        <w:rPr>
          <w:rFonts w:ascii="Arial"/>
          <w:b/>
          <w:sz w:val="12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2"/>
        </w:rPr>
      </w:pPr>
    </w:p>
    <w:p w:rsidR="00D63E71" w:rsidRDefault="00D63E71">
      <w:pPr>
        <w:pStyle w:val="Textkrper"/>
        <w:rPr>
          <w:rFonts w:ascii="Arial"/>
          <w:b/>
          <w:sz w:val="12"/>
        </w:rPr>
      </w:pPr>
    </w:p>
    <w:p w:rsidR="00D63E71" w:rsidRDefault="00D63E71">
      <w:pPr>
        <w:pStyle w:val="Textkrper"/>
        <w:spacing w:before="8"/>
        <w:rPr>
          <w:rFonts w:ascii="Arial"/>
          <w:b/>
          <w:sz w:val="13"/>
        </w:rPr>
      </w:pPr>
    </w:p>
    <w:p w:rsidR="00D63E71" w:rsidRDefault="00F24EAC">
      <w:pPr>
        <w:ind w:left="140"/>
        <w:rPr>
          <w:rFonts w:ascii="Arial"/>
          <w:b/>
          <w:sz w:val="11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1692275</wp:posOffset>
                </wp:positionH>
                <wp:positionV relativeFrom="paragraph">
                  <wp:posOffset>40640</wp:posOffset>
                </wp:positionV>
                <wp:extent cx="1787525" cy="1389380"/>
                <wp:effectExtent l="6350" t="1689100" r="49269650" b="7620"/>
                <wp:wrapNone/>
                <wp:docPr id="3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7525" cy="1389380"/>
                          <a:chOff x="2665" y="64"/>
                          <a:chExt cx="2815" cy="2188"/>
                        </a:xfrm>
                      </wpg:grpSpPr>
                      <wps:wsp>
                        <wps:cNvPr id="3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713" y="2247"/>
                            <a:ext cx="2718" cy="0"/>
                          </a:xfrm>
                          <a:prstGeom prst="line">
                            <a:avLst/>
                          </a:prstGeom>
                          <a:noFill/>
                          <a:ln w="70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47"/>
                        <wps:cNvSpPr>
                          <a:spLocks/>
                        </wps:cNvSpPr>
                        <wps:spPr bwMode="auto">
                          <a:xfrm>
                            <a:off x="3096" y="2236"/>
                            <a:ext cx="1952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1952"/>
                              <a:gd name="T2" fmla="+- 0 3107 3096"/>
                              <a:gd name="T3" fmla="*/ T2 w 1952"/>
                              <a:gd name="T4" fmla="+- 0 3484 3096"/>
                              <a:gd name="T5" fmla="*/ T4 w 1952"/>
                              <a:gd name="T6" fmla="+- 0 3495 3096"/>
                              <a:gd name="T7" fmla="*/ T6 w 1952"/>
                              <a:gd name="T8" fmla="+- 0 3873 3096"/>
                              <a:gd name="T9" fmla="*/ T8 w 1952"/>
                              <a:gd name="T10" fmla="+- 0 3884 3096"/>
                              <a:gd name="T11" fmla="*/ T10 w 1952"/>
                              <a:gd name="T12" fmla="+- 0 4261 3096"/>
                              <a:gd name="T13" fmla="*/ T12 w 1952"/>
                              <a:gd name="T14" fmla="+- 0 4272 3096"/>
                              <a:gd name="T15" fmla="*/ T14 w 1952"/>
                              <a:gd name="T16" fmla="+- 0 4649 3096"/>
                              <a:gd name="T17" fmla="*/ T16 w 1952"/>
                              <a:gd name="T18" fmla="+- 0 4660 3096"/>
                              <a:gd name="T19" fmla="*/ T18 w 1952"/>
                              <a:gd name="T20" fmla="+- 0 5037 3096"/>
                              <a:gd name="T21" fmla="*/ T20 w 1952"/>
                              <a:gd name="T22" fmla="+- 0 5048 3096"/>
                              <a:gd name="T23" fmla="*/ T22 w 19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952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moveTo>
                                  <a:pt x="388" y="0"/>
                                </a:moveTo>
                                <a:lnTo>
                                  <a:pt x="399" y="0"/>
                                </a:lnTo>
                                <a:moveTo>
                                  <a:pt x="777" y="0"/>
                                </a:moveTo>
                                <a:lnTo>
                                  <a:pt x="788" y="0"/>
                                </a:lnTo>
                                <a:moveTo>
                                  <a:pt x="1165" y="0"/>
                                </a:moveTo>
                                <a:lnTo>
                                  <a:pt x="1176" y="0"/>
                                </a:lnTo>
                                <a:moveTo>
                                  <a:pt x="1553" y="0"/>
                                </a:moveTo>
                                <a:lnTo>
                                  <a:pt x="1564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1952" y="0"/>
                                </a:lnTo>
                              </a:path>
                            </a:pathLst>
                          </a:custGeom>
                          <a:noFill/>
                          <a:ln w="132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6"/>
                        <wps:cNvSpPr>
                          <a:spLocks/>
                        </wps:cNvSpPr>
                        <wps:spPr bwMode="auto">
                          <a:xfrm>
                            <a:off x="21963" y="87"/>
                            <a:ext cx="56409" cy="1035"/>
                          </a:xfrm>
                          <a:custGeom>
                            <a:avLst/>
                            <a:gdLst>
                              <a:gd name="T0" fmla="+- 0 2907 21964"/>
                              <a:gd name="T1" fmla="*/ T0 w 56409"/>
                              <a:gd name="T2" fmla="+- 0 2247 87"/>
                              <a:gd name="T3" fmla="*/ 2247 h 1035"/>
                              <a:gd name="T4" fmla="+- 0 2907 21964"/>
                              <a:gd name="T5" fmla="*/ T4 w 56409"/>
                              <a:gd name="T6" fmla="+- 0 2204 87"/>
                              <a:gd name="T7" fmla="*/ 2204 h 1035"/>
                              <a:gd name="T8" fmla="+- 0 3296 21964"/>
                              <a:gd name="T9" fmla="*/ T8 w 56409"/>
                              <a:gd name="T10" fmla="+- 0 2247 87"/>
                              <a:gd name="T11" fmla="*/ 2247 h 1035"/>
                              <a:gd name="T12" fmla="+- 0 3296 21964"/>
                              <a:gd name="T13" fmla="*/ T12 w 56409"/>
                              <a:gd name="T14" fmla="+- 0 2204 87"/>
                              <a:gd name="T15" fmla="*/ 2204 h 1035"/>
                              <a:gd name="T16" fmla="+- 0 3684 21964"/>
                              <a:gd name="T17" fmla="*/ T16 w 56409"/>
                              <a:gd name="T18" fmla="+- 0 2247 87"/>
                              <a:gd name="T19" fmla="*/ 2247 h 1035"/>
                              <a:gd name="T20" fmla="+- 0 3684 21964"/>
                              <a:gd name="T21" fmla="*/ T20 w 56409"/>
                              <a:gd name="T22" fmla="+- 0 2204 87"/>
                              <a:gd name="T23" fmla="*/ 2204 h 1035"/>
                              <a:gd name="T24" fmla="+- 0 4072 21964"/>
                              <a:gd name="T25" fmla="*/ T24 w 56409"/>
                              <a:gd name="T26" fmla="+- 0 2247 87"/>
                              <a:gd name="T27" fmla="*/ 2247 h 1035"/>
                              <a:gd name="T28" fmla="+- 0 4072 21964"/>
                              <a:gd name="T29" fmla="*/ T28 w 56409"/>
                              <a:gd name="T30" fmla="+- 0 2204 87"/>
                              <a:gd name="T31" fmla="*/ 2204 h 1035"/>
                              <a:gd name="T32" fmla="+- 0 4461 21964"/>
                              <a:gd name="T33" fmla="*/ T32 w 56409"/>
                              <a:gd name="T34" fmla="+- 0 2247 87"/>
                              <a:gd name="T35" fmla="*/ 2247 h 1035"/>
                              <a:gd name="T36" fmla="+- 0 4461 21964"/>
                              <a:gd name="T37" fmla="*/ T36 w 56409"/>
                              <a:gd name="T38" fmla="+- 0 2204 87"/>
                              <a:gd name="T39" fmla="*/ 2204 h 1035"/>
                              <a:gd name="T40" fmla="+- 0 4849 21964"/>
                              <a:gd name="T41" fmla="*/ T40 w 56409"/>
                              <a:gd name="T42" fmla="+- 0 2247 87"/>
                              <a:gd name="T43" fmla="*/ 2247 h 1035"/>
                              <a:gd name="T44" fmla="+- 0 4849 21964"/>
                              <a:gd name="T45" fmla="*/ T44 w 56409"/>
                              <a:gd name="T46" fmla="+- 0 2204 87"/>
                              <a:gd name="T47" fmla="*/ 2204 h 1035"/>
                              <a:gd name="T48" fmla="+- 0 5237 21964"/>
                              <a:gd name="T49" fmla="*/ T48 w 56409"/>
                              <a:gd name="T50" fmla="+- 0 2247 87"/>
                              <a:gd name="T51" fmla="*/ 2247 h 1035"/>
                              <a:gd name="T52" fmla="+- 0 5237 21964"/>
                              <a:gd name="T53" fmla="*/ T52 w 56409"/>
                              <a:gd name="T54" fmla="+- 0 2204 87"/>
                              <a:gd name="T55" fmla="*/ 2204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9057" y="2160"/>
                                </a:moveTo>
                                <a:lnTo>
                                  <a:pt x="-19057" y="2117"/>
                                </a:lnTo>
                                <a:moveTo>
                                  <a:pt x="-18668" y="2160"/>
                                </a:moveTo>
                                <a:lnTo>
                                  <a:pt x="-18668" y="2117"/>
                                </a:lnTo>
                                <a:moveTo>
                                  <a:pt x="-18280" y="2160"/>
                                </a:moveTo>
                                <a:lnTo>
                                  <a:pt x="-18280" y="2117"/>
                                </a:lnTo>
                                <a:moveTo>
                                  <a:pt x="-17892" y="2160"/>
                                </a:moveTo>
                                <a:lnTo>
                                  <a:pt x="-17892" y="2117"/>
                                </a:lnTo>
                                <a:moveTo>
                                  <a:pt x="-17503" y="2160"/>
                                </a:moveTo>
                                <a:lnTo>
                                  <a:pt x="-17503" y="2117"/>
                                </a:lnTo>
                                <a:moveTo>
                                  <a:pt x="-17115" y="2160"/>
                                </a:moveTo>
                                <a:lnTo>
                                  <a:pt x="-17115" y="2117"/>
                                </a:lnTo>
                                <a:moveTo>
                                  <a:pt x="-16727" y="2160"/>
                                </a:moveTo>
                                <a:lnTo>
                                  <a:pt x="-16727" y="2117"/>
                                </a:lnTo>
                              </a:path>
                            </a:pathLst>
                          </a:custGeom>
                          <a:noFill/>
                          <a:ln w="7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5"/>
                        <wps:cNvSpPr>
                          <a:spLocks/>
                        </wps:cNvSpPr>
                        <wps:spPr bwMode="auto">
                          <a:xfrm>
                            <a:off x="17267" y="-51899"/>
                            <a:ext cx="65801" cy="53021"/>
                          </a:xfrm>
                          <a:custGeom>
                            <a:avLst/>
                            <a:gdLst>
                              <a:gd name="T0" fmla="+- 0 2713 17268"/>
                              <a:gd name="T1" fmla="*/ T0 w 65801"/>
                              <a:gd name="T2" fmla="+- 0 930 -51899"/>
                              <a:gd name="T3" fmla="*/ 930 h 53021"/>
                              <a:gd name="T4" fmla="+- 0 2713 17268"/>
                              <a:gd name="T5" fmla="*/ T4 w 65801"/>
                              <a:gd name="T6" fmla="+- 0 2247 -51899"/>
                              <a:gd name="T7" fmla="*/ 2247 h 53021"/>
                              <a:gd name="T8" fmla="+- 0 2713 17268"/>
                              <a:gd name="T9" fmla="*/ T8 w 65801"/>
                              <a:gd name="T10" fmla="+- 0 70 -51899"/>
                              <a:gd name="T11" fmla="*/ 70 h 53021"/>
                              <a:gd name="T12" fmla="+- 0 5431 17268"/>
                              <a:gd name="T13" fmla="*/ T12 w 65801"/>
                              <a:gd name="T14" fmla="+- 0 70 -51899"/>
                              <a:gd name="T15" fmla="*/ 70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801" h="53021">
                                <a:moveTo>
                                  <a:pt x="-14555" y="52829"/>
                                </a:moveTo>
                                <a:lnTo>
                                  <a:pt x="-14555" y="54146"/>
                                </a:lnTo>
                                <a:moveTo>
                                  <a:pt x="-14555" y="51969"/>
                                </a:moveTo>
                                <a:lnTo>
                                  <a:pt x="-11837" y="51969"/>
                                </a:lnTo>
                              </a:path>
                            </a:pathLst>
                          </a:custGeom>
                          <a:noFill/>
                          <a:ln w="7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4"/>
                        <wps:cNvSpPr>
                          <a:spLocks/>
                        </wps:cNvSpPr>
                        <wps:spPr bwMode="auto">
                          <a:xfrm>
                            <a:off x="3096" y="80"/>
                            <a:ext cx="1952" cy="2"/>
                          </a:xfrm>
                          <a:custGeom>
                            <a:avLst/>
                            <a:gdLst>
                              <a:gd name="T0" fmla="+- 0 3096 3096"/>
                              <a:gd name="T1" fmla="*/ T0 w 1952"/>
                              <a:gd name="T2" fmla="+- 0 3107 3096"/>
                              <a:gd name="T3" fmla="*/ T2 w 1952"/>
                              <a:gd name="T4" fmla="+- 0 3484 3096"/>
                              <a:gd name="T5" fmla="*/ T4 w 1952"/>
                              <a:gd name="T6" fmla="+- 0 3495 3096"/>
                              <a:gd name="T7" fmla="*/ T6 w 1952"/>
                              <a:gd name="T8" fmla="+- 0 3873 3096"/>
                              <a:gd name="T9" fmla="*/ T8 w 1952"/>
                              <a:gd name="T10" fmla="+- 0 3884 3096"/>
                              <a:gd name="T11" fmla="*/ T10 w 1952"/>
                              <a:gd name="T12" fmla="+- 0 4261 3096"/>
                              <a:gd name="T13" fmla="*/ T12 w 1952"/>
                              <a:gd name="T14" fmla="+- 0 4272 3096"/>
                              <a:gd name="T15" fmla="*/ T14 w 1952"/>
                              <a:gd name="T16" fmla="+- 0 4649 3096"/>
                              <a:gd name="T17" fmla="*/ T16 w 1952"/>
                              <a:gd name="T18" fmla="+- 0 4660 3096"/>
                              <a:gd name="T19" fmla="*/ T18 w 1952"/>
                              <a:gd name="T20" fmla="+- 0 5037 3096"/>
                              <a:gd name="T21" fmla="*/ T20 w 1952"/>
                              <a:gd name="T22" fmla="+- 0 5048 3096"/>
                              <a:gd name="T23" fmla="*/ T22 w 19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1952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moveTo>
                                  <a:pt x="388" y="0"/>
                                </a:moveTo>
                                <a:lnTo>
                                  <a:pt x="399" y="0"/>
                                </a:lnTo>
                                <a:moveTo>
                                  <a:pt x="777" y="0"/>
                                </a:moveTo>
                                <a:lnTo>
                                  <a:pt x="788" y="0"/>
                                </a:lnTo>
                                <a:moveTo>
                                  <a:pt x="1165" y="0"/>
                                </a:moveTo>
                                <a:lnTo>
                                  <a:pt x="1176" y="0"/>
                                </a:lnTo>
                                <a:moveTo>
                                  <a:pt x="1553" y="0"/>
                                </a:moveTo>
                                <a:lnTo>
                                  <a:pt x="1564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1952" y="0"/>
                                </a:lnTo>
                              </a:path>
                            </a:pathLst>
                          </a:custGeom>
                          <a:noFill/>
                          <a:ln w="13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43"/>
                        <wps:cNvSpPr>
                          <a:spLocks/>
                        </wps:cNvSpPr>
                        <wps:spPr bwMode="auto">
                          <a:xfrm>
                            <a:off x="21963" y="-51899"/>
                            <a:ext cx="56409" cy="1036"/>
                          </a:xfrm>
                          <a:custGeom>
                            <a:avLst/>
                            <a:gdLst>
                              <a:gd name="T0" fmla="+- 0 2907 21964"/>
                              <a:gd name="T1" fmla="*/ T0 w 56409"/>
                              <a:gd name="T2" fmla="+- 0 70 -51899"/>
                              <a:gd name="T3" fmla="*/ 70 h 1036"/>
                              <a:gd name="T4" fmla="+- 0 2907 21964"/>
                              <a:gd name="T5" fmla="*/ T4 w 56409"/>
                              <a:gd name="T6" fmla="+- 0 112 -51899"/>
                              <a:gd name="T7" fmla="*/ 112 h 1036"/>
                              <a:gd name="T8" fmla="+- 0 3296 21964"/>
                              <a:gd name="T9" fmla="*/ T8 w 56409"/>
                              <a:gd name="T10" fmla="+- 0 70 -51899"/>
                              <a:gd name="T11" fmla="*/ 70 h 1036"/>
                              <a:gd name="T12" fmla="+- 0 3296 21964"/>
                              <a:gd name="T13" fmla="*/ T12 w 56409"/>
                              <a:gd name="T14" fmla="+- 0 112 -51899"/>
                              <a:gd name="T15" fmla="*/ 112 h 1036"/>
                              <a:gd name="T16" fmla="+- 0 3684 21964"/>
                              <a:gd name="T17" fmla="*/ T16 w 56409"/>
                              <a:gd name="T18" fmla="+- 0 70 -51899"/>
                              <a:gd name="T19" fmla="*/ 70 h 1036"/>
                              <a:gd name="T20" fmla="+- 0 3684 21964"/>
                              <a:gd name="T21" fmla="*/ T20 w 56409"/>
                              <a:gd name="T22" fmla="+- 0 112 -51899"/>
                              <a:gd name="T23" fmla="*/ 112 h 1036"/>
                              <a:gd name="T24" fmla="+- 0 4072 21964"/>
                              <a:gd name="T25" fmla="*/ T24 w 56409"/>
                              <a:gd name="T26" fmla="+- 0 70 -51899"/>
                              <a:gd name="T27" fmla="*/ 70 h 1036"/>
                              <a:gd name="T28" fmla="+- 0 4072 21964"/>
                              <a:gd name="T29" fmla="*/ T28 w 56409"/>
                              <a:gd name="T30" fmla="+- 0 112 -51899"/>
                              <a:gd name="T31" fmla="*/ 112 h 1036"/>
                              <a:gd name="T32" fmla="+- 0 4461 21964"/>
                              <a:gd name="T33" fmla="*/ T32 w 56409"/>
                              <a:gd name="T34" fmla="+- 0 70 -51899"/>
                              <a:gd name="T35" fmla="*/ 70 h 1036"/>
                              <a:gd name="T36" fmla="+- 0 4461 21964"/>
                              <a:gd name="T37" fmla="*/ T36 w 56409"/>
                              <a:gd name="T38" fmla="+- 0 112 -51899"/>
                              <a:gd name="T39" fmla="*/ 112 h 1036"/>
                              <a:gd name="T40" fmla="+- 0 4849 21964"/>
                              <a:gd name="T41" fmla="*/ T40 w 56409"/>
                              <a:gd name="T42" fmla="+- 0 70 -51899"/>
                              <a:gd name="T43" fmla="*/ 70 h 1036"/>
                              <a:gd name="T44" fmla="+- 0 4849 21964"/>
                              <a:gd name="T45" fmla="*/ T44 w 56409"/>
                              <a:gd name="T46" fmla="+- 0 112 -51899"/>
                              <a:gd name="T47" fmla="*/ 112 h 1036"/>
                              <a:gd name="T48" fmla="+- 0 5237 21964"/>
                              <a:gd name="T49" fmla="*/ T48 w 56409"/>
                              <a:gd name="T50" fmla="+- 0 70 -51899"/>
                              <a:gd name="T51" fmla="*/ 70 h 1036"/>
                              <a:gd name="T52" fmla="+- 0 5237 21964"/>
                              <a:gd name="T53" fmla="*/ T52 w 56409"/>
                              <a:gd name="T54" fmla="+- 0 112 -51899"/>
                              <a:gd name="T55" fmla="*/ 112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6">
                                <a:moveTo>
                                  <a:pt x="-19057" y="51969"/>
                                </a:moveTo>
                                <a:lnTo>
                                  <a:pt x="-19057" y="52011"/>
                                </a:lnTo>
                                <a:moveTo>
                                  <a:pt x="-18668" y="51969"/>
                                </a:moveTo>
                                <a:lnTo>
                                  <a:pt x="-18668" y="52011"/>
                                </a:lnTo>
                                <a:moveTo>
                                  <a:pt x="-18280" y="51969"/>
                                </a:moveTo>
                                <a:lnTo>
                                  <a:pt x="-18280" y="52011"/>
                                </a:lnTo>
                                <a:moveTo>
                                  <a:pt x="-17892" y="51969"/>
                                </a:moveTo>
                                <a:lnTo>
                                  <a:pt x="-17892" y="52011"/>
                                </a:lnTo>
                                <a:moveTo>
                                  <a:pt x="-17503" y="51969"/>
                                </a:moveTo>
                                <a:lnTo>
                                  <a:pt x="-17503" y="52011"/>
                                </a:lnTo>
                                <a:moveTo>
                                  <a:pt x="-17115" y="51969"/>
                                </a:moveTo>
                                <a:lnTo>
                                  <a:pt x="-17115" y="52011"/>
                                </a:lnTo>
                                <a:moveTo>
                                  <a:pt x="-16727" y="51969"/>
                                </a:moveTo>
                                <a:lnTo>
                                  <a:pt x="-16727" y="52011"/>
                                </a:lnTo>
                              </a:path>
                            </a:pathLst>
                          </a:custGeom>
                          <a:noFill/>
                          <a:ln w="7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713" y="70"/>
                            <a:ext cx="0" cy="822"/>
                          </a:xfrm>
                          <a:prstGeom prst="line">
                            <a:avLst/>
                          </a:prstGeom>
                          <a:noFill/>
                          <a:ln w="708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6232" y="-51899"/>
                            <a:ext cx="2071" cy="53021"/>
                          </a:xfrm>
                          <a:custGeom>
                            <a:avLst/>
                            <a:gdLst>
                              <a:gd name="T0" fmla="+- 0 2713 16233"/>
                              <a:gd name="T1" fmla="*/ T0 w 2071"/>
                              <a:gd name="T2" fmla="+- 0 930 -51899"/>
                              <a:gd name="T3" fmla="*/ 930 h 53021"/>
                              <a:gd name="T4" fmla="+- 0 2671 16233"/>
                              <a:gd name="T5" fmla="*/ T4 w 2071"/>
                              <a:gd name="T6" fmla="+- 0 949 -51899"/>
                              <a:gd name="T7" fmla="*/ 949 h 53021"/>
                              <a:gd name="T8" fmla="+- 0 2713 16233"/>
                              <a:gd name="T9" fmla="*/ T8 w 2071"/>
                              <a:gd name="T10" fmla="+- 0 930 -51899"/>
                              <a:gd name="T11" fmla="*/ 930 h 53021"/>
                              <a:gd name="T12" fmla="+- 0 2756 16233"/>
                              <a:gd name="T13" fmla="*/ T12 w 2071"/>
                              <a:gd name="T14" fmla="+- 0 911 -51899"/>
                              <a:gd name="T15" fmla="*/ 911 h 53021"/>
                              <a:gd name="T16" fmla="+- 0 2713 16233"/>
                              <a:gd name="T17" fmla="*/ T16 w 2071"/>
                              <a:gd name="T18" fmla="+- 0 892 -51899"/>
                              <a:gd name="T19" fmla="*/ 892 h 53021"/>
                              <a:gd name="T20" fmla="+- 0 2671 16233"/>
                              <a:gd name="T21" fmla="*/ T20 w 2071"/>
                              <a:gd name="T22" fmla="+- 0 911 -51899"/>
                              <a:gd name="T23" fmla="*/ 911 h 53021"/>
                              <a:gd name="T24" fmla="+- 0 2713 16233"/>
                              <a:gd name="T25" fmla="*/ T24 w 2071"/>
                              <a:gd name="T26" fmla="+- 0 892 -51899"/>
                              <a:gd name="T27" fmla="*/ 892 h 53021"/>
                              <a:gd name="T28" fmla="+- 0 2756 16233"/>
                              <a:gd name="T29" fmla="*/ T28 w 2071"/>
                              <a:gd name="T30" fmla="+- 0 873 -51899"/>
                              <a:gd name="T31" fmla="*/ 873 h 53021"/>
                              <a:gd name="T32" fmla="+- 0 2713 16233"/>
                              <a:gd name="T33" fmla="*/ T32 w 2071"/>
                              <a:gd name="T34" fmla="+- 0 2041 -51899"/>
                              <a:gd name="T35" fmla="*/ 2041 h 53021"/>
                              <a:gd name="T36" fmla="+- 0 2734 16233"/>
                              <a:gd name="T37" fmla="*/ T36 w 2071"/>
                              <a:gd name="T38" fmla="+- 0 2041 -51899"/>
                              <a:gd name="T39" fmla="*/ 2041 h 53021"/>
                              <a:gd name="T40" fmla="+- 0 2713 16233"/>
                              <a:gd name="T41" fmla="*/ T40 w 2071"/>
                              <a:gd name="T42" fmla="+- 0 1629 -51899"/>
                              <a:gd name="T43" fmla="*/ 1629 h 53021"/>
                              <a:gd name="T44" fmla="+- 0 2734 16233"/>
                              <a:gd name="T45" fmla="*/ T44 w 2071"/>
                              <a:gd name="T46" fmla="+- 0 1629 -51899"/>
                              <a:gd name="T47" fmla="*/ 1629 h 53021"/>
                              <a:gd name="T48" fmla="+- 0 2713 16233"/>
                              <a:gd name="T49" fmla="*/ T48 w 2071"/>
                              <a:gd name="T50" fmla="+- 0 1218 -51899"/>
                              <a:gd name="T51" fmla="*/ 1218 h 53021"/>
                              <a:gd name="T52" fmla="+- 0 2734 16233"/>
                              <a:gd name="T53" fmla="*/ T52 w 2071"/>
                              <a:gd name="T54" fmla="+- 0 1218 -51899"/>
                              <a:gd name="T55" fmla="*/ 1218 h 53021"/>
                              <a:gd name="T56" fmla="+- 0 2713 16233"/>
                              <a:gd name="T57" fmla="*/ T56 w 2071"/>
                              <a:gd name="T58" fmla="+- 0 687 -51899"/>
                              <a:gd name="T59" fmla="*/ 687 h 53021"/>
                              <a:gd name="T60" fmla="+- 0 2734 16233"/>
                              <a:gd name="T61" fmla="*/ T60 w 2071"/>
                              <a:gd name="T62" fmla="+- 0 687 -51899"/>
                              <a:gd name="T63" fmla="*/ 687 h 53021"/>
                              <a:gd name="T64" fmla="+- 0 2713 16233"/>
                              <a:gd name="T65" fmla="*/ T64 w 2071"/>
                              <a:gd name="T66" fmla="+- 0 276 -51899"/>
                              <a:gd name="T67" fmla="*/ 276 h 53021"/>
                              <a:gd name="T68" fmla="+- 0 2734 16233"/>
                              <a:gd name="T69" fmla="*/ T68 w 2071"/>
                              <a:gd name="T70" fmla="+- 0 276 -51899"/>
                              <a:gd name="T71" fmla="*/ 276 h 53021"/>
                              <a:gd name="T72" fmla="+- 0 2713 16233"/>
                              <a:gd name="T73" fmla="*/ T72 w 2071"/>
                              <a:gd name="T74" fmla="+- 0 2247 -51899"/>
                              <a:gd name="T75" fmla="*/ 2247 h 53021"/>
                              <a:gd name="T76" fmla="+- 0 2756 16233"/>
                              <a:gd name="T77" fmla="*/ T76 w 2071"/>
                              <a:gd name="T78" fmla="+- 0 2247 -51899"/>
                              <a:gd name="T79" fmla="*/ 2247 h 53021"/>
                              <a:gd name="T80" fmla="+- 0 2713 16233"/>
                              <a:gd name="T81" fmla="*/ T80 w 2071"/>
                              <a:gd name="T82" fmla="+- 0 1835 -51899"/>
                              <a:gd name="T83" fmla="*/ 1835 h 53021"/>
                              <a:gd name="T84" fmla="+- 0 2756 16233"/>
                              <a:gd name="T85" fmla="*/ T84 w 2071"/>
                              <a:gd name="T86" fmla="+- 0 1835 -51899"/>
                              <a:gd name="T87" fmla="*/ 1835 h 53021"/>
                              <a:gd name="T88" fmla="+- 0 2713 16233"/>
                              <a:gd name="T89" fmla="*/ T88 w 2071"/>
                              <a:gd name="T90" fmla="+- 0 1424 -51899"/>
                              <a:gd name="T91" fmla="*/ 1424 h 53021"/>
                              <a:gd name="T92" fmla="+- 0 2756 16233"/>
                              <a:gd name="T93" fmla="*/ T92 w 2071"/>
                              <a:gd name="T94" fmla="+- 0 1424 -51899"/>
                              <a:gd name="T95" fmla="*/ 1424 h 53021"/>
                              <a:gd name="T96" fmla="+- 0 2713 16233"/>
                              <a:gd name="T97" fmla="*/ T96 w 2071"/>
                              <a:gd name="T98" fmla="+- 0 1013 -51899"/>
                              <a:gd name="T99" fmla="*/ 1013 h 53021"/>
                              <a:gd name="T100" fmla="+- 0 2756 16233"/>
                              <a:gd name="T101" fmla="*/ T100 w 2071"/>
                              <a:gd name="T102" fmla="+- 0 1013 -51899"/>
                              <a:gd name="T103" fmla="*/ 1013 h 53021"/>
                              <a:gd name="T104" fmla="+- 0 2713 16233"/>
                              <a:gd name="T105" fmla="*/ T104 w 2071"/>
                              <a:gd name="T106" fmla="+- 0 892 -51899"/>
                              <a:gd name="T107" fmla="*/ 892 h 53021"/>
                              <a:gd name="T108" fmla="+- 0 2756 16233"/>
                              <a:gd name="T109" fmla="*/ T108 w 2071"/>
                              <a:gd name="T110" fmla="+- 0 892 -51899"/>
                              <a:gd name="T111" fmla="*/ 892 h 53021"/>
                              <a:gd name="T112" fmla="+- 0 2713 16233"/>
                              <a:gd name="T113" fmla="*/ T112 w 2071"/>
                              <a:gd name="T114" fmla="+- 0 481 -51899"/>
                              <a:gd name="T115" fmla="*/ 481 h 53021"/>
                              <a:gd name="T116" fmla="+- 0 2756 16233"/>
                              <a:gd name="T117" fmla="*/ T116 w 2071"/>
                              <a:gd name="T118" fmla="+- 0 481 -51899"/>
                              <a:gd name="T119" fmla="*/ 481 h 53021"/>
                              <a:gd name="T120" fmla="+- 0 2713 16233"/>
                              <a:gd name="T121" fmla="*/ T120 w 2071"/>
                              <a:gd name="T122" fmla="+- 0 70 -51899"/>
                              <a:gd name="T123" fmla="*/ 70 h 53021"/>
                              <a:gd name="T124" fmla="+- 0 2756 16233"/>
                              <a:gd name="T125" fmla="*/ T124 w 2071"/>
                              <a:gd name="T126" fmla="+- 0 70 -51899"/>
                              <a:gd name="T127" fmla="*/ 70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71" h="53021">
                                <a:moveTo>
                                  <a:pt x="-13520" y="52829"/>
                                </a:moveTo>
                                <a:lnTo>
                                  <a:pt x="-13562" y="52848"/>
                                </a:lnTo>
                                <a:moveTo>
                                  <a:pt x="-13520" y="52829"/>
                                </a:moveTo>
                                <a:lnTo>
                                  <a:pt x="-13477" y="52810"/>
                                </a:lnTo>
                                <a:moveTo>
                                  <a:pt x="-13520" y="52791"/>
                                </a:moveTo>
                                <a:lnTo>
                                  <a:pt x="-13562" y="52810"/>
                                </a:lnTo>
                                <a:moveTo>
                                  <a:pt x="-13520" y="52791"/>
                                </a:moveTo>
                                <a:lnTo>
                                  <a:pt x="-13477" y="52772"/>
                                </a:lnTo>
                                <a:moveTo>
                                  <a:pt x="-13520" y="53940"/>
                                </a:moveTo>
                                <a:lnTo>
                                  <a:pt x="-13499" y="53940"/>
                                </a:lnTo>
                                <a:moveTo>
                                  <a:pt x="-13520" y="53528"/>
                                </a:moveTo>
                                <a:lnTo>
                                  <a:pt x="-13499" y="53528"/>
                                </a:lnTo>
                                <a:moveTo>
                                  <a:pt x="-13520" y="53117"/>
                                </a:moveTo>
                                <a:lnTo>
                                  <a:pt x="-13499" y="53117"/>
                                </a:lnTo>
                                <a:moveTo>
                                  <a:pt x="-13520" y="52586"/>
                                </a:moveTo>
                                <a:lnTo>
                                  <a:pt x="-13499" y="52586"/>
                                </a:lnTo>
                                <a:moveTo>
                                  <a:pt x="-13520" y="52175"/>
                                </a:moveTo>
                                <a:lnTo>
                                  <a:pt x="-13499" y="52175"/>
                                </a:lnTo>
                                <a:moveTo>
                                  <a:pt x="-13520" y="54146"/>
                                </a:moveTo>
                                <a:lnTo>
                                  <a:pt x="-13477" y="54146"/>
                                </a:lnTo>
                                <a:moveTo>
                                  <a:pt x="-13520" y="53734"/>
                                </a:moveTo>
                                <a:lnTo>
                                  <a:pt x="-13477" y="53734"/>
                                </a:lnTo>
                                <a:moveTo>
                                  <a:pt x="-13520" y="53323"/>
                                </a:moveTo>
                                <a:lnTo>
                                  <a:pt x="-13477" y="53323"/>
                                </a:lnTo>
                                <a:moveTo>
                                  <a:pt x="-13520" y="52912"/>
                                </a:moveTo>
                                <a:lnTo>
                                  <a:pt x="-13477" y="52912"/>
                                </a:lnTo>
                                <a:moveTo>
                                  <a:pt x="-13520" y="52791"/>
                                </a:moveTo>
                                <a:lnTo>
                                  <a:pt x="-13477" y="52791"/>
                                </a:lnTo>
                                <a:moveTo>
                                  <a:pt x="-13520" y="52380"/>
                                </a:moveTo>
                                <a:lnTo>
                                  <a:pt x="-13477" y="52380"/>
                                </a:lnTo>
                                <a:moveTo>
                                  <a:pt x="-13520" y="51969"/>
                                </a:moveTo>
                                <a:lnTo>
                                  <a:pt x="-13477" y="51969"/>
                                </a:lnTo>
                              </a:path>
                            </a:pathLst>
                          </a:custGeom>
                          <a:noFill/>
                          <a:ln w="7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83068" y="-51899"/>
                            <a:ext cx="2" cy="53021"/>
                          </a:xfrm>
                          <a:custGeom>
                            <a:avLst/>
                            <a:gdLst>
                              <a:gd name="T0" fmla="+- 0 930 -51899"/>
                              <a:gd name="T1" fmla="*/ 930 h 53021"/>
                              <a:gd name="T2" fmla="+- 0 2247 -51899"/>
                              <a:gd name="T3" fmla="*/ 2247 h 53021"/>
                              <a:gd name="T4" fmla="+- 0 70 -51899"/>
                              <a:gd name="T5" fmla="*/ 70 h 53021"/>
                              <a:gd name="T6" fmla="+- 0 892 -51899"/>
                              <a:gd name="T7" fmla="*/ 892 h 530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3021">
                                <a:moveTo>
                                  <a:pt x="-77637" y="52829"/>
                                </a:moveTo>
                                <a:lnTo>
                                  <a:pt x="-77637" y="54146"/>
                                </a:lnTo>
                                <a:moveTo>
                                  <a:pt x="-77637" y="51969"/>
                                </a:moveTo>
                                <a:lnTo>
                                  <a:pt x="-77637" y="52791"/>
                                </a:lnTo>
                              </a:path>
                            </a:pathLst>
                          </a:custGeom>
                          <a:noFill/>
                          <a:ln w="7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"/>
                        <wps:cNvSpPr>
                          <a:spLocks/>
                        </wps:cNvSpPr>
                        <wps:spPr bwMode="auto">
                          <a:xfrm>
                            <a:off x="82033" y="-51899"/>
                            <a:ext cx="2070" cy="53021"/>
                          </a:xfrm>
                          <a:custGeom>
                            <a:avLst/>
                            <a:gdLst>
                              <a:gd name="T0" fmla="+- 0 5431 82033"/>
                              <a:gd name="T1" fmla="*/ T0 w 2070"/>
                              <a:gd name="T2" fmla="+- 0 930 -51899"/>
                              <a:gd name="T3" fmla="*/ 930 h 53021"/>
                              <a:gd name="T4" fmla="+- 0 5474 82033"/>
                              <a:gd name="T5" fmla="*/ T4 w 2070"/>
                              <a:gd name="T6" fmla="+- 0 911 -51899"/>
                              <a:gd name="T7" fmla="*/ 911 h 53021"/>
                              <a:gd name="T8" fmla="+- 0 5431 82033"/>
                              <a:gd name="T9" fmla="*/ T8 w 2070"/>
                              <a:gd name="T10" fmla="+- 0 930 -51899"/>
                              <a:gd name="T11" fmla="*/ 930 h 53021"/>
                              <a:gd name="T12" fmla="+- 0 5388 82033"/>
                              <a:gd name="T13" fmla="*/ T12 w 2070"/>
                              <a:gd name="T14" fmla="+- 0 949 -51899"/>
                              <a:gd name="T15" fmla="*/ 949 h 53021"/>
                              <a:gd name="T16" fmla="+- 0 5431 82033"/>
                              <a:gd name="T17" fmla="*/ T16 w 2070"/>
                              <a:gd name="T18" fmla="+- 0 892 -51899"/>
                              <a:gd name="T19" fmla="*/ 892 h 53021"/>
                              <a:gd name="T20" fmla="+- 0 5474 82033"/>
                              <a:gd name="T21" fmla="*/ T20 w 2070"/>
                              <a:gd name="T22" fmla="+- 0 873 -51899"/>
                              <a:gd name="T23" fmla="*/ 873 h 53021"/>
                              <a:gd name="T24" fmla="+- 0 5431 82033"/>
                              <a:gd name="T25" fmla="*/ T24 w 2070"/>
                              <a:gd name="T26" fmla="+- 0 892 -51899"/>
                              <a:gd name="T27" fmla="*/ 892 h 53021"/>
                              <a:gd name="T28" fmla="+- 0 5388 82033"/>
                              <a:gd name="T29" fmla="*/ T28 w 2070"/>
                              <a:gd name="T30" fmla="+- 0 911 -51899"/>
                              <a:gd name="T31" fmla="*/ 911 h 53021"/>
                              <a:gd name="T32" fmla="+- 0 5431 82033"/>
                              <a:gd name="T33" fmla="*/ T32 w 2070"/>
                              <a:gd name="T34" fmla="+- 0 2041 -51899"/>
                              <a:gd name="T35" fmla="*/ 2041 h 53021"/>
                              <a:gd name="T36" fmla="+- 0 5410 82033"/>
                              <a:gd name="T37" fmla="*/ T36 w 2070"/>
                              <a:gd name="T38" fmla="+- 0 2041 -51899"/>
                              <a:gd name="T39" fmla="*/ 2041 h 53021"/>
                              <a:gd name="T40" fmla="+- 0 5431 82033"/>
                              <a:gd name="T41" fmla="*/ T40 w 2070"/>
                              <a:gd name="T42" fmla="+- 0 1629 -51899"/>
                              <a:gd name="T43" fmla="*/ 1629 h 53021"/>
                              <a:gd name="T44" fmla="+- 0 5410 82033"/>
                              <a:gd name="T45" fmla="*/ T44 w 2070"/>
                              <a:gd name="T46" fmla="+- 0 1629 -51899"/>
                              <a:gd name="T47" fmla="*/ 1629 h 53021"/>
                              <a:gd name="T48" fmla="+- 0 5431 82033"/>
                              <a:gd name="T49" fmla="*/ T48 w 2070"/>
                              <a:gd name="T50" fmla="+- 0 1218 -51899"/>
                              <a:gd name="T51" fmla="*/ 1218 h 53021"/>
                              <a:gd name="T52" fmla="+- 0 5410 82033"/>
                              <a:gd name="T53" fmla="*/ T52 w 2070"/>
                              <a:gd name="T54" fmla="+- 0 1218 -51899"/>
                              <a:gd name="T55" fmla="*/ 1218 h 53021"/>
                              <a:gd name="T56" fmla="+- 0 5431 82033"/>
                              <a:gd name="T57" fmla="*/ T56 w 2070"/>
                              <a:gd name="T58" fmla="+- 0 687 -51899"/>
                              <a:gd name="T59" fmla="*/ 687 h 53021"/>
                              <a:gd name="T60" fmla="+- 0 5410 82033"/>
                              <a:gd name="T61" fmla="*/ T60 w 2070"/>
                              <a:gd name="T62" fmla="+- 0 687 -51899"/>
                              <a:gd name="T63" fmla="*/ 687 h 53021"/>
                              <a:gd name="T64" fmla="+- 0 5431 82033"/>
                              <a:gd name="T65" fmla="*/ T64 w 2070"/>
                              <a:gd name="T66" fmla="+- 0 276 -51899"/>
                              <a:gd name="T67" fmla="*/ 276 h 53021"/>
                              <a:gd name="T68" fmla="+- 0 5410 82033"/>
                              <a:gd name="T69" fmla="*/ T68 w 2070"/>
                              <a:gd name="T70" fmla="+- 0 276 -51899"/>
                              <a:gd name="T71" fmla="*/ 276 h 53021"/>
                              <a:gd name="T72" fmla="+- 0 5431 82033"/>
                              <a:gd name="T73" fmla="*/ T72 w 2070"/>
                              <a:gd name="T74" fmla="+- 0 2247 -51899"/>
                              <a:gd name="T75" fmla="*/ 2247 h 53021"/>
                              <a:gd name="T76" fmla="+- 0 5388 82033"/>
                              <a:gd name="T77" fmla="*/ T76 w 2070"/>
                              <a:gd name="T78" fmla="+- 0 2247 -51899"/>
                              <a:gd name="T79" fmla="*/ 2247 h 53021"/>
                              <a:gd name="T80" fmla="+- 0 5431 82033"/>
                              <a:gd name="T81" fmla="*/ T80 w 2070"/>
                              <a:gd name="T82" fmla="+- 0 1835 -51899"/>
                              <a:gd name="T83" fmla="*/ 1835 h 53021"/>
                              <a:gd name="T84" fmla="+- 0 5388 82033"/>
                              <a:gd name="T85" fmla="*/ T84 w 2070"/>
                              <a:gd name="T86" fmla="+- 0 1835 -51899"/>
                              <a:gd name="T87" fmla="*/ 1835 h 53021"/>
                              <a:gd name="T88" fmla="+- 0 5431 82033"/>
                              <a:gd name="T89" fmla="*/ T88 w 2070"/>
                              <a:gd name="T90" fmla="+- 0 1424 -51899"/>
                              <a:gd name="T91" fmla="*/ 1424 h 53021"/>
                              <a:gd name="T92" fmla="+- 0 5388 82033"/>
                              <a:gd name="T93" fmla="*/ T92 w 2070"/>
                              <a:gd name="T94" fmla="+- 0 1424 -51899"/>
                              <a:gd name="T95" fmla="*/ 1424 h 53021"/>
                              <a:gd name="T96" fmla="+- 0 5431 82033"/>
                              <a:gd name="T97" fmla="*/ T96 w 2070"/>
                              <a:gd name="T98" fmla="+- 0 1013 -51899"/>
                              <a:gd name="T99" fmla="*/ 1013 h 53021"/>
                              <a:gd name="T100" fmla="+- 0 5388 82033"/>
                              <a:gd name="T101" fmla="*/ T100 w 2070"/>
                              <a:gd name="T102" fmla="+- 0 1013 -51899"/>
                              <a:gd name="T103" fmla="*/ 1013 h 53021"/>
                              <a:gd name="T104" fmla="+- 0 5431 82033"/>
                              <a:gd name="T105" fmla="*/ T104 w 2070"/>
                              <a:gd name="T106" fmla="+- 0 892 -51899"/>
                              <a:gd name="T107" fmla="*/ 892 h 53021"/>
                              <a:gd name="T108" fmla="+- 0 5388 82033"/>
                              <a:gd name="T109" fmla="*/ T108 w 2070"/>
                              <a:gd name="T110" fmla="+- 0 892 -51899"/>
                              <a:gd name="T111" fmla="*/ 892 h 53021"/>
                              <a:gd name="T112" fmla="+- 0 5431 82033"/>
                              <a:gd name="T113" fmla="*/ T112 w 2070"/>
                              <a:gd name="T114" fmla="+- 0 481 -51899"/>
                              <a:gd name="T115" fmla="*/ 481 h 53021"/>
                              <a:gd name="T116" fmla="+- 0 5388 82033"/>
                              <a:gd name="T117" fmla="*/ T116 w 2070"/>
                              <a:gd name="T118" fmla="+- 0 481 -51899"/>
                              <a:gd name="T119" fmla="*/ 481 h 53021"/>
                              <a:gd name="T120" fmla="+- 0 5431 82033"/>
                              <a:gd name="T121" fmla="*/ T120 w 2070"/>
                              <a:gd name="T122" fmla="+- 0 70 -51899"/>
                              <a:gd name="T123" fmla="*/ 70 h 53021"/>
                              <a:gd name="T124" fmla="+- 0 5388 82033"/>
                              <a:gd name="T125" fmla="*/ T124 w 2070"/>
                              <a:gd name="T126" fmla="+- 0 70 -51899"/>
                              <a:gd name="T127" fmla="*/ 70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70" h="53021">
                                <a:moveTo>
                                  <a:pt x="-76602" y="52829"/>
                                </a:moveTo>
                                <a:lnTo>
                                  <a:pt x="-76559" y="52810"/>
                                </a:lnTo>
                                <a:moveTo>
                                  <a:pt x="-76602" y="52829"/>
                                </a:moveTo>
                                <a:lnTo>
                                  <a:pt x="-76645" y="52848"/>
                                </a:lnTo>
                                <a:moveTo>
                                  <a:pt x="-76602" y="52791"/>
                                </a:moveTo>
                                <a:lnTo>
                                  <a:pt x="-76559" y="52772"/>
                                </a:lnTo>
                                <a:moveTo>
                                  <a:pt x="-76602" y="52791"/>
                                </a:moveTo>
                                <a:lnTo>
                                  <a:pt x="-76645" y="52810"/>
                                </a:lnTo>
                                <a:moveTo>
                                  <a:pt x="-76602" y="53940"/>
                                </a:moveTo>
                                <a:lnTo>
                                  <a:pt x="-76623" y="53940"/>
                                </a:lnTo>
                                <a:moveTo>
                                  <a:pt x="-76602" y="53528"/>
                                </a:moveTo>
                                <a:lnTo>
                                  <a:pt x="-76623" y="53528"/>
                                </a:lnTo>
                                <a:moveTo>
                                  <a:pt x="-76602" y="53117"/>
                                </a:moveTo>
                                <a:lnTo>
                                  <a:pt x="-76623" y="53117"/>
                                </a:lnTo>
                                <a:moveTo>
                                  <a:pt x="-76602" y="52586"/>
                                </a:moveTo>
                                <a:lnTo>
                                  <a:pt x="-76623" y="52586"/>
                                </a:lnTo>
                                <a:moveTo>
                                  <a:pt x="-76602" y="52175"/>
                                </a:moveTo>
                                <a:lnTo>
                                  <a:pt x="-76623" y="52175"/>
                                </a:lnTo>
                                <a:moveTo>
                                  <a:pt x="-76602" y="54146"/>
                                </a:moveTo>
                                <a:lnTo>
                                  <a:pt x="-76645" y="54146"/>
                                </a:lnTo>
                                <a:moveTo>
                                  <a:pt x="-76602" y="53734"/>
                                </a:moveTo>
                                <a:lnTo>
                                  <a:pt x="-76645" y="53734"/>
                                </a:lnTo>
                                <a:moveTo>
                                  <a:pt x="-76602" y="53323"/>
                                </a:moveTo>
                                <a:lnTo>
                                  <a:pt x="-76645" y="53323"/>
                                </a:lnTo>
                                <a:moveTo>
                                  <a:pt x="-76602" y="52912"/>
                                </a:moveTo>
                                <a:lnTo>
                                  <a:pt x="-76645" y="52912"/>
                                </a:lnTo>
                                <a:moveTo>
                                  <a:pt x="-76602" y="52791"/>
                                </a:moveTo>
                                <a:lnTo>
                                  <a:pt x="-76645" y="52791"/>
                                </a:lnTo>
                                <a:moveTo>
                                  <a:pt x="-76602" y="52380"/>
                                </a:moveTo>
                                <a:lnTo>
                                  <a:pt x="-76645" y="52380"/>
                                </a:lnTo>
                                <a:moveTo>
                                  <a:pt x="-76602" y="51969"/>
                                </a:moveTo>
                                <a:lnTo>
                                  <a:pt x="-76645" y="51969"/>
                                </a:lnTo>
                              </a:path>
                            </a:pathLst>
                          </a:custGeom>
                          <a:noFill/>
                          <a:ln w="7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8"/>
                        <wps:cNvSpPr>
                          <a:spLocks/>
                        </wps:cNvSpPr>
                        <wps:spPr bwMode="auto">
                          <a:xfrm>
                            <a:off x="21963" y="-44427"/>
                            <a:ext cx="56409" cy="30201"/>
                          </a:xfrm>
                          <a:custGeom>
                            <a:avLst/>
                            <a:gdLst>
                              <a:gd name="T0" fmla="+- 0 2943 21964"/>
                              <a:gd name="T1" fmla="*/ T0 w 56409"/>
                              <a:gd name="T2" fmla="+- 0 1287 -44427"/>
                              <a:gd name="T3" fmla="*/ 1287 h 30201"/>
                              <a:gd name="T4" fmla="+- 0 2979 21964"/>
                              <a:gd name="T5" fmla="*/ T4 w 56409"/>
                              <a:gd name="T6" fmla="+- 0 1288 -44427"/>
                              <a:gd name="T7" fmla="*/ 1288 h 30201"/>
                              <a:gd name="T8" fmla="+- 0 3015 21964"/>
                              <a:gd name="T9" fmla="*/ T8 w 56409"/>
                              <a:gd name="T10" fmla="+- 0 1286 -44427"/>
                              <a:gd name="T11" fmla="*/ 1286 h 30201"/>
                              <a:gd name="T12" fmla="+- 0 3051 21964"/>
                              <a:gd name="T13" fmla="*/ T12 w 56409"/>
                              <a:gd name="T14" fmla="+- 0 1278 -44427"/>
                              <a:gd name="T15" fmla="*/ 1278 h 30201"/>
                              <a:gd name="T16" fmla="+- 0 3088 21964"/>
                              <a:gd name="T17" fmla="*/ T16 w 56409"/>
                              <a:gd name="T18" fmla="+- 0 1216 -44427"/>
                              <a:gd name="T19" fmla="*/ 1216 h 30201"/>
                              <a:gd name="T20" fmla="+- 0 3124 21964"/>
                              <a:gd name="T21" fmla="*/ T20 w 56409"/>
                              <a:gd name="T22" fmla="+- 0 1167 -44427"/>
                              <a:gd name="T23" fmla="*/ 1167 h 30201"/>
                              <a:gd name="T24" fmla="+- 0 3160 21964"/>
                              <a:gd name="T25" fmla="*/ T24 w 56409"/>
                              <a:gd name="T26" fmla="+- 0 1159 -44427"/>
                              <a:gd name="T27" fmla="*/ 1159 h 30201"/>
                              <a:gd name="T28" fmla="+- 0 3196 21964"/>
                              <a:gd name="T29" fmla="*/ T28 w 56409"/>
                              <a:gd name="T30" fmla="+- 0 1156 -44427"/>
                              <a:gd name="T31" fmla="*/ 1156 h 30201"/>
                              <a:gd name="T32" fmla="+- 0 3233 21964"/>
                              <a:gd name="T33" fmla="*/ T32 w 56409"/>
                              <a:gd name="T34" fmla="+- 0 1155 -44427"/>
                              <a:gd name="T35" fmla="*/ 1155 h 30201"/>
                              <a:gd name="T36" fmla="+- 0 3269 21964"/>
                              <a:gd name="T37" fmla="*/ T36 w 56409"/>
                              <a:gd name="T38" fmla="+- 0 1071 -44427"/>
                              <a:gd name="T39" fmla="*/ 1071 h 30201"/>
                              <a:gd name="T40" fmla="+- 0 3305 21964"/>
                              <a:gd name="T41" fmla="*/ T40 w 56409"/>
                              <a:gd name="T42" fmla="+- 0 930 -44427"/>
                              <a:gd name="T43" fmla="*/ 930 h 30201"/>
                              <a:gd name="T44" fmla="+- 0 3373 21964"/>
                              <a:gd name="T45" fmla="*/ T44 w 56409"/>
                              <a:gd name="T46" fmla="+- 0 827 -44427"/>
                              <a:gd name="T47" fmla="*/ 827 h 30201"/>
                              <a:gd name="T48" fmla="+- 0 3410 21964"/>
                              <a:gd name="T49" fmla="*/ T48 w 56409"/>
                              <a:gd name="T50" fmla="+- 0 746 -44427"/>
                              <a:gd name="T51" fmla="*/ 746 h 30201"/>
                              <a:gd name="T52" fmla="+- 0 3446 21964"/>
                              <a:gd name="T53" fmla="*/ T52 w 56409"/>
                              <a:gd name="T54" fmla="+- 0 680 -44427"/>
                              <a:gd name="T55" fmla="*/ 680 h 30201"/>
                              <a:gd name="T56" fmla="+- 0 3482 21964"/>
                              <a:gd name="T57" fmla="*/ T56 w 56409"/>
                              <a:gd name="T58" fmla="+- 0 633 -44427"/>
                              <a:gd name="T59" fmla="*/ 633 h 30201"/>
                              <a:gd name="T60" fmla="+- 0 3518 21964"/>
                              <a:gd name="T61" fmla="*/ T60 w 56409"/>
                              <a:gd name="T62" fmla="+- 0 600 -44427"/>
                              <a:gd name="T63" fmla="*/ 600 h 30201"/>
                              <a:gd name="T64" fmla="+- 0 3554 21964"/>
                              <a:gd name="T65" fmla="*/ T64 w 56409"/>
                              <a:gd name="T66" fmla="+- 0 576 -44427"/>
                              <a:gd name="T67" fmla="*/ 576 h 30201"/>
                              <a:gd name="T68" fmla="+- 0 3591 21964"/>
                              <a:gd name="T69" fmla="*/ T68 w 56409"/>
                              <a:gd name="T70" fmla="+- 0 555 -44427"/>
                              <a:gd name="T71" fmla="*/ 555 h 30201"/>
                              <a:gd name="T72" fmla="+- 0 3627 21964"/>
                              <a:gd name="T73" fmla="*/ T72 w 56409"/>
                              <a:gd name="T74" fmla="+- 0 538 -44427"/>
                              <a:gd name="T75" fmla="*/ 538 h 30201"/>
                              <a:gd name="T76" fmla="+- 0 3663 21964"/>
                              <a:gd name="T77" fmla="*/ T76 w 56409"/>
                              <a:gd name="T78" fmla="+- 0 522 -44427"/>
                              <a:gd name="T79" fmla="*/ 522 h 30201"/>
                              <a:gd name="T80" fmla="+- 0 3699 21964"/>
                              <a:gd name="T81" fmla="*/ T80 w 56409"/>
                              <a:gd name="T82" fmla="+- 0 507 -44427"/>
                              <a:gd name="T83" fmla="*/ 507 h 30201"/>
                              <a:gd name="T84" fmla="+- 0 3736 21964"/>
                              <a:gd name="T85" fmla="*/ T84 w 56409"/>
                              <a:gd name="T86" fmla="+- 0 495 -44427"/>
                              <a:gd name="T87" fmla="*/ 495 h 30201"/>
                              <a:gd name="T88" fmla="+- 0 3772 21964"/>
                              <a:gd name="T89" fmla="*/ T88 w 56409"/>
                              <a:gd name="T90" fmla="+- 0 484 -44427"/>
                              <a:gd name="T91" fmla="*/ 484 h 30201"/>
                              <a:gd name="T92" fmla="+- 0 3808 21964"/>
                              <a:gd name="T93" fmla="*/ T92 w 56409"/>
                              <a:gd name="T94" fmla="+- 0 474 -44427"/>
                              <a:gd name="T95" fmla="*/ 474 h 30201"/>
                              <a:gd name="T96" fmla="+- 0 3843 21964"/>
                              <a:gd name="T97" fmla="*/ T96 w 56409"/>
                              <a:gd name="T98" fmla="+- 0 466 -44427"/>
                              <a:gd name="T99" fmla="*/ 466 h 30201"/>
                              <a:gd name="T100" fmla="+- 0 3879 21964"/>
                              <a:gd name="T101" fmla="*/ T100 w 56409"/>
                              <a:gd name="T102" fmla="+- 0 459 -44427"/>
                              <a:gd name="T103" fmla="*/ 459 h 30201"/>
                              <a:gd name="T104" fmla="+- 0 3915 21964"/>
                              <a:gd name="T105" fmla="*/ T104 w 56409"/>
                              <a:gd name="T106" fmla="+- 0 452 -44427"/>
                              <a:gd name="T107" fmla="*/ 452 h 30201"/>
                              <a:gd name="T108" fmla="+- 0 3952 21964"/>
                              <a:gd name="T109" fmla="*/ T108 w 56409"/>
                              <a:gd name="T110" fmla="+- 0 447 -44427"/>
                              <a:gd name="T111" fmla="*/ 447 h 30201"/>
                              <a:gd name="T112" fmla="+- 0 3988 21964"/>
                              <a:gd name="T113" fmla="*/ T112 w 56409"/>
                              <a:gd name="T114" fmla="+- 0 441 -44427"/>
                              <a:gd name="T115" fmla="*/ 441 h 30201"/>
                              <a:gd name="T116" fmla="+- 0 4024 21964"/>
                              <a:gd name="T117" fmla="*/ T116 w 56409"/>
                              <a:gd name="T118" fmla="+- 0 436 -44427"/>
                              <a:gd name="T119" fmla="*/ 436 h 30201"/>
                              <a:gd name="T120" fmla="+- 0 4060 21964"/>
                              <a:gd name="T121" fmla="*/ T120 w 56409"/>
                              <a:gd name="T122" fmla="+- 0 430 -44427"/>
                              <a:gd name="T123" fmla="*/ 430 h 30201"/>
                              <a:gd name="T124" fmla="+- 0 4097 21964"/>
                              <a:gd name="T125" fmla="*/ T124 w 56409"/>
                              <a:gd name="T126" fmla="+- 0 425 -44427"/>
                              <a:gd name="T127" fmla="*/ 425 h 30201"/>
                              <a:gd name="T128" fmla="+- 0 4133 21964"/>
                              <a:gd name="T129" fmla="*/ T128 w 56409"/>
                              <a:gd name="T130" fmla="+- 0 421 -44427"/>
                              <a:gd name="T131" fmla="*/ 421 h 30201"/>
                              <a:gd name="T132" fmla="+- 0 4169 21964"/>
                              <a:gd name="T133" fmla="*/ T132 w 56409"/>
                              <a:gd name="T134" fmla="+- 0 417 -44427"/>
                              <a:gd name="T135" fmla="*/ 417 h 30201"/>
                              <a:gd name="T136" fmla="+- 0 4205 21964"/>
                              <a:gd name="T137" fmla="*/ T136 w 56409"/>
                              <a:gd name="T138" fmla="+- 0 414 -44427"/>
                              <a:gd name="T139" fmla="*/ 414 h 30201"/>
                              <a:gd name="T140" fmla="+- 0 4242 21964"/>
                              <a:gd name="T141" fmla="*/ T140 w 56409"/>
                              <a:gd name="T142" fmla="+- 0 412 -44427"/>
                              <a:gd name="T143" fmla="*/ 412 h 30201"/>
                              <a:gd name="T144" fmla="+- 0 4278 21964"/>
                              <a:gd name="T145" fmla="*/ T144 w 56409"/>
                              <a:gd name="T146" fmla="+- 0 409 -44427"/>
                              <a:gd name="T147" fmla="*/ 409 h 30201"/>
                              <a:gd name="T148" fmla="+- 0 4314 21964"/>
                              <a:gd name="T149" fmla="*/ T148 w 56409"/>
                              <a:gd name="T150" fmla="+- 0 407 -44427"/>
                              <a:gd name="T151" fmla="*/ 407 h 30201"/>
                              <a:gd name="T152" fmla="+- 0 4350 21964"/>
                              <a:gd name="T153" fmla="*/ T152 w 56409"/>
                              <a:gd name="T154" fmla="+- 0 405 -44427"/>
                              <a:gd name="T155" fmla="*/ 405 h 30201"/>
                              <a:gd name="T156" fmla="+- 0 4386 21964"/>
                              <a:gd name="T157" fmla="*/ T156 w 56409"/>
                              <a:gd name="T158" fmla="+- 0 403 -44427"/>
                              <a:gd name="T159" fmla="*/ 403 h 30201"/>
                              <a:gd name="T160" fmla="+- 0 4423 21964"/>
                              <a:gd name="T161" fmla="*/ T160 w 56409"/>
                              <a:gd name="T162" fmla="+- 0 401 -44427"/>
                              <a:gd name="T163" fmla="*/ 401 h 30201"/>
                              <a:gd name="T164" fmla="+- 0 4459 21964"/>
                              <a:gd name="T165" fmla="*/ T164 w 56409"/>
                              <a:gd name="T166" fmla="+- 0 399 -44427"/>
                              <a:gd name="T167" fmla="*/ 399 h 30201"/>
                              <a:gd name="T168" fmla="+- 0 4495 21964"/>
                              <a:gd name="T169" fmla="*/ T168 w 56409"/>
                              <a:gd name="T170" fmla="+- 0 398 -44427"/>
                              <a:gd name="T171" fmla="*/ 398 h 30201"/>
                              <a:gd name="T172" fmla="+- 0 4532 21964"/>
                              <a:gd name="T173" fmla="*/ T172 w 56409"/>
                              <a:gd name="T174" fmla="+- 0 396 -44427"/>
                              <a:gd name="T175" fmla="*/ 396 h 30201"/>
                              <a:gd name="T176" fmla="+- 0 4568 21964"/>
                              <a:gd name="T177" fmla="*/ T176 w 56409"/>
                              <a:gd name="T178" fmla="+- 0 395 -44427"/>
                              <a:gd name="T179" fmla="*/ 395 h 30201"/>
                              <a:gd name="T180" fmla="+- 0 4604 21964"/>
                              <a:gd name="T181" fmla="*/ T180 w 56409"/>
                              <a:gd name="T182" fmla="+- 0 393 -44427"/>
                              <a:gd name="T183" fmla="*/ 393 h 30201"/>
                              <a:gd name="T184" fmla="+- 0 4640 21964"/>
                              <a:gd name="T185" fmla="*/ T184 w 56409"/>
                              <a:gd name="T186" fmla="+- 0 392 -44427"/>
                              <a:gd name="T187" fmla="*/ 392 h 30201"/>
                              <a:gd name="T188" fmla="+- 0 4677 21964"/>
                              <a:gd name="T189" fmla="*/ T188 w 56409"/>
                              <a:gd name="T190" fmla="+- 0 391 -44427"/>
                              <a:gd name="T191" fmla="*/ 391 h 30201"/>
                              <a:gd name="T192" fmla="+- 0 4713 21964"/>
                              <a:gd name="T193" fmla="*/ T192 w 56409"/>
                              <a:gd name="T194" fmla="+- 0 390 -44427"/>
                              <a:gd name="T195" fmla="*/ 390 h 30201"/>
                              <a:gd name="T196" fmla="+- 0 4748 21964"/>
                              <a:gd name="T197" fmla="*/ T196 w 56409"/>
                              <a:gd name="T198" fmla="+- 0 388 -44427"/>
                              <a:gd name="T199" fmla="*/ 388 h 30201"/>
                              <a:gd name="T200" fmla="+- 0 4784 21964"/>
                              <a:gd name="T201" fmla="*/ T200 w 56409"/>
                              <a:gd name="T202" fmla="+- 0 388 -44427"/>
                              <a:gd name="T203" fmla="*/ 388 h 30201"/>
                              <a:gd name="T204" fmla="+- 0 4820 21964"/>
                              <a:gd name="T205" fmla="*/ T204 w 56409"/>
                              <a:gd name="T206" fmla="+- 0 387 -44427"/>
                              <a:gd name="T207" fmla="*/ 387 h 30201"/>
                              <a:gd name="T208" fmla="+- 0 4857 21964"/>
                              <a:gd name="T209" fmla="*/ T208 w 56409"/>
                              <a:gd name="T210" fmla="+- 0 386 -44427"/>
                              <a:gd name="T211" fmla="*/ 386 h 30201"/>
                              <a:gd name="T212" fmla="+- 0 4893 21964"/>
                              <a:gd name="T213" fmla="*/ T212 w 56409"/>
                              <a:gd name="T214" fmla="+- 0 385 -44427"/>
                              <a:gd name="T215" fmla="*/ 385 h 30201"/>
                              <a:gd name="T216" fmla="+- 0 4928 21964"/>
                              <a:gd name="T217" fmla="*/ T216 w 56409"/>
                              <a:gd name="T218" fmla="+- 0 384 -44427"/>
                              <a:gd name="T219" fmla="*/ 384 h 30201"/>
                              <a:gd name="T220" fmla="+- 0 4965 21964"/>
                              <a:gd name="T221" fmla="*/ T220 w 56409"/>
                              <a:gd name="T222" fmla="+- 0 383 -44427"/>
                              <a:gd name="T223" fmla="*/ 383 h 30201"/>
                              <a:gd name="T224" fmla="+- 0 5002 21964"/>
                              <a:gd name="T225" fmla="*/ T224 w 56409"/>
                              <a:gd name="T226" fmla="+- 0 382 -44427"/>
                              <a:gd name="T227" fmla="*/ 382 h 30201"/>
                              <a:gd name="T228" fmla="+- 0 5037 21964"/>
                              <a:gd name="T229" fmla="*/ T228 w 56409"/>
                              <a:gd name="T230" fmla="+- 0 382 -44427"/>
                              <a:gd name="T231" fmla="*/ 382 h 30201"/>
                              <a:gd name="T232" fmla="+- 0 5073 21964"/>
                              <a:gd name="T233" fmla="*/ T232 w 56409"/>
                              <a:gd name="T234" fmla="+- 0 380 -44427"/>
                              <a:gd name="T235" fmla="*/ 380 h 30201"/>
                              <a:gd name="T236" fmla="+- 0 5110 21964"/>
                              <a:gd name="T237" fmla="*/ T236 w 56409"/>
                              <a:gd name="T238" fmla="+- 0 380 -44427"/>
                              <a:gd name="T239" fmla="*/ 380 h 30201"/>
                              <a:gd name="T240" fmla="+- 0 5146 21964"/>
                              <a:gd name="T241" fmla="*/ T240 w 56409"/>
                              <a:gd name="T242" fmla="+- 0 379 -44427"/>
                              <a:gd name="T243" fmla="*/ 379 h 30201"/>
                              <a:gd name="T244" fmla="+- 0 5182 21964"/>
                              <a:gd name="T245" fmla="*/ T244 w 56409"/>
                              <a:gd name="T246" fmla="+- 0 378 -44427"/>
                              <a:gd name="T247" fmla="*/ 378 h 30201"/>
                              <a:gd name="T248" fmla="+- 0 5218 21964"/>
                              <a:gd name="T249" fmla="*/ T248 w 56409"/>
                              <a:gd name="T250" fmla="+- 0 377 -44427"/>
                              <a:gd name="T251" fmla="*/ 377 h 30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409" h="30201">
                                <a:moveTo>
                                  <a:pt x="-19057" y="45714"/>
                                </a:moveTo>
                                <a:lnTo>
                                  <a:pt x="-19049" y="45714"/>
                                </a:lnTo>
                                <a:lnTo>
                                  <a:pt x="-19048" y="45714"/>
                                </a:lnTo>
                                <a:lnTo>
                                  <a:pt x="-19047" y="45714"/>
                                </a:lnTo>
                                <a:lnTo>
                                  <a:pt x="-19046" y="45714"/>
                                </a:lnTo>
                                <a:lnTo>
                                  <a:pt x="-19045" y="45714"/>
                                </a:lnTo>
                                <a:lnTo>
                                  <a:pt x="-19044" y="45714"/>
                                </a:lnTo>
                                <a:lnTo>
                                  <a:pt x="-19042" y="45714"/>
                                </a:lnTo>
                                <a:lnTo>
                                  <a:pt x="-19041" y="45714"/>
                                </a:lnTo>
                                <a:lnTo>
                                  <a:pt x="-19040" y="45714"/>
                                </a:lnTo>
                                <a:lnTo>
                                  <a:pt x="-19039" y="45714"/>
                                </a:lnTo>
                                <a:lnTo>
                                  <a:pt x="-19037" y="45714"/>
                                </a:lnTo>
                                <a:lnTo>
                                  <a:pt x="-19036" y="45714"/>
                                </a:lnTo>
                                <a:lnTo>
                                  <a:pt x="-19035" y="45714"/>
                                </a:lnTo>
                                <a:lnTo>
                                  <a:pt x="-19034" y="45714"/>
                                </a:lnTo>
                                <a:lnTo>
                                  <a:pt x="-19033" y="45714"/>
                                </a:lnTo>
                                <a:lnTo>
                                  <a:pt x="-19032" y="45714"/>
                                </a:lnTo>
                                <a:lnTo>
                                  <a:pt x="-19031" y="45714"/>
                                </a:lnTo>
                                <a:lnTo>
                                  <a:pt x="-19029" y="45714"/>
                                </a:lnTo>
                                <a:lnTo>
                                  <a:pt x="-19028" y="45714"/>
                                </a:lnTo>
                                <a:lnTo>
                                  <a:pt x="-19027" y="45714"/>
                                </a:lnTo>
                                <a:lnTo>
                                  <a:pt x="-19026" y="45714"/>
                                </a:lnTo>
                                <a:lnTo>
                                  <a:pt x="-19024" y="45714"/>
                                </a:lnTo>
                                <a:lnTo>
                                  <a:pt x="-19023" y="45714"/>
                                </a:lnTo>
                                <a:lnTo>
                                  <a:pt x="-19021" y="45714"/>
                                </a:lnTo>
                                <a:lnTo>
                                  <a:pt x="-19020" y="45714"/>
                                </a:lnTo>
                                <a:lnTo>
                                  <a:pt x="-19019" y="45714"/>
                                </a:lnTo>
                                <a:lnTo>
                                  <a:pt x="-19018" y="45714"/>
                                </a:lnTo>
                                <a:lnTo>
                                  <a:pt x="-19016" y="45714"/>
                                </a:lnTo>
                                <a:lnTo>
                                  <a:pt x="-19015" y="45714"/>
                                </a:lnTo>
                                <a:lnTo>
                                  <a:pt x="-19014" y="45714"/>
                                </a:lnTo>
                                <a:lnTo>
                                  <a:pt x="-19013" y="45714"/>
                                </a:lnTo>
                                <a:lnTo>
                                  <a:pt x="-19011" y="45715"/>
                                </a:lnTo>
                                <a:lnTo>
                                  <a:pt x="-19010" y="45715"/>
                                </a:lnTo>
                                <a:lnTo>
                                  <a:pt x="-19008" y="45715"/>
                                </a:lnTo>
                                <a:lnTo>
                                  <a:pt x="-19007" y="45715"/>
                                </a:lnTo>
                                <a:lnTo>
                                  <a:pt x="-19006" y="45715"/>
                                </a:lnTo>
                                <a:lnTo>
                                  <a:pt x="-19005" y="45715"/>
                                </a:lnTo>
                                <a:lnTo>
                                  <a:pt x="-19003" y="45715"/>
                                </a:lnTo>
                                <a:lnTo>
                                  <a:pt x="-19002" y="45715"/>
                                </a:lnTo>
                                <a:lnTo>
                                  <a:pt x="-19001" y="45715"/>
                                </a:lnTo>
                                <a:lnTo>
                                  <a:pt x="-19000" y="45715"/>
                                </a:lnTo>
                                <a:lnTo>
                                  <a:pt x="-18998" y="45715"/>
                                </a:lnTo>
                                <a:lnTo>
                                  <a:pt x="-18997" y="45715"/>
                                </a:lnTo>
                                <a:lnTo>
                                  <a:pt x="-18995" y="45715"/>
                                </a:lnTo>
                                <a:lnTo>
                                  <a:pt x="-18994" y="45715"/>
                                </a:lnTo>
                                <a:lnTo>
                                  <a:pt x="-18993" y="45715"/>
                                </a:lnTo>
                                <a:lnTo>
                                  <a:pt x="-18992" y="45715"/>
                                </a:lnTo>
                                <a:lnTo>
                                  <a:pt x="-18990" y="45715"/>
                                </a:lnTo>
                                <a:lnTo>
                                  <a:pt x="-18989" y="45715"/>
                                </a:lnTo>
                                <a:lnTo>
                                  <a:pt x="-18988" y="45715"/>
                                </a:lnTo>
                                <a:lnTo>
                                  <a:pt x="-18987" y="45715"/>
                                </a:lnTo>
                                <a:lnTo>
                                  <a:pt x="-18985" y="45715"/>
                                </a:lnTo>
                                <a:lnTo>
                                  <a:pt x="-18984" y="45715"/>
                                </a:lnTo>
                                <a:lnTo>
                                  <a:pt x="-18982" y="45715"/>
                                </a:lnTo>
                                <a:lnTo>
                                  <a:pt x="-18981" y="45715"/>
                                </a:lnTo>
                                <a:lnTo>
                                  <a:pt x="-18980" y="45715"/>
                                </a:lnTo>
                                <a:lnTo>
                                  <a:pt x="-18979" y="45715"/>
                                </a:lnTo>
                                <a:lnTo>
                                  <a:pt x="-18977" y="45715"/>
                                </a:lnTo>
                                <a:lnTo>
                                  <a:pt x="-18976" y="45715"/>
                                </a:lnTo>
                                <a:lnTo>
                                  <a:pt x="-18975" y="45715"/>
                                </a:lnTo>
                                <a:lnTo>
                                  <a:pt x="-18974" y="45715"/>
                                </a:lnTo>
                                <a:lnTo>
                                  <a:pt x="-18972" y="45715"/>
                                </a:lnTo>
                                <a:lnTo>
                                  <a:pt x="-18971" y="45715"/>
                                </a:lnTo>
                                <a:lnTo>
                                  <a:pt x="-18970" y="45715"/>
                                </a:lnTo>
                                <a:lnTo>
                                  <a:pt x="-18969" y="45715"/>
                                </a:lnTo>
                                <a:lnTo>
                                  <a:pt x="-18967" y="45714"/>
                                </a:lnTo>
                                <a:lnTo>
                                  <a:pt x="-18966" y="45714"/>
                                </a:lnTo>
                                <a:lnTo>
                                  <a:pt x="-18964" y="45714"/>
                                </a:lnTo>
                                <a:lnTo>
                                  <a:pt x="-18963" y="45714"/>
                                </a:lnTo>
                                <a:lnTo>
                                  <a:pt x="-18962" y="45714"/>
                                </a:lnTo>
                                <a:lnTo>
                                  <a:pt x="-18961" y="45714"/>
                                </a:lnTo>
                                <a:lnTo>
                                  <a:pt x="-18959" y="45714"/>
                                </a:lnTo>
                                <a:lnTo>
                                  <a:pt x="-18958" y="45714"/>
                                </a:lnTo>
                                <a:lnTo>
                                  <a:pt x="-18957" y="45714"/>
                                </a:lnTo>
                                <a:lnTo>
                                  <a:pt x="-18956" y="45714"/>
                                </a:lnTo>
                                <a:lnTo>
                                  <a:pt x="-18954" y="45713"/>
                                </a:lnTo>
                                <a:lnTo>
                                  <a:pt x="-18953" y="45713"/>
                                </a:lnTo>
                                <a:lnTo>
                                  <a:pt x="-18952" y="45713"/>
                                </a:lnTo>
                                <a:lnTo>
                                  <a:pt x="-18950" y="45713"/>
                                </a:lnTo>
                                <a:lnTo>
                                  <a:pt x="-18949" y="45713"/>
                                </a:lnTo>
                                <a:lnTo>
                                  <a:pt x="-18948" y="45713"/>
                                </a:lnTo>
                                <a:lnTo>
                                  <a:pt x="-18946" y="45713"/>
                                </a:lnTo>
                                <a:lnTo>
                                  <a:pt x="-18945" y="45713"/>
                                </a:lnTo>
                                <a:lnTo>
                                  <a:pt x="-18944" y="45713"/>
                                </a:lnTo>
                                <a:lnTo>
                                  <a:pt x="-18943" y="45713"/>
                                </a:lnTo>
                                <a:lnTo>
                                  <a:pt x="-18941" y="45713"/>
                                </a:lnTo>
                                <a:lnTo>
                                  <a:pt x="-18940" y="45713"/>
                                </a:lnTo>
                                <a:lnTo>
                                  <a:pt x="-18939" y="45713"/>
                                </a:lnTo>
                                <a:lnTo>
                                  <a:pt x="-18938" y="45713"/>
                                </a:lnTo>
                                <a:lnTo>
                                  <a:pt x="-18936" y="45713"/>
                                </a:lnTo>
                                <a:lnTo>
                                  <a:pt x="-18935" y="45712"/>
                                </a:lnTo>
                                <a:lnTo>
                                  <a:pt x="-18933" y="45712"/>
                                </a:lnTo>
                                <a:lnTo>
                                  <a:pt x="-18932" y="45712"/>
                                </a:lnTo>
                                <a:lnTo>
                                  <a:pt x="-18931" y="45712"/>
                                </a:lnTo>
                                <a:lnTo>
                                  <a:pt x="-18930" y="45711"/>
                                </a:lnTo>
                                <a:lnTo>
                                  <a:pt x="-18928" y="45711"/>
                                </a:lnTo>
                                <a:lnTo>
                                  <a:pt x="-18927" y="45711"/>
                                </a:lnTo>
                                <a:lnTo>
                                  <a:pt x="-18926" y="45711"/>
                                </a:lnTo>
                                <a:lnTo>
                                  <a:pt x="-18925" y="45711"/>
                                </a:lnTo>
                                <a:lnTo>
                                  <a:pt x="-18923" y="45710"/>
                                </a:lnTo>
                                <a:lnTo>
                                  <a:pt x="-18922" y="45710"/>
                                </a:lnTo>
                                <a:lnTo>
                                  <a:pt x="-18920" y="45709"/>
                                </a:lnTo>
                                <a:lnTo>
                                  <a:pt x="-18919" y="45708"/>
                                </a:lnTo>
                                <a:lnTo>
                                  <a:pt x="-18918" y="45708"/>
                                </a:lnTo>
                                <a:lnTo>
                                  <a:pt x="-18917" y="45707"/>
                                </a:lnTo>
                                <a:lnTo>
                                  <a:pt x="-18915" y="45707"/>
                                </a:lnTo>
                                <a:lnTo>
                                  <a:pt x="-18914" y="45706"/>
                                </a:lnTo>
                                <a:lnTo>
                                  <a:pt x="-18913" y="45705"/>
                                </a:lnTo>
                                <a:lnTo>
                                  <a:pt x="-18912" y="45703"/>
                                </a:lnTo>
                                <a:lnTo>
                                  <a:pt x="-18910" y="45703"/>
                                </a:lnTo>
                                <a:lnTo>
                                  <a:pt x="-18909" y="45702"/>
                                </a:lnTo>
                                <a:lnTo>
                                  <a:pt x="-18907" y="45700"/>
                                </a:lnTo>
                                <a:lnTo>
                                  <a:pt x="-18906" y="45699"/>
                                </a:lnTo>
                                <a:lnTo>
                                  <a:pt x="-18905" y="45697"/>
                                </a:lnTo>
                                <a:lnTo>
                                  <a:pt x="-18904" y="45695"/>
                                </a:lnTo>
                                <a:lnTo>
                                  <a:pt x="-18902" y="45694"/>
                                </a:lnTo>
                                <a:lnTo>
                                  <a:pt x="-18901" y="45692"/>
                                </a:lnTo>
                                <a:lnTo>
                                  <a:pt x="-18900" y="45690"/>
                                </a:lnTo>
                                <a:lnTo>
                                  <a:pt x="-18899" y="45688"/>
                                </a:lnTo>
                                <a:lnTo>
                                  <a:pt x="-18897" y="45686"/>
                                </a:lnTo>
                                <a:lnTo>
                                  <a:pt x="-18896" y="45683"/>
                                </a:lnTo>
                                <a:lnTo>
                                  <a:pt x="-18895" y="45681"/>
                                </a:lnTo>
                                <a:lnTo>
                                  <a:pt x="-18893" y="45679"/>
                                </a:lnTo>
                                <a:lnTo>
                                  <a:pt x="-18892" y="45676"/>
                                </a:lnTo>
                                <a:lnTo>
                                  <a:pt x="-18891" y="45673"/>
                                </a:lnTo>
                                <a:lnTo>
                                  <a:pt x="-18889" y="45671"/>
                                </a:lnTo>
                                <a:lnTo>
                                  <a:pt x="-18888" y="45668"/>
                                </a:lnTo>
                                <a:lnTo>
                                  <a:pt x="-18887" y="45665"/>
                                </a:lnTo>
                                <a:lnTo>
                                  <a:pt x="-18886" y="45663"/>
                                </a:lnTo>
                                <a:lnTo>
                                  <a:pt x="-18884" y="45660"/>
                                </a:lnTo>
                                <a:lnTo>
                                  <a:pt x="-18883" y="45657"/>
                                </a:lnTo>
                                <a:lnTo>
                                  <a:pt x="-18882" y="45654"/>
                                </a:lnTo>
                                <a:lnTo>
                                  <a:pt x="-18880" y="45651"/>
                                </a:lnTo>
                                <a:lnTo>
                                  <a:pt x="-18879" y="45649"/>
                                </a:lnTo>
                                <a:lnTo>
                                  <a:pt x="-18878" y="45646"/>
                                </a:lnTo>
                                <a:lnTo>
                                  <a:pt x="-18876" y="45643"/>
                                </a:lnTo>
                                <a:lnTo>
                                  <a:pt x="-18875" y="45640"/>
                                </a:lnTo>
                                <a:lnTo>
                                  <a:pt x="-18874" y="45637"/>
                                </a:lnTo>
                                <a:lnTo>
                                  <a:pt x="-18873" y="45635"/>
                                </a:lnTo>
                                <a:lnTo>
                                  <a:pt x="-18871" y="45632"/>
                                </a:lnTo>
                                <a:lnTo>
                                  <a:pt x="-18870" y="45629"/>
                                </a:lnTo>
                                <a:lnTo>
                                  <a:pt x="-18869" y="45627"/>
                                </a:lnTo>
                                <a:lnTo>
                                  <a:pt x="-18868" y="45624"/>
                                </a:lnTo>
                                <a:lnTo>
                                  <a:pt x="-18866" y="45622"/>
                                </a:lnTo>
                                <a:lnTo>
                                  <a:pt x="-18865" y="45620"/>
                                </a:lnTo>
                                <a:lnTo>
                                  <a:pt x="-18863" y="45617"/>
                                </a:lnTo>
                                <a:lnTo>
                                  <a:pt x="-18862" y="45615"/>
                                </a:lnTo>
                                <a:lnTo>
                                  <a:pt x="-18861" y="45614"/>
                                </a:lnTo>
                                <a:lnTo>
                                  <a:pt x="-18860" y="45612"/>
                                </a:lnTo>
                                <a:lnTo>
                                  <a:pt x="-18858" y="45610"/>
                                </a:lnTo>
                                <a:lnTo>
                                  <a:pt x="-18857" y="45608"/>
                                </a:lnTo>
                                <a:lnTo>
                                  <a:pt x="-18856" y="45607"/>
                                </a:lnTo>
                                <a:lnTo>
                                  <a:pt x="-18855" y="45605"/>
                                </a:lnTo>
                                <a:lnTo>
                                  <a:pt x="-18853" y="45604"/>
                                </a:lnTo>
                                <a:lnTo>
                                  <a:pt x="-18852" y="45602"/>
                                </a:lnTo>
                                <a:lnTo>
                                  <a:pt x="-18850" y="45601"/>
                                </a:lnTo>
                                <a:lnTo>
                                  <a:pt x="-18849" y="45600"/>
                                </a:lnTo>
                                <a:lnTo>
                                  <a:pt x="-18848" y="45599"/>
                                </a:lnTo>
                                <a:lnTo>
                                  <a:pt x="-18847" y="45598"/>
                                </a:lnTo>
                                <a:lnTo>
                                  <a:pt x="-18845" y="45598"/>
                                </a:lnTo>
                                <a:lnTo>
                                  <a:pt x="-18844" y="45596"/>
                                </a:lnTo>
                                <a:lnTo>
                                  <a:pt x="-18843" y="45596"/>
                                </a:lnTo>
                                <a:lnTo>
                                  <a:pt x="-18842" y="45595"/>
                                </a:lnTo>
                                <a:lnTo>
                                  <a:pt x="-18840" y="45594"/>
                                </a:lnTo>
                                <a:lnTo>
                                  <a:pt x="-18839" y="45594"/>
                                </a:lnTo>
                                <a:lnTo>
                                  <a:pt x="-18838" y="45593"/>
                                </a:lnTo>
                                <a:lnTo>
                                  <a:pt x="-18837" y="45593"/>
                                </a:lnTo>
                                <a:lnTo>
                                  <a:pt x="-18835" y="45593"/>
                                </a:lnTo>
                                <a:lnTo>
                                  <a:pt x="-18834" y="45592"/>
                                </a:lnTo>
                                <a:lnTo>
                                  <a:pt x="-18832" y="45591"/>
                                </a:lnTo>
                                <a:lnTo>
                                  <a:pt x="-18831" y="45591"/>
                                </a:lnTo>
                                <a:lnTo>
                                  <a:pt x="-18830" y="45591"/>
                                </a:lnTo>
                                <a:lnTo>
                                  <a:pt x="-18829" y="45591"/>
                                </a:lnTo>
                                <a:lnTo>
                                  <a:pt x="-18827" y="45590"/>
                                </a:lnTo>
                                <a:lnTo>
                                  <a:pt x="-18826" y="45590"/>
                                </a:lnTo>
                                <a:lnTo>
                                  <a:pt x="-18825" y="45590"/>
                                </a:lnTo>
                                <a:lnTo>
                                  <a:pt x="-18824" y="45590"/>
                                </a:lnTo>
                                <a:lnTo>
                                  <a:pt x="-18822" y="45589"/>
                                </a:lnTo>
                                <a:lnTo>
                                  <a:pt x="-18821" y="45589"/>
                                </a:lnTo>
                                <a:lnTo>
                                  <a:pt x="-18820" y="45589"/>
                                </a:lnTo>
                                <a:lnTo>
                                  <a:pt x="-18818" y="45588"/>
                                </a:lnTo>
                                <a:lnTo>
                                  <a:pt x="-18817" y="45588"/>
                                </a:lnTo>
                                <a:lnTo>
                                  <a:pt x="-18816" y="45588"/>
                                </a:lnTo>
                                <a:lnTo>
                                  <a:pt x="-18814" y="45588"/>
                                </a:lnTo>
                                <a:lnTo>
                                  <a:pt x="-18813" y="45588"/>
                                </a:lnTo>
                                <a:lnTo>
                                  <a:pt x="-18812" y="45587"/>
                                </a:lnTo>
                                <a:lnTo>
                                  <a:pt x="-18811" y="45587"/>
                                </a:lnTo>
                                <a:lnTo>
                                  <a:pt x="-18809" y="45587"/>
                                </a:lnTo>
                                <a:lnTo>
                                  <a:pt x="-18808" y="45586"/>
                                </a:lnTo>
                                <a:lnTo>
                                  <a:pt x="-18807" y="45586"/>
                                </a:lnTo>
                                <a:lnTo>
                                  <a:pt x="-18806" y="45586"/>
                                </a:lnTo>
                                <a:lnTo>
                                  <a:pt x="-18804" y="45586"/>
                                </a:lnTo>
                                <a:lnTo>
                                  <a:pt x="-18803" y="45586"/>
                                </a:lnTo>
                                <a:lnTo>
                                  <a:pt x="-18801" y="45586"/>
                                </a:lnTo>
                                <a:lnTo>
                                  <a:pt x="-18800" y="45585"/>
                                </a:lnTo>
                                <a:lnTo>
                                  <a:pt x="-18799" y="45585"/>
                                </a:lnTo>
                                <a:lnTo>
                                  <a:pt x="-18798" y="45585"/>
                                </a:lnTo>
                                <a:lnTo>
                                  <a:pt x="-18796" y="45585"/>
                                </a:lnTo>
                                <a:lnTo>
                                  <a:pt x="-18795" y="45585"/>
                                </a:lnTo>
                                <a:lnTo>
                                  <a:pt x="-18794" y="45585"/>
                                </a:lnTo>
                                <a:lnTo>
                                  <a:pt x="-18793" y="45585"/>
                                </a:lnTo>
                                <a:lnTo>
                                  <a:pt x="-18791" y="45585"/>
                                </a:lnTo>
                                <a:lnTo>
                                  <a:pt x="-18790" y="45585"/>
                                </a:lnTo>
                                <a:lnTo>
                                  <a:pt x="-18788" y="45584"/>
                                </a:lnTo>
                                <a:lnTo>
                                  <a:pt x="-18787" y="45584"/>
                                </a:lnTo>
                                <a:lnTo>
                                  <a:pt x="-18786" y="45584"/>
                                </a:lnTo>
                                <a:lnTo>
                                  <a:pt x="-18785" y="45584"/>
                                </a:lnTo>
                                <a:lnTo>
                                  <a:pt x="-18783" y="45584"/>
                                </a:lnTo>
                                <a:lnTo>
                                  <a:pt x="-18782" y="45584"/>
                                </a:lnTo>
                                <a:lnTo>
                                  <a:pt x="-18781" y="45583"/>
                                </a:lnTo>
                                <a:lnTo>
                                  <a:pt x="-18780" y="45583"/>
                                </a:lnTo>
                                <a:lnTo>
                                  <a:pt x="-18779" y="45583"/>
                                </a:lnTo>
                                <a:lnTo>
                                  <a:pt x="-18777" y="45583"/>
                                </a:lnTo>
                                <a:lnTo>
                                  <a:pt x="-18775" y="45583"/>
                                </a:lnTo>
                                <a:lnTo>
                                  <a:pt x="-18774" y="45583"/>
                                </a:lnTo>
                                <a:lnTo>
                                  <a:pt x="-18773" y="45583"/>
                                </a:lnTo>
                                <a:lnTo>
                                  <a:pt x="-18772" y="45583"/>
                                </a:lnTo>
                                <a:lnTo>
                                  <a:pt x="-18770" y="45583"/>
                                </a:lnTo>
                                <a:lnTo>
                                  <a:pt x="-18769" y="45583"/>
                                </a:lnTo>
                                <a:lnTo>
                                  <a:pt x="-18768" y="45583"/>
                                </a:lnTo>
                                <a:lnTo>
                                  <a:pt x="-18767" y="45583"/>
                                </a:lnTo>
                                <a:lnTo>
                                  <a:pt x="-18765" y="45583"/>
                                </a:lnTo>
                                <a:lnTo>
                                  <a:pt x="-18764" y="45583"/>
                                </a:lnTo>
                                <a:lnTo>
                                  <a:pt x="-18762" y="45583"/>
                                </a:lnTo>
                                <a:lnTo>
                                  <a:pt x="-18761" y="45583"/>
                                </a:lnTo>
                                <a:lnTo>
                                  <a:pt x="-18760" y="45583"/>
                                </a:lnTo>
                                <a:lnTo>
                                  <a:pt x="-18759" y="45583"/>
                                </a:lnTo>
                                <a:lnTo>
                                  <a:pt x="-18757" y="45583"/>
                                </a:lnTo>
                                <a:lnTo>
                                  <a:pt x="-18756" y="45583"/>
                                </a:lnTo>
                                <a:lnTo>
                                  <a:pt x="-18755" y="45583"/>
                                </a:lnTo>
                                <a:lnTo>
                                  <a:pt x="-18754" y="45583"/>
                                </a:lnTo>
                                <a:lnTo>
                                  <a:pt x="-18752" y="45583"/>
                                </a:lnTo>
                                <a:lnTo>
                                  <a:pt x="-18751" y="45583"/>
                                </a:lnTo>
                                <a:lnTo>
                                  <a:pt x="-18749" y="45583"/>
                                </a:lnTo>
                                <a:lnTo>
                                  <a:pt x="-18748" y="45583"/>
                                </a:lnTo>
                                <a:lnTo>
                                  <a:pt x="-18747" y="45583"/>
                                </a:lnTo>
                                <a:lnTo>
                                  <a:pt x="-18746" y="45584"/>
                                </a:lnTo>
                                <a:lnTo>
                                  <a:pt x="-18744" y="45584"/>
                                </a:lnTo>
                                <a:lnTo>
                                  <a:pt x="-18743" y="45584"/>
                                </a:lnTo>
                                <a:lnTo>
                                  <a:pt x="-18742" y="45584"/>
                                </a:lnTo>
                                <a:lnTo>
                                  <a:pt x="-18741" y="45584"/>
                                </a:lnTo>
                                <a:lnTo>
                                  <a:pt x="-18739" y="45584"/>
                                </a:lnTo>
                                <a:lnTo>
                                  <a:pt x="-18738" y="45584"/>
                                </a:lnTo>
                                <a:lnTo>
                                  <a:pt x="-18737" y="45583"/>
                                </a:lnTo>
                                <a:lnTo>
                                  <a:pt x="-18736" y="45583"/>
                                </a:lnTo>
                                <a:lnTo>
                                  <a:pt x="-18734" y="45583"/>
                                </a:lnTo>
                                <a:lnTo>
                                  <a:pt x="-18733" y="45583"/>
                                </a:lnTo>
                                <a:lnTo>
                                  <a:pt x="-18731" y="45582"/>
                                </a:lnTo>
                                <a:lnTo>
                                  <a:pt x="-18730" y="45582"/>
                                </a:lnTo>
                                <a:lnTo>
                                  <a:pt x="-18729" y="45581"/>
                                </a:lnTo>
                                <a:lnTo>
                                  <a:pt x="-18728" y="45580"/>
                                </a:lnTo>
                                <a:lnTo>
                                  <a:pt x="-18726" y="45580"/>
                                </a:lnTo>
                                <a:lnTo>
                                  <a:pt x="-18725" y="45578"/>
                                </a:lnTo>
                                <a:lnTo>
                                  <a:pt x="-18724" y="45577"/>
                                </a:lnTo>
                                <a:lnTo>
                                  <a:pt x="-18723" y="45576"/>
                                </a:lnTo>
                                <a:lnTo>
                                  <a:pt x="-18722" y="45574"/>
                                </a:lnTo>
                                <a:lnTo>
                                  <a:pt x="-18720" y="45573"/>
                                </a:lnTo>
                                <a:lnTo>
                                  <a:pt x="-18719" y="45571"/>
                                </a:lnTo>
                                <a:lnTo>
                                  <a:pt x="-18717" y="45569"/>
                                </a:lnTo>
                                <a:lnTo>
                                  <a:pt x="-18716" y="45567"/>
                                </a:lnTo>
                                <a:lnTo>
                                  <a:pt x="-18715" y="45564"/>
                                </a:lnTo>
                                <a:lnTo>
                                  <a:pt x="-18713" y="45561"/>
                                </a:lnTo>
                                <a:lnTo>
                                  <a:pt x="-18712" y="45558"/>
                                </a:lnTo>
                                <a:lnTo>
                                  <a:pt x="-18711" y="45555"/>
                                </a:lnTo>
                                <a:lnTo>
                                  <a:pt x="-18710" y="45552"/>
                                </a:lnTo>
                                <a:lnTo>
                                  <a:pt x="-18708" y="45548"/>
                                </a:lnTo>
                                <a:lnTo>
                                  <a:pt x="-18707" y="45544"/>
                                </a:lnTo>
                                <a:lnTo>
                                  <a:pt x="-18706" y="45540"/>
                                </a:lnTo>
                                <a:lnTo>
                                  <a:pt x="-18705" y="45535"/>
                                </a:lnTo>
                                <a:lnTo>
                                  <a:pt x="-18704" y="45531"/>
                                </a:lnTo>
                                <a:lnTo>
                                  <a:pt x="-18702" y="45526"/>
                                </a:lnTo>
                                <a:lnTo>
                                  <a:pt x="-18700" y="45521"/>
                                </a:lnTo>
                                <a:lnTo>
                                  <a:pt x="-18699" y="45515"/>
                                </a:lnTo>
                                <a:lnTo>
                                  <a:pt x="-18698" y="45510"/>
                                </a:lnTo>
                                <a:lnTo>
                                  <a:pt x="-18697" y="45504"/>
                                </a:lnTo>
                                <a:lnTo>
                                  <a:pt x="-18695" y="45498"/>
                                </a:lnTo>
                                <a:lnTo>
                                  <a:pt x="-18694" y="45492"/>
                                </a:lnTo>
                                <a:lnTo>
                                  <a:pt x="-18693" y="45487"/>
                                </a:lnTo>
                                <a:lnTo>
                                  <a:pt x="-18692" y="45481"/>
                                </a:lnTo>
                                <a:lnTo>
                                  <a:pt x="-18691" y="45474"/>
                                </a:lnTo>
                                <a:lnTo>
                                  <a:pt x="-18689" y="45468"/>
                                </a:lnTo>
                                <a:lnTo>
                                  <a:pt x="-18687" y="45462"/>
                                </a:lnTo>
                                <a:lnTo>
                                  <a:pt x="-18686" y="45456"/>
                                </a:lnTo>
                                <a:lnTo>
                                  <a:pt x="-18685" y="45450"/>
                                </a:lnTo>
                                <a:lnTo>
                                  <a:pt x="-18684" y="45444"/>
                                </a:lnTo>
                                <a:lnTo>
                                  <a:pt x="-18682" y="45437"/>
                                </a:lnTo>
                                <a:lnTo>
                                  <a:pt x="-18681" y="45431"/>
                                </a:lnTo>
                                <a:lnTo>
                                  <a:pt x="-18680" y="45426"/>
                                </a:lnTo>
                                <a:lnTo>
                                  <a:pt x="-18679" y="45420"/>
                                </a:lnTo>
                                <a:lnTo>
                                  <a:pt x="-18677" y="45414"/>
                                </a:lnTo>
                                <a:lnTo>
                                  <a:pt x="-18676" y="45408"/>
                                </a:lnTo>
                                <a:lnTo>
                                  <a:pt x="-18674" y="45403"/>
                                </a:lnTo>
                                <a:lnTo>
                                  <a:pt x="-18673" y="45398"/>
                                </a:lnTo>
                                <a:lnTo>
                                  <a:pt x="-18672" y="45393"/>
                                </a:lnTo>
                                <a:lnTo>
                                  <a:pt x="-18671" y="45388"/>
                                </a:lnTo>
                                <a:lnTo>
                                  <a:pt x="-18669" y="45384"/>
                                </a:lnTo>
                                <a:lnTo>
                                  <a:pt x="-18668" y="45380"/>
                                </a:lnTo>
                                <a:lnTo>
                                  <a:pt x="-18667" y="45376"/>
                                </a:lnTo>
                                <a:lnTo>
                                  <a:pt x="-18666" y="45372"/>
                                </a:lnTo>
                                <a:lnTo>
                                  <a:pt x="-18664" y="45368"/>
                                </a:lnTo>
                                <a:lnTo>
                                  <a:pt x="-18663" y="45365"/>
                                </a:lnTo>
                                <a:lnTo>
                                  <a:pt x="-18662" y="45362"/>
                                </a:lnTo>
                                <a:lnTo>
                                  <a:pt x="-18660" y="45359"/>
                                </a:lnTo>
                                <a:lnTo>
                                  <a:pt x="-18659" y="45357"/>
                                </a:lnTo>
                                <a:moveTo>
                                  <a:pt x="-18625" y="45319"/>
                                </a:moveTo>
                                <a:lnTo>
                                  <a:pt x="-18624" y="45319"/>
                                </a:lnTo>
                                <a:lnTo>
                                  <a:pt x="-18623" y="45317"/>
                                </a:lnTo>
                                <a:lnTo>
                                  <a:pt x="-18622" y="45315"/>
                                </a:lnTo>
                                <a:lnTo>
                                  <a:pt x="-18621" y="45313"/>
                                </a:lnTo>
                                <a:lnTo>
                                  <a:pt x="-18619" y="45311"/>
                                </a:lnTo>
                                <a:lnTo>
                                  <a:pt x="-18617" y="45309"/>
                                </a:lnTo>
                                <a:lnTo>
                                  <a:pt x="-18616" y="45307"/>
                                </a:lnTo>
                                <a:lnTo>
                                  <a:pt x="-18615" y="45305"/>
                                </a:lnTo>
                                <a:lnTo>
                                  <a:pt x="-18614" y="45303"/>
                                </a:lnTo>
                                <a:lnTo>
                                  <a:pt x="-18612" y="45300"/>
                                </a:lnTo>
                                <a:lnTo>
                                  <a:pt x="-18611" y="45298"/>
                                </a:lnTo>
                                <a:lnTo>
                                  <a:pt x="-18610" y="45296"/>
                                </a:lnTo>
                                <a:lnTo>
                                  <a:pt x="-18609" y="45293"/>
                                </a:lnTo>
                                <a:lnTo>
                                  <a:pt x="-18607" y="45291"/>
                                </a:lnTo>
                                <a:lnTo>
                                  <a:pt x="-18606" y="45288"/>
                                </a:lnTo>
                                <a:lnTo>
                                  <a:pt x="-18605" y="45285"/>
                                </a:lnTo>
                                <a:lnTo>
                                  <a:pt x="-18604" y="45283"/>
                                </a:lnTo>
                                <a:lnTo>
                                  <a:pt x="-18603" y="45280"/>
                                </a:lnTo>
                                <a:lnTo>
                                  <a:pt x="-18601" y="45277"/>
                                </a:lnTo>
                                <a:lnTo>
                                  <a:pt x="-18599" y="45275"/>
                                </a:lnTo>
                                <a:lnTo>
                                  <a:pt x="-18598" y="45272"/>
                                </a:lnTo>
                                <a:lnTo>
                                  <a:pt x="-18597" y="45269"/>
                                </a:lnTo>
                                <a:lnTo>
                                  <a:pt x="-18596" y="45266"/>
                                </a:lnTo>
                                <a:lnTo>
                                  <a:pt x="-18594" y="45264"/>
                                </a:lnTo>
                                <a:lnTo>
                                  <a:pt x="-18593" y="45261"/>
                                </a:lnTo>
                                <a:lnTo>
                                  <a:pt x="-18592" y="45258"/>
                                </a:lnTo>
                                <a:lnTo>
                                  <a:pt x="-18591" y="45254"/>
                                </a:lnTo>
                                <a:lnTo>
                                  <a:pt x="-18590" y="45252"/>
                                </a:lnTo>
                                <a:lnTo>
                                  <a:pt x="-18588" y="45249"/>
                                </a:lnTo>
                                <a:lnTo>
                                  <a:pt x="-18587" y="45246"/>
                                </a:lnTo>
                                <a:lnTo>
                                  <a:pt x="-18585" y="45243"/>
                                </a:lnTo>
                                <a:lnTo>
                                  <a:pt x="-18584" y="45240"/>
                                </a:lnTo>
                                <a:lnTo>
                                  <a:pt x="-18583" y="45237"/>
                                </a:lnTo>
                                <a:lnTo>
                                  <a:pt x="-18581" y="45234"/>
                                </a:lnTo>
                                <a:lnTo>
                                  <a:pt x="-18580" y="45231"/>
                                </a:lnTo>
                                <a:lnTo>
                                  <a:pt x="-18579" y="45228"/>
                                </a:lnTo>
                                <a:lnTo>
                                  <a:pt x="-18578" y="45225"/>
                                </a:lnTo>
                                <a:lnTo>
                                  <a:pt x="-18576" y="45222"/>
                                </a:lnTo>
                                <a:lnTo>
                                  <a:pt x="-18575" y="45219"/>
                                </a:lnTo>
                                <a:lnTo>
                                  <a:pt x="-18574" y="45216"/>
                                </a:lnTo>
                                <a:lnTo>
                                  <a:pt x="-18573" y="45213"/>
                                </a:lnTo>
                                <a:lnTo>
                                  <a:pt x="-18571" y="45210"/>
                                </a:lnTo>
                                <a:lnTo>
                                  <a:pt x="-18570" y="45207"/>
                                </a:lnTo>
                                <a:lnTo>
                                  <a:pt x="-18568" y="45204"/>
                                </a:lnTo>
                                <a:lnTo>
                                  <a:pt x="-18567" y="45201"/>
                                </a:lnTo>
                                <a:lnTo>
                                  <a:pt x="-18566" y="45198"/>
                                </a:lnTo>
                                <a:lnTo>
                                  <a:pt x="-18565" y="45195"/>
                                </a:lnTo>
                                <a:lnTo>
                                  <a:pt x="-18563" y="45192"/>
                                </a:lnTo>
                                <a:lnTo>
                                  <a:pt x="-18562" y="45189"/>
                                </a:lnTo>
                                <a:lnTo>
                                  <a:pt x="-18561" y="45186"/>
                                </a:lnTo>
                                <a:lnTo>
                                  <a:pt x="-18560" y="45184"/>
                                </a:lnTo>
                                <a:lnTo>
                                  <a:pt x="-18559" y="45181"/>
                                </a:lnTo>
                                <a:lnTo>
                                  <a:pt x="-18557" y="45178"/>
                                </a:lnTo>
                                <a:lnTo>
                                  <a:pt x="-18555" y="45175"/>
                                </a:lnTo>
                                <a:lnTo>
                                  <a:pt x="-18554" y="45173"/>
                                </a:lnTo>
                                <a:lnTo>
                                  <a:pt x="-18553" y="45169"/>
                                </a:lnTo>
                                <a:lnTo>
                                  <a:pt x="-18552" y="45167"/>
                                </a:lnTo>
                                <a:lnTo>
                                  <a:pt x="-18550" y="45165"/>
                                </a:lnTo>
                                <a:lnTo>
                                  <a:pt x="-18549" y="45161"/>
                                </a:lnTo>
                                <a:lnTo>
                                  <a:pt x="-18548" y="45159"/>
                                </a:lnTo>
                                <a:lnTo>
                                  <a:pt x="-18547" y="45157"/>
                                </a:lnTo>
                                <a:lnTo>
                                  <a:pt x="-18546" y="45154"/>
                                </a:lnTo>
                                <a:lnTo>
                                  <a:pt x="-18544" y="45152"/>
                                </a:lnTo>
                                <a:lnTo>
                                  <a:pt x="-18543" y="45149"/>
                                </a:lnTo>
                                <a:lnTo>
                                  <a:pt x="-18542" y="45147"/>
                                </a:lnTo>
                                <a:lnTo>
                                  <a:pt x="-18540" y="45144"/>
                                </a:lnTo>
                                <a:lnTo>
                                  <a:pt x="-18539" y="45142"/>
                                </a:lnTo>
                                <a:lnTo>
                                  <a:pt x="-18537" y="45139"/>
                                </a:lnTo>
                                <a:lnTo>
                                  <a:pt x="-18536" y="45137"/>
                                </a:lnTo>
                                <a:lnTo>
                                  <a:pt x="-18535" y="45135"/>
                                </a:lnTo>
                                <a:lnTo>
                                  <a:pt x="-18534" y="45133"/>
                                </a:lnTo>
                                <a:lnTo>
                                  <a:pt x="-18533" y="45131"/>
                                </a:lnTo>
                                <a:lnTo>
                                  <a:pt x="-18531" y="45128"/>
                                </a:lnTo>
                                <a:lnTo>
                                  <a:pt x="-18530" y="45126"/>
                                </a:lnTo>
                                <a:lnTo>
                                  <a:pt x="-18529" y="45124"/>
                                </a:lnTo>
                                <a:lnTo>
                                  <a:pt x="-18528" y="45121"/>
                                </a:lnTo>
                                <a:lnTo>
                                  <a:pt x="-18526" y="45120"/>
                                </a:lnTo>
                                <a:lnTo>
                                  <a:pt x="-18525" y="45118"/>
                                </a:lnTo>
                                <a:lnTo>
                                  <a:pt x="-18523" y="45115"/>
                                </a:lnTo>
                                <a:lnTo>
                                  <a:pt x="-18522" y="45113"/>
                                </a:lnTo>
                                <a:lnTo>
                                  <a:pt x="-18521" y="45112"/>
                                </a:lnTo>
                                <a:lnTo>
                                  <a:pt x="-18519" y="45109"/>
                                </a:lnTo>
                                <a:lnTo>
                                  <a:pt x="-18518" y="45107"/>
                                </a:lnTo>
                                <a:lnTo>
                                  <a:pt x="-18517" y="45105"/>
                                </a:lnTo>
                                <a:lnTo>
                                  <a:pt x="-18516" y="45104"/>
                                </a:lnTo>
                                <a:lnTo>
                                  <a:pt x="-18515" y="45102"/>
                                </a:lnTo>
                                <a:lnTo>
                                  <a:pt x="-18513" y="45100"/>
                                </a:lnTo>
                                <a:lnTo>
                                  <a:pt x="-18512" y="45098"/>
                                </a:lnTo>
                                <a:lnTo>
                                  <a:pt x="-18511" y="45096"/>
                                </a:lnTo>
                                <a:lnTo>
                                  <a:pt x="-18510" y="45094"/>
                                </a:lnTo>
                                <a:lnTo>
                                  <a:pt x="-18508" y="45092"/>
                                </a:lnTo>
                                <a:lnTo>
                                  <a:pt x="-18506" y="45091"/>
                                </a:lnTo>
                                <a:lnTo>
                                  <a:pt x="-18505" y="45089"/>
                                </a:lnTo>
                                <a:lnTo>
                                  <a:pt x="-18504" y="45087"/>
                                </a:lnTo>
                                <a:lnTo>
                                  <a:pt x="-18503" y="45085"/>
                                </a:lnTo>
                                <a:lnTo>
                                  <a:pt x="-18502" y="45083"/>
                                </a:lnTo>
                                <a:lnTo>
                                  <a:pt x="-18500" y="45082"/>
                                </a:lnTo>
                                <a:lnTo>
                                  <a:pt x="-18499" y="45080"/>
                                </a:lnTo>
                                <a:lnTo>
                                  <a:pt x="-18498" y="45078"/>
                                </a:lnTo>
                                <a:lnTo>
                                  <a:pt x="-18497" y="45076"/>
                                </a:lnTo>
                                <a:lnTo>
                                  <a:pt x="-18495" y="45075"/>
                                </a:lnTo>
                                <a:lnTo>
                                  <a:pt x="-18493" y="45073"/>
                                </a:lnTo>
                                <a:lnTo>
                                  <a:pt x="-18492" y="45072"/>
                                </a:lnTo>
                                <a:lnTo>
                                  <a:pt x="-18491" y="45070"/>
                                </a:lnTo>
                                <a:lnTo>
                                  <a:pt x="-18490" y="45069"/>
                                </a:lnTo>
                                <a:lnTo>
                                  <a:pt x="-18489" y="45067"/>
                                </a:lnTo>
                                <a:lnTo>
                                  <a:pt x="-18487" y="45066"/>
                                </a:lnTo>
                                <a:lnTo>
                                  <a:pt x="-18486" y="45064"/>
                                </a:lnTo>
                                <a:lnTo>
                                  <a:pt x="-18485" y="45063"/>
                                </a:lnTo>
                                <a:lnTo>
                                  <a:pt x="-18484" y="45061"/>
                                </a:lnTo>
                                <a:lnTo>
                                  <a:pt x="-18482" y="45060"/>
                                </a:lnTo>
                                <a:lnTo>
                                  <a:pt x="-18480" y="45059"/>
                                </a:lnTo>
                                <a:lnTo>
                                  <a:pt x="-18479" y="45057"/>
                                </a:lnTo>
                                <a:lnTo>
                                  <a:pt x="-18478" y="45056"/>
                                </a:lnTo>
                                <a:lnTo>
                                  <a:pt x="-18477" y="45054"/>
                                </a:lnTo>
                                <a:lnTo>
                                  <a:pt x="-18476" y="45053"/>
                                </a:lnTo>
                                <a:lnTo>
                                  <a:pt x="-18474" y="45052"/>
                                </a:lnTo>
                                <a:lnTo>
                                  <a:pt x="-18473" y="45051"/>
                                </a:lnTo>
                                <a:lnTo>
                                  <a:pt x="-18472" y="45049"/>
                                </a:lnTo>
                                <a:lnTo>
                                  <a:pt x="-18471" y="45048"/>
                                </a:lnTo>
                                <a:lnTo>
                                  <a:pt x="-18469" y="45046"/>
                                </a:lnTo>
                                <a:lnTo>
                                  <a:pt x="-18468" y="45045"/>
                                </a:lnTo>
                                <a:lnTo>
                                  <a:pt x="-18466" y="45044"/>
                                </a:lnTo>
                                <a:lnTo>
                                  <a:pt x="-18465" y="45043"/>
                                </a:lnTo>
                                <a:lnTo>
                                  <a:pt x="-18464" y="45042"/>
                                </a:lnTo>
                                <a:lnTo>
                                  <a:pt x="-18463" y="45041"/>
                                </a:lnTo>
                                <a:lnTo>
                                  <a:pt x="-18461" y="45040"/>
                                </a:lnTo>
                                <a:lnTo>
                                  <a:pt x="-18460" y="45038"/>
                                </a:lnTo>
                                <a:lnTo>
                                  <a:pt x="-18459" y="45037"/>
                                </a:lnTo>
                                <a:lnTo>
                                  <a:pt x="-18458" y="45036"/>
                                </a:lnTo>
                                <a:lnTo>
                                  <a:pt x="-18456" y="45035"/>
                                </a:lnTo>
                                <a:lnTo>
                                  <a:pt x="-18455" y="45034"/>
                                </a:lnTo>
                                <a:lnTo>
                                  <a:pt x="-18453" y="45033"/>
                                </a:lnTo>
                                <a:lnTo>
                                  <a:pt x="-18452" y="45032"/>
                                </a:lnTo>
                                <a:lnTo>
                                  <a:pt x="-18451" y="45031"/>
                                </a:lnTo>
                                <a:lnTo>
                                  <a:pt x="-18449" y="45030"/>
                                </a:lnTo>
                                <a:lnTo>
                                  <a:pt x="-18448" y="45028"/>
                                </a:lnTo>
                                <a:lnTo>
                                  <a:pt x="-18447" y="45028"/>
                                </a:lnTo>
                                <a:lnTo>
                                  <a:pt x="-18446" y="45027"/>
                                </a:lnTo>
                                <a:lnTo>
                                  <a:pt x="-18445" y="45026"/>
                                </a:lnTo>
                                <a:lnTo>
                                  <a:pt x="-18443" y="45025"/>
                                </a:lnTo>
                                <a:lnTo>
                                  <a:pt x="-18442" y="45024"/>
                                </a:lnTo>
                                <a:lnTo>
                                  <a:pt x="-18441" y="45023"/>
                                </a:lnTo>
                                <a:lnTo>
                                  <a:pt x="-18439" y="45022"/>
                                </a:lnTo>
                                <a:lnTo>
                                  <a:pt x="-18438" y="45021"/>
                                </a:lnTo>
                                <a:lnTo>
                                  <a:pt x="-18436" y="45020"/>
                                </a:lnTo>
                                <a:lnTo>
                                  <a:pt x="-18435" y="45019"/>
                                </a:lnTo>
                                <a:lnTo>
                                  <a:pt x="-18434" y="45019"/>
                                </a:lnTo>
                                <a:lnTo>
                                  <a:pt x="-18433" y="45017"/>
                                </a:lnTo>
                                <a:lnTo>
                                  <a:pt x="-18432" y="45017"/>
                                </a:lnTo>
                                <a:lnTo>
                                  <a:pt x="-18430" y="45016"/>
                                </a:lnTo>
                                <a:lnTo>
                                  <a:pt x="-18429" y="45015"/>
                                </a:lnTo>
                                <a:lnTo>
                                  <a:pt x="-18428" y="45014"/>
                                </a:lnTo>
                                <a:lnTo>
                                  <a:pt x="-18427" y="45013"/>
                                </a:lnTo>
                                <a:lnTo>
                                  <a:pt x="-18425" y="45012"/>
                                </a:lnTo>
                                <a:lnTo>
                                  <a:pt x="-18423" y="45011"/>
                                </a:lnTo>
                                <a:lnTo>
                                  <a:pt x="-18422" y="45011"/>
                                </a:lnTo>
                                <a:lnTo>
                                  <a:pt x="-18421" y="45010"/>
                                </a:lnTo>
                                <a:lnTo>
                                  <a:pt x="-18420" y="45009"/>
                                </a:lnTo>
                                <a:lnTo>
                                  <a:pt x="-18419" y="45008"/>
                                </a:lnTo>
                                <a:lnTo>
                                  <a:pt x="-18417" y="45008"/>
                                </a:lnTo>
                                <a:lnTo>
                                  <a:pt x="-18416" y="45006"/>
                                </a:lnTo>
                                <a:lnTo>
                                  <a:pt x="-18415" y="45006"/>
                                </a:lnTo>
                                <a:lnTo>
                                  <a:pt x="-18414" y="45005"/>
                                </a:lnTo>
                                <a:lnTo>
                                  <a:pt x="-18412" y="45004"/>
                                </a:lnTo>
                                <a:lnTo>
                                  <a:pt x="-18411" y="45003"/>
                                </a:lnTo>
                                <a:lnTo>
                                  <a:pt x="-18410" y="45003"/>
                                </a:lnTo>
                                <a:lnTo>
                                  <a:pt x="-18409" y="45002"/>
                                </a:lnTo>
                                <a:lnTo>
                                  <a:pt x="-18407" y="45001"/>
                                </a:lnTo>
                                <a:lnTo>
                                  <a:pt x="-18405" y="45000"/>
                                </a:lnTo>
                                <a:lnTo>
                                  <a:pt x="-18404" y="44999"/>
                                </a:lnTo>
                                <a:lnTo>
                                  <a:pt x="-18403" y="44999"/>
                                </a:lnTo>
                                <a:lnTo>
                                  <a:pt x="-18402" y="44998"/>
                                </a:lnTo>
                                <a:lnTo>
                                  <a:pt x="-18401" y="44997"/>
                                </a:lnTo>
                                <a:lnTo>
                                  <a:pt x="-18399" y="44996"/>
                                </a:lnTo>
                                <a:lnTo>
                                  <a:pt x="-18398" y="44996"/>
                                </a:lnTo>
                                <a:lnTo>
                                  <a:pt x="-18397" y="44995"/>
                                </a:lnTo>
                                <a:lnTo>
                                  <a:pt x="-18396" y="44995"/>
                                </a:lnTo>
                                <a:lnTo>
                                  <a:pt x="-18394" y="44993"/>
                                </a:lnTo>
                                <a:lnTo>
                                  <a:pt x="-18393" y="44993"/>
                                </a:lnTo>
                                <a:lnTo>
                                  <a:pt x="-18391" y="44992"/>
                                </a:lnTo>
                                <a:lnTo>
                                  <a:pt x="-18390" y="44991"/>
                                </a:lnTo>
                                <a:lnTo>
                                  <a:pt x="-18389" y="44991"/>
                                </a:lnTo>
                                <a:lnTo>
                                  <a:pt x="-18388" y="44990"/>
                                </a:lnTo>
                                <a:lnTo>
                                  <a:pt x="-18386" y="44990"/>
                                </a:lnTo>
                                <a:lnTo>
                                  <a:pt x="-18385" y="44988"/>
                                </a:lnTo>
                                <a:lnTo>
                                  <a:pt x="-18384" y="44988"/>
                                </a:lnTo>
                                <a:lnTo>
                                  <a:pt x="-18383" y="44987"/>
                                </a:lnTo>
                                <a:lnTo>
                                  <a:pt x="-18381" y="44987"/>
                                </a:lnTo>
                                <a:lnTo>
                                  <a:pt x="-18380" y="44986"/>
                                </a:lnTo>
                                <a:lnTo>
                                  <a:pt x="-18379" y="44985"/>
                                </a:lnTo>
                                <a:lnTo>
                                  <a:pt x="-18377" y="44985"/>
                                </a:lnTo>
                                <a:lnTo>
                                  <a:pt x="-18376" y="44984"/>
                                </a:lnTo>
                                <a:lnTo>
                                  <a:pt x="-18375" y="44983"/>
                                </a:lnTo>
                                <a:lnTo>
                                  <a:pt x="-18373" y="44982"/>
                                </a:lnTo>
                                <a:lnTo>
                                  <a:pt x="-18372" y="44982"/>
                                </a:lnTo>
                                <a:lnTo>
                                  <a:pt x="-18371" y="44981"/>
                                </a:lnTo>
                                <a:lnTo>
                                  <a:pt x="-18370" y="44980"/>
                                </a:lnTo>
                                <a:lnTo>
                                  <a:pt x="-18368" y="44980"/>
                                </a:lnTo>
                                <a:lnTo>
                                  <a:pt x="-18367" y="44979"/>
                                </a:lnTo>
                                <a:lnTo>
                                  <a:pt x="-18366" y="44979"/>
                                </a:lnTo>
                                <a:lnTo>
                                  <a:pt x="-18364" y="44978"/>
                                </a:lnTo>
                                <a:lnTo>
                                  <a:pt x="-18363" y="44977"/>
                                </a:lnTo>
                                <a:lnTo>
                                  <a:pt x="-18362" y="44977"/>
                                </a:lnTo>
                                <a:lnTo>
                                  <a:pt x="-18360" y="44976"/>
                                </a:lnTo>
                                <a:lnTo>
                                  <a:pt x="-18359" y="44975"/>
                                </a:lnTo>
                                <a:lnTo>
                                  <a:pt x="-18358" y="44975"/>
                                </a:lnTo>
                                <a:lnTo>
                                  <a:pt x="-18357" y="44974"/>
                                </a:lnTo>
                                <a:lnTo>
                                  <a:pt x="-18355" y="44974"/>
                                </a:lnTo>
                                <a:lnTo>
                                  <a:pt x="-18354" y="44973"/>
                                </a:lnTo>
                                <a:lnTo>
                                  <a:pt x="-18353" y="44972"/>
                                </a:lnTo>
                                <a:lnTo>
                                  <a:pt x="-18352" y="44972"/>
                                </a:lnTo>
                                <a:lnTo>
                                  <a:pt x="-18350" y="44971"/>
                                </a:lnTo>
                                <a:lnTo>
                                  <a:pt x="-18348" y="44971"/>
                                </a:lnTo>
                                <a:lnTo>
                                  <a:pt x="-18347" y="44970"/>
                                </a:lnTo>
                                <a:lnTo>
                                  <a:pt x="-18346" y="44969"/>
                                </a:lnTo>
                                <a:lnTo>
                                  <a:pt x="-18345" y="44969"/>
                                </a:lnTo>
                                <a:lnTo>
                                  <a:pt x="-18344" y="44968"/>
                                </a:lnTo>
                                <a:lnTo>
                                  <a:pt x="-18342" y="44967"/>
                                </a:lnTo>
                                <a:lnTo>
                                  <a:pt x="-18341" y="44967"/>
                                </a:lnTo>
                                <a:lnTo>
                                  <a:pt x="-18340" y="44966"/>
                                </a:lnTo>
                                <a:lnTo>
                                  <a:pt x="-18339" y="44966"/>
                                </a:lnTo>
                                <a:lnTo>
                                  <a:pt x="-18337" y="44965"/>
                                </a:lnTo>
                                <a:lnTo>
                                  <a:pt x="-18335" y="44964"/>
                                </a:lnTo>
                                <a:lnTo>
                                  <a:pt x="-18334" y="44964"/>
                                </a:lnTo>
                                <a:lnTo>
                                  <a:pt x="-18333" y="44963"/>
                                </a:lnTo>
                                <a:lnTo>
                                  <a:pt x="-18332" y="44963"/>
                                </a:lnTo>
                                <a:lnTo>
                                  <a:pt x="-18331" y="44962"/>
                                </a:lnTo>
                                <a:lnTo>
                                  <a:pt x="-18329" y="44961"/>
                                </a:lnTo>
                                <a:lnTo>
                                  <a:pt x="-18328" y="44961"/>
                                </a:lnTo>
                                <a:lnTo>
                                  <a:pt x="-18327" y="44960"/>
                                </a:lnTo>
                                <a:lnTo>
                                  <a:pt x="-18326" y="44959"/>
                                </a:lnTo>
                                <a:lnTo>
                                  <a:pt x="-18324" y="44959"/>
                                </a:lnTo>
                                <a:lnTo>
                                  <a:pt x="-18322" y="44958"/>
                                </a:lnTo>
                                <a:lnTo>
                                  <a:pt x="-18321" y="44958"/>
                                </a:lnTo>
                                <a:lnTo>
                                  <a:pt x="-18320" y="44957"/>
                                </a:lnTo>
                                <a:lnTo>
                                  <a:pt x="-18319" y="44956"/>
                                </a:lnTo>
                                <a:lnTo>
                                  <a:pt x="-18317" y="44956"/>
                                </a:lnTo>
                                <a:lnTo>
                                  <a:pt x="-18316" y="44955"/>
                                </a:lnTo>
                                <a:lnTo>
                                  <a:pt x="-18315" y="44955"/>
                                </a:lnTo>
                                <a:lnTo>
                                  <a:pt x="-18314" y="44955"/>
                                </a:lnTo>
                                <a:lnTo>
                                  <a:pt x="-18313" y="44954"/>
                                </a:lnTo>
                                <a:lnTo>
                                  <a:pt x="-18311" y="44953"/>
                                </a:lnTo>
                                <a:lnTo>
                                  <a:pt x="-18310" y="44953"/>
                                </a:lnTo>
                                <a:lnTo>
                                  <a:pt x="-18309" y="44952"/>
                                </a:lnTo>
                                <a:lnTo>
                                  <a:pt x="-18307" y="44951"/>
                                </a:lnTo>
                                <a:lnTo>
                                  <a:pt x="-18306" y="44951"/>
                                </a:lnTo>
                                <a:lnTo>
                                  <a:pt x="-18304" y="44950"/>
                                </a:lnTo>
                                <a:lnTo>
                                  <a:pt x="-18303" y="44950"/>
                                </a:lnTo>
                                <a:lnTo>
                                  <a:pt x="-18302" y="44949"/>
                                </a:lnTo>
                                <a:lnTo>
                                  <a:pt x="-18301" y="44949"/>
                                </a:lnTo>
                                <a:lnTo>
                                  <a:pt x="-18300" y="44948"/>
                                </a:lnTo>
                                <a:lnTo>
                                  <a:pt x="-18298" y="44948"/>
                                </a:lnTo>
                                <a:lnTo>
                                  <a:pt x="-18297" y="44947"/>
                                </a:lnTo>
                                <a:lnTo>
                                  <a:pt x="-18296" y="44947"/>
                                </a:lnTo>
                                <a:lnTo>
                                  <a:pt x="-18295" y="44946"/>
                                </a:lnTo>
                                <a:lnTo>
                                  <a:pt x="-18293" y="44945"/>
                                </a:lnTo>
                                <a:lnTo>
                                  <a:pt x="-18292" y="44945"/>
                                </a:lnTo>
                                <a:lnTo>
                                  <a:pt x="-18290" y="44945"/>
                                </a:lnTo>
                                <a:lnTo>
                                  <a:pt x="-18289" y="44944"/>
                                </a:lnTo>
                                <a:lnTo>
                                  <a:pt x="-18288" y="44943"/>
                                </a:lnTo>
                                <a:lnTo>
                                  <a:pt x="-18287" y="44943"/>
                                </a:lnTo>
                                <a:lnTo>
                                  <a:pt x="-18285" y="44942"/>
                                </a:lnTo>
                                <a:lnTo>
                                  <a:pt x="-18284" y="44942"/>
                                </a:lnTo>
                                <a:lnTo>
                                  <a:pt x="-18283" y="44941"/>
                                </a:lnTo>
                                <a:lnTo>
                                  <a:pt x="-18282" y="44941"/>
                                </a:lnTo>
                                <a:lnTo>
                                  <a:pt x="-18280" y="44940"/>
                                </a:lnTo>
                                <a:lnTo>
                                  <a:pt x="-18279" y="44940"/>
                                </a:lnTo>
                                <a:lnTo>
                                  <a:pt x="-18278" y="44939"/>
                                </a:lnTo>
                                <a:lnTo>
                                  <a:pt x="-18277" y="44939"/>
                                </a:lnTo>
                                <a:lnTo>
                                  <a:pt x="-18275" y="44939"/>
                                </a:lnTo>
                                <a:lnTo>
                                  <a:pt x="-18274" y="44938"/>
                                </a:lnTo>
                                <a:lnTo>
                                  <a:pt x="-18272" y="44937"/>
                                </a:lnTo>
                                <a:lnTo>
                                  <a:pt x="-18271" y="44937"/>
                                </a:lnTo>
                                <a:lnTo>
                                  <a:pt x="-18270" y="44936"/>
                                </a:lnTo>
                                <a:lnTo>
                                  <a:pt x="-18269" y="44936"/>
                                </a:lnTo>
                                <a:lnTo>
                                  <a:pt x="-18267" y="44935"/>
                                </a:lnTo>
                                <a:lnTo>
                                  <a:pt x="-18266" y="44935"/>
                                </a:lnTo>
                                <a:lnTo>
                                  <a:pt x="-18265" y="44934"/>
                                </a:lnTo>
                                <a:lnTo>
                                  <a:pt x="-18264" y="44934"/>
                                </a:lnTo>
                                <a:lnTo>
                                  <a:pt x="-18262" y="44934"/>
                                </a:lnTo>
                                <a:lnTo>
                                  <a:pt x="-18261" y="44933"/>
                                </a:lnTo>
                                <a:lnTo>
                                  <a:pt x="-18259" y="44932"/>
                                </a:lnTo>
                                <a:lnTo>
                                  <a:pt x="-18258" y="44932"/>
                                </a:lnTo>
                                <a:lnTo>
                                  <a:pt x="-18257" y="44932"/>
                                </a:lnTo>
                                <a:lnTo>
                                  <a:pt x="-18256" y="44931"/>
                                </a:lnTo>
                                <a:lnTo>
                                  <a:pt x="-18254" y="44931"/>
                                </a:lnTo>
                                <a:lnTo>
                                  <a:pt x="-18253" y="44931"/>
                                </a:lnTo>
                                <a:lnTo>
                                  <a:pt x="-18252" y="44930"/>
                                </a:lnTo>
                                <a:lnTo>
                                  <a:pt x="-18251" y="44929"/>
                                </a:lnTo>
                                <a:lnTo>
                                  <a:pt x="-18249" y="44929"/>
                                </a:lnTo>
                                <a:lnTo>
                                  <a:pt x="-18248" y="44929"/>
                                </a:lnTo>
                                <a:lnTo>
                                  <a:pt x="-18246" y="44928"/>
                                </a:lnTo>
                                <a:lnTo>
                                  <a:pt x="-18245" y="44927"/>
                                </a:lnTo>
                                <a:lnTo>
                                  <a:pt x="-18244" y="44927"/>
                                </a:lnTo>
                                <a:lnTo>
                                  <a:pt x="-18243" y="44927"/>
                                </a:lnTo>
                                <a:lnTo>
                                  <a:pt x="-18241" y="44926"/>
                                </a:lnTo>
                                <a:lnTo>
                                  <a:pt x="-18240" y="44926"/>
                                </a:lnTo>
                                <a:lnTo>
                                  <a:pt x="-18239" y="44926"/>
                                </a:lnTo>
                                <a:lnTo>
                                  <a:pt x="-18238" y="44925"/>
                                </a:lnTo>
                                <a:lnTo>
                                  <a:pt x="-18236" y="44924"/>
                                </a:lnTo>
                                <a:lnTo>
                                  <a:pt x="-18235" y="44924"/>
                                </a:lnTo>
                                <a:lnTo>
                                  <a:pt x="-18233" y="44924"/>
                                </a:lnTo>
                                <a:lnTo>
                                  <a:pt x="-18232" y="44923"/>
                                </a:lnTo>
                                <a:lnTo>
                                  <a:pt x="-18231" y="44923"/>
                                </a:lnTo>
                                <a:lnTo>
                                  <a:pt x="-18230" y="44923"/>
                                </a:lnTo>
                                <a:lnTo>
                                  <a:pt x="-18228" y="44922"/>
                                </a:lnTo>
                                <a:lnTo>
                                  <a:pt x="-18227" y="44921"/>
                                </a:lnTo>
                                <a:lnTo>
                                  <a:pt x="-18226" y="44921"/>
                                </a:lnTo>
                                <a:lnTo>
                                  <a:pt x="-18225" y="44921"/>
                                </a:lnTo>
                                <a:lnTo>
                                  <a:pt x="-18223" y="44920"/>
                                </a:lnTo>
                                <a:lnTo>
                                  <a:pt x="-18222" y="44920"/>
                                </a:lnTo>
                                <a:lnTo>
                                  <a:pt x="-18220" y="44919"/>
                                </a:lnTo>
                                <a:lnTo>
                                  <a:pt x="-18219" y="44919"/>
                                </a:lnTo>
                                <a:lnTo>
                                  <a:pt x="-18218" y="44919"/>
                                </a:lnTo>
                                <a:lnTo>
                                  <a:pt x="-18217" y="44918"/>
                                </a:lnTo>
                                <a:lnTo>
                                  <a:pt x="-18215" y="44918"/>
                                </a:lnTo>
                                <a:lnTo>
                                  <a:pt x="-18214" y="44918"/>
                                </a:lnTo>
                                <a:lnTo>
                                  <a:pt x="-18213" y="44917"/>
                                </a:lnTo>
                                <a:lnTo>
                                  <a:pt x="-18212" y="44916"/>
                                </a:lnTo>
                                <a:lnTo>
                                  <a:pt x="-18210" y="44916"/>
                                </a:lnTo>
                                <a:lnTo>
                                  <a:pt x="-18209" y="44916"/>
                                </a:lnTo>
                                <a:lnTo>
                                  <a:pt x="-18208" y="44915"/>
                                </a:lnTo>
                                <a:lnTo>
                                  <a:pt x="-18206" y="44915"/>
                                </a:lnTo>
                                <a:lnTo>
                                  <a:pt x="-18205" y="44915"/>
                                </a:lnTo>
                                <a:lnTo>
                                  <a:pt x="-18204" y="44914"/>
                                </a:lnTo>
                                <a:lnTo>
                                  <a:pt x="-18202" y="44914"/>
                                </a:lnTo>
                                <a:lnTo>
                                  <a:pt x="-18201" y="44913"/>
                                </a:lnTo>
                                <a:lnTo>
                                  <a:pt x="-18200" y="44913"/>
                                </a:lnTo>
                                <a:lnTo>
                                  <a:pt x="-18199" y="44913"/>
                                </a:lnTo>
                                <a:lnTo>
                                  <a:pt x="-18197" y="44912"/>
                                </a:lnTo>
                                <a:lnTo>
                                  <a:pt x="-18196" y="44912"/>
                                </a:lnTo>
                                <a:lnTo>
                                  <a:pt x="-18195" y="44911"/>
                                </a:lnTo>
                                <a:lnTo>
                                  <a:pt x="-18194" y="44911"/>
                                </a:lnTo>
                                <a:lnTo>
                                  <a:pt x="-18192" y="44911"/>
                                </a:lnTo>
                                <a:lnTo>
                                  <a:pt x="-18191" y="44910"/>
                                </a:lnTo>
                                <a:lnTo>
                                  <a:pt x="-18189" y="44910"/>
                                </a:lnTo>
                                <a:lnTo>
                                  <a:pt x="-18188" y="44910"/>
                                </a:lnTo>
                                <a:lnTo>
                                  <a:pt x="-18187" y="44909"/>
                                </a:lnTo>
                                <a:lnTo>
                                  <a:pt x="-18186" y="44909"/>
                                </a:lnTo>
                                <a:lnTo>
                                  <a:pt x="-18184" y="44908"/>
                                </a:lnTo>
                                <a:lnTo>
                                  <a:pt x="-18183" y="44908"/>
                                </a:lnTo>
                                <a:lnTo>
                                  <a:pt x="-18182" y="44908"/>
                                </a:lnTo>
                                <a:lnTo>
                                  <a:pt x="-18181" y="44907"/>
                                </a:lnTo>
                                <a:lnTo>
                                  <a:pt x="-18179" y="44907"/>
                                </a:lnTo>
                                <a:lnTo>
                                  <a:pt x="-18178" y="44907"/>
                                </a:lnTo>
                                <a:lnTo>
                                  <a:pt x="-18177" y="44907"/>
                                </a:lnTo>
                                <a:lnTo>
                                  <a:pt x="-18176" y="44906"/>
                                </a:lnTo>
                                <a:lnTo>
                                  <a:pt x="-18174" y="44906"/>
                                </a:lnTo>
                                <a:lnTo>
                                  <a:pt x="-18173" y="44905"/>
                                </a:lnTo>
                                <a:lnTo>
                                  <a:pt x="-18171" y="44905"/>
                                </a:lnTo>
                                <a:lnTo>
                                  <a:pt x="-18170" y="44905"/>
                                </a:lnTo>
                                <a:lnTo>
                                  <a:pt x="-18169" y="44904"/>
                                </a:lnTo>
                                <a:lnTo>
                                  <a:pt x="-18168" y="44904"/>
                                </a:lnTo>
                                <a:lnTo>
                                  <a:pt x="-18166" y="44903"/>
                                </a:lnTo>
                                <a:lnTo>
                                  <a:pt x="-18165" y="44903"/>
                                </a:lnTo>
                                <a:lnTo>
                                  <a:pt x="-18164" y="44903"/>
                                </a:lnTo>
                                <a:lnTo>
                                  <a:pt x="-18163" y="44903"/>
                                </a:lnTo>
                                <a:lnTo>
                                  <a:pt x="-18161" y="44902"/>
                                </a:lnTo>
                                <a:lnTo>
                                  <a:pt x="-18160" y="44902"/>
                                </a:lnTo>
                                <a:lnTo>
                                  <a:pt x="-18158" y="44902"/>
                                </a:lnTo>
                                <a:lnTo>
                                  <a:pt x="-18157" y="44902"/>
                                </a:lnTo>
                                <a:lnTo>
                                  <a:pt x="-18156" y="44901"/>
                                </a:lnTo>
                                <a:lnTo>
                                  <a:pt x="-18155" y="44901"/>
                                </a:lnTo>
                                <a:lnTo>
                                  <a:pt x="-18153" y="44900"/>
                                </a:lnTo>
                                <a:lnTo>
                                  <a:pt x="-18152" y="44900"/>
                                </a:lnTo>
                                <a:moveTo>
                                  <a:pt x="-18152" y="44900"/>
                                </a:moveTo>
                                <a:lnTo>
                                  <a:pt x="-18151" y="44900"/>
                                </a:lnTo>
                                <a:lnTo>
                                  <a:pt x="-18150" y="44900"/>
                                </a:lnTo>
                                <a:lnTo>
                                  <a:pt x="-18148" y="44899"/>
                                </a:lnTo>
                                <a:lnTo>
                                  <a:pt x="-18147" y="44899"/>
                                </a:lnTo>
                                <a:lnTo>
                                  <a:pt x="-18146" y="44898"/>
                                </a:lnTo>
                                <a:lnTo>
                                  <a:pt x="-18144" y="44898"/>
                                </a:lnTo>
                                <a:lnTo>
                                  <a:pt x="-18143" y="44898"/>
                                </a:lnTo>
                                <a:lnTo>
                                  <a:pt x="-18142" y="44898"/>
                                </a:lnTo>
                                <a:lnTo>
                                  <a:pt x="-18140" y="44897"/>
                                </a:lnTo>
                                <a:lnTo>
                                  <a:pt x="-18139" y="44897"/>
                                </a:lnTo>
                                <a:lnTo>
                                  <a:pt x="-18138" y="44897"/>
                                </a:lnTo>
                                <a:lnTo>
                                  <a:pt x="-18137" y="44897"/>
                                </a:lnTo>
                                <a:lnTo>
                                  <a:pt x="-18135" y="44896"/>
                                </a:lnTo>
                                <a:lnTo>
                                  <a:pt x="-18134" y="44896"/>
                                </a:lnTo>
                                <a:lnTo>
                                  <a:pt x="-18133" y="44895"/>
                                </a:lnTo>
                                <a:lnTo>
                                  <a:pt x="-18131" y="44895"/>
                                </a:lnTo>
                                <a:lnTo>
                                  <a:pt x="-18130" y="44895"/>
                                </a:lnTo>
                                <a:lnTo>
                                  <a:pt x="-18129" y="44895"/>
                                </a:lnTo>
                                <a:lnTo>
                                  <a:pt x="-18127" y="44894"/>
                                </a:lnTo>
                                <a:lnTo>
                                  <a:pt x="-18126" y="44894"/>
                                </a:lnTo>
                                <a:lnTo>
                                  <a:pt x="-18125" y="44894"/>
                                </a:lnTo>
                                <a:lnTo>
                                  <a:pt x="-18124" y="44894"/>
                                </a:lnTo>
                                <a:lnTo>
                                  <a:pt x="-18122" y="44893"/>
                                </a:lnTo>
                                <a:lnTo>
                                  <a:pt x="-18121" y="44893"/>
                                </a:lnTo>
                                <a:lnTo>
                                  <a:pt x="-18120" y="44892"/>
                                </a:lnTo>
                                <a:lnTo>
                                  <a:pt x="-18119" y="44892"/>
                                </a:lnTo>
                                <a:lnTo>
                                  <a:pt x="-18117" y="44892"/>
                                </a:lnTo>
                                <a:lnTo>
                                  <a:pt x="-18116" y="44892"/>
                                </a:lnTo>
                                <a:lnTo>
                                  <a:pt x="-18114" y="44892"/>
                                </a:lnTo>
                                <a:lnTo>
                                  <a:pt x="-18113" y="44891"/>
                                </a:lnTo>
                                <a:lnTo>
                                  <a:pt x="-18112" y="44891"/>
                                </a:lnTo>
                                <a:lnTo>
                                  <a:pt x="-18111" y="44890"/>
                                </a:lnTo>
                                <a:lnTo>
                                  <a:pt x="-18109" y="44890"/>
                                </a:lnTo>
                                <a:lnTo>
                                  <a:pt x="-18108" y="44890"/>
                                </a:lnTo>
                                <a:lnTo>
                                  <a:pt x="-18107" y="44890"/>
                                </a:lnTo>
                                <a:lnTo>
                                  <a:pt x="-18106" y="44890"/>
                                </a:lnTo>
                                <a:lnTo>
                                  <a:pt x="-18104" y="44889"/>
                                </a:lnTo>
                                <a:lnTo>
                                  <a:pt x="-18103" y="44889"/>
                                </a:lnTo>
                                <a:lnTo>
                                  <a:pt x="-18101" y="44889"/>
                                </a:lnTo>
                                <a:lnTo>
                                  <a:pt x="-18100" y="44889"/>
                                </a:lnTo>
                                <a:lnTo>
                                  <a:pt x="-18099" y="44888"/>
                                </a:lnTo>
                                <a:lnTo>
                                  <a:pt x="-18098" y="44888"/>
                                </a:lnTo>
                                <a:lnTo>
                                  <a:pt x="-18096" y="44888"/>
                                </a:lnTo>
                                <a:lnTo>
                                  <a:pt x="-18095" y="44887"/>
                                </a:lnTo>
                                <a:lnTo>
                                  <a:pt x="-18094" y="44887"/>
                                </a:lnTo>
                                <a:lnTo>
                                  <a:pt x="-18093" y="44887"/>
                                </a:lnTo>
                                <a:lnTo>
                                  <a:pt x="-18091" y="44887"/>
                                </a:lnTo>
                                <a:lnTo>
                                  <a:pt x="-18090" y="44887"/>
                                </a:lnTo>
                                <a:lnTo>
                                  <a:pt x="-18088" y="44886"/>
                                </a:lnTo>
                                <a:lnTo>
                                  <a:pt x="-18087" y="44886"/>
                                </a:lnTo>
                                <a:lnTo>
                                  <a:pt x="-18086" y="44886"/>
                                </a:lnTo>
                                <a:lnTo>
                                  <a:pt x="-18085" y="44886"/>
                                </a:lnTo>
                                <a:lnTo>
                                  <a:pt x="-18083" y="44886"/>
                                </a:lnTo>
                                <a:lnTo>
                                  <a:pt x="-18082" y="44885"/>
                                </a:lnTo>
                                <a:lnTo>
                                  <a:pt x="-18081" y="44885"/>
                                </a:lnTo>
                                <a:lnTo>
                                  <a:pt x="-18080" y="44885"/>
                                </a:lnTo>
                                <a:lnTo>
                                  <a:pt x="-18078" y="44884"/>
                                </a:lnTo>
                                <a:lnTo>
                                  <a:pt x="-18077" y="44884"/>
                                </a:lnTo>
                                <a:lnTo>
                                  <a:pt x="-18076" y="44884"/>
                                </a:lnTo>
                                <a:lnTo>
                                  <a:pt x="-18074" y="44884"/>
                                </a:lnTo>
                                <a:lnTo>
                                  <a:pt x="-18073" y="44884"/>
                                </a:lnTo>
                                <a:lnTo>
                                  <a:pt x="-18072" y="44883"/>
                                </a:lnTo>
                                <a:lnTo>
                                  <a:pt x="-18070" y="44883"/>
                                </a:lnTo>
                                <a:lnTo>
                                  <a:pt x="-18069" y="44883"/>
                                </a:lnTo>
                                <a:lnTo>
                                  <a:pt x="-18068" y="44882"/>
                                </a:lnTo>
                                <a:lnTo>
                                  <a:pt x="-18067" y="44882"/>
                                </a:lnTo>
                                <a:lnTo>
                                  <a:pt x="-18065" y="44882"/>
                                </a:lnTo>
                                <a:lnTo>
                                  <a:pt x="-18064" y="44882"/>
                                </a:lnTo>
                                <a:lnTo>
                                  <a:pt x="-18063" y="44882"/>
                                </a:lnTo>
                                <a:lnTo>
                                  <a:pt x="-18062" y="44882"/>
                                </a:lnTo>
                                <a:lnTo>
                                  <a:pt x="-18060" y="44881"/>
                                </a:lnTo>
                                <a:lnTo>
                                  <a:pt x="-18059" y="44881"/>
                                </a:lnTo>
                                <a:lnTo>
                                  <a:pt x="-18057" y="44881"/>
                                </a:lnTo>
                                <a:lnTo>
                                  <a:pt x="-18056" y="44881"/>
                                </a:lnTo>
                                <a:lnTo>
                                  <a:pt x="-18055" y="44881"/>
                                </a:lnTo>
                                <a:lnTo>
                                  <a:pt x="-18054" y="44881"/>
                                </a:lnTo>
                                <a:lnTo>
                                  <a:pt x="-18052" y="44880"/>
                                </a:lnTo>
                                <a:lnTo>
                                  <a:pt x="-18051" y="44880"/>
                                </a:lnTo>
                                <a:lnTo>
                                  <a:pt x="-18050" y="44880"/>
                                </a:lnTo>
                                <a:lnTo>
                                  <a:pt x="-18049" y="44879"/>
                                </a:lnTo>
                                <a:lnTo>
                                  <a:pt x="-18047" y="44879"/>
                                </a:lnTo>
                                <a:lnTo>
                                  <a:pt x="-18046" y="44879"/>
                                </a:lnTo>
                                <a:lnTo>
                                  <a:pt x="-18045" y="44879"/>
                                </a:lnTo>
                                <a:lnTo>
                                  <a:pt x="-18044" y="44879"/>
                                </a:lnTo>
                                <a:lnTo>
                                  <a:pt x="-18042" y="44879"/>
                                </a:lnTo>
                                <a:lnTo>
                                  <a:pt x="-18041" y="44878"/>
                                </a:lnTo>
                                <a:lnTo>
                                  <a:pt x="-18039" y="44878"/>
                                </a:lnTo>
                                <a:lnTo>
                                  <a:pt x="-18038" y="44878"/>
                                </a:lnTo>
                                <a:lnTo>
                                  <a:pt x="-18037" y="44878"/>
                                </a:lnTo>
                                <a:lnTo>
                                  <a:pt x="-18036" y="44878"/>
                                </a:lnTo>
                                <a:lnTo>
                                  <a:pt x="-18034" y="44878"/>
                                </a:lnTo>
                                <a:lnTo>
                                  <a:pt x="-18033" y="44877"/>
                                </a:lnTo>
                                <a:lnTo>
                                  <a:pt x="-18032" y="44877"/>
                                </a:lnTo>
                                <a:lnTo>
                                  <a:pt x="-18031" y="44877"/>
                                </a:lnTo>
                                <a:lnTo>
                                  <a:pt x="-18029" y="44876"/>
                                </a:lnTo>
                                <a:lnTo>
                                  <a:pt x="-18028" y="44876"/>
                                </a:lnTo>
                                <a:lnTo>
                                  <a:pt x="-18026" y="44876"/>
                                </a:lnTo>
                                <a:lnTo>
                                  <a:pt x="-18025" y="44876"/>
                                </a:lnTo>
                                <a:lnTo>
                                  <a:pt x="-18024" y="44876"/>
                                </a:lnTo>
                                <a:lnTo>
                                  <a:pt x="-18023" y="44876"/>
                                </a:lnTo>
                                <a:lnTo>
                                  <a:pt x="-18021" y="44875"/>
                                </a:lnTo>
                                <a:lnTo>
                                  <a:pt x="-18020" y="44875"/>
                                </a:lnTo>
                                <a:lnTo>
                                  <a:pt x="-18019" y="44875"/>
                                </a:lnTo>
                                <a:lnTo>
                                  <a:pt x="-18018" y="44874"/>
                                </a:lnTo>
                                <a:lnTo>
                                  <a:pt x="-18016" y="44874"/>
                                </a:lnTo>
                                <a:lnTo>
                                  <a:pt x="-18015" y="44874"/>
                                </a:lnTo>
                                <a:lnTo>
                                  <a:pt x="-18013" y="44874"/>
                                </a:lnTo>
                                <a:lnTo>
                                  <a:pt x="-18012" y="44874"/>
                                </a:lnTo>
                                <a:lnTo>
                                  <a:pt x="-18011" y="44874"/>
                                </a:lnTo>
                                <a:lnTo>
                                  <a:pt x="-18010" y="44873"/>
                                </a:lnTo>
                                <a:lnTo>
                                  <a:pt x="-18008" y="44873"/>
                                </a:lnTo>
                                <a:lnTo>
                                  <a:pt x="-18007" y="44873"/>
                                </a:lnTo>
                                <a:lnTo>
                                  <a:pt x="-18006" y="44873"/>
                                </a:lnTo>
                                <a:lnTo>
                                  <a:pt x="-18005" y="44873"/>
                                </a:lnTo>
                                <a:lnTo>
                                  <a:pt x="-18003" y="44873"/>
                                </a:lnTo>
                                <a:lnTo>
                                  <a:pt x="-18002" y="44872"/>
                                </a:lnTo>
                                <a:lnTo>
                                  <a:pt x="-18000" y="44872"/>
                                </a:lnTo>
                                <a:lnTo>
                                  <a:pt x="-17999" y="44872"/>
                                </a:lnTo>
                                <a:lnTo>
                                  <a:pt x="-17998" y="44871"/>
                                </a:lnTo>
                                <a:lnTo>
                                  <a:pt x="-17997" y="44871"/>
                                </a:lnTo>
                                <a:lnTo>
                                  <a:pt x="-17995" y="44871"/>
                                </a:lnTo>
                                <a:lnTo>
                                  <a:pt x="-17994" y="44871"/>
                                </a:lnTo>
                                <a:lnTo>
                                  <a:pt x="-17993" y="44871"/>
                                </a:lnTo>
                                <a:lnTo>
                                  <a:pt x="-17992" y="44871"/>
                                </a:lnTo>
                                <a:lnTo>
                                  <a:pt x="-17990" y="44870"/>
                                </a:lnTo>
                                <a:lnTo>
                                  <a:pt x="-17989" y="44870"/>
                                </a:lnTo>
                                <a:lnTo>
                                  <a:pt x="-17987" y="44870"/>
                                </a:lnTo>
                                <a:lnTo>
                                  <a:pt x="-17986" y="44870"/>
                                </a:lnTo>
                                <a:lnTo>
                                  <a:pt x="-17985" y="44870"/>
                                </a:lnTo>
                                <a:lnTo>
                                  <a:pt x="-17984" y="44870"/>
                                </a:lnTo>
                                <a:lnTo>
                                  <a:pt x="-17982" y="44869"/>
                                </a:lnTo>
                                <a:lnTo>
                                  <a:pt x="-17981" y="44869"/>
                                </a:lnTo>
                                <a:lnTo>
                                  <a:pt x="-17980" y="44869"/>
                                </a:lnTo>
                                <a:lnTo>
                                  <a:pt x="-17979" y="44868"/>
                                </a:lnTo>
                                <a:lnTo>
                                  <a:pt x="-17977" y="44868"/>
                                </a:lnTo>
                                <a:lnTo>
                                  <a:pt x="-17976" y="44868"/>
                                </a:lnTo>
                                <a:lnTo>
                                  <a:pt x="-17975" y="44868"/>
                                </a:lnTo>
                                <a:lnTo>
                                  <a:pt x="-17973" y="44868"/>
                                </a:lnTo>
                                <a:lnTo>
                                  <a:pt x="-17972" y="44868"/>
                                </a:lnTo>
                                <a:lnTo>
                                  <a:pt x="-17971" y="44868"/>
                                </a:lnTo>
                                <a:lnTo>
                                  <a:pt x="-17969" y="44867"/>
                                </a:lnTo>
                                <a:lnTo>
                                  <a:pt x="-17968" y="44867"/>
                                </a:lnTo>
                                <a:lnTo>
                                  <a:pt x="-17967" y="44867"/>
                                </a:lnTo>
                                <a:lnTo>
                                  <a:pt x="-17966" y="44866"/>
                                </a:lnTo>
                                <a:lnTo>
                                  <a:pt x="-17964" y="44866"/>
                                </a:lnTo>
                                <a:lnTo>
                                  <a:pt x="-17963" y="44866"/>
                                </a:lnTo>
                                <a:lnTo>
                                  <a:pt x="-17962" y="44866"/>
                                </a:lnTo>
                                <a:lnTo>
                                  <a:pt x="-17961" y="44866"/>
                                </a:lnTo>
                                <a:lnTo>
                                  <a:pt x="-17959" y="44866"/>
                                </a:lnTo>
                                <a:lnTo>
                                  <a:pt x="-17958" y="44866"/>
                                </a:lnTo>
                                <a:lnTo>
                                  <a:pt x="-17956" y="44865"/>
                                </a:lnTo>
                                <a:lnTo>
                                  <a:pt x="-17955" y="44865"/>
                                </a:lnTo>
                                <a:lnTo>
                                  <a:pt x="-17954" y="44865"/>
                                </a:lnTo>
                                <a:lnTo>
                                  <a:pt x="-17953" y="44865"/>
                                </a:lnTo>
                                <a:lnTo>
                                  <a:pt x="-17951" y="44865"/>
                                </a:lnTo>
                                <a:lnTo>
                                  <a:pt x="-17950" y="44865"/>
                                </a:lnTo>
                                <a:lnTo>
                                  <a:pt x="-17949" y="44865"/>
                                </a:lnTo>
                                <a:lnTo>
                                  <a:pt x="-17948" y="44864"/>
                                </a:lnTo>
                                <a:lnTo>
                                  <a:pt x="-17946" y="44864"/>
                                </a:lnTo>
                                <a:lnTo>
                                  <a:pt x="-17945" y="44864"/>
                                </a:lnTo>
                                <a:lnTo>
                                  <a:pt x="-17944" y="44864"/>
                                </a:lnTo>
                                <a:lnTo>
                                  <a:pt x="-17943" y="44863"/>
                                </a:lnTo>
                                <a:lnTo>
                                  <a:pt x="-17941" y="44863"/>
                                </a:lnTo>
                                <a:lnTo>
                                  <a:pt x="-17940" y="44863"/>
                                </a:lnTo>
                                <a:lnTo>
                                  <a:pt x="-17938" y="44863"/>
                                </a:lnTo>
                                <a:lnTo>
                                  <a:pt x="-17937" y="44863"/>
                                </a:lnTo>
                                <a:lnTo>
                                  <a:pt x="-17936" y="44863"/>
                                </a:lnTo>
                                <a:lnTo>
                                  <a:pt x="-17935" y="44862"/>
                                </a:lnTo>
                                <a:lnTo>
                                  <a:pt x="-17933" y="44862"/>
                                </a:lnTo>
                                <a:lnTo>
                                  <a:pt x="-17932" y="44862"/>
                                </a:lnTo>
                                <a:lnTo>
                                  <a:pt x="-17931" y="44862"/>
                                </a:lnTo>
                                <a:lnTo>
                                  <a:pt x="-17930" y="44862"/>
                                </a:lnTo>
                                <a:lnTo>
                                  <a:pt x="-17928" y="44862"/>
                                </a:lnTo>
                                <a:lnTo>
                                  <a:pt x="-17927" y="44862"/>
                                </a:lnTo>
                                <a:lnTo>
                                  <a:pt x="-17925" y="44861"/>
                                </a:lnTo>
                                <a:lnTo>
                                  <a:pt x="-17924" y="44861"/>
                                </a:lnTo>
                                <a:lnTo>
                                  <a:pt x="-17923" y="44861"/>
                                </a:lnTo>
                                <a:lnTo>
                                  <a:pt x="-17922" y="44860"/>
                                </a:lnTo>
                                <a:lnTo>
                                  <a:pt x="-17920" y="44860"/>
                                </a:lnTo>
                                <a:lnTo>
                                  <a:pt x="-17919" y="44860"/>
                                </a:lnTo>
                                <a:lnTo>
                                  <a:pt x="-17918" y="44860"/>
                                </a:lnTo>
                                <a:lnTo>
                                  <a:pt x="-17917" y="44860"/>
                                </a:lnTo>
                                <a:lnTo>
                                  <a:pt x="-17915" y="44860"/>
                                </a:lnTo>
                                <a:lnTo>
                                  <a:pt x="-17914" y="44859"/>
                                </a:lnTo>
                                <a:lnTo>
                                  <a:pt x="-17913" y="44859"/>
                                </a:lnTo>
                                <a:lnTo>
                                  <a:pt x="-17911" y="44859"/>
                                </a:lnTo>
                                <a:lnTo>
                                  <a:pt x="-17910" y="44858"/>
                                </a:lnTo>
                                <a:lnTo>
                                  <a:pt x="-17909" y="44858"/>
                                </a:lnTo>
                                <a:lnTo>
                                  <a:pt x="-17907" y="44858"/>
                                </a:lnTo>
                                <a:lnTo>
                                  <a:pt x="-17906" y="44858"/>
                                </a:lnTo>
                                <a:lnTo>
                                  <a:pt x="-17905" y="44858"/>
                                </a:lnTo>
                                <a:lnTo>
                                  <a:pt x="-17904" y="44857"/>
                                </a:lnTo>
                                <a:lnTo>
                                  <a:pt x="-17902" y="44857"/>
                                </a:lnTo>
                                <a:lnTo>
                                  <a:pt x="-17901" y="44857"/>
                                </a:lnTo>
                                <a:lnTo>
                                  <a:pt x="-17900" y="44857"/>
                                </a:lnTo>
                                <a:lnTo>
                                  <a:pt x="-17898" y="44857"/>
                                </a:lnTo>
                                <a:lnTo>
                                  <a:pt x="-17897" y="44857"/>
                                </a:lnTo>
                                <a:lnTo>
                                  <a:pt x="-17896" y="44856"/>
                                </a:lnTo>
                                <a:lnTo>
                                  <a:pt x="-17894" y="44856"/>
                                </a:lnTo>
                                <a:lnTo>
                                  <a:pt x="-17893" y="44856"/>
                                </a:lnTo>
                                <a:lnTo>
                                  <a:pt x="-17892" y="44856"/>
                                </a:lnTo>
                                <a:lnTo>
                                  <a:pt x="-17891" y="44855"/>
                                </a:lnTo>
                                <a:lnTo>
                                  <a:pt x="-17889" y="44855"/>
                                </a:lnTo>
                                <a:lnTo>
                                  <a:pt x="-17888" y="44855"/>
                                </a:lnTo>
                                <a:lnTo>
                                  <a:pt x="-17887" y="44855"/>
                                </a:lnTo>
                                <a:lnTo>
                                  <a:pt x="-17886" y="44855"/>
                                </a:lnTo>
                                <a:lnTo>
                                  <a:pt x="-17884" y="44855"/>
                                </a:lnTo>
                                <a:lnTo>
                                  <a:pt x="-17883" y="44854"/>
                                </a:lnTo>
                                <a:lnTo>
                                  <a:pt x="-17881" y="44854"/>
                                </a:lnTo>
                                <a:lnTo>
                                  <a:pt x="-17880" y="44854"/>
                                </a:lnTo>
                                <a:lnTo>
                                  <a:pt x="-17879" y="44854"/>
                                </a:lnTo>
                                <a:lnTo>
                                  <a:pt x="-17878" y="44854"/>
                                </a:lnTo>
                                <a:lnTo>
                                  <a:pt x="-17876" y="44854"/>
                                </a:lnTo>
                                <a:lnTo>
                                  <a:pt x="-17875" y="44854"/>
                                </a:lnTo>
                                <a:lnTo>
                                  <a:pt x="-17874" y="44853"/>
                                </a:lnTo>
                                <a:lnTo>
                                  <a:pt x="-17873" y="44853"/>
                                </a:lnTo>
                                <a:lnTo>
                                  <a:pt x="-17871" y="44853"/>
                                </a:lnTo>
                                <a:lnTo>
                                  <a:pt x="-17870" y="44853"/>
                                </a:lnTo>
                                <a:lnTo>
                                  <a:pt x="-17868" y="44852"/>
                                </a:lnTo>
                                <a:lnTo>
                                  <a:pt x="-17867" y="44852"/>
                                </a:lnTo>
                                <a:lnTo>
                                  <a:pt x="-17866" y="44852"/>
                                </a:lnTo>
                                <a:lnTo>
                                  <a:pt x="-17865" y="44852"/>
                                </a:lnTo>
                                <a:lnTo>
                                  <a:pt x="-17863" y="44852"/>
                                </a:lnTo>
                                <a:lnTo>
                                  <a:pt x="-17862" y="44852"/>
                                </a:lnTo>
                                <a:lnTo>
                                  <a:pt x="-17861" y="44852"/>
                                </a:lnTo>
                                <a:lnTo>
                                  <a:pt x="-17860" y="44851"/>
                                </a:lnTo>
                                <a:lnTo>
                                  <a:pt x="-17858" y="44851"/>
                                </a:lnTo>
                                <a:lnTo>
                                  <a:pt x="-17857" y="44851"/>
                                </a:lnTo>
                                <a:lnTo>
                                  <a:pt x="-17855" y="44851"/>
                                </a:lnTo>
                                <a:lnTo>
                                  <a:pt x="-17854" y="44850"/>
                                </a:lnTo>
                                <a:lnTo>
                                  <a:pt x="-17853" y="44850"/>
                                </a:lnTo>
                                <a:lnTo>
                                  <a:pt x="-17852" y="44850"/>
                                </a:lnTo>
                                <a:lnTo>
                                  <a:pt x="-17850" y="44850"/>
                                </a:lnTo>
                                <a:lnTo>
                                  <a:pt x="-17849" y="44850"/>
                                </a:lnTo>
                                <a:lnTo>
                                  <a:pt x="-17848" y="44850"/>
                                </a:lnTo>
                                <a:lnTo>
                                  <a:pt x="-17847" y="44850"/>
                                </a:lnTo>
                                <a:lnTo>
                                  <a:pt x="-17845" y="44850"/>
                                </a:lnTo>
                                <a:lnTo>
                                  <a:pt x="-17844" y="44849"/>
                                </a:lnTo>
                                <a:lnTo>
                                  <a:pt x="-17843" y="44849"/>
                                </a:lnTo>
                                <a:lnTo>
                                  <a:pt x="-17841" y="44849"/>
                                </a:lnTo>
                                <a:lnTo>
                                  <a:pt x="-17840" y="44849"/>
                                </a:lnTo>
                                <a:lnTo>
                                  <a:pt x="-17839" y="44849"/>
                                </a:lnTo>
                                <a:lnTo>
                                  <a:pt x="-17837" y="44849"/>
                                </a:lnTo>
                                <a:lnTo>
                                  <a:pt x="-17836" y="44849"/>
                                </a:lnTo>
                                <a:lnTo>
                                  <a:pt x="-17835" y="44849"/>
                                </a:lnTo>
                                <a:lnTo>
                                  <a:pt x="-17834" y="44849"/>
                                </a:lnTo>
                                <a:lnTo>
                                  <a:pt x="-17832" y="44848"/>
                                </a:lnTo>
                                <a:lnTo>
                                  <a:pt x="-17831" y="44848"/>
                                </a:lnTo>
                                <a:lnTo>
                                  <a:pt x="-17830" y="44848"/>
                                </a:lnTo>
                                <a:lnTo>
                                  <a:pt x="-17829" y="44848"/>
                                </a:lnTo>
                                <a:lnTo>
                                  <a:pt x="-17827" y="44847"/>
                                </a:lnTo>
                                <a:lnTo>
                                  <a:pt x="-17826" y="44847"/>
                                </a:lnTo>
                                <a:lnTo>
                                  <a:pt x="-17824" y="44847"/>
                                </a:lnTo>
                                <a:lnTo>
                                  <a:pt x="-17823" y="44847"/>
                                </a:lnTo>
                                <a:lnTo>
                                  <a:pt x="-17822" y="44847"/>
                                </a:lnTo>
                                <a:lnTo>
                                  <a:pt x="-17821" y="44847"/>
                                </a:lnTo>
                                <a:lnTo>
                                  <a:pt x="-17819" y="44847"/>
                                </a:lnTo>
                                <a:lnTo>
                                  <a:pt x="-17818" y="44847"/>
                                </a:lnTo>
                                <a:lnTo>
                                  <a:pt x="-17817" y="44847"/>
                                </a:lnTo>
                                <a:lnTo>
                                  <a:pt x="-17816" y="44846"/>
                                </a:lnTo>
                                <a:lnTo>
                                  <a:pt x="-17814" y="44846"/>
                                </a:lnTo>
                                <a:lnTo>
                                  <a:pt x="-17813" y="44846"/>
                                </a:lnTo>
                                <a:lnTo>
                                  <a:pt x="-17812" y="44846"/>
                                </a:lnTo>
                                <a:lnTo>
                                  <a:pt x="-17811" y="44846"/>
                                </a:lnTo>
                                <a:lnTo>
                                  <a:pt x="-17809" y="44846"/>
                                </a:lnTo>
                                <a:lnTo>
                                  <a:pt x="-17808" y="44846"/>
                                </a:lnTo>
                                <a:lnTo>
                                  <a:pt x="-17806" y="44846"/>
                                </a:lnTo>
                                <a:lnTo>
                                  <a:pt x="-17805" y="44846"/>
                                </a:lnTo>
                                <a:lnTo>
                                  <a:pt x="-17804" y="44845"/>
                                </a:lnTo>
                                <a:lnTo>
                                  <a:pt x="-17803" y="44845"/>
                                </a:lnTo>
                                <a:lnTo>
                                  <a:pt x="-17801" y="44845"/>
                                </a:lnTo>
                                <a:lnTo>
                                  <a:pt x="-17800" y="44845"/>
                                </a:lnTo>
                                <a:lnTo>
                                  <a:pt x="-17799" y="44845"/>
                                </a:lnTo>
                                <a:lnTo>
                                  <a:pt x="-17798" y="44844"/>
                                </a:lnTo>
                                <a:lnTo>
                                  <a:pt x="-17796" y="44844"/>
                                </a:lnTo>
                                <a:lnTo>
                                  <a:pt x="-17795" y="44844"/>
                                </a:lnTo>
                                <a:lnTo>
                                  <a:pt x="-17793" y="44844"/>
                                </a:lnTo>
                                <a:lnTo>
                                  <a:pt x="-17792" y="44844"/>
                                </a:lnTo>
                                <a:lnTo>
                                  <a:pt x="-17791" y="44844"/>
                                </a:lnTo>
                                <a:lnTo>
                                  <a:pt x="-17790" y="44844"/>
                                </a:lnTo>
                                <a:lnTo>
                                  <a:pt x="-17788" y="44844"/>
                                </a:lnTo>
                                <a:lnTo>
                                  <a:pt x="-17787" y="44844"/>
                                </a:lnTo>
                                <a:lnTo>
                                  <a:pt x="-17786" y="44844"/>
                                </a:lnTo>
                                <a:lnTo>
                                  <a:pt x="-17785" y="44843"/>
                                </a:lnTo>
                                <a:lnTo>
                                  <a:pt x="-17783" y="44843"/>
                                </a:lnTo>
                                <a:lnTo>
                                  <a:pt x="-17782" y="44843"/>
                                </a:lnTo>
                                <a:lnTo>
                                  <a:pt x="-17780" y="44843"/>
                                </a:lnTo>
                                <a:lnTo>
                                  <a:pt x="-17779" y="44843"/>
                                </a:lnTo>
                                <a:lnTo>
                                  <a:pt x="-17778" y="44843"/>
                                </a:lnTo>
                                <a:lnTo>
                                  <a:pt x="-17777" y="44842"/>
                                </a:lnTo>
                                <a:lnTo>
                                  <a:pt x="-17775" y="44842"/>
                                </a:lnTo>
                                <a:lnTo>
                                  <a:pt x="-17774" y="44842"/>
                                </a:lnTo>
                                <a:lnTo>
                                  <a:pt x="-17773" y="44842"/>
                                </a:lnTo>
                                <a:lnTo>
                                  <a:pt x="-17772" y="44842"/>
                                </a:lnTo>
                                <a:lnTo>
                                  <a:pt x="-17770" y="44842"/>
                                </a:lnTo>
                                <a:lnTo>
                                  <a:pt x="-17769" y="44842"/>
                                </a:lnTo>
                                <a:lnTo>
                                  <a:pt x="-17767" y="44842"/>
                                </a:lnTo>
                                <a:lnTo>
                                  <a:pt x="-17766" y="44842"/>
                                </a:lnTo>
                                <a:lnTo>
                                  <a:pt x="-17765" y="44842"/>
                                </a:lnTo>
                                <a:lnTo>
                                  <a:pt x="-17764" y="44842"/>
                                </a:lnTo>
                                <a:lnTo>
                                  <a:pt x="-17762" y="44841"/>
                                </a:lnTo>
                                <a:lnTo>
                                  <a:pt x="-17761" y="44841"/>
                                </a:lnTo>
                                <a:lnTo>
                                  <a:pt x="-17760" y="44841"/>
                                </a:lnTo>
                                <a:lnTo>
                                  <a:pt x="-17759" y="44841"/>
                                </a:lnTo>
                                <a:lnTo>
                                  <a:pt x="-17757" y="44841"/>
                                </a:lnTo>
                                <a:lnTo>
                                  <a:pt x="-17756" y="44841"/>
                                </a:lnTo>
                                <a:lnTo>
                                  <a:pt x="-17754" y="44841"/>
                                </a:lnTo>
                                <a:lnTo>
                                  <a:pt x="-17753" y="44841"/>
                                </a:lnTo>
                                <a:lnTo>
                                  <a:pt x="-17752" y="44841"/>
                                </a:lnTo>
                                <a:lnTo>
                                  <a:pt x="-17751" y="44841"/>
                                </a:lnTo>
                                <a:lnTo>
                                  <a:pt x="-17749" y="44841"/>
                                </a:lnTo>
                                <a:lnTo>
                                  <a:pt x="-17748" y="44841"/>
                                </a:lnTo>
                                <a:lnTo>
                                  <a:pt x="-17747" y="44840"/>
                                </a:lnTo>
                                <a:lnTo>
                                  <a:pt x="-17746" y="44840"/>
                                </a:lnTo>
                                <a:lnTo>
                                  <a:pt x="-17744" y="44840"/>
                                </a:lnTo>
                                <a:lnTo>
                                  <a:pt x="-17743" y="44840"/>
                                </a:lnTo>
                                <a:lnTo>
                                  <a:pt x="-17742" y="44840"/>
                                </a:lnTo>
                                <a:lnTo>
                                  <a:pt x="-17740" y="44840"/>
                                </a:lnTo>
                                <a:lnTo>
                                  <a:pt x="-17739" y="44839"/>
                                </a:lnTo>
                                <a:lnTo>
                                  <a:pt x="-17738" y="44839"/>
                                </a:lnTo>
                                <a:lnTo>
                                  <a:pt x="-17736" y="44839"/>
                                </a:lnTo>
                                <a:lnTo>
                                  <a:pt x="-17735" y="44839"/>
                                </a:lnTo>
                                <a:lnTo>
                                  <a:pt x="-17734" y="44839"/>
                                </a:lnTo>
                                <a:lnTo>
                                  <a:pt x="-17733" y="44839"/>
                                </a:lnTo>
                                <a:lnTo>
                                  <a:pt x="-17731" y="44839"/>
                                </a:lnTo>
                                <a:lnTo>
                                  <a:pt x="-17730" y="44839"/>
                                </a:lnTo>
                                <a:lnTo>
                                  <a:pt x="-17729" y="44839"/>
                                </a:lnTo>
                                <a:lnTo>
                                  <a:pt x="-17728" y="44839"/>
                                </a:lnTo>
                                <a:lnTo>
                                  <a:pt x="-17726" y="44839"/>
                                </a:lnTo>
                                <a:lnTo>
                                  <a:pt x="-17725" y="44839"/>
                                </a:lnTo>
                                <a:lnTo>
                                  <a:pt x="-17723" y="44839"/>
                                </a:lnTo>
                                <a:lnTo>
                                  <a:pt x="-17722" y="44839"/>
                                </a:lnTo>
                                <a:lnTo>
                                  <a:pt x="-17721" y="44838"/>
                                </a:lnTo>
                                <a:lnTo>
                                  <a:pt x="-17720" y="44838"/>
                                </a:lnTo>
                                <a:lnTo>
                                  <a:pt x="-17718" y="44838"/>
                                </a:lnTo>
                                <a:lnTo>
                                  <a:pt x="-17717" y="44838"/>
                                </a:lnTo>
                                <a:lnTo>
                                  <a:pt x="-17716" y="44838"/>
                                </a:lnTo>
                                <a:lnTo>
                                  <a:pt x="-17715" y="44838"/>
                                </a:lnTo>
                                <a:lnTo>
                                  <a:pt x="-17713" y="44838"/>
                                </a:lnTo>
                                <a:lnTo>
                                  <a:pt x="-17712" y="44838"/>
                                </a:lnTo>
                                <a:lnTo>
                                  <a:pt x="-17711" y="44838"/>
                                </a:lnTo>
                                <a:lnTo>
                                  <a:pt x="-17710" y="44838"/>
                                </a:lnTo>
                                <a:lnTo>
                                  <a:pt x="-17708" y="44838"/>
                                </a:lnTo>
                                <a:lnTo>
                                  <a:pt x="-17707" y="44838"/>
                                </a:lnTo>
                                <a:lnTo>
                                  <a:pt x="-17705" y="44838"/>
                                </a:lnTo>
                                <a:lnTo>
                                  <a:pt x="-17704" y="44838"/>
                                </a:lnTo>
                                <a:lnTo>
                                  <a:pt x="-17703" y="44838"/>
                                </a:lnTo>
                                <a:lnTo>
                                  <a:pt x="-17702" y="44837"/>
                                </a:lnTo>
                                <a:lnTo>
                                  <a:pt x="-17700" y="44837"/>
                                </a:lnTo>
                                <a:lnTo>
                                  <a:pt x="-17699" y="44837"/>
                                </a:lnTo>
                                <a:lnTo>
                                  <a:pt x="-17698" y="44837"/>
                                </a:lnTo>
                                <a:lnTo>
                                  <a:pt x="-17697" y="44837"/>
                                </a:lnTo>
                                <a:lnTo>
                                  <a:pt x="-17695" y="44837"/>
                                </a:lnTo>
                                <a:lnTo>
                                  <a:pt x="-17694" y="44837"/>
                                </a:lnTo>
                                <a:lnTo>
                                  <a:pt x="-17692" y="44836"/>
                                </a:lnTo>
                                <a:lnTo>
                                  <a:pt x="-17691" y="44836"/>
                                </a:lnTo>
                                <a:lnTo>
                                  <a:pt x="-17690" y="44836"/>
                                </a:lnTo>
                                <a:lnTo>
                                  <a:pt x="-17689" y="44836"/>
                                </a:lnTo>
                                <a:lnTo>
                                  <a:pt x="-17687" y="44836"/>
                                </a:lnTo>
                                <a:lnTo>
                                  <a:pt x="-17686" y="44836"/>
                                </a:lnTo>
                                <a:lnTo>
                                  <a:pt x="-17685" y="44836"/>
                                </a:lnTo>
                                <a:lnTo>
                                  <a:pt x="-17684" y="44836"/>
                                </a:lnTo>
                                <a:lnTo>
                                  <a:pt x="-17682" y="44836"/>
                                </a:lnTo>
                                <a:lnTo>
                                  <a:pt x="-17681" y="44836"/>
                                </a:lnTo>
                                <a:lnTo>
                                  <a:pt x="-17680" y="44836"/>
                                </a:lnTo>
                                <a:lnTo>
                                  <a:pt x="-17678" y="44836"/>
                                </a:lnTo>
                                <a:lnTo>
                                  <a:pt x="-17677" y="44836"/>
                                </a:lnTo>
                                <a:lnTo>
                                  <a:pt x="-17676" y="44836"/>
                                </a:lnTo>
                                <a:lnTo>
                                  <a:pt x="-17674" y="44836"/>
                                </a:lnTo>
                                <a:lnTo>
                                  <a:pt x="-17673" y="44835"/>
                                </a:lnTo>
                                <a:lnTo>
                                  <a:pt x="-17672" y="44835"/>
                                </a:lnTo>
                                <a:lnTo>
                                  <a:pt x="-17671" y="44835"/>
                                </a:lnTo>
                                <a:lnTo>
                                  <a:pt x="-17669" y="44835"/>
                                </a:lnTo>
                                <a:lnTo>
                                  <a:pt x="-17668" y="44835"/>
                                </a:lnTo>
                                <a:lnTo>
                                  <a:pt x="-17667" y="44835"/>
                                </a:lnTo>
                                <a:lnTo>
                                  <a:pt x="-17665" y="44835"/>
                                </a:lnTo>
                                <a:lnTo>
                                  <a:pt x="-17664" y="44835"/>
                                </a:lnTo>
                                <a:lnTo>
                                  <a:pt x="-17663" y="44834"/>
                                </a:lnTo>
                                <a:lnTo>
                                  <a:pt x="-17661" y="44834"/>
                                </a:lnTo>
                                <a:lnTo>
                                  <a:pt x="-17660" y="44834"/>
                                </a:lnTo>
                                <a:lnTo>
                                  <a:pt x="-17659" y="44834"/>
                                </a:lnTo>
                                <a:lnTo>
                                  <a:pt x="-17658" y="44834"/>
                                </a:lnTo>
                                <a:lnTo>
                                  <a:pt x="-17656" y="44834"/>
                                </a:lnTo>
                                <a:lnTo>
                                  <a:pt x="-17655" y="44834"/>
                                </a:lnTo>
                                <a:lnTo>
                                  <a:pt x="-17654" y="44834"/>
                                </a:lnTo>
                                <a:lnTo>
                                  <a:pt x="-17653" y="44834"/>
                                </a:lnTo>
                                <a:lnTo>
                                  <a:pt x="-17651" y="44834"/>
                                </a:lnTo>
                                <a:lnTo>
                                  <a:pt x="-17650" y="44834"/>
                                </a:lnTo>
                                <a:lnTo>
                                  <a:pt x="-17648" y="44834"/>
                                </a:lnTo>
                                <a:lnTo>
                                  <a:pt x="-17647" y="44834"/>
                                </a:lnTo>
                                <a:lnTo>
                                  <a:pt x="-17646" y="44834"/>
                                </a:lnTo>
                                <a:lnTo>
                                  <a:pt x="-17645" y="44834"/>
                                </a:lnTo>
                                <a:lnTo>
                                  <a:pt x="-17643" y="44833"/>
                                </a:lnTo>
                                <a:lnTo>
                                  <a:pt x="-17642" y="44833"/>
                                </a:lnTo>
                                <a:lnTo>
                                  <a:pt x="-17641" y="44833"/>
                                </a:lnTo>
                                <a:lnTo>
                                  <a:pt x="-17640" y="44833"/>
                                </a:lnTo>
                                <a:lnTo>
                                  <a:pt x="-17638" y="44833"/>
                                </a:lnTo>
                                <a:lnTo>
                                  <a:pt x="-17637" y="44833"/>
                                </a:lnTo>
                                <a:lnTo>
                                  <a:pt x="-17635" y="44833"/>
                                </a:lnTo>
                                <a:lnTo>
                                  <a:pt x="-17634" y="44833"/>
                                </a:lnTo>
                                <a:lnTo>
                                  <a:pt x="-17633" y="44833"/>
                                </a:lnTo>
                                <a:lnTo>
                                  <a:pt x="-17632" y="44833"/>
                                </a:lnTo>
                                <a:lnTo>
                                  <a:pt x="-17630" y="44833"/>
                                </a:lnTo>
                                <a:lnTo>
                                  <a:pt x="-17629" y="44833"/>
                                </a:lnTo>
                                <a:lnTo>
                                  <a:pt x="-17628" y="44833"/>
                                </a:lnTo>
                                <a:lnTo>
                                  <a:pt x="-17627" y="44833"/>
                                </a:lnTo>
                                <a:lnTo>
                                  <a:pt x="-17625" y="44833"/>
                                </a:lnTo>
                                <a:lnTo>
                                  <a:pt x="-17624" y="44833"/>
                                </a:lnTo>
                                <a:lnTo>
                                  <a:pt x="-17622" y="44832"/>
                                </a:lnTo>
                                <a:lnTo>
                                  <a:pt x="-17621" y="44832"/>
                                </a:lnTo>
                                <a:lnTo>
                                  <a:pt x="-17620" y="44832"/>
                                </a:lnTo>
                                <a:lnTo>
                                  <a:pt x="-17619" y="44832"/>
                                </a:lnTo>
                                <a:lnTo>
                                  <a:pt x="-17617" y="44832"/>
                                </a:lnTo>
                                <a:lnTo>
                                  <a:pt x="-17616" y="44832"/>
                                </a:lnTo>
                                <a:lnTo>
                                  <a:pt x="-17615" y="44832"/>
                                </a:lnTo>
                                <a:lnTo>
                                  <a:pt x="-17614" y="44832"/>
                                </a:lnTo>
                                <a:lnTo>
                                  <a:pt x="-17612" y="44831"/>
                                </a:lnTo>
                                <a:lnTo>
                                  <a:pt x="-17611" y="44831"/>
                                </a:lnTo>
                                <a:lnTo>
                                  <a:pt x="-17610" y="44831"/>
                                </a:lnTo>
                                <a:lnTo>
                                  <a:pt x="-17608" y="44831"/>
                                </a:lnTo>
                                <a:lnTo>
                                  <a:pt x="-17607" y="44831"/>
                                </a:lnTo>
                                <a:lnTo>
                                  <a:pt x="-17606" y="44831"/>
                                </a:lnTo>
                                <a:lnTo>
                                  <a:pt x="-17604" y="44831"/>
                                </a:lnTo>
                                <a:lnTo>
                                  <a:pt x="-17603" y="44831"/>
                                </a:lnTo>
                                <a:lnTo>
                                  <a:pt x="-17602" y="44831"/>
                                </a:lnTo>
                                <a:lnTo>
                                  <a:pt x="-17601" y="44831"/>
                                </a:lnTo>
                                <a:lnTo>
                                  <a:pt x="-17599" y="44831"/>
                                </a:lnTo>
                                <a:lnTo>
                                  <a:pt x="-17598" y="44831"/>
                                </a:lnTo>
                                <a:lnTo>
                                  <a:pt x="-17597" y="44831"/>
                                </a:lnTo>
                                <a:lnTo>
                                  <a:pt x="-17596" y="44831"/>
                                </a:lnTo>
                                <a:lnTo>
                                  <a:pt x="-17594" y="44831"/>
                                </a:lnTo>
                                <a:lnTo>
                                  <a:pt x="-17593" y="44831"/>
                                </a:lnTo>
                                <a:lnTo>
                                  <a:pt x="-17591" y="44831"/>
                                </a:lnTo>
                                <a:lnTo>
                                  <a:pt x="-17590" y="44831"/>
                                </a:lnTo>
                                <a:lnTo>
                                  <a:pt x="-17589" y="44831"/>
                                </a:lnTo>
                                <a:lnTo>
                                  <a:pt x="-17588" y="44830"/>
                                </a:lnTo>
                                <a:lnTo>
                                  <a:pt x="-17586" y="44830"/>
                                </a:lnTo>
                                <a:lnTo>
                                  <a:pt x="-17585" y="44830"/>
                                </a:lnTo>
                                <a:lnTo>
                                  <a:pt x="-17584" y="44830"/>
                                </a:lnTo>
                                <a:lnTo>
                                  <a:pt x="-17583" y="44830"/>
                                </a:lnTo>
                                <a:lnTo>
                                  <a:pt x="-17581" y="44830"/>
                                </a:lnTo>
                                <a:lnTo>
                                  <a:pt x="-17580" y="44830"/>
                                </a:lnTo>
                                <a:lnTo>
                                  <a:pt x="-17579" y="44830"/>
                                </a:lnTo>
                                <a:lnTo>
                                  <a:pt x="-17578" y="44830"/>
                                </a:lnTo>
                                <a:lnTo>
                                  <a:pt x="-17576" y="44830"/>
                                </a:lnTo>
                                <a:lnTo>
                                  <a:pt x="-17575" y="44830"/>
                                </a:lnTo>
                                <a:lnTo>
                                  <a:pt x="-17573" y="44830"/>
                                </a:lnTo>
                                <a:lnTo>
                                  <a:pt x="-17572" y="44830"/>
                                </a:lnTo>
                                <a:lnTo>
                                  <a:pt x="-17571" y="44830"/>
                                </a:lnTo>
                                <a:lnTo>
                                  <a:pt x="-17570" y="44830"/>
                                </a:lnTo>
                                <a:lnTo>
                                  <a:pt x="-17568" y="44830"/>
                                </a:lnTo>
                                <a:lnTo>
                                  <a:pt x="-17567" y="44830"/>
                                </a:lnTo>
                                <a:lnTo>
                                  <a:pt x="-17566" y="44829"/>
                                </a:lnTo>
                                <a:lnTo>
                                  <a:pt x="-17565" y="44829"/>
                                </a:lnTo>
                                <a:lnTo>
                                  <a:pt x="-17563" y="44829"/>
                                </a:lnTo>
                                <a:lnTo>
                                  <a:pt x="-17562" y="44829"/>
                                </a:lnTo>
                                <a:lnTo>
                                  <a:pt x="-17560" y="44829"/>
                                </a:lnTo>
                                <a:lnTo>
                                  <a:pt x="-17559" y="44829"/>
                                </a:lnTo>
                                <a:lnTo>
                                  <a:pt x="-17558" y="44829"/>
                                </a:lnTo>
                                <a:lnTo>
                                  <a:pt x="-17557" y="44829"/>
                                </a:lnTo>
                                <a:lnTo>
                                  <a:pt x="-17555" y="44828"/>
                                </a:lnTo>
                                <a:lnTo>
                                  <a:pt x="-17554" y="44828"/>
                                </a:lnTo>
                                <a:lnTo>
                                  <a:pt x="-17553" y="44828"/>
                                </a:lnTo>
                                <a:lnTo>
                                  <a:pt x="-17552" y="44828"/>
                                </a:lnTo>
                                <a:lnTo>
                                  <a:pt x="-17550" y="44828"/>
                                </a:lnTo>
                                <a:lnTo>
                                  <a:pt x="-17549" y="44828"/>
                                </a:lnTo>
                                <a:lnTo>
                                  <a:pt x="-17547" y="44828"/>
                                </a:lnTo>
                                <a:lnTo>
                                  <a:pt x="-17546" y="44828"/>
                                </a:lnTo>
                                <a:lnTo>
                                  <a:pt x="-17545" y="44828"/>
                                </a:lnTo>
                                <a:lnTo>
                                  <a:pt x="-17544" y="44828"/>
                                </a:lnTo>
                                <a:lnTo>
                                  <a:pt x="-17542" y="44828"/>
                                </a:lnTo>
                                <a:lnTo>
                                  <a:pt x="-17541" y="44828"/>
                                </a:lnTo>
                                <a:lnTo>
                                  <a:pt x="-17540" y="44828"/>
                                </a:lnTo>
                                <a:lnTo>
                                  <a:pt x="-17539" y="44828"/>
                                </a:lnTo>
                                <a:lnTo>
                                  <a:pt x="-17537" y="44828"/>
                                </a:lnTo>
                                <a:lnTo>
                                  <a:pt x="-17536" y="44828"/>
                                </a:lnTo>
                                <a:lnTo>
                                  <a:pt x="-17534" y="44828"/>
                                </a:lnTo>
                                <a:lnTo>
                                  <a:pt x="-17533" y="44828"/>
                                </a:lnTo>
                                <a:lnTo>
                                  <a:pt x="-17532" y="44828"/>
                                </a:lnTo>
                                <a:lnTo>
                                  <a:pt x="-17531" y="44828"/>
                                </a:lnTo>
                                <a:lnTo>
                                  <a:pt x="-17529" y="44827"/>
                                </a:lnTo>
                                <a:lnTo>
                                  <a:pt x="-17528" y="44827"/>
                                </a:lnTo>
                                <a:lnTo>
                                  <a:pt x="-17527" y="44827"/>
                                </a:lnTo>
                                <a:lnTo>
                                  <a:pt x="-17526" y="44827"/>
                                </a:lnTo>
                                <a:lnTo>
                                  <a:pt x="-17524" y="44827"/>
                                </a:lnTo>
                                <a:lnTo>
                                  <a:pt x="-17523" y="44827"/>
                                </a:lnTo>
                                <a:lnTo>
                                  <a:pt x="-17521" y="44827"/>
                                </a:lnTo>
                                <a:lnTo>
                                  <a:pt x="-17520" y="44827"/>
                                </a:lnTo>
                                <a:lnTo>
                                  <a:pt x="-17519" y="44827"/>
                                </a:lnTo>
                                <a:lnTo>
                                  <a:pt x="-17518" y="44827"/>
                                </a:lnTo>
                                <a:lnTo>
                                  <a:pt x="-17516" y="44827"/>
                                </a:lnTo>
                                <a:lnTo>
                                  <a:pt x="-17515" y="44827"/>
                                </a:lnTo>
                                <a:lnTo>
                                  <a:pt x="-17514" y="44826"/>
                                </a:lnTo>
                                <a:lnTo>
                                  <a:pt x="-17513" y="44826"/>
                                </a:lnTo>
                                <a:lnTo>
                                  <a:pt x="-17511" y="44826"/>
                                </a:lnTo>
                                <a:lnTo>
                                  <a:pt x="-17510" y="44826"/>
                                </a:lnTo>
                                <a:lnTo>
                                  <a:pt x="-17509" y="44826"/>
                                </a:lnTo>
                                <a:lnTo>
                                  <a:pt x="-17507" y="44826"/>
                                </a:lnTo>
                                <a:lnTo>
                                  <a:pt x="-17506" y="44826"/>
                                </a:lnTo>
                                <a:lnTo>
                                  <a:pt x="-17505" y="44826"/>
                                </a:lnTo>
                                <a:lnTo>
                                  <a:pt x="-17503" y="44826"/>
                                </a:lnTo>
                                <a:lnTo>
                                  <a:pt x="-17502" y="44826"/>
                                </a:lnTo>
                                <a:lnTo>
                                  <a:pt x="-17501" y="44826"/>
                                </a:lnTo>
                                <a:lnTo>
                                  <a:pt x="-17500" y="44826"/>
                                </a:lnTo>
                                <a:lnTo>
                                  <a:pt x="-17498" y="44826"/>
                                </a:lnTo>
                                <a:lnTo>
                                  <a:pt x="-17497" y="44826"/>
                                </a:lnTo>
                                <a:lnTo>
                                  <a:pt x="-17496" y="44826"/>
                                </a:lnTo>
                                <a:lnTo>
                                  <a:pt x="-17495" y="44826"/>
                                </a:lnTo>
                                <a:lnTo>
                                  <a:pt x="-17493" y="44826"/>
                                </a:lnTo>
                                <a:lnTo>
                                  <a:pt x="-17492" y="44826"/>
                                </a:lnTo>
                                <a:lnTo>
                                  <a:pt x="-17490" y="44826"/>
                                </a:lnTo>
                                <a:lnTo>
                                  <a:pt x="-17489" y="44826"/>
                                </a:lnTo>
                                <a:lnTo>
                                  <a:pt x="-17488" y="44826"/>
                                </a:lnTo>
                                <a:lnTo>
                                  <a:pt x="-17487" y="44826"/>
                                </a:lnTo>
                                <a:lnTo>
                                  <a:pt x="-17485" y="44826"/>
                                </a:lnTo>
                                <a:lnTo>
                                  <a:pt x="-17484" y="44825"/>
                                </a:lnTo>
                                <a:lnTo>
                                  <a:pt x="-17483" y="44825"/>
                                </a:lnTo>
                                <a:lnTo>
                                  <a:pt x="-17482" y="44825"/>
                                </a:lnTo>
                                <a:lnTo>
                                  <a:pt x="-17480" y="44825"/>
                                </a:lnTo>
                                <a:lnTo>
                                  <a:pt x="-17479" y="44825"/>
                                </a:lnTo>
                                <a:lnTo>
                                  <a:pt x="-17478" y="44825"/>
                                </a:lnTo>
                                <a:lnTo>
                                  <a:pt x="-17477" y="44825"/>
                                </a:lnTo>
                                <a:lnTo>
                                  <a:pt x="-17475" y="44825"/>
                                </a:lnTo>
                                <a:lnTo>
                                  <a:pt x="-17474" y="44825"/>
                                </a:lnTo>
                                <a:lnTo>
                                  <a:pt x="-17472" y="44825"/>
                                </a:lnTo>
                                <a:lnTo>
                                  <a:pt x="-17471" y="44825"/>
                                </a:lnTo>
                                <a:lnTo>
                                  <a:pt x="-17470" y="44825"/>
                                </a:lnTo>
                                <a:lnTo>
                                  <a:pt x="-17469" y="44825"/>
                                </a:lnTo>
                                <a:lnTo>
                                  <a:pt x="-17467" y="44825"/>
                                </a:lnTo>
                                <a:lnTo>
                                  <a:pt x="-17466" y="44825"/>
                                </a:lnTo>
                                <a:lnTo>
                                  <a:pt x="-17465" y="44825"/>
                                </a:lnTo>
                                <a:lnTo>
                                  <a:pt x="-17464" y="44825"/>
                                </a:lnTo>
                                <a:lnTo>
                                  <a:pt x="-17462" y="44825"/>
                                </a:lnTo>
                                <a:lnTo>
                                  <a:pt x="-17461" y="44824"/>
                                </a:lnTo>
                                <a:lnTo>
                                  <a:pt x="-17459" y="44824"/>
                                </a:lnTo>
                                <a:lnTo>
                                  <a:pt x="-17458" y="44824"/>
                                </a:lnTo>
                                <a:lnTo>
                                  <a:pt x="-17457" y="44824"/>
                                </a:lnTo>
                                <a:lnTo>
                                  <a:pt x="-17456" y="44824"/>
                                </a:lnTo>
                                <a:lnTo>
                                  <a:pt x="-17454" y="44824"/>
                                </a:lnTo>
                                <a:lnTo>
                                  <a:pt x="-17453" y="44824"/>
                                </a:lnTo>
                                <a:lnTo>
                                  <a:pt x="-17452" y="44824"/>
                                </a:lnTo>
                                <a:lnTo>
                                  <a:pt x="-17451" y="44824"/>
                                </a:lnTo>
                                <a:lnTo>
                                  <a:pt x="-17449" y="44823"/>
                                </a:lnTo>
                                <a:lnTo>
                                  <a:pt x="-17448" y="44823"/>
                                </a:lnTo>
                                <a:lnTo>
                                  <a:pt x="-17447" y="44823"/>
                                </a:lnTo>
                                <a:lnTo>
                                  <a:pt x="-17445" y="44823"/>
                                </a:lnTo>
                                <a:lnTo>
                                  <a:pt x="-17444" y="44823"/>
                                </a:lnTo>
                                <a:lnTo>
                                  <a:pt x="-17443" y="44823"/>
                                </a:lnTo>
                                <a:lnTo>
                                  <a:pt x="-17441" y="44823"/>
                                </a:lnTo>
                                <a:lnTo>
                                  <a:pt x="-17440" y="44823"/>
                                </a:lnTo>
                                <a:lnTo>
                                  <a:pt x="-17439" y="44823"/>
                                </a:lnTo>
                                <a:lnTo>
                                  <a:pt x="-17438" y="44823"/>
                                </a:lnTo>
                                <a:lnTo>
                                  <a:pt x="-17436" y="44823"/>
                                </a:lnTo>
                                <a:lnTo>
                                  <a:pt x="-17435" y="44823"/>
                                </a:lnTo>
                                <a:lnTo>
                                  <a:pt x="-17434" y="44823"/>
                                </a:lnTo>
                                <a:lnTo>
                                  <a:pt x="-17432" y="44823"/>
                                </a:lnTo>
                                <a:lnTo>
                                  <a:pt x="-17431" y="44823"/>
                                </a:lnTo>
                                <a:lnTo>
                                  <a:pt x="-17430" y="44823"/>
                                </a:lnTo>
                                <a:lnTo>
                                  <a:pt x="-17428" y="44823"/>
                                </a:lnTo>
                                <a:lnTo>
                                  <a:pt x="-17427" y="44823"/>
                                </a:lnTo>
                                <a:lnTo>
                                  <a:pt x="-17426" y="44823"/>
                                </a:lnTo>
                                <a:lnTo>
                                  <a:pt x="-17425" y="44822"/>
                                </a:lnTo>
                                <a:lnTo>
                                  <a:pt x="-17423" y="44822"/>
                                </a:lnTo>
                                <a:lnTo>
                                  <a:pt x="-17422" y="44822"/>
                                </a:lnTo>
                                <a:lnTo>
                                  <a:pt x="-17421" y="44822"/>
                                </a:lnTo>
                                <a:lnTo>
                                  <a:pt x="-17420" y="44822"/>
                                </a:lnTo>
                                <a:lnTo>
                                  <a:pt x="-17418" y="44822"/>
                                </a:lnTo>
                                <a:lnTo>
                                  <a:pt x="-17417" y="44822"/>
                                </a:lnTo>
                                <a:lnTo>
                                  <a:pt x="-17415" y="44822"/>
                                </a:lnTo>
                                <a:lnTo>
                                  <a:pt x="-17414" y="44822"/>
                                </a:lnTo>
                                <a:lnTo>
                                  <a:pt x="-17413" y="44822"/>
                                </a:lnTo>
                                <a:lnTo>
                                  <a:pt x="-17412" y="44822"/>
                                </a:lnTo>
                                <a:lnTo>
                                  <a:pt x="-17410" y="44822"/>
                                </a:lnTo>
                                <a:lnTo>
                                  <a:pt x="-17409" y="44822"/>
                                </a:lnTo>
                                <a:lnTo>
                                  <a:pt x="-17408" y="44822"/>
                                </a:lnTo>
                                <a:lnTo>
                                  <a:pt x="-17407" y="44822"/>
                                </a:lnTo>
                                <a:lnTo>
                                  <a:pt x="-17405" y="44822"/>
                                </a:lnTo>
                                <a:lnTo>
                                  <a:pt x="-17404" y="44822"/>
                                </a:lnTo>
                                <a:lnTo>
                                  <a:pt x="-17402" y="44822"/>
                                </a:lnTo>
                                <a:lnTo>
                                  <a:pt x="-17401" y="44822"/>
                                </a:lnTo>
                                <a:lnTo>
                                  <a:pt x="-17400" y="44822"/>
                                </a:lnTo>
                                <a:lnTo>
                                  <a:pt x="-17399" y="44822"/>
                                </a:lnTo>
                                <a:lnTo>
                                  <a:pt x="-17397" y="44822"/>
                                </a:lnTo>
                                <a:lnTo>
                                  <a:pt x="-17396" y="44822"/>
                                </a:lnTo>
                                <a:lnTo>
                                  <a:pt x="-17395" y="44822"/>
                                </a:lnTo>
                                <a:lnTo>
                                  <a:pt x="-17394" y="44822"/>
                                </a:lnTo>
                                <a:lnTo>
                                  <a:pt x="-17392" y="44822"/>
                                </a:lnTo>
                                <a:lnTo>
                                  <a:pt x="-17391" y="44822"/>
                                </a:lnTo>
                                <a:lnTo>
                                  <a:pt x="-17389" y="44822"/>
                                </a:lnTo>
                                <a:lnTo>
                                  <a:pt x="-17388" y="44822"/>
                                </a:lnTo>
                                <a:lnTo>
                                  <a:pt x="-17387" y="44822"/>
                                </a:lnTo>
                                <a:lnTo>
                                  <a:pt x="-17386" y="44822"/>
                                </a:lnTo>
                                <a:lnTo>
                                  <a:pt x="-17384" y="44822"/>
                                </a:lnTo>
                                <a:lnTo>
                                  <a:pt x="-17383" y="44821"/>
                                </a:lnTo>
                                <a:lnTo>
                                  <a:pt x="-17382" y="44821"/>
                                </a:lnTo>
                                <a:lnTo>
                                  <a:pt x="-17381" y="44821"/>
                                </a:lnTo>
                                <a:lnTo>
                                  <a:pt x="-17379" y="44821"/>
                                </a:lnTo>
                                <a:lnTo>
                                  <a:pt x="-17378" y="44821"/>
                                </a:lnTo>
                                <a:lnTo>
                                  <a:pt x="-17377" y="44821"/>
                                </a:lnTo>
                                <a:lnTo>
                                  <a:pt x="-17375" y="44821"/>
                                </a:lnTo>
                                <a:lnTo>
                                  <a:pt x="-17374" y="44821"/>
                                </a:lnTo>
                                <a:lnTo>
                                  <a:pt x="-17373" y="44821"/>
                                </a:lnTo>
                                <a:lnTo>
                                  <a:pt x="-17371" y="44821"/>
                                </a:lnTo>
                                <a:lnTo>
                                  <a:pt x="-17370" y="44821"/>
                                </a:lnTo>
                                <a:lnTo>
                                  <a:pt x="-17369" y="44821"/>
                                </a:lnTo>
                                <a:lnTo>
                                  <a:pt x="-17368" y="44820"/>
                                </a:lnTo>
                                <a:lnTo>
                                  <a:pt x="-17366" y="44820"/>
                                </a:lnTo>
                                <a:lnTo>
                                  <a:pt x="-17365" y="44820"/>
                                </a:lnTo>
                                <a:lnTo>
                                  <a:pt x="-17364" y="44820"/>
                                </a:lnTo>
                                <a:lnTo>
                                  <a:pt x="-17363" y="44820"/>
                                </a:lnTo>
                                <a:lnTo>
                                  <a:pt x="-17361" y="44820"/>
                                </a:lnTo>
                                <a:lnTo>
                                  <a:pt x="-17360" y="44820"/>
                                </a:lnTo>
                                <a:lnTo>
                                  <a:pt x="-17358" y="44820"/>
                                </a:lnTo>
                                <a:lnTo>
                                  <a:pt x="-17357" y="44820"/>
                                </a:lnTo>
                                <a:lnTo>
                                  <a:pt x="-17356" y="44820"/>
                                </a:lnTo>
                                <a:lnTo>
                                  <a:pt x="-17355" y="44820"/>
                                </a:lnTo>
                                <a:lnTo>
                                  <a:pt x="-17353" y="44820"/>
                                </a:lnTo>
                                <a:lnTo>
                                  <a:pt x="-17352" y="44820"/>
                                </a:lnTo>
                                <a:lnTo>
                                  <a:pt x="-17351" y="44820"/>
                                </a:lnTo>
                                <a:lnTo>
                                  <a:pt x="-17350" y="44820"/>
                                </a:lnTo>
                                <a:lnTo>
                                  <a:pt x="-17348" y="44820"/>
                                </a:lnTo>
                                <a:lnTo>
                                  <a:pt x="-17347" y="44820"/>
                                </a:lnTo>
                                <a:lnTo>
                                  <a:pt x="-17346" y="44820"/>
                                </a:lnTo>
                                <a:lnTo>
                                  <a:pt x="-17345" y="44820"/>
                                </a:lnTo>
                                <a:lnTo>
                                  <a:pt x="-17343" y="44820"/>
                                </a:lnTo>
                                <a:lnTo>
                                  <a:pt x="-17342" y="44820"/>
                                </a:lnTo>
                                <a:lnTo>
                                  <a:pt x="-17340" y="44820"/>
                                </a:lnTo>
                                <a:lnTo>
                                  <a:pt x="-17339" y="44820"/>
                                </a:lnTo>
                                <a:lnTo>
                                  <a:pt x="-17338" y="44820"/>
                                </a:lnTo>
                                <a:lnTo>
                                  <a:pt x="-17337" y="44819"/>
                                </a:lnTo>
                                <a:lnTo>
                                  <a:pt x="-17335" y="44819"/>
                                </a:lnTo>
                                <a:lnTo>
                                  <a:pt x="-17334" y="44819"/>
                                </a:lnTo>
                                <a:lnTo>
                                  <a:pt x="-17333" y="44819"/>
                                </a:lnTo>
                                <a:lnTo>
                                  <a:pt x="-17332" y="44819"/>
                                </a:lnTo>
                                <a:lnTo>
                                  <a:pt x="-17330" y="44819"/>
                                </a:lnTo>
                                <a:lnTo>
                                  <a:pt x="-17329" y="44819"/>
                                </a:lnTo>
                                <a:lnTo>
                                  <a:pt x="-17327" y="44819"/>
                                </a:lnTo>
                                <a:lnTo>
                                  <a:pt x="-17326" y="44819"/>
                                </a:lnTo>
                                <a:lnTo>
                                  <a:pt x="-17325" y="44819"/>
                                </a:lnTo>
                                <a:lnTo>
                                  <a:pt x="-17324" y="44819"/>
                                </a:lnTo>
                                <a:lnTo>
                                  <a:pt x="-17322" y="44819"/>
                                </a:lnTo>
                                <a:lnTo>
                                  <a:pt x="-17321" y="44819"/>
                                </a:lnTo>
                                <a:lnTo>
                                  <a:pt x="-17320" y="44819"/>
                                </a:lnTo>
                                <a:lnTo>
                                  <a:pt x="-17319" y="44818"/>
                                </a:lnTo>
                                <a:lnTo>
                                  <a:pt x="-17317" y="44818"/>
                                </a:lnTo>
                                <a:lnTo>
                                  <a:pt x="-17316" y="44818"/>
                                </a:lnTo>
                                <a:lnTo>
                                  <a:pt x="-17314" y="44818"/>
                                </a:lnTo>
                                <a:lnTo>
                                  <a:pt x="-17313" y="44818"/>
                                </a:lnTo>
                                <a:lnTo>
                                  <a:pt x="-17312" y="44818"/>
                                </a:lnTo>
                                <a:lnTo>
                                  <a:pt x="-17311" y="44818"/>
                                </a:lnTo>
                                <a:lnTo>
                                  <a:pt x="-17309" y="44818"/>
                                </a:lnTo>
                                <a:lnTo>
                                  <a:pt x="-17308" y="44818"/>
                                </a:lnTo>
                                <a:lnTo>
                                  <a:pt x="-17307" y="44818"/>
                                </a:lnTo>
                                <a:lnTo>
                                  <a:pt x="-17306" y="44818"/>
                                </a:lnTo>
                                <a:lnTo>
                                  <a:pt x="-17304" y="44818"/>
                                </a:lnTo>
                                <a:lnTo>
                                  <a:pt x="-17303" y="44818"/>
                                </a:lnTo>
                                <a:lnTo>
                                  <a:pt x="-17301" y="44818"/>
                                </a:lnTo>
                                <a:lnTo>
                                  <a:pt x="-17300" y="44818"/>
                                </a:lnTo>
                                <a:lnTo>
                                  <a:pt x="-17299" y="44818"/>
                                </a:lnTo>
                                <a:lnTo>
                                  <a:pt x="-17298" y="44818"/>
                                </a:lnTo>
                                <a:lnTo>
                                  <a:pt x="-17296" y="44818"/>
                                </a:lnTo>
                                <a:lnTo>
                                  <a:pt x="-17295" y="44818"/>
                                </a:lnTo>
                                <a:lnTo>
                                  <a:pt x="-17294" y="44818"/>
                                </a:lnTo>
                                <a:lnTo>
                                  <a:pt x="-17293" y="44818"/>
                                </a:lnTo>
                                <a:lnTo>
                                  <a:pt x="-17291" y="44818"/>
                                </a:lnTo>
                                <a:lnTo>
                                  <a:pt x="-17290" y="44818"/>
                                </a:lnTo>
                                <a:lnTo>
                                  <a:pt x="-17288" y="44818"/>
                                </a:lnTo>
                                <a:lnTo>
                                  <a:pt x="-17287" y="44818"/>
                                </a:lnTo>
                                <a:lnTo>
                                  <a:pt x="-17286" y="44818"/>
                                </a:lnTo>
                                <a:lnTo>
                                  <a:pt x="-17285" y="44818"/>
                                </a:lnTo>
                                <a:lnTo>
                                  <a:pt x="-17283" y="44818"/>
                                </a:lnTo>
                                <a:lnTo>
                                  <a:pt x="-17282" y="44818"/>
                                </a:lnTo>
                                <a:lnTo>
                                  <a:pt x="-17281" y="44818"/>
                                </a:lnTo>
                                <a:lnTo>
                                  <a:pt x="-17280" y="44817"/>
                                </a:lnTo>
                                <a:lnTo>
                                  <a:pt x="-17278" y="44817"/>
                                </a:lnTo>
                                <a:lnTo>
                                  <a:pt x="-17277" y="44817"/>
                                </a:lnTo>
                                <a:lnTo>
                                  <a:pt x="-17276" y="44817"/>
                                </a:lnTo>
                                <a:lnTo>
                                  <a:pt x="-17274" y="44817"/>
                                </a:lnTo>
                                <a:lnTo>
                                  <a:pt x="-17273" y="44817"/>
                                </a:lnTo>
                                <a:lnTo>
                                  <a:pt x="-17272" y="44817"/>
                                </a:lnTo>
                                <a:lnTo>
                                  <a:pt x="-17270" y="44817"/>
                                </a:lnTo>
                                <a:lnTo>
                                  <a:pt x="-17269" y="44817"/>
                                </a:lnTo>
                                <a:lnTo>
                                  <a:pt x="-17268" y="44817"/>
                                </a:lnTo>
                                <a:lnTo>
                                  <a:pt x="-17267" y="44817"/>
                                </a:lnTo>
                                <a:lnTo>
                                  <a:pt x="-17265" y="44817"/>
                                </a:lnTo>
                                <a:lnTo>
                                  <a:pt x="-17264" y="44817"/>
                                </a:lnTo>
                                <a:lnTo>
                                  <a:pt x="-17263" y="44817"/>
                                </a:lnTo>
                                <a:lnTo>
                                  <a:pt x="-17262" y="44817"/>
                                </a:lnTo>
                                <a:lnTo>
                                  <a:pt x="-17260" y="44817"/>
                                </a:lnTo>
                                <a:lnTo>
                                  <a:pt x="-17259" y="44817"/>
                                </a:lnTo>
                                <a:lnTo>
                                  <a:pt x="-17257" y="44817"/>
                                </a:lnTo>
                                <a:lnTo>
                                  <a:pt x="-17256" y="44817"/>
                                </a:lnTo>
                                <a:lnTo>
                                  <a:pt x="-17255" y="44817"/>
                                </a:lnTo>
                                <a:lnTo>
                                  <a:pt x="-17254" y="44817"/>
                                </a:lnTo>
                                <a:lnTo>
                                  <a:pt x="-17252" y="44817"/>
                                </a:lnTo>
                                <a:lnTo>
                                  <a:pt x="-17251" y="44817"/>
                                </a:lnTo>
                                <a:lnTo>
                                  <a:pt x="-17250" y="44817"/>
                                </a:lnTo>
                                <a:lnTo>
                                  <a:pt x="-17249" y="44817"/>
                                </a:lnTo>
                                <a:lnTo>
                                  <a:pt x="-17247" y="44817"/>
                                </a:lnTo>
                                <a:moveTo>
                                  <a:pt x="-17247" y="44817"/>
                                </a:moveTo>
                                <a:lnTo>
                                  <a:pt x="-17246" y="44817"/>
                                </a:lnTo>
                                <a:lnTo>
                                  <a:pt x="-17245" y="44817"/>
                                </a:lnTo>
                                <a:lnTo>
                                  <a:pt x="-17244" y="44817"/>
                                </a:lnTo>
                                <a:lnTo>
                                  <a:pt x="-17242" y="44817"/>
                                </a:lnTo>
                                <a:lnTo>
                                  <a:pt x="-17241" y="44816"/>
                                </a:lnTo>
                                <a:lnTo>
                                  <a:pt x="-17239" y="44816"/>
                                </a:lnTo>
                                <a:lnTo>
                                  <a:pt x="-17238" y="44816"/>
                                </a:lnTo>
                                <a:lnTo>
                                  <a:pt x="-17237" y="44816"/>
                                </a:lnTo>
                                <a:lnTo>
                                  <a:pt x="-17236" y="44816"/>
                                </a:lnTo>
                                <a:lnTo>
                                  <a:pt x="-17234" y="44816"/>
                                </a:lnTo>
                                <a:lnTo>
                                  <a:pt x="-17233" y="44816"/>
                                </a:lnTo>
                                <a:lnTo>
                                  <a:pt x="-17232" y="44816"/>
                                </a:lnTo>
                                <a:lnTo>
                                  <a:pt x="-17231" y="44816"/>
                                </a:lnTo>
                                <a:lnTo>
                                  <a:pt x="-17229" y="44816"/>
                                </a:lnTo>
                                <a:lnTo>
                                  <a:pt x="-17228" y="44816"/>
                                </a:lnTo>
                                <a:lnTo>
                                  <a:pt x="-17226" y="44816"/>
                                </a:lnTo>
                                <a:lnTo>
                                  <a:pt x="-17225" y="44816"/>
                                </a:lnTo>
                                <a:lnTo>
                                  <a:pt x="-17224" y="44816"/>
                                </a:lnTo>
                                <a:lnTo>
                                  <a:pt x="-17223" y="44816"/>
                                </a:lnTo>
                                <a:lnTo>
                                  <a:pt x="-17221" y="44815"/>
                                </a:lnTo>
                                <a:lnTo>
                                  <a:pt x="-17220" y="44815"/>
                                </a:lnTo>
                                <a:lnTo>
                                  <a:pt x="-17219" y="44815"/>
                                </a:lnTo>
                                <a:lnTo>
                                  <a:pt x="-17218" y="44815"/>
                                </a:lnTo>
                                <a:lnTo>
                                  <a:pt x="-17216" y="44815"/>
                                </a:lnTo>
                                <a:lnTo>
                                  <a:pt x="-17215" y="44815"/>
                                </a:lnTo>
                                <a:lnTo>
                                  <a:pt x="-17214" y="44815"/>
                                </a:lnTo>
                                <a:lnTo>
                                  <a:pt x="-17212" y="44815"/>
                                </a:lnTo>
                                <a:lnTo>
                                  <a:pt x="-17211" y="44815"/>
                                </a:lnTo>
                                <a:lnTo>
                                  <a:pt x="-17210" y="44815"/>
                                </a:lnTo>
                                <a:lnTo>
                                  <a:pt x="-17208" y="44815"/>
                                </a:lnTo>
                                <a:lnTo>
                                  <a:pt x="-17207" y="44815"/>
                                </a:lnTo>
                                <a:lnTo>
                                  <a:pt x="-17206" y="44815"/>
                                </a:lnTo>
                                <a:lnTo>
                                  <a:pt x="-17205" y="44815"/>
                                </a:lnTo>
                                <a:lnTo>
                                  <a:pt x="-17203" y="44815"/>
                                </a:lnTo>
                                <a:lnTo>
                                  <a:pt x="-17202" y="44815"/>
                                </a:lnTo>
                                <a:lnTo>
                                  <a:pt x="-17201" y="44815"/>
                                </a:lnTo>
                                <a:lnTo>
                                  <a:pt x="-17200" y="44815"/>
                                </a:lnTo>
                                <a:lnTo>
                                  <a:pt x="-17199" y="44815"/>
                                </a:lnTo>
                                <a:lnTo>
                                  <a:pt x="-17197" y="44815"/>
                                </a:lnTo>
                                <a:lnTo>
                                  <a:pt x="-17195" y="44815"/>
                                </a:lnTo>
                                <a:lnTo>
                                  <a:pt x="-17194" y="44815"/>
                                </a:lnTo>
                                <a:lnTo>
                                  <a:pt x="-17193" y="44815"/>
                                </a:lnTo>
                                <a:lnTo>
                                  <a:pt x="-17192" y="44815"/>
                                </a:lnTo>
                                <a:lnTo>
                                  <a:pt x="-17190" y="44815"/>
                                </a:lnTo>
                                <a:lnTo>
                                  <a:pt x="-17189" y="44815"/>
                                </a:lnTo>
                                <a:lnTo>
                                  <a:pt x="-17188" y="44815"/>
                                </a:lnTo>
                                <a:lnTo>
                                  <a:pt x="-17187" y="44815"/>
                                </a:lnTo>
                                <a:lnTo>
                                  <a:pt x="-17185" y="44815"/>
                                </a:lnTo>
                                <a:lnTo>
                                  <a:pt x="-17184" y="44815"/>
                                </a:lnTo>
                                <a:lnTo>
                                  <a:pt x="-17183" y="44815"/>
                                </a:lnTo>
                                <a:lnTo>
                                  <a:pt x="-17181" y="44815"/>
                                </a:lnTo>
                                <a:lnTo>
                                  <a:pt x="-17180" y="44815"/>
                                </a:lnTo>
                                <a:lnTo>
                                  <a:pt x="-17179" y="44815"/>
                                </a:lnTo>
                                <a:lnTo>
                                  <a:pt x="-17177" y="44815"/>
                                </a:lnTo>
                                <a:lnTo>
                                  <a:pt x="-17176" y="44815"/>
                                </a:lnTo>
                                <a:lnTo>
                                  <a:pt x="-17175" y="44815"/>
                                </a:lnTo>
                                <a:lnTo>
                                  <a:pt x="-17174" y="44815"/>
                                </a:lnTo>
                                <a:lnTo>
                                  <a:pt x="-17172" y="44815"/>
                                </a:lnTo>
                                <a:lnTo>
                                  <a:pt x="-17171" y="44815"/>
                                </a:lnTo>
                                <a:lnTo>
                                  <a:pt x="-17170" y="44815"/>
                                </a:lnTo>
                                <a:lnTo>
                                  <a:pt x="-17169" y="44815"/>
                                </a:lnTo>
                                <a:lnTo>
                                  <a:pt x="-17168" y="44815"/>
                                </a:lnTo>
                                <a:lnTo>
                                  <a:pt x="-17166" y="44815"/>
                                </a:lnTo>
                                <a:lnTo>
                                  <a:pt x="-17164" y="44815"/>
                                </a:lnTo>
                                <a:lnTo>
                                  <a:pt x="-17163" y="44815"/>
                                </a:lnTo>
                                <a:lnTo>
                                  <a:pt x="-17162" y="44815"/>
                                </a:lnTo>
                                <a:lnTo>
                                  <a:pt x="-17161" y="44815"/>
                                </a:lnTo>
                                <a:lnTo>
                                  <a:pt x="-17159" y="44815"/>
                                </a:lnTo>
                                <a:lnTo>
                                  <a:pt x="-17158" y="44815"/>
                                </a:lnTo>
                                <a:lnTo>
                                  <a:pt x="-17157" y="44815"/>
                                </a:lnTo>
                                <a:lnTo>
                                  <a:pt x="-17156" y="44815"/>
                                </a:lnTo>
                                <a:lnTo>
                                  <a:pt x="-17155" y="44815"/>
                                </a:lnTo>
                                <a:lnTo>
                                  <a:pt x="-17153" y="44814"/>
                                </a:lnTo>
                                <a:lnTo>
                                  <a:pt x="-17152" y="44814"/>
                                </a:lnTo>
                                <a:lnTo>
                                  <a:pt x="-17151" y="44814"/>
                                </a:lnTo>
                                <a:lnTo>
                                  <a:pt x="-17149" y="44814"/>
                                </a:lnTo>
                                <a:lnTo>
                                  <a:pt x="-17148" y="44814"/>
                                </a:lnTo>
                                <a:lnTo>
                                  <a:pt x="-17146" y="44814"/>
                                </a:lnTo>
                                <a:lnTo>
                                  <a:pt x="-17145" y="44814"/>
                                </a:lnTo>
                                <a:lnTo>
                                  <a:pt x="-17144" y="44814"/>
                                </a:lnTo>
                                <a:lnTo>
                                  <a:pt x="-17143" y="44814"/>
                                </a:lnTo>
                                <a:lnTo>
                                  <a:pt x="-17142" y="44814"/>
                                </a:lnTo>
                                <a:lnTo>
                                  <a:pt x="-17140" y="44814"/>
                                </a:lnTo>
                                <a:lnTo>
                                  <a:pt x="-17139" y="44814"/>
                                </a:lnTo>
                                <a:lnTo>
                                  <a:pt x="-17138" y="44814"/>
                                </a:lnTo>
                                <a:lnTo>
                                  <a:pt x="-17137" y="44814"/>
                                </a:lnTo>
                                <a:lnTo>
                                  <a:pt x="-17135" y="44814"/>
                                </a:lnTo>
                                <a:lnTo>
                                  <a:pt x="-17133" y="44814"/>
                                </a:lnTo>
                                <a:lnTo>
                                  <a:pt x="-17132" y="44814"/>
                                </a:lnTo>
                                <a:lnTo>
                                  <a:pt x="-17131" y="44814"/>
                                </a:lnTo>
                                <a:lnTo>
                                  <a:pt x="-17130" y="44814"/>
                                </a:lnTo>
                                <a:lnTo>
                                  <a:pt x="-17128" y="44814"/>
                                </a:lnTo>
                                <a:lnTo>
                                  <a:pt x="-17127" y="44814"/>
                                </a:lnTo>
                                <a:lnTo>
                                  <a:pt x="-17126" y="44814"/>
                                </a:lnTo>
                                <a:lnTo>
                                  <a:pt x="-17125" y="44814"/>
                                </a:lnTo>
                                <a:lnTo>
                                  <a:pt x="-17124" y="44814"/>
                                </a:lnTo>
                                <a:lnTo>
                                  <a:pt x="-17122" y="44814"/>
                                </a:lnTo>
                                <a:lnTo>
                                  <a:pt x="-17120" y="44814"/>
                                </a:lnTo>
                                <a:lnTo>
                                  <a:pt x="-17119" y="44814"/>
                                </a:lnTo>
                                <a:lnTo>
                                  <a:pt x="-17118" y="44813"/>
                                </a:lnTo>
                                <a:lnTo>
                                  <a:pt x="-17117" y="44813"/>
                                </a:lnTo>
                                <a:lnTo>
                                  <a:pt x="-17115" y="44813"/>
                                </a:lnTo>
                                <a:lnTo>
                                  <a:pt x="-17114" y="44813"/>
                                </a:lnTo>
                                <a:lnTo>
                                  <a:pt x="-17113" y="44813"/>
                                </a:lnTo>
                                <a:lnTo>
                                  <a:pt x="-17112" y="44813"/>
                                </a:lnTo>
                                <a:lnTo>
                                  <a:pt x="-17111" y="44813"/>
                                </a:lnTo>
                                <a:lnTo>
                                  <a:pt x="-17109" y="44813"/>
                                </a:lnTo>
                                <a:lnTo>
                                  <a:pt x="-17107" y="44813"/>
                                </a:lnTo>
                                <a:lnTo>
                                  <a:pt x="-17106" y="44813"/>
                                </a:lnTo>
                                <a:lnTo>
                                  <a:pt x="-17105" y="44813"/>
                                </a:lnTo>
                                <a:lnTo>
                                  <a:pt x="-17104" y="44813"/>
                                </a:lnTo>
                                <a:lnTo>
                                  <a:pt x="-17102" y="44813"/>
                                </a:lnTo>
                                <a:lnTo>
                                  <a:pt x="-17101" y="44813"/>
                                </a:lnTo>
                                <a:lnTo>
                                  <a:pt x="-17100" y="44813"/>
                                </a:lnTo>
                                <a:lnTo>
                                  <a:pt x="-17099" y="44813"/>
                                </a:lnTo>
                                <a:lnTo>
                                  <a:pt x="-17098" y="44813"/>
                                </a:lnTo>
                                <a:lnTo>
                                  <a:pt x="-17096" y="44813"/>
                                </a:lnTo>
                                <a:lnTo>
                                  <a:pt x="-17094" y="44812"/>
                                </a:lnTo>
                                <a:lnTo>
                                  <a:pt x="-17093" y="44812"/>
                                </a:lnTo>
                                <a:lnTo>
                                  <a:pt x="-17092" y="44812"/>
                                </a:lnTo>
                                <a:lnTo>
                                  <a:pt x="-17091" y="44812"/>
                                </a:lnTo>
                                <a:lnTo>
                                  <a:pt x="-17089" y="44812"/>
                                </a:lnTo>
                                <a:lnTo>
                                  <a:pt x="-17088" y="44812"/>
                                </a:lnTo>
                                <a:lnTo>
                                  <a:pt x="-17087" y="44812"/>
                                </a:lnTo>
                                <a:lnTo>
                                  <a:pt x="-17086" y="44812"/>
                                </a:lnTo>
                                <a:lnTo>
                                  <a:pt x="-17084" y="44812"/>
                                </a:lnTo>
                                <a:lnTo>
                                  <a:pt x="-17083" y="44812"/>
                                </a:lnTo>
                                <a:lnTo>
                                  <a:pt x="-17082" y="44812"/>
                                </a:lnTo>
                                <a:lnTo>
                                  <a:pt x="-17080" y="44812"/>
                                </a:lnTo>
                                <a:lnTo>
                                  <a:pt x="-17079" y="44812"/>
                                </a:lnTo>
                                <a:lnTo>
                                  <a:pt x="-17078" y="44812"/>
                                </a:lnTo>
                                <a:lnTo>
                                  <a:pt x="-17076" y="44812"/>
                                </a:lnTo>
                                <a:lnTo>
                                  <a:pt x="-17075" y="44812"/>
                                </a:lnTo>
                                <a:lnTo>
                                  <a:pt x="-17074" y="44812"/>
                                </a:lnTo>
                                <a:lnTo>
                                  <a:pt x="-17073" y="44812"/>
                                </a:lnTo>
                                <a:lnTo>
                                  <a:pt x="-17071" y="44812"/>
                                </a:lnTo>
                                <a:lnTo>
                                  <a:pt x="-17070" y="44812"/>
                                </a:lnTo>
                                <a:lnTo>
                                  <a:pt x="-17069" y="44812"/>
                                </a:lnTo>
                                <a:lnTo>
                                  <a:pt x="-17068" y="44812"/>
                                </a:lnTo>
                                <a:lnTo>
                                  <a:pt x="-17067" y="44812"/>
                                </a:lnTo>
                                <a:lnTo>
                                  <a:pt x="-17065" y="44812"/>
                                </a:lnTo>
                                <a:lnTo>
                                  <a:pt x="-17063" y="44812"/>
                                </a:lnTo>
                                <a:lnTo>
                                  <a:pt x="-17062" y="44812"/>
                                </a:lnTo>
                                <a:lnTo>
                                  <a:pt x="-17061" y="44812"/>
                                </a:lnTo>
                                <a:lnTo>
                                  <a:pt x="-17060" y="44812"/>
                                </a:lnTo>
                                <a:lnTo>
                                  <a:pt x="-17058" y="44812"/>
                                </a:lnTo>
                                <a:lnTo>
                                  <a:pt x="-17057" y="44812"/>
                                </a:lnTo>
                                <a:lnTo>
                                  <a:pt x="-17056" y="44812"/>
                                </a:lnTo>
                                <a:lnTo>
                                  <a:pt x="-17055" y="44812"/>
                                </a:lnTo>
                                <a:lnTo>
                                  <a:pt x="-17054" y="44812"/>
                                </a:lnTo>
                                <a:lnTo>
                                  <a:pt x="-17052" y="44812"/>
                                </a:lnTo>
                                <a:lnTo>
                                  <a:pt x="-17051" y="44812"/>
                                </a:lnTo>
                                <a:lnTo>
                                  <a:pt x="-17050" y="44812"/>
                                </a:lnTo>
                                <a:lnTo>
                                  <a:pt x="-17048" y="44812"/>
                                </a:lnTo>
                                <a:lnTo>
                                  <a:pt x="-17047" y="44812"/>
                                </a:lnTo>
                                <a:lnTo>
                                  <a:pt x="-17045" y="44811"/>
                                </a:lnTo>
                                <a:lnTo>
                                  <a:pt x="-17044" y="44811"/>
                                </a:lnTo>
                                <a:lnTo>
                                  <a:pt x="-17043" y="44811"/>
                                </a:lnTo>
                                <a:lnTo>
                                  <a:pt x="-17042" y="44811"/>
                                </a:lnTo>
                                <a:lnTo>
                                  <a:pt x="-17041" y="44811"/>
                                </a:lnTo>
                                <a:lnTo>
                                  <a:pt x="-17039" y="44811"/>
                                </a:lnTo>
                                <a:lnTo>
                                  <a:pt x="-17038" y="44811"/>
                                </a:lnTo>
                                <a:lnTo>
                                  <a:pt x="-17037" y="44811"/>
                                </a:lnTo>
                                <a:lnTo>
                                  <a:pt x="-17036" y="44811"/>
                                </a:lnTo>
                                <a:lnTo>
                                  <a:pt x="-17034" y="44811"/>
                                </a:lnTo>
                                <a:lnTo>
                                  <a:pt x="-17032" y="44811"/>
                                </a:lnTo>
                                <a:lnTo>
                                  <a:pt x="-17031" y="44811"/>
                                </a:lnTo>
                                <a:lnTo>
                                  <a:pt x="-17030" y="44811"/>
                                </a:lnTo>
                                <a:lnTo>
                                  <a:pt x="-17029" y="44811"/>
                                </a:lnTo>
                                <a:lnTo>
                                  <a:pt x="-17028" y="44811"/>
                                </a:lnTo>
                                <a:lnTo>
                                  <a:pt x="-17026" y="44811"/>
                                </a:lnTo>
                                <a:lnTo>
                                  <a:pt x="-17025" y="44811"/>
                                </a:lnTo>
                                <a:lnTo>
                                  <a:pt x="-17024" y="44811"/>
                                </a:lnTo>
                                <a:lnTo>
                                  <a:pt x="-17023" y="44811"/>
                                </a:lnTo>
                                <a:lnTo>
                                  <a:pt x="-17021" y="44811"/>
                                </a:lnTo>
                                <a:lnTo>
                                  <a:pt x="-17020" y="44811"/>
                                </a:lnTo>
                                <a:lnTo>
                                  <a:pt x="-17018" y="44811"/>
                                </a:lnTo>
                                <a:lnTo>
                                  <a:pt x="-17017" y="44810"/>
                                </a:lnTo>
                                <a:lnTo>
                                  <a:pt x="-17016" y="44810"/>
                                </a:lnTo>
                                <a:lnTo>
                                  <a:pt x="-17014" y="44810"/>
                                </a:lnTo>
                                <a:lnTo>
                                  <a:pt x="-17013" y="44810"/>
                                </a:lnTo>
                                <a:lnTo>
                                  <a:pt x="-17012" y="44810"/>
                                </a:lnTo>
                                <a:lnTo>
                                  <a:pt x="-17011" y="44810"/>
                                </a:lnTo>
                                <a:lnTo>
                                  <a:pt x="-17010" y="44810"/>
                                </a:lnTo>
                                <a:lnTo>
                                  <a:pt x="-17008" y="44810"/>
                                </a:lnTo>
                                <a:lnTo>
                                  <a:pt x="-17007" y="44810"/>
                                </a:lnTo>
                                <a:lnTo>
                                  <a:pt x="-17005" y="44810"/>
                                </a:lnTo>
                                <a:lnTo>
                                  <a:pt x="-17004" y="44810"/>
                                </a:lnTo>
                                <a:lnTo>
                                  <a:pt x="-17003" y="44810"/>
                                </a:lnTo>
                                <a:lnTo>
                                  <a:pt x="-17001" y="44810"/>
                                </a:lnTo>
                                <a:lnTo>
                                  <a:pt x="-17000" y="44810"/>
                                </a:lnTo>
                                <a:lnTo>
                                  <a:pt x="-16999" y="44810"/>
                                </a:lnTo>
                                <a:lnTo>
                                  <a:pt x="-16998" y="44810"/>
                                </a:lnTo>
                                <a:lnTo>
                                  <a:pt x="-16997" y="44810"/>
                                </a:lnTo>
                                <a:lnTo>
                                  <a:pt x="-16995" y="44810"/>
                                </a:lnTo>
                                <a:lnTo>
                                  <a:pt x="-16994" y="44810"/>
                                </a:lnTo>
                                <a:lnTo>
                                  <a:pt x="-16993" y="44810"/>
                                </a:lnTo>
                                <a:lnTo>
                                  <a:pt x="-16991" y="44810"/>
                                </a:lnTo>
                                <a:lnTo>
                                  <a:pt x="-16990" y="44810"/>
                                </a:lnTo>
                                <a:lnTo>
                                  <a:pt x="-16988" y="44810"/>
                                </a:lnTo>
                                <a:lnTo>
                                  <a:pt x="-16987" y="44810"/>
                                </a:lnTo>
                                <a:lnTo>
                                  <a:pt x="-16986" y="44810"/>
                                </a:lnTo>
                                <a:lnTo>
                                  <a:pt x="-16985" y="44810"/>
                                </a:lnTo>
                                <a:lnTo>
                                  <a:pt x="-16983" y="44810"/>
                                </a:lnTo>
                                <a:lnTo>
                                  <a:pt x="-16982" y="44810"/>
                                </a:lnTo>
                                <a:lnTo>
                                  <a:pt x="-16981" y="44810"/>
                                </a:lnTo>
                                <a:lnTo>
                                  <a:pt x="-16980" y="44810"/>
                                </a:lnTo>
                                <a:lnTo>
                                  <a:pt x="-16978" y="44810"/>
                                </a:lnTo>
                                <a:lnTo>
                                  <a:pt x="-16977" y="44810"/>
                                </a:lnTo>
                                <a:lnTo>
                                  <a:pt x="-16975" y="44810"/>
                                </a:lnTo>
                                <a:lnTo>
                                  <a:pt x="-16974" y="44810"/>
                                </a:lnTo>
                                <a:lnTo>
                                  <a:pt x="-16973" y="44810"/>
                                </a:lnTo>
                                <a:lnTo>
                                  <a:pt x="-16972" y="44810"/>
                                </a:lnTo>
                                <a:lnTo>
                                  <a:pt x="-16970" y="44810"/>
                                </a:lnTo>
                                <a:lnTo>
                                  <a:pt x="-16969" y="44810"/>
                                </a:lnTo>
                                <a:lnTo>
                                  <a:pt x="-16968" y="44809"/>
                                </a:lnTo>
                                <a:lnTo>
                                  <a:pt x="-16967" y="44809"/>
                                </a:lnTo>
                                <a:lnTo>
                                  <a:pt x="-16966" y="44809"/>
                                </a:lnTo>
                                <a:lnTo>
                                  <a:pt x="-16964" y="44809"/>
                                </a:lnTo>
                                <a:lnTo>
                                  <a:pt x="-16962" y="44809"/>
                                </a:lnTo>
                                <a:lnTo>
                                  <a:pt x="-16961" y="44809"/>
                                </a:lnTo>
                                <a:lnTo>
                                  <a:pt x="-16960" y="44809"/>
                                </a:lnTo>
                                <a:lnTo>
                                  <a:pt x="-16959" y="44809"/>
                                </a:lnTo>
                                <a:lnTo>
                                  <a:pt x="-16957" y="44809"/>
                                </a:lnTo>
                                <a:lnTo>
                                  <a:pt x="-16956" y="44809"/>
                                </a:lnTo>
                                <a:lnTo>
                                  <a:pt x="-16955" y="44809"/>
                                </a:lnTo>
                                <a:lnTo>
                                  <a:pt x="-16954" y="44809"/>
                                </a:lnTo>
                                <a:lnTo>
                                  <a:pt x="-16953" y="44809"/>
                                </a:lnTo>
                                <a:lnTo>
                                  <a:pt x="-16951" y="44809"/>
                                </a:lnTo>
                                <a:lnTo>
                                  <a:pt x="-16950" y="44809"/>
                                </a:lnTo>
                                <a:lnTo>
                                  <a:pt x="-16948" y="44809"/>
                                </a:lnTo>
                                <a:lnTo>
                                  <a:pt x="-16947" y="44809"/>
                                </a:lnTo>
                                <a:lnTo>
                                  <a:pt x="-16946" y="44809"/>
                                </a:lnTo>
                                <a:lnTo>
                                  <a:pt x="-16944" y="44809"/>
                                </a:lnTo>
                                <a:lnTo>
                                  <a:pt x="-16943" y="44809"/>
                                </a:lnTo>
                                <a:lnTo>
                                  <a:pt x="-16942" y="44809"/>
                                </a:lnTo>
                                <a:lnTo>
                                  <a:pt x="-16941" y="44809"/>
                                </a:lnTo>
                                <a:lnTo>
                                  <a:pt x="-16940" y="44809"/>
                                </a:lnTo>
                                <a:lnTo>
                                  <a:pt x="-16938" y="44809"/>
                                </a:lnTo>
                                <a:lnTo>
                                  <a:pt x="-16937" y="44809"/>
                                </a:lnTo>
                                <a:lnTo>
                                  <a:pt x="-16936" y="44809"/>
                                </a:lnTo>
                                <a:lnTo>
                                  <a:pt x="-16935" y="44809"/>
                                </a:lnTo>
                                <a:lnTo>
                                  <a:pt x="-16933" y="44809"/>
                                </a:lnTo>
                                <a:lnTo>
                                  <a:pt x="-16931" y="44809"/>
                                </a:lnTo>
                                <a:lnTo>
                                  <a:pt x="-16930" y="44809"/>
                                </a:lnTo>
                                <a:lnTo>
                                  <a:pt x="-16929" y="44809"/>
                                </a:lnTo>
                                <a:lnTo>
                                  <a:pt x="-16928" y="44809"/>
                                </a:lnTo>
                                <a:lnTo>
                                  <a:pt x="-16927" y="44809"/>
                                </a:lnTo>
                                <a:lnTo>
                                  <a:pt x="-16925" y="44809"/>
                                </a:lnTo>
                                <a:lnTo>
                                  <a:pt x="-16924" y="44809"/>
                                </a:lnTo>
                                <a:lnTo>
                                  <a:pt x="-16923" y="44809"/>
                                </a:lnTo>
                                <a:lnTo>
                                  <a:pt x="-16922" y="44809"/>
                                </a:lnTo>
                                <a:lnTo>
                                  <a:pt x="-16920" y="44809"/>
                                </a:lnTo>
                                <a:lnTo>
                                  <a:pt x="-16919" y="44809"/>
                                </a:lnTo>
                                <a:lnTo>
                                  <a:pt x="-16918" y="44809"/>
                                </a:lnTo>
                                <a:lnTo>
                                  <a:pt x="-16916" y="44809"/>
                                </a:lnTo>
                                <a:lnTo>
                                  <a:pt x="-16915" y="44809"/>
                                </a:lnTo>
                                <a:lnTo>
                                  <a:pt x="-16913" y="44809"/>
                                </a:lnTo>
                                <a:lnTo>
                                  <a:pt x="-16912" y="44808"/>
                                </a:lnTo>
                                <a:lnTo>
                                  <a:pt x="-16911" y="44808"/>
                                </a:lnTo>
                                <a:lnTo>
                                  <a:pt x="-16910" y="44808"/>
                                </a:lnTo>
                                <a:lnTo>
                                  <a:pt x="-16909" y="44808"/>
                                </a:lnTo>
                                <a:lnTo>
                                  <a:pt x="-16907" y="44808"/>
                                </a:lnTo>
                                <a:lnTo>
                                  <a:pt x="-16906" y="44808"/>
                                </a:lnTo>
                                <a:lnTo>
                                  <a:pt x="-16905" y="44808"/>
                                </a:lnTo>
                                <a:lnTo>
                                  <a:pt x="-16904" y="44808"/>
                                </a:lnTo>
                                <a:lnTo>
                                  <a:pt x="-16902" y="44808"/>
                                </a:lnTo>
                                <a:lnTo>
                                  <a:pt x="-16900" y="44808"/>
                                </a:lnTo>
                                <a:lnTo>
                                  <a:pt x="-16899" y="44808"/>
                                </a:lnTo>
                                <a:lnTo>
                                  <a:pt x="-16898" y="44808"/>
                                </a:lnTo>
                                <a:lnTo>
                                  <a:pt x="-16897" y="44808"/>
                                </a:lnTo>
                                <a:lnTo>
                                  <a:pt x="-16896" y="44808"/>
                                </a:lnTo>
                                <a:lnTo>
                                  <a:pt x="-16894" y="44808"/>
                                </a:lnTo>
                                <a:lnTo>
                                  <a:pt x="-16893" y="44808"/>
                                </a:lnTo>
                                <a:lnTo>
                                  <a:pt x="-16892" y="44808"/>
                                </a:lnTo>
                                <a:lnTo>
                                  <a:pt x="-16891" y="44807"/>
                                </a:lnTo>
                                <a:lnTo>
                                  <a:pt x="-16889" y="44807"/>
                                </a:lnTo>
                                <a:lnTo>
                                  <a:pt x="-16887" y="44807"/>
                                </a:lnTo>
                                <a:lnTo>
                                  <a:pt x="-16886" y="44807"/>
                                </a:lnTo>
                                <a:lnTo>
                                  <a:pt x="-16885" y="44807"/>
                                </a:lnTo>
                                <a:lnTo>
                                  <a:pt x="-16884" y="44807"/>
                                </a:lnTo>
                                <a:lnTo>
                                  <a:pt x="-16883" y="44807"/>
                                </a:lnTo>
                                <a:lnTo>
                                  <a:pt x="-16881" y="44807"/>
                                </a:lnTo>
                                <a:lnTo>
                                  <a:pt x="-16880" y="44807"/>
                                </a:lnTo>
                                <a:lnTo>
                                  <a:pt x="-16879" y="44807"/>
                                </a:lnTo>
                                <a:lnTo>
                                  <a:pt x="-16878" y="44807"/>
                                </a:lnTo>
                                <a:lnTo>
                                  <a:pt x="-16876" y="44807"/>
                                </a:lnTo>
                                <a:lnTo>
                                  <a:pt x="-16874" y="44807"/>
                                </a:lnTo>
                                <a:lnTo>
                                  <a:pt x="-16873" y="44807"/>
                                </a:lnTo>
                                <a:lnTo>
                                  <a:pt x="-16872" y="44807"/>
                                </a:lnTo>
                                <a:lnTo>
                                  <a:pt x="-16871" y="44807"/>
                                </a:lnTo>
                                <a:lnTo>
                                  <a:pt x="-16869" y="44807"/>
                                </a:lnTo>
                                <a:lnTo>
                                  <a:pt x="-16868" y="44807"/>
                                </a:lnTo>
                                <a:lnTo>
                                  <a:pt x="-16867" y="44807"/>
                                </a:lnTo>
                                <a:lnTo>
                                  <a:pt x="-16866" y="44807"/>
                                </a:lnTo>
                                <a:lnTo>
                                  <a:pt x="-16865" y="44807"/>
                                </a:lnTo>
                                <a:lnTo>
                                  <a:pt x="-16863" y="44807"/>
                                </a:lnTo>
                                <a:lnTo>
                                  <a:pt x="-16861" y="44807"/>
                                </a:lnTo>
                                <a:lnTo>
                                  <a:pt x="-16860" y="44807"/>
                                </a:lnTo>
                                <a:lnTo>
                                  <a:pt x="-16859" y="44807"/>
                                </a:lnTo>
                                <a:lnTo>
                                  <a:pt x="-16858" y="44807"/>
                                </a:lnTo>
                                <a:lnTo>
                                  <a:pt x="-16856" y="44807"/>
                                </a:lnTo>
                                <a:lnTo>
                                  <a:pt x="-16855" y="44807"/>
                                </a:lnTo>
                                <a:lnTo>
                                  <a:pt x="-16854" y="44807"/>
                                </a:lnTo>
                                <a:lnTo>
                                  <a:pt x="-16853" y="44807"/>
                                </a:lnTo>
                                <a:lnTo>
                                  <a:pt x="-16852" y="44807"/>
                                </a:lnTo>
                                <a:lnTo>
                                  <a:pt x="-16850" y="44807"/>
                                </a:lnTo>
                                <a:lnTo>
                                  <a:pt x="-16849" y="44807"/>
                                </a:lnTo>
                                <a:lnTo>
                                  <a:pt x="-16847" y="44807"/>
                                </a:lnTo>
                                <a:lnTo>
                                  <a:pt x="-16846" y="44807"/>
                                </a:lnTo>
                                <a:lnTo>
                                  <a:pt x="-16845" y="44807"/>
                                </a:lnTo>
                                <a:lnTo>
                                  <a:pt x="-16843" y="44807"/>
                                </a:lnTo>
                                <a:lnTo>
                                  <a:pt x="-16842" y="44807"/>
                                </a:lnTo>
                                <a:lnTo>
                                  <a:pt x="-16841" y="44807"/>
                                </a:lnTo>
                                <a:lnTo>
                                  <a:pt x="-16840" y="44807"/>
                                </a:lnTo>
                                <a:lnTo>
                                  <a:pt x="-16839" y="44807"/>
                                </a:lnTo>
                                <a:lnTo>
                                  <a:pt x="-16837" y="44807"/>
                                </a:lnTo>
                                <a:lnTo>
                                  <a:pt x="-16836" y="44807"/>
                                </a:lnTo>
                                <a:lnTo>
                                  <a:pt x="-16835" y="44806"/>
                                </a:lnTo>
                                <a:lnTo>
                                  <a:pt x="-16834" y="44806"/>
                                </a:lnTo>
                                <a:lnTo>
                                  <a:pt x="-16832" y="44806"/>
                                </a:lnTo>
                                <a:lnTo>
                                  <a:pt x="-16830" y="44806"/>
                                </a:lnTo>
                                <a:lnTo>
                                  <a:pt x="-16829" y="44806"/>
                                </a:lnTo>
                                <a:lnTo>
                                  <a:pt x="-16828" y="44806"/>
                                </a:lnTo>
                                <a:lnTo>
                                  <a:pt x="-16827" y="44806"/>
                                </a:lnTo>
                                <a:lnTo>
                                  <a:pt x="-16825" y="44806"/>
                                </a:lnTo>
                                <a:lnTo>
                                  <a:pt x="-16824" y="44806"/>
                                </a:lnTo>
                                <a:lnTo>
                                  <a:pt x="-16823" y="44806"/>
                                </a:lnTo>
                                <a:lnTo>
                                  <a:pt x="-16822" y="44806"/>
                                </a:lnTo>
                                <a:lnTo>
                                  <a:pt x="-16821" y="44806"/>
                                </a:lnTo>
                                <a:lnTo>
                                  <a:pt x="-16819" y="44806"/>
                                </a:lnTo>
                                <a:lnTo>
                                  <a:pt x="-16818" y="44806"/>
                                </a:lnTo>
                                <a:lnTo>
                                  <a:pt x="-16817" y="44806"/>
                                </a:lnTo>
                                <a:lnTo>
                                  <a:pt x="-16815" y="44806"/>
                                </a:lnTo>
                                <a:lnTo>
                                  <a:pt x="-16814" y="44806"/>
                                </a:lnTo>
                                <a:lnTo>
                                  <a:pt x="-16812" y="44805"/>
                                </a:lnTo>
                                <a:lnTo>
                                  <a:pt x="-16811" y="44805"/>
                                </a:lnTo>
                                <a:lnTo>
                                  <a:pt x="-16810" y="44805"/>
                                </a:lnTo>
                                <a:lnTo>
                                  <a:pt x="-16809" y="44805"/>
                                </a:lnTo>
                                <a:lnTo>
                                  <a:pt x="-16808" y="44805"/>
                                </a:lnTo>
                                <a:lnTo>
                                  <a:pt x="-16806" y="44805"/>
                                </a:lnTo>
                                <a:lnTo>
                                  <a:pt x="-16805" y="44805"/>
                                </a:lnTo>
                                <a:lnTo>
                                  <a:pt x="-16804" y="44805"/>
                                </a:lnTo>
                                <a:lnTo>
                                  <a:pt x="-16803" y="44805"/>
                                </a:lnTo>
                                <a:lnTo>
                                  <a:pt x="-16801" y="44805"/>
                                </a:lnTo>
                                <a:lnTo>
                                  <a:pt x="-16799" y="44805"/>
                                </a:lnTo>
                                <a:lnTo>
                                  <a:pt x="-16798" y="44805"/>
                                </a:lnTo>
                                <a:lnTo>
                                  <a:pt x="-16797" y="44805"/>
                                </a:lnTo>
                                <a:lnTo>
                                  <a:pt x="-16796" y="44805"/>
                                </a:lnTo>
                                <a:lnTo>
                                  <a:pt x="-16795" y="44805"/>
                                </a:lnTo>
                                <a:lnTo>
                                  <a:pt x="-16793" y="44805"/>
                                </a:lnTo>
                                <a:lnTo>
                                  <a:pt x="-16792" y="44805"/>
                                </a:lnTo>
                                <a:lnTo>
                                  <a:pt x="-16791" y="44805"/>
                                </a:lnTo>
                                <a:lnTo>
                                  <a:pt x="-16790" y="44805"/>
                                </a:lnTo>
                                <a:lnTo>
                                  <a:pt x="-16788" y="44805"/>
                                </a:lnTo>
                                <a:lnTo>
                                  <a:pt x="-16787" y="44805"/>
                                </a:lnTo>
                                <a:lnTo>
                                  <a:pt x="-16785" y="44805"/>
                                </a:lnTo>
                                <a:lnTo>
                                  <a:pt x="-16784" y="44805"/>
                                </a:lnTo>
                                <a:lnTo>
                                  <a:pt x="-16783" y="44805"/>
                                </a:lnTo>
                                <a:lnTo>
                                  <a:pt x="-16782" y="44805"/>
                                </a:lnTo>
                                <a:lnTo>
                                  <a:pt x="-16780" y="44805"/>
                                </a:lnTo>
                                <a:lnTo>
                                  <a:pt x="-16779" y="44805"/>
                                </a:lnTo>
                                <a:lnTo>
                                  <a:pt x="-16778" y="44805"/>
                                </a:lnTo>
                                <a:lnTo>
                                  <a:pt x="-16777" y="44805"/>
                                </a:lnTo>
                                <a:lnTo>
                                  <a:pt x="-16775" y="44805"/>
                                </a:lnTo>
                                <a:lnTo>
                                  <a:pt x="-16774" y="44805"/>
                                </a:lnTo>
                                <a:lnTo>
                                  <a:pt x="-16772" y="44805"/>
                                </a:lnTo>
                                <a:lnTo>
                                  <a:pt x="-16771" y="44805"/>
                                </a:lnTo>
                                <a:lnTo>
                                  <a:pt x="-16770" y="44805"/>
                                </a:lnTo>
                                <a:lnTo>
                                  <a:pt x="-16769" y="44805"/>
                                </a:lnTo>
                                <a:lnTo>
                                  <a:pt x="-16767" y="44805"/>
                                </a:lnTo>
                                <a:lnTo>
                                  <a:pt x="-16766" y="44805"/>
                                </a:lnTo>
                                <a:lnTo>
                                  <a:pt x="-16765" y="44805"/>
                                </a:lnTo>
                                <a:lnTo>
                                  <a:pt x="-16764" y="44805"/>
                                </a:lnTo>
                                <a:lnTo>
                                  <a:pt x="-16762" y="44805"/>
                                </a:lnTo>
                                <a:lnTo>
                                  <a:pt x="-16761" y="44805"/>
                                </a:lnTo>
                                <a:lnTo>
                                  <a:pt x="-16760" y="44805"/>
                                </a:lnTo>
                                <a:lnTo>
                                  <a:pt x="-16758" y="44805"/>
                                </a:lnTo>
                                <a:lnTo>
                                  <a:pt x="-16757" y="44804"/>
                                </a:lnTo>
                                <a:lnTo>
                                  <a:pt x="-16755" y="44804"/>
                                </a:lnTo>
                                <a:lnTo>
                                  <a:pt x="-16754" y="44804"/>
                                </a:lnTo>
                                <a:lnTo>
                                  <a:pt x="-16753" y="44804"/>
                                </a:lnTo>
                                <a:lnTo>
                                  <a:pt x="-16752" y="44804"/>
                                </a:lnTo>
                                <a:lnTo>
                                  <a:pt x="-16751" y="44804"/>
                                </a:lnTo>
                                <a:lnTo>
                                  <a:pt x="-16750" y="44804"/>
                                </a:lnTo>
                                <a:lnTo>
                                  <a:pt x="-16749" y="44804"/>
                                </a:lnTo>
                                <a:lnTo>
                                  <a:pt x="-16747" y="44804"/>
                                </a:lnTo>
                                <a:lnTo>
                                  <a:pt x="-16746" y="44804"/>
                                </a:lnTo>
                                <a:lnTo>
                                  <a:pt x="-16745" y="44804"/>
                                </a:lnTo>
                                <a:lnTo>
                                  <a:pt x="-16744" y="44804"/>
                                </a:lnTo>
                                <a:lnTo>
                                  <a:pt x="-16743" y="44804"/>
                                </a:lnTo>
                                <a:lnTo>
                                  <a:pt x="-16742" y="44804"/>
                                </a:lnTo>
                                <a:lnTo>
                                  <a:pt x="-16741" y="44804"/>
                                </a:lnTo>
                                <a:lnTo>
                                  <a:pt x="-16740" y="44804"/>
                                </a:lnTo>
                                <a:lnTo>
                                  <a:pt x="-16739" y="44804"/>
                                </a:lnTo>
                                <a:lnTo>
                                  <a:pt x="-16738" y="44804"/>
                                </a:lnTo>
                                <a:lnTo>
                                  <a:pt x="-16736" y="44804"/>
                                </a:lnTo>
                                <a:lnTo>
                                  <a:pt x="-16735" y="44804"/>
                                </a:lnTo>
                                <a:lnTo>
                                  <a:pt x="-16734" y="44804"/>
                                </a:lnTo>
                                <a:lnTo>
                                  <a:pt x="-16733" y="44804"/>
                                </a:lnTo>
                                <a:lnTo>
                                  <a:pt x="-16727" y="44804"/>
                                </a:lnTo>
                                <a:moveTo>
                                  <a:pt x="-19057" y="46042"/>
                                </a:moveTo>
                                <a:lnTo>
                                  <a:pt x="-19033" y="46043"/>
                                </a:lnTo>
                                <a:moveTo>
                                  <a:pt x="-18989" y="46042"/>
                                </a:moveTo>
                                <a:lnTo>
                                  <a:pt x="-18965" y="46040"/>
                                </a:lnTo>
                              </a:path>
                            </a:pathLst>
                          </a:custGeom>
                          <a:noFill/>
                          <a:ln w="10197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042" y="1604"/>
                            <a:ext cx="25" cy="17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110" y="1613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10167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1367"/>
                            <a:ext cx="54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758" y="1367"/>
                            <a:ext cx="25" cy="17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3"/>
                        <wps:cNvSpPr>
                          <a:spLocks/>
                        </wps:cNvSpPr>
                        <wps:spPr bwMode="auto">
                          <a:xfrm>
                            <a:off x="43867" y="-20437"/>
                            <a:ext cx="3736" cy="360"/>
                          </a:xfrm>
                          <a:custGeom>
                            <a:avLst/>
                            <a:gdLst>
                              <a:gd name="T0" fmla="+- 0 3812 43867"/>
                              <a:gd name="T1" fmla="*/ T0 w 3736"/>
                              <a:gd name="T2" fmla="+- 0 1376 -20437"/>
                              <a:gd name="T3" fmla="*/ 1376 h 360"/>
                              <a:gd name="T4" fmla="+- 0 3836 43867"/>
                              <a:gd name="T5" fmla="*/ T4 w 3736"/>
                              <a:gd name="T6" fmla="+- 0 1376 -20437"/>
                              <a:gd name="T7" fmla="*/ 1376 h 360"/>
                              <a:gd name="T8" fmla="+- 0 3879 43867"/>
                              <a:gd name="T9" fmla="*/ T8 w 3736"/>
                              <a:gd name="T10" fmla="+- 0 1376 -20437"/>
                              <a:gd name="T11" fmla="*/ 1376 h 360"/>
                              <a:gd name="T12" fmla="+- 0 3904 43867"/>
                              <a:gd name="T13" fmla="*/ T12 w 3736"/>
                              <a:gd name="T14" fmla="+- 0 1373 -20437"/>
                              <a:gd name="T15" fmla="*/ 1373 h 360"/>
                              <a:gd name="T16" fmla="+- 0 3943 43867"/>
                              <a:gd name="T17" fmla="*/ T16 w 3736"/>
                              <a:gd name="T18" fmla="+- 0 1367 -20437"/>
                              <a:gd name="T19" fmla="*/ 1367 h 360"/>
                              <a:gd name="T20" fmla="+- 0 3966 43867"/>
                              <a:gd name="T21" fmla="*/ T20 w 3736"/>
                              <a:gd name="T22" fmla="+- 0 1362 -20437"/>
                              <a:gd name="T23" fmla="*/ 136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36" h="360">
                                <a:moveTo>
                                  <a:pt x="-40055" y="21813"/>
                                </a:moveTo>
                                <a:lnTo>
                                  <a:pt x="-40031" y="21813"/>
                                </a:lnTo>
                                <a:moveTo>
                                  <a:pt x="-39988" y="21813"/>
                                </a:moveTo>
                                <a:lnTo>
                                  <a:pt x="-39963" y="21810"/>
                                </a:lnTo>
                                <a:moveTo>
                                  <a:pt x="-39924" y="21804"/>
                                </a:moveTo>
                                <a:lnTo>
                                  <a:pt x="-39901" y="21799"/>
                                </a:lnTo>
                              </a:path>
                            </a:pathLst>
                          </a:custGeom>
                          <a:noFill/>
                          <a:ln w="10197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009" y="1345"/>
                            <a:ext cx="25" cy="17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1"/>
                        <wps:cNvSpPr>
                          <a:spLocks/>
                        </wps:cNvSpPr>
                        <wps:spPr bwMode="auto">
                          <a:xfrm>
                            <a:off x="50288" y="-21382"/>
                            <a:ext cx="19308" cy="750"/>
                          </a:xfrm>
                          <a:custGeom>
                            <a:avLst/>
                            <a:gdLst>
                              <a:gd name="T0" fmla="+- 0 4077 50288"/>
                              <a:gd name="T1" fmla="*/ T0 w 19308"/>
                              <a:gd name="T2" fmla="+- 0 1353 -21382"/>
                              <a:gd name="T3" fmla="*/ 1353 h 750"/>
                              <a:gd name="T4" fmla="+- 0 4099 50288"/>
                              <a:gd name="T5" fmla="*/ T4 w 19308"/>
                              <a:gd name="T6" fmla="+- 0 1353 -21382"/>
                              <a:gd name="T7" fmla="*/ 1353 h 750"/>
                              <a:gd name="T8" fmla="+- 0 4143 50288"/>
                              <a:gd name="T9" fmla="*/ T8 w 19308"/>
                              <a:gd name="T10" fmla="+- 0 1351 -21382"/>
                              <a:gd name="T11" fmla="*/ 1351 h 750"/>
                              <a:gd name="T12" fmla="+- 0 4167 50288"/>
                              <a:gd name="T13" fmla="*/ T12 w 19308"/>
                              <a:gd name="T14" fmla="+- 0 1349 -21382"/>
                              <a:gd name="T15" fmla="*/ 1349 h 750"/>
                              <a:gd name="T16" fmla="+- 0 4208 50288"/>
                              <a:gd name="T17" fmla="*/ T16 w 19308"/>
                              <a:gd name="T18" fmla="+- 0 1347 -21382"/>
                              <a:gd name="T19" fmla="*/ 1347 h 750"/>
                              <a:gd name="T20" fmla="+- 0 4233 50288"/>
                              <a:gd name="T21" fmla="*/ T20 w 19308"/>
                              <a:gd name="T22" fmla="+- 0 1346 -21382"/>
                              <a:gd name="T23" fmla="*/ 1346 h 750"/>
                              <a:gd name="T24" fmla="+- 0 4275 50288"/>
                              <a:gd name="T25" fmla="*/ T24 w 19308"/>
                              <a:gd name="T26" fmla="+- 0 1345 -21382"/>
                              <a:gd name="T27" fmla="*/ 1345 h 750"/>
                              <a:gd name="T28" fmla="+- 0 4299 50288"/>
                              <a:gd name="T29" fmla="*/ T28 w 19308"/>
                              <a:gd name="T30" fmla="+- 0 1344 -21382"/>
                              <a:gd name="T31" fmla="*/ 1344 h 750"/>
                              <a:gd name="T32" fmla="+- 0 4342 50288"/>
                              <a:gd name="T33" fmla="*/ T32 w 19308"/>
                              <a:gd name="T34" fmla="+- 0 1343 -21382"/>
                              <a:gd name="T35" fmla="*/ 1343 h 750"/>
                              <a:gd name="T36" fmla="+- 0 4366 50288"/>
                              <a:gd name="T37" fmla="*/ T36 w 19308"/>
                              <a:gd name="T38" fmla="+- 0 1342 -21382"/>
                              <a:gd name="T39" fmla="*/ 1342 h 750"/>
                              <a:gd name="T40" fmla="+- 0 4410 50288"/>
                              <a:gd name="T41" fmla="*/ T40 w 19308"/>
                              <a:gd name="T42" fmla="+- 0 1341 -21382"/>
                              <a:gd name="T43" fmla="*/ 1341 h 750"/>
                              <a:gd name="T44" fmla="+- 0 4434 50288"/>
                              <a:gd name="T45" fmla="*/ T44 w 19308"/>
                              <a:gd name="T46" fmla="+- 0 1341 -21382"/>
                              <a:gd name="T47" fmla="*/ 1341 h 750"/>
                              <a:gd name="T48" fmla="+- 0 4477 50288"/>
                              <a:gd name="T49" fmla="*/ T48 w 19308"/>
                              <a:gd name="T50" fmla="+- 0 1340 -21382"/>
                              <a:gd name="T51" fmla="*/ 1340 h 750"/>
                              <a:gd name="T52" fmla="+- 0 4502 50288"/>
                              <a:gd name="T53" fmla="*/ T52 w 19308"/>
                              <a:gd name="T54" fmla="+- 0 1339 -21382"/>
                              <a:gd name="T55" fmla="*/ 1339 h 750"/>
                              <a:gd name="T56" fmla="+- 0 4542 50288"/>
                              <a:gd name="T57" fmla="*/ T56 w 19308"/>
                              <a:gd name="T58" fmla="+- 0 1336 -21382"/>
                              <a:gd name="T59" fmla="*/ 1336 h 750"/>
                              <a:gd name="T60" fmla="+- 0 4567 50288"/>
                              <a:gd name="T61" fmla="*/ T60 w 19308"/>
                              <a:gd name="T62" fmla="+- 0 1334 -21382"/>
                              <a:gd name="T63" fmla="*/ 1334 h 750"/>
                              <a:gd name="T64" fmla="+- 0 4610 50288"/>
                              <a:gd name="T65" fmla="*/ T64 w 19308"/>
                              <a:gd name="T66" fmla="+- 0 1333 -21382"/>
                              <a:gd name="T67" fmla="*/ 1333 h 750"/>
                              <a:gd name="T68" fmla="+- 0 4634 50288"/>
                              <a:gd name="T69" fmla="*/ T68 w 19308"/>
                              <a:gd name="T70" fmla="+- 0 1331 -21382"/>
                              <a:gd name="T71" fmla="*/ 1331 h 750"/>
                              <a:gd name="T72" fmla="+- 0 4678 50288"/>
                              <a:gd name="T73" fmla="*/ T72 w 19308"/>
                              <a:gd name="T74" fmla="+- 0 1329 -21382"/>
                              <a:gd name="T75" fmla="*/ 1329 h 750"/>
                              <a:gd name="T76" fmla="+- 0 4702 50288"/>
                              <a:gd name="T77" fmla="*/ T76 w 19308"/>
                              <a:gd name="T78" fmla="+- 0 1329 -21382"/>
                              <a:gd name="T79" fmla="*/ 1329 h 750"/>
                              <a:gd name="T80" fmla="+- 0 4717 50288"/>
                              <a:gd name="T81" fmla="*/ T80 w 19308"/>
                              <a:gd name="T82" fmla="+- 0 1328 -21382"/>
                              <a:gd name="T83" fmla="*/ 1328 h 750"/>
                              <a:gd name="T84" fmla="+- 0 4741 50288"/>
                              <a:gd name="T85" fmla="*/ T84 w 19308"/>
                              <a:gd name="T86" fmla="+- 0 1327 -21382"/>
                              <a:gd name="T87" fmla="*/ 1327 h 750"/>
                              <a:gd name="T88" fmla="+- 0 4783 50288"/>
                              <a:gd name="T89" fmla="*/ T88 w 19308"/>
                              <a:gd name="T90" fmla="+- 0 1325 -21382"/>
                              <a:gd name="T91" fmla="*/ 1325 h 750"/>
                              <a:gd name="T92" fmla="+- 0 4807 50288"/>
                              <a:gd name="T93" fmla="*/ T92 w 19308"/>
                              <a:gd name="T94" fmla="+- 0 1325 -21382"/>
                              <a:gd name="T95" fmla="*/ 1325 h 750"/>
                              <a:gd name="T96" fmla="+- 0 4850 50288"/>
                              <a:gd name="T97" fmla="*/ T96 w 19308"/>
                              <a:gd name="T98" fmla="+- 0 1323 -21382"/>
                              <a:gd name="T99" fmla="*/ 1323 h 750"/>
                              <a:gd name="T100" fmla="+- 0 4875 50288"/>
                              <a:gd name="T101" fmla="*/ T100 w 19308"/>
                              <a:gd name="T102" fmla="+- 0 1323 -21382"/>
                              <a:gd name="T103" fmla="*/ 1323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308" h="750">
                                <a:moveTo>
                                  <a:pt x="-46211" y="22735"/>
                                </a:moveTo>
                                <a:lnTo>
                                  <a:pt x="-46189" y="22735"/>
                                </a:lnTo>
                                <a:moveTo>
                                  <a:pt x="-46145" y="22733"/>
                                </a:moveTo>
                                <a:lnTo>
                                  <a:pt x="-46121" y="22731"/>
                                </a:lnTo>
                                <a:moveTo>
                                  <a:pt x="-46080" y="22729"/>
                                </a:moveTo>
                                <a:lnTo>
                                  <a:pt x="-46055" y="22728"/>
                                </a:lnTo>
                                <a:moveTo>
                                  <a:pt x="-46013" y="22727"/>
                                </a:moveTo>
                                <a:lnTo>
                                  <a:pt x="-45989" y="22726"/>
                                </a:lnTo>
                                <a:moveTo>
                                  <a:pt x="-45946" y="22725"/>
                                </a:moveTo>
                                <a:lnTo>
                                  <a:pt x="-45922" y="22724"/>
                                </a:lnTo>
                                <a:moveTo>
                                  <a:pt x="-45878" y="22723"/>
                                </a:moveTo>
                                <a:lnTo>
                                  <a:pt x="-45854" y="22723"/>
                                </a:lnTo>
                                <a:moveTo>
                                  <a:pt x="-45811" y="22722"/>
                                </a:moveTo>
                                <a:lnTo>
                                  <a:pt x="-45786" y="22721"/>
                                </a:lnTo>
                                <a:moveTo>
                                  <a:pt x="-45746" y="22718"/>
                                </a:moveTo>
                                <a:lnTo>
                                  <a:pt x="-45721" y="22716"/>
                                </a:lnTo>
                                <a:moveTo>
                                  <a:pt x="-45678" y="22715"/>
                                </a:moveTo>
                                <a:lnTo>
                                  <a:pt x="-45654" y="22713"/>
                                </a:lnTo>
                                <a:moveTo>
                                  <a:pt x="-45610" y="22711"/>
                                </a:moveTo>
                                <a:lnTo>
                                  <a:pt x="-45586" y="22711"/>
                                </a:lnTo>
                                <a:moveTo>
                                  <a:pt x="-45571" y="22710"/>
                                </a:moveTo>
                                <a:lnTo>
                                  <a:pt x="-45547" y="22709"/>
                                </a:lnTo>
                                <a:moveTo>
                                  <a:pt x="-45505" y="22707"/>
                                </a:moveTo>
                                <a:lnTo>
                                  <a:pt x="-45481" y="22707"/>
                                </a:lnTo>
                                <a:moveTo>
                                  <a:pt x="-45438" y="22705"/>
                                </a:moveTo>
                                <a:lnTo>
                                  <a:pt x="-45413" y="22705"/>
                                </a:lnTo>
                              </a:path>
                            </a:pathLst>
                          </a:custGeom>
                          <a:noFill/>
                          <a:ln w="10197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917" y="1313"/>
                            <a:ext cx="25" cy="17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9"/>
                        <wps:cNvSpPr>
                          <a:spLocks/>
                        </wps:cNvSpPr>
                        <wps:spPr bwMode="auto">
                          <a:xfrm>
                            <a:off x="72236" y="-21487"/>
                            <a:ext cx="2220" cy="60"/>
                          </a:xfrm>
                          <a:custGeom>
                            <a:avLst/>
                            <a:gdLst>
                              <a:gd name="T0" fmla="+- 0 4984 72236"/>
                              <a:gd name="T1" fmla="*/ T0 w 2220"/>
                              <a:gd name="T2" fmla="+- 0 1321 -21487"/>
                              <a:gd name="T3" fmla="*/ 1321 h 60"/>
                              <a:gd name="T4" fmla="+- 0 5008 72236"/>
                              <a:gd name="T5" fmla="*/ T4 w 2220"/>
                              <a:gd name="T6" fmla="+- 0 1320 -21487"/>
                              <a:gd name="T7" fmla="*/ 1320 h 60"/>
                              <a:gd name="T8" fmla="+- 0 5051 72236"/>
                              <a:gd name="T9" fmla="*/ T8 w 2220"/>
                              <a:gd name="T10" fmla="+- 0 1319 -21487"/>
                              <a:gd name="T11" fmla="*/ 1319 h 60"/>
                              <a:gd name="T12" fmla="+- 0 5075 72236"/>
                              <a:gd name="T13" fmla="*/ T12 w 2220"/>
                              <a:gd name="T14" fmla="+- 0 1318 -21487"/>
                              <a:gd name="T15" fmla="*/ 131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0" h="60">
                                <a:moveTo>
                                  <a:pt x="-67252" y="22808"/>
                                </a:moveTo>
                                <a:lnTo>
                                  <a:pt x="-67228" y="22807"/>
                                </a:lnTo>
                                <a:moveTo>
                                  <a:pt x="-67185" y="22806"/>
                                </a:moveTo>
                                <a:lnTo>
                                  <a:pt x="-67161" y="22805"/>
                                </a:lnTo>
                              </a:path>
                            </a:pathLst>
                          </a:custGeom>
                          <a:noFill/>
                          <a:ln w="10197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8"/>
                        <wps:cNvSpPr>
                          <a:spLocks/>
                        </wps:cNvSpPr>
                        <wps:spPr bwMode="auto">
                          <a:xfrm>
                            <a:off x="5118" y="1311"/>
                            <a:ext cx="90" cy="17"/>
                          </a:xfrm>
                          <a:custGeom>
                            <a:avLst/>
                            <a:gdLst>
                              <a:gd name="T0" fmla="+- 0 5140 5119"/>
                              <a:gd name="T1" fmla="*/ T0 w 90"/>
                              <a:gd name="T2" fmla="+- 0 1311 1311"/>
                              <a:gd name="T3" fmla="*/ 1311 h 17"/>
                              <a:gd name="T4" fmla="+- 0 5119 5119"/>
                              <a:gd name="T5" fmla="*/ T4 w 90"/>
                              <a:gd name="T6" fmla="+- 0 1311 1311"/>
                              <a:gd name="T7" fmla="*/ 1311 h 17"/>
                              <a:gd name="T8" fmla="+- 0 5119 5119"/>
                              <a:gd name="T9" fmla="*/ T8 w 90"/>
                              <a:gd name="T10" fmla="+- 0 1327 1311"/>
                              <a:gd name="T11" fmla="*/ 1327 h 17"/>
                              <a:gd name="T12" fmla="+- 0 5140 5119"/>
                              <a:gd name="T13" fmla="*/ T12 w 90"/>
                              <a:gd name="T14" fmla="+- 0 1327 1311"/>
                              <a:gd name="T15" fmla="*/ 1327 h 17"/>
                              <a:gd name="T16" fmla="+- 0 5140 5119"/>
                              <a:gd name="T17" fmla="*/ T16 w 90"/>
                              <a:gd name="T18" fmla="+- 0 1311 1311"/>
                              <a:gd name="T19" fmla="*/ 1311 h 17"/>
                              <a:gd name="T20" fmla="+- 0 5208 5119"/>
                              <a:gd name="T21" fmla="*/ T20 w 90"/>
                              <a:gd name="T22" fmla="+- 0 1312 1311"/>
                              <a:gd name="T23" fmla="*/ 1312 h 17"/>
                              <a:gd name="T24" fmla="+- 0 5184 5119"/>
                              <a:gd name="T25" fmla="*/ T24 w 90"/>
                              <a:gd name="T26" fmla="+- 0 1312 1311"/>
                              <a:gd name="T27" fmla="*/ 1312 h 17"/>
                              <a:gd name="T28" fmla="+- 0 5184 5119"/>
                              <a:gd name="T29" fmla="*/ T28 w 90"/>
                              <a:gd name="T30" fmla="+- 0 1328 1311"/>
                              <a:gd name="T31" fmla="*/ 1328 h 17"/>
                              <a:gd name="T32" fmla="+- 0 5208 5119"/>
                              <a:gd name="T33" fmla="*/ T32 w 90"/>
                              <a:gd name="T34" fmla="+- 0 1328 1311"/>
                              <a:gd name="T35" fmla="*/ 1328 h 17"/>
                              <a:gd name="T36" fmla="+- 0 5208 5119"/>
                              <a:gd name="T37" fmla="*/ T36 w 90"/>
                              <a:gd name="T38" fmla="+- 0 1312 1311"/>
                              <a:gd name="T39" fmla="*/ 13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17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1" y="16"/>
                                </a:lnTo>
                                <a:lnTo>
                                  <a:pt x="21" y="0"/>
                                </a:lnTo>
                                <a:moveTo>
                                  <a:pt x="89" y="1"/>
                                </a:moveTo>
                                <a:lnTo>
                                  <a:pt x="65" y="1"/>
                                </a:lnTo>
                                <a:lnTo>
                                  <a:pt x="65" y="17"/>
                                </a:lnTo>
                                <a:lnTo>
                                  <a:pt x="89" y="17"/>
                                </a:lnTo>
                                <a:lnTo>
                                  <a:pt x="89" y="1"/>
                                </a:lnTo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7"/>
                        <wps:cNvSpPr>
                          <a:spLocks/>
                        </wps:cNvSpPr>
                        <wps:spPr bwMode="auto">
                          <a:xfrm>
                            <a:off x="19728" y="-2583"/>
                            <a:ext cx="37521" cy="2"/>
                          </a:xfrm>
                          <a:custGeom>
                            <a:avLst/>
                            <a:gdLst>
                              <a:gd name="T0" fmla="+- 0 2815 19728"/>
                              <a:gd name="T1" fmla="*/ T0 w 37521"/>
                              <a:gd name="T2" fmla="+- 0 3159 19728"/>
                              <a:gd name="T3" fmla="*/ T2 w 37521"/>
                              <a:gd name="T4" fmla="+- 0 4070 19728"/>
                              <a:gd name="T5" fmla="*/ T4 w 37521"/>
                              <a:gd name="T6" fmla="+- 0 4094 19728"/>
                              <a:gd name="T7" fmla="*/ T6 w 37521"/>
                              <a:gd name="T8" fmla="+- 0 4138 19728"/>
                              <a:gd name="T9" fmla="*/ T8 w 37521"/>
                              <a:gd name="T10" fmla="+- 0 4162 19728"/>
                              <a:gd name="T11" fmla="*/ T10 w 37521"/>
                              <a:gd name="T12" fmla="+- 0 4205 19728"/>
                              <a:gd name="T13" fmla="*/ T12 w 37521"/>
                              <a:gd name="T14" fmla="+- 0 4230 19728"/>
                              <a:gd name="T15" fmla="*/ T14 w 37521"/>
                              <a:gd name="T16" fmla="+- 0 4273 19728"/>
                              <a:gd name="T17" fmla="*/ T16 w 37521"/>
                              <a:gd name="T18" fmla="+- 0 4297 19728"/>
                              <a:gd name="T19" fmla="*/ T18 w 37521"/>
                              <a:gd name="T20" fmla="+- 0 4340 19728"/>
                              <a:gd name="T21" fmla="*/ T20 w 37521"/>
                              <a:gd name="T22" fmla="+- 0 4365 19728"/>
                              <a:gd name="T23" fmla="*/ T22 w 375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7521">
                                <a:moveTo>
                                  <a:pt x="-16913" y="4677"/>
                                </a:moveTo>
                                <a:lnTo>
                                  <a:pt x="-16569" y="4677"/>
                                </a:lnTo>
                                <a:moveTo>
                                  <a:pt x="-15658" y="4677"/>
                                </a:moveTo>
                                <a:lnTo>
                                  <a:pt x="-15634" y="4677"/>
                                </a:lnTo>
                                <a:moveTo>
                                  <a:pt x="-15590" y="4677"/>
                                </a:moveTo>
                                <a:lnTo>
                                  <a:pt x="-15566" y="4677"/>
                                </a:lnTo>
                                <a:moveTo>
                                  <a:pt x="-15523" y="4677"/>
                                </a:moveTo>
                                <a:lnTo>
                                  <a:pt x="-15498" y="4677"/>
                                </a:lnTo>
                                <a:moveTo>
                                  <a:pt x="-15455" y="4677"/>
                                </a:moveTo>
                                <a:lnTo>
                                  <a:pt x="-15431" y="4677"/>
                                </a:lnTo>
                                <a:moveTo>
                                  <a:pt x="-15388" y="4677"/>
                                </a:moveTo>
                                <a:lnTo>
                                  <a:pt x="-15363" y="4677"/>
                                </a:lnTo>
                              </a:path>
                            </a:pathLst>
                          </a:custGeom>
                          <a:noFill/>
                          <a:ln w="10197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411" y="2086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934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93712" id="Group 25" o:spid="_x0000_s1026" style="position:absolute;margin-left:133.25pt;margin-top:3.2pt;width:140.75pt;height:109.4pt;z-index:-251644416;mso-position-horizontal-relative:page" coordorigin="2665,64" coordsize="2815,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">
                <v:line id="Line 48" o:spid="_x0000_s1027" style="position:absolute;visibility:visible;mso-wrap-style:square" from="2713,2247" to="5431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" strokeweight=".19553mm"/>
                <v:shape id="AutoShape 47" o:spid="_x0000_s1028" style="position:absolute;left:3096;top:2236;width:1952;height:2;visibility:visible;mso-wrap-style:square;v-text-anchor:top" coordsize="1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" path="m,l11,m388,r11,m777,r11,m1165,r11,m1553,r11,m1941,r11,e" filled="f" strokeweight=".36931mm">
                  <v:path arrowok="t" o:connecttype="custom" o:connectlocs="0,0;11,0;388,0;399,0;777,0;788,0;1165,0;1176,0;1553,0;1564,0;1941,0;1952,0" o:connectangles="0,0,0,0,0,0,0,0,0,0,0,0"/>
                </v:shape>
                <v:shape id="AutoShape 46" o:spid="_x0000_s1029" style="position:absolute;left:21963;top:87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" path="m-19057,2160r,-43m-18668,2160r,-43m-18280,2160r,-43m-17892,2160r,-43m-17503,2160r,-43m-17115,2160r,-43m-16727,2160r,-43e" filled="f" strokeweight=".19611mm">
                  <v:path arrowok="t" o:connecttype="custom" o:connectlocs="-19057,2247;-19057,2204;-18668,2247;-18668,2204;-18280,2247;-18280,2204;-17892,2247;-17892,2204;-17503,2247;-17503,2204;-17115,2247;-17115,2204;-16727,2247;-16727,2204" o:connectangles="0,0,0,0,0,0,0,0,0,0,0,0,0,0"/>
                </v:shape>
                <v:shape id="AutoShape 45" o:spid="_x0000_s1030" style="position:absolute;left:17267;top:-51899;width:65801;height:53021;visibility:visible;mso-wrap-style:square;v-text-anchor:top" coordsize="65801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" path="m-14555,52829r,1317m-14555,51969r2718,e" filled="f" strokeweight=".19611mm">
                  <v:path arrowok="t" o:connecttype="custom" o:connectlocs="-14555,930;-14555,2247;-14555,70;-11837,70" o:connectangles="0,0,0,0"/>
                </v:shape>
                <v:shape id="AutoShape 44" o:spid="_x0000_s1031" style="position:absolute;left:3096;top:80;width:1952;height:2;visibility:visible;mso-wrap-style:square;v-text-anchor:top" coordsize="1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" path="m,l11,m388,r11,m777,r11,m1165,r11,m1553,r11,m1941,r11,e" filled="f" strokeweight=".36975mm">
                  <v:path arrowok="t" o:connecttype="custom" o:connectlocs="0,0;11,0;388,0;399,0;777,0;788,0;1165,0;1176,0;1553,0;1564,0;1941,0;1952,0" o:connectangles="0,0,0,0,0,0,0,0,0,0,0,0"/>
                </v:shape>
                <v:shape id="AutoShape 43" o:spid="_x0000_s1032" style="position:absolute;left:21963;top:-51899;width:56409;height:1036;visibility:visible;mso-wrap-style:square;v-text-anchor:top" coordsize="56409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" path="m-19057,51969r,42m-18668,51969r,42m-18280,51969r,42m-17892,51969r,42m-17503,51969r,42m-17115,51969r,42m-16727,51969r,42e" filled="f" strokeweight=".19611mm">
                  <v:path arrowok="t" o:connecttype="custom" o:connectlocs="-19057,70;-19057,112;-18668,70;-18668,112;-18280,70;-18280,112;-17892,70;-17892,112;-17503,70;-17503,112;-17115,70;-17115,112;-16727,70;-16727,112" o:connectangles="0,0,0,0,0,0,0,0,0,0,0,0,0,0"/>
                </v:shape>
                <v:line id="Line 42" o:spid="_x0000_s1033" style="position:absolute;visibility:visible;mso-wrap-style:square" from="2713,70" to="2713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" strokeweight=".19669mm"/>
                <v:shape id="AutoShape 41" o:spid="_x0000_s1034" style="position:absolute;left:16232;top:-51899;width:2071;height:53021;visibility:visible;mso-wrap-style:square;v-text-anchor:top" coordsize="2071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" path="m-13520,52829r-42,19m-13520,52829r43,-19m-13520,52791r-42,19m-13520,52791r43,-19m-13520,53940r21,m-13520,53528r21,m-13520,53117r21,m-13520,52586r21,m-13520,52175r21,m-13520,54146r43,m-13520,53734r43,m-13520,53323r43,m-13520,52912r43,m-13520,52791r43,m-13520,52380r43,m-13520,51969r43,e" filled="f" strokeweight=".19611mm">
                  <v:path arrowok="t" o:connecttype="custom" o:connectlocs="-13520,930;-13562,949;-13520,930;-13477,911;-13520,892;-13562,911;-13520,892;-13477,873;-13520,2041;-13499,2041;-13520,1629;-13499,1629;-13520,1218;-13499,1218;-13520,687;-13499,687;-13520,276;-13499,276;-13520,2247;-13477,2247;-13520,1835;-13477,1835;-13520,1424;-13477,1424;-13520,1013;-13477,1013;-13520,892;-13477,892;-13520,481;-13477,481;-13520,70;-13477,70" o:connectangles="0,0,0,0,0,0,0,0,0,0,0,0,0,0,0,0,0,0,0,0,0,0,0,0,0,0,0,0,0,0,0,0"/>
                </v:shape>
                <v:shape id="AutoShape 40" o:spid="_x0000_s1035" style="position:absolute;left:83068;top:-51899;width:2;height:53021;visibility:visible;mso-wrap-style:square;v-text-anchor:top" coordsize="2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" path="m-77637,52829r,1317m-77637,51969r,822e" filled="f" strokeweight=".19611mm">
                  <v:path arrowok="t" o:connecttype="custom" o:connectlocs="0,930;0,2247;0,70;0,892" o:connectangles="0,0,0,0"/>
                </v:shape>
                <v:shape id="AutoShape 39" o:spid="_x0000_s1036" style="position:absolute;left:82033;top:-51899;width:2070;height:53021;visibility:visible;mso-wrap-style:square;v-text-anchor:top" coordsize="2070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" path="m-76602,52829r43,-19m-76602,52829r-43,19m-76602,52791r43,-19m-76602,52791r-43,19m-76602,53940r-21,m-76602,53528r-21,m-76602,53117r-21,m-76602,52586r-21,m-76602,52175r-21,m-76602,54146r-43,m-76602,53734r-43,m-76602,53323r-43,m-76602,52912r-43,m-76602,52791r-43,m-76602,52380r-43,m-76602,51969r-43,e" filled="f" strokeweight=".19611mm">
                  <v:path arrowok="t" o:connecttype="custom" o:connectlocs="-76602,930;-76559,911;-76602,930;-76645,949;-76602,892;-76559,873;-76602,892;-76645,911;-76602,2041;-76623,2041;-76602,1629;-76623,1629;-76602,1218;-76623,1218;-76602,687;-76623,687;-76602,276;-76623,276;-76602,2247;-76645,2247;-76602,1835;-76645,1835;-76602,1424;-76645,1424;-76602,1013;-76645,1013;-76602,892;-76645,892;-76602,481;-76645,481;-76602,70;-76645,70" o:connectangles="0,0,0,0,0,0,0,0,0,0,0,0,0,0,0,0,0,0,0,0,0,0,0,0,0,0,0,0,0,0,0,0"/>
                </v:shape>
                <v:shape id="AutoShape 38" o:spid="_x0000_s1037" style="position:absolute;left:21963;top:-44427;width:56409;height:30201;visibility:visible;mso-wrap-style:square;v-text-anchor:top" coordsize="56409,3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" path="m-19057,45714r8,l-19048,45714r1,l-19046,45714r1,l-19044,45714r2,l-19041,45714r1,l-19039,45714r2,l-19036,45714r1,l-19034,45714r1,l-19032,45714r1,l-19029,45714r1,l-19027,45714r1,l-19024,45714r1,l-19021,45714r1,l-19019,45714r1,l-19016,45714r1,l-19014,45714r1,l-19011,45715r1,l-19008,45715r1,l-19006,45715r1,l-19003,45715r1,l-19001,45715r1,l-18998,45715r1,l-18995,45715r1,l-18993,45715r1,l-18990,45715r1,l-18988,45715r1,l-18985,45715r1,l-18982,45715r1,l-18980,45715r1,l-18977,45715r1,l-18975,45715r1,l-18972,45715r1,l-18970,45715r1,l-18967,45714r1,l-18964,45714r1,l-18962,45714r1,l-18959,45714r1,l-18957,45714r1,l-18954,45713r1,l-18952,45713r2,l-18949,45713r1,l-18946,45713r1,l-18944,45713r1,l-18941,45713r1,l-18939,45713r1,l-18936,45713r1,-1l-18933,45712r1,l-18931,45712r1,-1l-18928,45711r1,l-18926,45711r1,l-18923,45710r1,l-18920,45709r1,-1l-18918,45708r1,-1l-18915,45707r1,-1l-18913,45705r1,-2l-18910,45703r1,-1l-18907,45700r1,-1l-18905,45697r1,-2l-18902,45694r1,-2l-18900,45690r1,-2l-18897,45686r1,-3l-18895,45681r2,-2l-18892,45676r1,-3l-18889,45671r1,-3l-18887,45665r1,-2l-18884,45660r1,-3l-18882,45654r2,-3l-18879,45649r1,-3l-18876,45643r1,-3l-18874,45637r1,-2l-18871,45632r1,-3l-18869,45627r1,-3l-18866,45622r1,-2l-18863,45617r1,-2l-18861,45614r1,-2l-18858,45610r1,-2l-18856,45607r1,-2l-18853,45604r1,-2l-18850,45601r1,-1l-18848,45599r1,-1l-18845,45598r1,-2l-18843,45596r1,-1l-18840,45594r1,l-18838,45593r1,l-18835,45593r1,-1l-18832,45591r1,l-18830,45591r1,l-18827,45590r1,l-18825,45590r1,l-18822,45589r1,l-18820,45589r2,-1l-18817,45588r1,l-18814,45588r1,l-18812,45587r1,l-18809,45587r1,-1l-18807,45586r1,l-18804,45586r1,l-18801,45586r1,-1l-18799,45585r1,l-18796,45585r1,l-18794,45585r1,l-18791,45585r1,l-18788,45584r1,l-18786,45584r1,l-18783,45584r1,l-18781,45583r1,l-18779,45583r2,l-18775,45583r1,l-18773,45583r1,l-18770,45583r1,l-18768,45583r1,l-18765,45583r1,l-18762,45583r1,l-18760,45583r1,l-18757,45583r1,l-18755,45583r1,l-18752,45583r1,l-18749,45583r1,l-18747,45583r1,1l-18744,45584r1,l-18742,45584r1,l-18739,45584r1,l-18737,45583r1,l-18734,45583r1,l-18731,45582r1,l-18729,45581r1,-1l-18726,45580r1,-2l-18724,45577r1,-1l-18722,45574r2,-1l-18719,45571r2,-2l-18716,45567r1,-3l-18713,45561r1,-3l-18711,45555r1,-3l-18708,45548r1,-4l-18706,45540r1,-5l-18704,45531r2,-5l-18700,45521r1,-6l-18698,45510r1,-6l-18695,45498r1,-6l-18693,45487r1,-6l-18691,45474r2,-6l-18687,45462r1,-6l-18685,45450r1,-6l-18682,45437r1,-6l-18680,45426r1,-6l-18677,45414r1,-6l-18674,45403r1,-5l-18672,45393r1,-5l-18669,45384r1,-4l-18667,45376r1,-4l-18664,45368r1,-3l-18662,45362r2,-3l-18659,45357t34,-38l-18624,45319r1,-2l-18622,45315r1,-2l-18619,45311r2,-2l-18616,45307r1,-2l-18614,45303r2,-3l-18611,45298r1,-2l-18609,45293r2,-2l-18606,45288r1,-3l-18604,45283r1,-3l-18601,45277r2,-2l-18598,45272r1,-3l-18596,45266r2,-2l-18593,45261r1,-3l-18591,45254r1,-2l-18588,45249r1,-3l-18585,45243r1,-3l-18583,45237r2,-3l-18580,45231r1,-3l-18578,45225r2,-3l-18575,45219r1,-3l-18573,45213r2,-3l-18570,45207r2,-3l-18567,45201r1,-3l-18565,45195r2,-3l-18562,45189r1,-3l-18560,45184r1,-3l-18557,45178r2,-3l-18554,45173r1,-4l-18552,45167r2,-2l-18549,45161r1,-2l-18547,45157r1,-3l-18544,45152r1,-3l-18542,45147r2,-3l-18539,45142r2,-3l-18536,45137r1,-2l-18534,45133r1,-2l-18531,45128r1,-2l-18529,45124r1,-3l-18526,45120r1,-2l-18523,45115r1,-2l-18521,45112r2,-3l-18518,45107r1,-2l-18516,45104r1,-2l-18513,45100r1,-2l-18511,45096r1,-2l-18508,45092r2,-1l-18505,45089r1,-2l-18503,45085r1,-2l-18500,45082r1,-2l-18498,45078r1,-2l-18495,45075r2,-2l-18492,45072r1,-2l-18490,45069r1,-2l-18487,45066r1,-2l-18485,45063r1,-2l-18482,45060r2,-1l-18479,45057r1,-1l-18477,45054r1,-1l-18474,45052r1,-1l-18472,45049r1,-1l-18469,45046r1,-1l-18466,45044r1,-1l-18464,45042r1,-1l-18461,45040r1,-2l-18459,45037r1,-1l-18456,45035r1,-1l-18453,45033r1,-1l-18451,45031r2,-1l-18448,45028r1,l-18446,45027r1,-1l-18443,45025r1,-1l-18441,45023r2,-1l-18438,45021r2,-1l-18435,45019r1,l-18433,45017r1,l-18430,45016r1,-1l-18428,45014r1,-1l-18425,45012r2,-1l-18422,45011r1,-1l-18420,45009r1,-1l-18417,45008r1,-2l-18415,45006r1,-1l-18412,45004r1,-1l-18410,45003r1,-1l-18407,45001r2,-1l-18404,44999r1,l-18402,44998r1,-1l-18399,44996r1,l-18397,44995r1,l-18394,44993r1,l-18391,44992r1,-1l-18389,44991r1,-1l-18386,44990r1,-2l-18384,44988r1,-1l-18381,44987r1,-1l-18379,44985r2,l-18376,44984r1,-1l-18373,44982r1,l-18371,44981r1,-1l-18368,44980r1,-1l-18366,44979r2,-1l-18363,44977r1,l-18360,44976r1,-1l-18358,44975r1,-1l-18355,44974r1,-1l-18353,44972r1,l-18350,44971r2,l-18347,44970r1,-1l-18345,44969r1,-1l-18342,44967r1,l-18340,44966r1,l-18337,44965r2,-1l-18334,44964r1,-1l-18332,44963r1,-1l-18329,44961r1,l-18327,44960r1,-1l-18324,44959r2,-1l-18321,44958r1,-1l-18319,44956r2,l-18316,44955r1,l-18314,44955r1,-1l-18311,44953r1,l-18309,44952r2,-1l-18306,44951r2,-1l-18303,44950r1,-1l-18301,44949r1,-1l-18298,44948r1,-1l-18296,44947r1,-1l-18293,44945r1,l-18290,44945r1,-1l-18288,44943r1,l-18285,44942r1,l-18283,44941r1,l-18280,44940r1,l-18278,44939r1,l-18275,44939r1,-1l-18272,44937r1,l-18270,44936r1,l-18267,44935r1,l-18265,44934r1,l-18262,44934r1,-1l-18259,44932r1,l-18257,44932r1,-1l-18254,44931r1,l-18252,44930r1,-1l-18249,44929r1,l-18246,44928r1,-1l-18244,44927r1,l-18241,44926r1,l-18239,44926r1,-1l-18236,44924r1,l-18233,44924r1,-1l-18231,44923r1,l-18228,44922r1,-1l-18226,44921r1,l-18223,44920r1,l-18220,44919r1,l-18218,44919r1,-1l-18215,44918r1,l-18213,44917r1,-1l-18210,44916r1,l-18208,44915r2,l-18205,44915r1,-1l-18202,44914r1,-1l-18200,44913r1,l-18197,44912r1,l-18195,44911r1,l-18192,44911r1,-1l-18189,44910r1,l-18187,44909r1,l-18184,44908r1,l-18182,44908r1,-1l-18179,44907r1,l-18177,44907r1,-1l-18174,44906r1,-1l-18171,44905r1,l-18169,44904r1,l-18166,44903r1,l-18164,44903r1,l-18161,44902r1,l-18158,44902r1,l-18156,44901r1,l-18153,44900r1,m-18152,44900r1,l-18150,44900r2,-1l-18147,44899r1,-1l-18144,44898r1,l-18142,44898r2,-1l-18139,44897r1,l-18137,44897r2,-1l-18134,44896r1,-1l-18131,44895r1,l-18129,44895r2,-1l-18126,44894r1,l-18124,44894r2,-1l-18121,44893r1,-1l-18119,44892r2,l-18116,44892r2,l-18113,44891r1,l-18111,44890r2,l-18108,44890r1,l-18106,44890r2,-1l-18103,44889r2,l-18100,44889r1,-1l-18098,44888r2,l-18095,44887r1,l-18093,44887r2,l-18090,44887r2,-1l-18087,44886r1,l-18085,44886r2,l-18082,44885r1,l-18080,44885r2,-1l-18077,44884r1,l-18074,44884r1,l-18072,44883r2,l-18069,44883r1,-1l-18067,44882r2,l-18064,44882r1,l-18062,44882r2,-1l-18059,44881r2,l-18056,44881r1,l-18054,44881r2,-1l-18051,44880r1,l-18049,44879r2,l-18046,44879r1,l-18044,44879r2,l-18041,44878r2,l-18038,44878r1,l-18036,44878r2,l-18033,44877r1,l-18031,44877r2,-1l-18028,44876r2,l-18025,44876r1,l-18023,44876r2,-1l-18020,44875r1,l-18018,44874r2,l-18015,44874r2,l-18012,44874r1,l-18010,44873r2,l-18007,44873r1,l-18005,44873r2,l-18002,44872r2,l-17999,44872r1,-1l-17997,44871r2,l-17994,44871r1,l-17992,44871r2,-1l-17989,44870r2,l-17986,44870r1,l-17984,44870r2,-1l-17981,44869r1,l-17979,44868r2,l-17976,44868r1,l-17973,44868r1,l-17971,44868r2,-1l-17968,44867r1,l-17966,44866r2,l-17963,44866r1,l-17961,44866r2,l-17958,44866r2,-1l-17955,44865r1,l-17953,44865r2,l-17950,44865r1,l-17948,44864r2,l-17945,44864r1,l-17943,44863r2,l-17940,44863r2,l-17937,44863r1,l-17935,44862r2,l-17932,44862r1,l-17930,44862r2,l-17927,44862r2,-1l-17924,44861r1,l-17922,44860r2,l-17919,44860r1,l-17917,44860r2,l-17914,44859r1,l-17911,44859r1,-1l-17909,44858r2,l-17906,44858r1,l-17904,44857r2,l-17901,44857r1,l-17898,44857r1,l-17896,44856r2,l-17893,44856r1,l-17891,44855r2,l-17888,44855r1,l-17886,44855r2,l-17883,44854r2,l-17880,44854r1,l-17878,44854r2,l-17875,44854r1,-1l-17873,44853r2,l-17870,44853r2,-1l-17867,44852r1,l-17865,44852r2,l-17862,44852r1,l-17860,44851r2,l-17857,44851r2,l-17854,44850r1,l-17852,44850r2,l-17849,44850r1,l-17847,44850r2,l-17844,44849r1,l-17841,44849r1,l-17839,44849r2,l-17836,44849r1,l-17834,44849r2,-1l-17831,44848r1,l-17829,44848r2,-1l-17826,44847r2,l-17823,44847r1,l-17821,44847r2,l-17818,44847r1,l-17816,44846r2,l-17813,44846r1,l-17811,44846r2,l-17808,44846r2,l-17805,44846r1,-1l-17803,44845r2,l-17800,44845r1,l-17798,44844r2,l-17795,44844r2,l-17792,44844r1,l-17790,44844r2,l-17787,44844r1,l-17785,44843r2,l-17782,44843r2,l-17779,44843r1,l-17777,44842r2,l-17774,44842r1,l-17772,44842r2,l-17769,44842r2,l-17766,44842r1,l-17764,44842r2,-1l-17761,44841r1,l-17759,44841r2,l-17756,44841r2,l-17753,44841r1,l-17751,44841r2,l-17748,44841r1,-1l-17746,44840r2,l-17743,44840r1,l-17740,44840r1,-1l-17738,44839r2,l-17735,44839r1,l-17733,44839r2,l-17730,44839r1,l-17728,44839r2,l-17725,44839r2,l-17722,44839r1,-1l-17720,44838r2,l-17717,44838r1,l-17715,44838r2,l-17712,44838r1,l-17710,44838r2,l-17707,44838r2,l-17704,44838r1,l-17702,44837r2,l-17699,44837r1,l-17697,44837r2,l-17694,44837r2,-1l-17691,44836r1,l-17689,44836r2,l-17686,44836r1,l-17684,44836r2,l-17681,44836r1,l-17678,44836r1,l-17676,44836r2,l-17673,44835r1,l-17671,44835r2,l-17668,44835r1,l-17665,44835r1,l-17663,44834r2,l-17660,44834r1,l-17658,44834r2,l-17655,44834r1,l-17653,44834r2,l-17650,44834r2,l-17647,44834r1,l-17645,44834r2,-1l-17642,44833r1,l-17640,44833r2,l-17637,44833r2,l-17634,44833r1,l-17632,44833r2,l-17629,44833r1,l-17627,44833r2,l-17624,44833r2,-1l-17621,44832r1,l-17619,44832r2,l-17616,44832r1,l-17614,44832r2,-1l-17611,44831r1,l-17608,44831r1,l-17606,44831r2,l-17603,44831r1,l-17601,44831r2,l-17598,44831r1,l-17596,44831r2,l-17593,44831r2,l-17590,44831r1,l-17588,44830r2,l-17585,44830r1,l-17583,44830r2,l-17580,44830r1,l-17578,44830r2,l-17575,44830r2,l-17572,44830r1,l-17570,44830r2,l-17567,44830r1,-1l-17565,44829r2,l-17562,44829r2,l-17559,44829r1,l-17557,44829r2,-1l-17554,44828r1,l-17552,44828r2,l-17549,44828r2,l-17546,44828r1,l-17544,44828r2,l-17541,44828r1,l-17539,44828r2,l-17536,44828r2,l-17533,44828r1,l-17531,44828r2,-1l-17528,44827r1,l-17526,44827r2,l-17523,44827r2,l-17520,44827r1,l-17518,44827r2,l-17515,44827r1,-1l-17513,44826r2,l-17510,44826r1,l-17507,44826r1,l-17505,44826r2,l-17502,44826r1,l-17500,44826r2,l-17497,44826r1,l-17495,44826r2,l-17492,44826r2,l-17489,44826r1,l-17487,44826r2,l-17484,44825r1,l-17482,44825r2,l-17479,44825r1,l-17477,44825r2,l-17474,44825r2,l-17471,44825r1,l-17469,44825r2,l-17466,44825r1,l-17464,44825r2,l-17461,44824r2,l-17458,44824r1,l-17456,44824r2,l-17453,44824r1,l-17451,44824r2,-1l-17448,44823r1,l-17445,44823r1,l-17443,44823r2,l-17440,44823r1,l-17438,44823r2,l-17435,44823r1,l-17432,44823r1,l-17430,44823r2,l-17427,44823r1,l-17425,44822r2,l-17422,44822r1,l-17420,44822r2,l-17417,44822r2,l-17414,44822r1,l-17412,44822r2,l-17409,44822r1,l-17407,44822r2,l-17404,44822r2,l-17401,44822r1,l-17399,44822r2,l-17396,44822r1,l-17394,44822r2,l-17391,44822r2,l-17388,44822r1,l-17386,44822r2,l-17383,44821r1,l-17381,44821r2,l-17378,44821r1,l-17375,44821r1,l-17373,44821r2,l-17370,44821r1,l-17368,44820r2,l-17365,44820r1,l-17363,44820r2,l-17360,44820r2,l-17357,44820r1,l-17355,44820r2,l-17352,44820r1,l-17350,44820r2,l-17347,44820r1,l-17345,44820r2,l-17342,44820r2,l-17339,44820r1,l-17337,44819r2,l-17334,44819r1,l-17332,44819r2,l-17329,44819r2,l-17326,44819r1,l-17324,44819r2,l-17321,44819r1,l-17319,44818r2,l-17316,44818r2,l-17313,44818r1,l-17311,44818r2,l-17308,44818r1,l-17306,44818r2,l-17303,44818r2,l-17300,44818r1,l-17298,44818r2,l-17295,44818r1,l-17293,44818r2,l-17290,44818r2,l-17287,44818r1,l-17285,44818r2,l-17282,44818r1,l-17280,44817r2,l-17277,44817r1,l-17274,44817r1,l-17272,44817r2,l-17269,44817r1,l-17267,44817r2,l-17264,44817r1,l-17262,44817r2,l-17259,44817r2,l-17256,44817r1,l-17254,44817r2,l-17251,44817r1,l-17249,44817r2,m-17247,44817r1,l-17245,44817r1,l-17242,44817r1,-1l-17239,44816r1,l-17237,44816r1,l-17234,44816r1,l-17232,44816r1,l-17229,44816r1,l-17226,44816r1,l-17224,44816r1,l-17221,44815r1,l-17219,44815r1,l-17216,44815r1,l-17214,44815r2,l-17211,44815r1,l-17208,44815r1,l-17206,44815r1,l-17203,44815r1,l-17201,44815r1,l-17199,44815r2,l-17195,44815r1,l-17193,44815r1,l-17190,44815r1,l-17188,44815r1,l-17185,44815r1,l-17183,44815r2,l-17180,44815r1,l-17177,44815r1,l-17175,44815r1,l-17172,44815r1,l-17170,44815r1,l-17168,44815r2,l-17164,44815r1,l-17162,44815r1,l-17159,44815r1,l-17157,44815r1,l-17155,44815r2,-1l-17152,44814r1,l-17149,44814r1,l-17146,44814r1,l-17144,44814r1,l-17142,44814r2,l-17139,44814r1,l-17137,44814r2,l-17133,44814r1,l-17131,44814r1,l-17128,44814r1,l-17126,44814r1,l-17124,44814r2,l-17120,44814r1,l-17118,44813r1,l-17115,44813r1,l-17113,44813r1,l-17111,44813r2,l-17107,44813r1,l-17105,44813r1,l-17102,44813r1,l-17100,44813r1,l-17098,44813r2,l-17094,44812r1,l-17092,44812r1,l-17089,44812r1,l-17087,44812r1,l-17084,44812r1,l-17082,44812r2,l-17079,44812r1,l-17076,44812r1,l-17074,44812r1,l-17071,44812r1,l-17069,44812r1,l-17067,44812r2,l-17063,44812r1,l-17061,44812r1,l-17058,44812r1,l-17056,44812r1,l-17054,44812r2,l-17051,44812r1,l-17048,44812r1,l-17045,44811r1,l-17043,44811r1,l-17041,44811r2,l-17038,44811r1,l-17036,44811r2,l-17032,44811r1,l-17030,44811r1,l-17028,44811r2,l-17025,44811r1,l-17023,44811r2,l-17020,44811r2,l-17017,44810r1,l-17014,44810r1,l-17012,44810r1,l-17010,44810r2,l-17007,44810r2,l-17004,44810r1,l-17001,44810r1,l-16999,44810r1,l-16997,44810r2,l-16994,44810r1,l-16991,44810r1,l-16988,44810r1,l-16986,44810r1,l-16983,44810r1,l-16981,44810r1,l-16978,44810r1,l-16975,44810r1,l-16973,44810r1,l-16970,44810r1,l-16968,44809r1,l-16966,44809r2,l-16962,44809r1,l-16960,44809r1,l-16957,44809r1,l-16955,44809r1,l-16953,44809r2,l-16950,44809r2,l-16947,44809r1,l-16944,44809r1,l-16942,44809r1,l-16940,44809r2,l-16937,44809r1,l-16935,44809r2,l-16931,44809r1,l-16929,44809r1,l-16927,44809r2,l-16924,44809r1,l-16922,44809r2,l-16919,44809r1,l-16916,44809r1,l-16913,44809r1,-1l-16911,44808r1,l-16909,44808r2,l-16906,44808r1,l-16904,44808r2,l-16900,44808r1,l-16898,44808r1,l-16896,44808r2,l-16893,44808r1,l-16891,44807r2,l-16887,44807r1,l-16885,44807r1,l-16883,44807r2,l-16880,44807r1,l-16878,44807r2,l-16874,44807r1,l-16872,44807r1,l-16869,44807r1,l-16867,44807r1,l-16865,44807r2,l-16861,44807r1,l-16859,44807r1,l-16856,44807r1,l-16854,44807r1,l-16852,44807r2,l-16849,44807r2,l-16846,44807r1,l-16843,44807r1,l-16841,44807r1,l-16839,44807r2,l-16836,44807r1,-1l-16834,44806r2,l-16830,44806r1,l-16828,44806r1,l-16825,44806r1,l-16823,44806r1,l-16821,44806r2,l-16818,44806r1,l-16815,44806r1,l-16812,44805r1,l-16810,44805r1,l-16808,44805r2,l-16805,44805r1,l-16803,44805r2,l-16799,44805r1,l-16797,44805r1,l-16795,44805r2,l-16792,44805r1,l-16790,44805r2,l-16787,44805r2,l-16784,44805r1,l-16782,44805r2,l-16779,44805r1,l-16777,44805r2,l-16774,44805r2,l-16771,44805r1,l-16769,44805r2,l-16766,44805r1,l-16764,44805r2,l-16761,44805r1,l-16758,44805r1,-1l-16755,44804r1,l-16753,44804r1,l-16751,44804r1,l-16749,44804r2,l-16746,44804r1,l-16744,44804r1,l-16742,44804r1,l-16740,44804r1,l-16738,44804r2,l-16735,44804r1,l-16733,44804r6,m-19057,46042r24,1m-18989,46042r24,-2e" filled="f" strokecolor="#5c4971" strokeweight=".28325mm">
                  <v:path arrowok="t" o:connecttype="custom" o:connectlocs="-19021,1287;-18985,1288;-18949,1286;-18913,1278;-18876,1216;-18840,1167;-18804,1159;-18768,1156;-18731,1155;-18695,1071;-18659,930;-18591,827;-18554,746;-18518,680;-18482,633;-18446,600;-18410,576;-18373,555;-18337,538;-18301,522;-18265,507;-18228,495;-18192,484;-18156,474;-18121,466;-18085,459;-18049,452;-18012,447;-17976,441;-17940,436;-17904,430;-17867,425;-17831,421;-17795,417;-17759,414;-17722,412;-17686,409;-17650,407;-17614,405;-17578,403;-17541,401;-17505,399;-17469,398;-17432,396;-17396,395;-17360,393;-17324,392;-17287,391;-17251,390;-17216,388;-17180,388;-17144,387;-17107,386;-17071,385;-17036,384;-16999,383;-16962,382;-16927,382;-16891,380;-16854,380;-16818,379;-16782,378;-16746,377" o:connectangles="0,0,0,0,0,0,0,0,0,0,0,0,0,0,0,0,0,0,0,0,0,0,0,0,0,0,0,0,0,0,0,0,0,0,0,0,0,0,0,0,0,0,0,0,0,0,0,0,0,0,0,0,0,0,0,0,0,0,0,0,0,0,0"/>
                </v:shape>
                <v:rect id="Rectangle 37" o:spid="_x0000_s1038" style="position:absolute;left:3042;top:1604;width:2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" fillcolor="#5c4971" stroked="f"/>
                <v:line id="Line 36" o:spid="_x0000_s1039" style="position:absolute;visibility:visible;mso-wrap-style:square" from="3110,1613" to="3134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" strokecolor="#5c4971" strokeweight=".28242mm"/>
                <v:shape id="Picture 35" o:spid="_x0000_s1040" type="#_x0000_t75" style="position:absolute;left:3177;top:1367;width:54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">
                  <v:imagedata r:id="rId59" o:title=""/>
                </v:shape>
                <v:rect id="Rectangle 34" o:spid="_x0000_s1041" style="position:absolute;left:3758;top:1367;width:2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" fillcolor="#5c4971" stroked="f"/>
                <v:shape id="AutoShape 33" o:spid="_x0000_s1042" style="position:absolute;left:43867;top:-20437;width:3736;height:360;visibility:visible;mso-wrap-style:square;v-text-anchor:top" coordsize="373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" path="m-40055,21813r24,m-39988,21813r25,-3m-39924,21804r23,-5e" filled="f" strokecolor="#5c4971" strokeweight=".28325mm">
                  <v:path arrowok="t" o:connecttype="custom" o:connectlocs="-40055,1376;-40031,1376;-39988,1376;-39963,1373;-39924,1367;-39901,1362" o:connectangles="0,0,0,0,0,0"/>
                </v:shape>
                <v:rect id="Rectangle 32" o:spid="_x0000_s1043" style="position:absolute;left:4009;top:1345;width:2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" fillcolor="#5c4971" stroked="f"/>
                <v:shape id="AutoShape 31" o:spid="_x0000_s1044" style="position:absolute;left:50288;top:-21382;width:19308;height:750;visibility:visible;mso-wrap-style:square;v-text-anchor:top" coordsize="19308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" path="m-46211,22735r22,m-46145,22733r24,-2m-46080,22729r25,-1m-46013,22727r24,-1m-45946,22725r24,-1m-45878,22723r24,m-45811,22722r25,-1m-45746,22718r25,-2m-45678,22715r24,-2m-45610,22711r24,m-45571,22710r24,-1m-45505,22707r24,m-45438,22705r25,e" filled="f" strokecolor="#5c4971" strokeweight=".28325mm">
                  <v:path arrowok="t" o:connecttype="custom" o:connectlocs="-46211,1353;-46189,1353;-46145,1351;-46121,1349;-46080,1347;-46055,1346;-46013,1345;-45989,1344;-45946,1343;-45922,1342;-45878,1341;-45854,1341;-45811,1340;-45786,1339;-45746,1336;-45721,1334;-45678,1333;-45654,1331;-45610,1329;-45586,1329;-45571,1328;-45547,1327;-45505,1325;-45481,1325;-45438,1323;-45413,1323" o:connectangles="0,0,0,0,0,0,0,0,0,0,0,0,0,0,0,0,0,0,0,0,0,0,0,0,0,0"/>
                </v:shape>
                <v:rect id="Rectangle 30" o:spid="_x0000_s1045" style="position:absolute;left:4917;top:1313;width:2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" fillcolor="#5c4971" stroked="f"/>
                <v:shape id="AutoShape 29" o:spid="_x0000_s1046" style="position:absolute;left:72236;top:-21487;width:2220;height:60;visibility:visible;mso-wrap-style:square;v-text-anchor:top" coordsize="22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" path="m-67252,22808r24,-1m-67185,22806r24,-1e" filled="f" strokecolor="#5c4971" strokeweight=".28325mm">
                  <v:path arrowok="t" o:connecttype="custom" o:connectlocs="-67252,1321;-67228,1320;-67185,1319;-67161,1318" o:connectangles="0,0,0,0"/>
                </v:shape>
                <v:shape id="AutoShape 28" o:spid="_x0000_s1047" style="position:absolute;left:5118;top:1311;width:90;height:17;visibility:visible;mso-wrap-style:square;v-text-anchor:top" coordsize="9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" path="m21,l,,,16r21,l21,m89,1l65,1r,16l89,17,89,1e" fillcolor="#5c4971" stroked="f">
                  <v:path arrowok="t" o:connecttype="custom" o:connectlocs="21,1311;0,1311;0,1327;21,1327;21,1311;89,1312;65,1312;65,1328;89,1328;89,1312" o:connectangles="0,0,0,0,0,0,0,0,0,0"/>
                </v:shape>
                <v:shape id="AutoShape 27" o:spid="_x0000_s1048" style="position:absolute;left:19728;top:-2583;width:37521;height:2;visibility:visible;mso-wrap-style:square;v-text-anchor:top" coordsize="37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" path="m-16913,4677r344,m-15658,4677r24,m-15590,4677r24,m-15523,4677r25,m-15455,4677r24,m-15388,4677r25,e" filled="f" strokecolor="#5c4971" strokeweight=".28325mm">
                  <v:path arrowok="t" o:connecttype="custom" o:connectlocs="-16913,0;-16569,0;-15658,0;-15634,0;-15590,0;-15566,0;-15523,0;-15498,0;-15455,0;-15431,0;-15388,0;-15363,0" o:connectangles="0,0,0,0,0,0,0,0,0,0,0,0"/>
                </v:shape>
                <v:line id="Line 26" o:spid="_x0000_s1049" style="position:absolute;visibility:visible;mso-wrap-style:square" from="4411,2086" to="4411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" strokecolor="#5c4971" strokeweight=".1093mm"/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11"/>
        </w:rPr>
        <w:t>0.45</w:t>
      </w:r>
    </w:p>
    <w:p w:rsidR="00D63E71" w:rsidRDefault="00F24EAC">
      <w:pPr>
        <w:spacing w:before="100"/>
        <w:jc w:val="right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sz w:val="17"/>
        </w:rPr>
        <w:t>(j)</w:t>
      </w:r>
    </w:p>
    <w:p w:rsidR="00D63E71" w:rsidRDefault="00F24EAC">
      <w:pPr>
        <w:pStyle w:val="Textkrper"/>
        <w:rPr>
          <w:rFonts w:ascii="Arial"/>
          <w:b/>
          <w:sz w:val="14"/>
        </w:rPr>
      </w:pPr>
      <w:r>
        <w:br w:type="column"/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F24EAC">
      <w:pPr>
        <w:spacing w:before="89"/>
        <w:ind w:left="212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4255135</wp:posOffset>
                </wp:positionH>
                <wp:positionV relativeFrom="paragraph">
                  <wp:posOffset>101600</wp:posOffset>
                </wp:positionV>
                <wp:extent cx="1899920" cy="1484630"/>
                <wp:effectExtent l="6985" t="982345" r="46594395" b="9525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920" cy="1484630"/>
                          <a:chOff x="6701" y="160"/>
                          <a:chExt cx="2992" cy="2338"/>
                        </a:xfrm>
                      </wpg:grpSpPr>
                      <wps:wsp>
                        <wps:cNvPr id="1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752" y="2492"/>
                            <a:ext cx="2889" cy="0"/>
                          </a:xfrm>
                          <a:prstGeom prst="line">
                            <a:avLst/>
                          </a:prstGeom>
                          <a:noFill/>
                          <a:ln w="75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23"/>
                        <wps:cNvSpPr>
                          <a:spLocks/>
                        </wps:cNvSpPr>
                        <wps:spPr bwMode="auto">
                          <a:xfrm>
                            <a:off x="7159" y="2480"/>
                            <a:ext cx="2075" cy="2"/>
                          </a:xfrm>
                          <a:custGeom>
                            <a:avLst/>
                            <a:gdLst>
                              <a:gd name="T0" fmla="+- 0 7159 7159"/>
                              <a:gd name="T1" fmla="*/ T0 w 2075"/>
                              <a:gd name="T2" fmla="+- 0 7171 7159"/>
                              <a:gd name="T3" fmla="*/ T2 w 2075"/>
                              <a:gd name="T4" fmla="+- 0 7571 7159"/>
                              <a:gd name="T5" fmla="*/ T4 w 2075"/>
                              <a:gd name="T6" fmla="+- 0 7583 7159"/>
                              <a:gd name="T7" fmla="*/ T6 w 2075"/>
                              <a:gd name="T8" fmla="+- 0 7984 7159"/>
                              <a:gd name="T9" fmla="*/ T8 w 2075"/>
                              <a:gd name="T10" fmla="+- 0 7996 7159"/>
                              <a:gd name="T11" fmla="*/ T10 w 2075"/>
                              <a:gd name="T12" fmla="+- 0 8397 7159"/>
                              <a:gd name="T13" fmla="*/ T12 w 2075"/>
                              <a:gd name="T14" fmla="+- 0 8408 7159"/>
                              <a:gd name="T15" fmla="*/ T14 w 2075"/>
                              <a:gd name="T16" fmla="+- 0 8809 7159"/>
                              <a:gd name="T17" fmla="*/ T16 w 2075"/>
                              <a:gd name="T18" fmla="+- 0 8821 7159"/>
                              <a:gd name="T19" fmla="*/ T18 w 2075"/>
                              <a:gd name="T20" fmla="+- 0 9222 7159"/>
                              <a:gd name="T21" fmla="*/ T20 w 2075"/>
                              <a:gd name="T22" fmla="+- 0 9234 7159"/>
                              <a:gd name="T23" fmla="*/ T22 w 2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7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12" y="0"/>
                                </a:moveTo>
                                <a:lnTo>
                                  <a:pt x="424" y="0"/>
                                </a:lnTo>
                                <a:moveTo>
                                  <a:pt x="825" y="0"/>
                                </a:moveTo>
                                <a:lnTo>
                                  <a:pt x="837" y="0"/>
                                </a:lnTo>
                                <a:moveTo>
                                  <a:pt x="1238" y="0"/>
                                </a:moveTo>
                                <a:lnTo>
                                  <a:pt x="1249" y="0"/>
                                </a:lnTo>
                                <a:moveTo>
                                  <a:pt x="1650" y="0"/>
                                </a:moveTo>
                                <a:lnTo>
                                  <a:pt x="1662" y="0"/>
                                </a:lnTo>
                                <a:moveTo>
                                  <a:pt x="2063" y="0"/>
                                </a:move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14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2"/>
                        <wps:cNvSpPr>
                          <a:spLocks/>
                        </wps:cNvSpPr>
                        <wps:spPr bwMode="auto">
                          <a:xfrm>
                            <a:off x="21963" y="892"/>
                            <a:ext cx="56409" cy="1035"/>
                          </a:xfrm>
                          <a:custGeom>
                            <a:avLst/>
                            <a:gdLst>
                              <a:gd name="T0" fmla="+- 0 6958 21964"/>
                              <a:gd name="T1" fmla="*/ T0 w 56409"/>
                              <a:gd name="T2" fmla="+- 0 2492 892"/>
                              <a:gd name="T3" fmla="*/ 2492 h 1035"/>
                              <a:gd name="T4" fmla="+- 0 6958 21964"/>
                              <a:gd name="T5" fmla="*/ T4 w 56409"/>
                              <a:gd name="T6" fmla="+- 0 2447 892"/>
                              <a:gd name="T7" fmla="*/ 2447 h 1035"/>
                              <a:gd name="T8" fmla="+- 0 7371 21964"/>
                              <a:gd name="T9" fmla="*/ T8 w 56409"/>
                              <a:gd name="T10" fmla="+- 0 2492 892"/>
                              <a:gd name="T11" fmla="*/ 2492 h 1035"/>
                              <a:gd name="T12" fmla="+- 0 7371 21964"/>
                              <a:gd name="T13" fmla="*/ T12 w 56409"/>
                              <a:gd name="T14" fmla="+- 0 2447 892"/>
                              <a:gd name="T15" fmla="*/ 2447 h 1035"/>
                              <a:gd name="T16" fmla="+- 0 7783 21964"/>
                              <a:gd name="T17" fmla="*/ T16 w 56409"/>
                              <a:gd name="T18" fmla="+- 0 2492 892"/>
                              <a:gd name="T19" fmla="*/ 2492 h 1035"/>
                              <a:gd name="T20" fmla="+- 0 7783 21964"/>
                              <a:gd name="T21" fmla="*/ T20 w 56409"/>
                              <a:gd name="T22" fmla="+- 0 2447 892"/>
                              <a:gd name="T23" fmla="*/ 2447 h 1035"/>
                              <a:gd name="T24" fmla="+- 0 8196 21964"/>
                              <a:gd name="T25" fmla="*/ T24 w 56409"/>
                              <a:gd name="T26" fmla="+- 0 2492 892"/>
                              <a:gd name="T27" fmla="*/ 2492 h 1035"/>
                              <a:gd name="T28" fmla="+- 0 8196 21964"/>
                              <a:gd name="T29" fmla="*/ T28 w 56409"/>
                              <a:gd name="T30" fmla="+- 0 2447 892"/>
                              <a:gd name="T31" fmla="*/ 2447 h 1035"/>
                              <a:gd name="T32" fmla="+- 0 8609 21964"/>
                              <a:gd name="T33" fmla="*/ T32 w 56409"/>
                              <a:gd name="T34" fmla="+- 0 2492 892"/>
                              <a:gd name="T35" fmla="*/ 2492 h 1035"/>
                              <a:gd name="T36" fmla="+- 0 8609 21964"/>
                              <a:gd name="T37" fmla="*/ T36 w 56409"/>
                              <a:gd name="T38" fmla="+- 0 2447 892"/>
                              <a:gd name="T39" fmla="*/ 2447 h 1035"/>
                              <a:gd name="T40" fmla="+- 0 9022 21964"/>
                              <a:gd name="T41" fmla="*/ T40 w 56409"/>
                              <a:gd name="T42" fmla="+- 0 2492 892"/>
                              <a:gd name="T43" fmla="*/ 2492 h 1035"/>
                              <a:gd name="T44" fmla="+- 0 9022 21964"/>
                              <a:gd name="T45" fmla="*/ T44 w 56409"/>
                              <a:gd name="T46" fmla="+- 0 2447 892"/>
                              <a:gd name="T47" fmla="*/ 2447 h 1035"/>
                              <a:gd name="T48" fmla="+- 0 9434 21964"/>
                              <a:gd name="T49" fmla="*/ T48 w 56409"/>
                              <a:gd name="T50" fmla="+- 0 2492 892"/>
                              <a:gd name="T51" fmla="*/ 2492 h 1035"/>
                              <a:gd name="T52" fmla="+- 0 9434 21964"/>
                              <a:gd name="T53" fmla="*/ T52 w 56409"/>
                              <a:gd name="T54" fmla="+- 0 2447 892"/>
                              <a:gd name="T55" fmla="*/ 2447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5006" y="1600"/>
                                </a:moveTo>
                                <a:lnTo>
                                  <a:pt x="-15006" y="1555"/>
                                </a:lnTo>
                                <a:moveTo>
                                  <a:pt x="-14593" y="1600"/>
                                </a:moveTo>
                                <a:lnTo>
                                  <a:pt x="-14593" y="1555"/>
                                </a:lnTo>
                                <a:moveTo>
                                  <a:pt x="-14181" y="1600"/>
                                </a:moveTo>
                                <a:lnTo>
                                  <a:pt x="-14181" y="1555"/>
                                </a:lnTo>
                                <a:moveTo>
                                  <a:pt x="-13768" y="1600"/>
                                </a:moveTo>
                                <a:lnTo>
                                  <a:pt x="-13768" y="1555"/>
                                </a:lnTo>
                                <a:moveTo>
                                  <a:pt x="-13355" y="1600"/>
                                </a:moveTo>
                                <a:lnTo>
                                  <a:pt x="-13355" y="1555"/>
                                </a:lnTo>
                                <a:moveTo>
                                  <a:pt x="-12942" y="1600"/>
                                </a:moveTo>
                                <a:lnTo>
                                  <a:pt x="-12942" y="1555"/>
                                </a:lnTo>
                                <a:moveTo>
                                  <a:pt x="-12530" y="1600"/>
                                </a:moveTo>
                                <a:lnTo>
                                  <a:pt x="-12530" y="1555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1"/>
                        <wps:cNvSpPr>
                          <a:spLocks/>
                        </wps:cNvSpPr>
                        <wps:spPr bwMode="auto">
                          <a:xfrm>
                            <a:off x="17267" y="-51094"/>
                            <a:ext cx="65801" cy="53021"/>
                          </a:xfrm>
                          <a:custGeom>
                            <a:avLst/>
                            <a:gdLst>
                              <a:gd name="T0" fmla="+- 0 6752 17268"/>
                              <a:gd name="T1" fmla="*/ T0 w 65801"/>
                              <a:gd name="T2" fmla="+- 0 892 -51093"/>
                              <a:gd name="T3" fmla="*/ 892 h 53021"/>
                              <a:gd name="T4" fmla="+- 0 6752 17268"/>
                              <a:gd name="T5" fmla="*/ T4 w 65801"/>
                              <a:gd name="T6" fmla="+- 0 2492 -51093"/>
                              <a:gd name="T7" fmla="*/ 2492 h 53021"/>
                              <a:gd name="T8" fmla="+- 0 6752 17268"/>
                              <a:gd name="T9" fmla="*/ T8 w 65801"/>
                              <a:gd name="T10" fmla="+- 0 852 -51093"/>
                              <a:gd name="T11" fmla="*/ 852 h 53021"/>
                              <a:gd name="T12" fmla="+- 0 6752 17268"/>
                              <a:gd name="T13" fmla="*/ T12 w 65801"/>
                              <a:gd name="T14" fmla="+- 0 852 -51093"/>
                              <a:gd name="T15" fmla="*/ 852 h 53021"/>
                              <a:gd name="T16" fmla="+- 0 6752 17268"/>
                              <a:gd name="T17" fmla="*/ T16 w 65801"/>
                              <a:gd name="T18" fmla="+- 0 166 -51093"/>
                              <a:gd name="T19" fmla="*/ 166 h 53021"/>
                              <a:gd name="T20" fmla="+- 0 9641 17268"/>
                              <a:gd name="T21" fmla="*/ T20 w 65801"/>
                              <a:gd name="T22" fmla="+- 0 166 -51093"/>
                              <a:gd name="T23" fmla="*/ 16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801" h="53021">
                                <a:moveTo>
                                  <a:pt x="-10516" y="51985"/>
                                </a:moveTo>
                                <a:lnTo>
                                  <a:pt x="-10516" y="53585"/>
                                </a:lnTo>
                                <a:moveTo>
                                  <a:pt x="-10516" y="51945"/>
                                </a:moveTo>
                                <a:lnTo>
                                  <a:pt x="-10516" y="51945"/>
                                </a:lnTo>
                                <a:moveTo>
                                  <a:pt x="-10516" y="51259"/>
                                </a:moveTo>
                                <a:lnTo>
                                  <a:pt x="-7627" y="51259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0"/>
                        <wps:cNvSpPr>
                          <a:spLocks/>
                        </wps:cNvSpPr>
                        <wps:spPr bwMode="auto">
                          <a:xfrm>
                            <a:off x="7159" y="177"/>
                            <a:ext cx="2075" cy="2"/>
                          </a:xfrm>
                          <a:custGeom>
                            <a:avLst/>
                            <a:gdLst>
                              <a:gd name="T0" fmla="+- 0 7159 7159"/>
                              <a:gd name="T1" fmla="*/ T0 w 2075"/>
                              <a:gd name="T2" fmla="+- 0 7171 7159"/>
                              <a:gd name="T3" fmla="*/ T2 w 2075"/>
                              <a:gd name="T4" fmla="+- 0 7571 7159"/>
                              <a:gd name="T5" fmla="*/ T4 w 2075"/>
                              <a:gd name="T6" fmla="+- 0 7583 7159"/>
                              <a:gd name="T7" fmla="*/ T6 w 2075"/>
                              <a:gd name="T8" fmla="+- 0 7984 7159"/>
                              <a:gd name="T9" fmla="*/ T8 w 2075"/>
                              <a:gd name="T10" fmla="+- 0 7996 7159"/>
                              <a:gd name="T11" fmla="*/ T10 w 2075"/>
                              <a:gd name="T12" fmla="+- 0 8397 7159"/>
                              <a:gd name="T13" fmla="*/ T12 w 2075"/>
                              <a:gd name="T14" fmla="+- 0 8408 7159"/>
                              <a:gd name="T15" fmla="*/ T14 w 2075"/>
                              <a:gd name="T16" fmla="+- 0 8809 7159"/>
                              <a:gd name="T17" fmla="*/ T16 w 2075"/>
                              <a:gd name="T18" fmla="+- 0 8821 7159"/>
                              <a:gd name="T19" fmla="*/ T18 w 2075"/>
                              <a:gd name="T20" fmla="+- 0 9222 7159"/>
                              <a:gd name="T21" fmla="*/ T20 w 2075"/>
                              <a:gd name="T22" fmla="+- 0 9234 7159"/>
                              <a:gd name="T23" fmla="*/ T22 w 20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07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moveTo>
                                  <a:pt x="412" y="0"/>
                                </a:moveTo>
                                <a:lnTo>
                                  <a:pt x="424" y="0"/>
                                </a:lnTo>
                                <a:moveTo>
                                  <a:pt x="825" y="0"/>
                                </a:moveTo>
                                <a:lnTo>
                                  <a:pt x="837" y="0"/>
                                </a:lnTo>
                                <a:moveTo>
                                  <a:pt x="1238" y="0"/>
                                </a:moveTo>
                                <a:lnTo>
                                  <a:pt x="1249" y="0"/>
                                </a:lnTo>
                                <a:moveTo>
                                  <a:pt x="1650" y="0"/>
                                </a:moveTo>
                                <a:lnTo>
                                  <a:pt x="1662" y="0"/>
                                </a:lnTo>
                                <a:moveTo>
                                  <a:pt x="2063" y="0"/>
                                </a:moveTo>
                                <a:lnTo>
                                  <a:pt x="2075" y="0"/>
                                </a:lnTo>
                              </a:path>
                            </a:pathLst>
                          </a:custGeom>
                          <a:noFill/>
                          <a:ln w="14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21963" y="-51094"/>
                            <a:ext cx="56409" cy="1035"/>
                          </a:xfrm>
                          <a:custGeom>
                            <a:avLst/>
                            <a:gdLst>
                              <a:gd name="T0" fmla="+- 0 6958 21964"/>
                              <a:gd name="T1" fmla="*/ T0 w 56409"/>
                              <a:gd name="T2" fmla="+- 0 166 -51093"/>
                              <a:gd name="T3" fmla="*/ 166 h 1035"/>
                              <a:gd name="T4" fmla="+- 0 6958 21964"/>
                              <a:gd name="T5" fmla="*/ T4 w 56409"/>
                              <a:gd name="T6" fmla="+- 0 211 -51093"/>
                              <a:gd name="T7" fmla="*/ 211 h 1035"/>
                              <a:gd name="T8" fmla="+- 0 7371 21964"/>
                              <a:gd name="T9" fmla="*/ T8 w 56409"/>
                              <a:gd name="T10" fmla="+- 0 166 -51093"/>
                              <a:gd name="T11" fmla="*/ 166 h 1035"/>
                              <a:gd name="T12" fmla="+- 0 7371 21964"/>
                              <a:gd name="T13" fmla="*/ T12 w 56409"/>
                              <a:gd name="T14" fmla="+- 0 211 -51093"/>
                              <a:gd name="T15" fmla="*/ 211 h 1035"/>
                              <a:gd name="T16" fmla="+- 0 7783 21964"/>
                              <a:gd name="T17" fmla="*/ T16 w 56409"/>
                              <a:gd name="T18" fmla="+- 0 166 -51093"/>
                              <a:gd name="T19" fmla="*/ 166 h 1035"/>
                              <a:gd name="T20" fmla="+- 0 7783 21964"/>
                              <a:gd name="T21" fmla="*/ T20 w 56409"/>
                              <a:gd name="T22" fmla="+- 0 211 -51093"/>
                              <a:gd name="T23" fmla="*/ 211 h 1035"/>
                              <a:gd name="T24" fmla="+- 0 8196 21964"/>
                              <a:gd name="T25" fmla="*/ T24 w 56409"/>
                              <a:gd name="T26" fmla="+- 0 166 -51093"/>
                              <a:gd name="T27" fmla="*/ 166 h 1035"/>
                              <a:gd name="T28" fmla="+- 0 8196 21964"/>
                              <a:gd name="T29" fmla="*/ T28 w 56409"/>
                              <a:gd name="T30" fmla="+- 0 211 -51093"/>
                              <a:gd name="T31" fmla="*/ 211 h 1035"/>
                              <a:gd name="T32" fmla="+- 0 8609 21964"/>
                              <a:gd name="T33" fmla="*/ T32 w 56409"/>
                              <a:gd name="T34" fmla="+- 0 166 -51093"/>
                              <a:gd name="T35" fmla="*/ 166 h 1035"/>
                              <a:gd name="T36" fmla="+- 0 8609 21964"/>
                              <a:gd name="T37" fmla="*/ T36 w 56409"/>
                              <a:gd name="T38" fmla="+- 0 211 -51093"/>
                              <a:gd name="T39" fmla="*/ 211 h 1035"/>
                              <a:gd name="T40" fmla="+- 0 9022 21964"/>
                              <a:gd name="T41" fmla="*/ T40 w 56409"/>
                              <a:gd name="T42" fmla="+- 0 166 -51093"/>
                              <a:gd name="T43" fmla="*/ 166 h 1035"/>
                              <a:gd name="T44" fmla="+- 0 9022 21964"/>
                              <a:gd name="T45" fmla="*/ T44 w 56409"/>
                              <a:gd name="T46" fmla="+- 0 211 -51093"/>
                              <a:gd name="T47" fmla="*/ 211 h 1035"/>
                              <a:gd name="T48" fmla="+- 0 9434 21964"/>
                              <a:gd name="T49" fmla="*/ T48 w 56409"/>
                              <a:gd name="T50" fmla="+- 0 166 -51093"/>
                              <a:gd name="T51" fmla="*/ 166 h 1035"/>
                              <a:gd name="T52" fmla="+- 0 9434 21964"/>
                              <a:gd name="T53" fmla="*/ T52 w 56409"/>
                              <a:gd name="T54" fmla="+- 0 211 -51093"/>
                              <a:gd name="T55" fmla="*/ 211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409" h="1035">
                                <a:moveTo>
                                  <a:pt x="-15006" y="51259"/>
                                </a:moveTo>
                                <a:lnTo>
                                  <a:pt x="-15006" y="51304"/>
                                </a:lnTo>
                                <a:moveTo>
                                  <a:pt x="-14593" y="51259"/>
                                </a:moveTo>
                                <a:lnTo>
                                  <a:pt x="-14593" y="51304"/>
                                </a:lnTo>
                                <a:moveTo>
                                  <a:pt x="-14181" y="51259"/>
                                </a:moveTo>
                                <a:lnTo>
                                  <a:pt x="-14181" y="51304"/>
                                </a:lnTo>
                                <a:moveTo>
                                  <a:pt x="-13768" y="51259"/>
                                </a:moveTo>
                                <a:lnTo>
                                  <a:pt x="-13768" y="51304"/>
                                </a:lnTo>
                                <a:moveTo>
                                  <a:pt x="-13355" y="51259"/>
                                </a:moveTo>
                                <a:lnTo>
                                  <a:pt x="-13355" y="51304"/>
                                </a:lnTo>
                                <a:moveTo>
                                  <a:pt x="-12942" y="51259"/>
                                </a:moveTo>
                                <a:lnTo>
                                  <a:pt x="-12942" y="51304"/>
                                </a:lnTo>
                                <a:moveTo>
                                  <a:pt x="-12530" y="51259"/>
                                </a:moveTo>
                                <a:lnTo>
                                  <a:pt x="-12530" y="51304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752" y="166"/>
                            <a:ext cx="0" cy="686"/>
                          </a:xfrm>
                          <a:prstGeom prst="line">
                            <a:avLst/>
                          </a:prstGeom>
                          <a:noFill/>
                          <a:ln w="75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16232" y="-51094"/>
                            <a:ext cx="2071" cy="53021"/>
                          </a:xfrm>
                          <a:custGeom>
                            <a:avLst/>
                            <a:gdLst>
                              <a:gd name="T0" fmla="+- 0 6752 16233"/>
                              <a:gd name="T1" fmla="*/ T0 w 2071"/>
                              <a:gd name="T2" fmla="+- 0 892 -51093"/>
                              <a:gd name="T3" fmla="*/ 892 h 53021"/>
                              <a:gd name="T4" fmla="+- 0 6707 16233"/>
                              <a:gd name="T5" fmla="*/ T4 w 2071"/>
                              <a:gd name="T6" fmla="+- 0 912 -51093"/>
                              <a:gd name="T7" fmla="*/ 912 h 53021"/>
                              <a:gd name="T8" fmla="+- 0 6752 16233"/>
                              <a:gd name="T9" fmla="*/ T8 w 2071"/>
                              <a:gd name="T10" fmla="+- 0 892 -51093"/>
                              <a:gd name="T11" fmla="*/ 892 h 53021"/>
                              <a:gd name="T12" fmla="+- 0 6798 16233"/>
                              <a:gd name="T13" fmla="*/ T12 w 2071"/>
                              <a:gd name="T14" fmla="+- 0 872 -51093"/>
                              <a:gd name="T15" fmla="*/ 872 h 53021"/>
                              <a:gd name="T16" fmla="+- 0 6752 16233"/>
                              <a:gd name="T17" fmla="*/ T16 w 2071"/>
                              <a:gd name="T18" fmla="+- 0 852 -51093"/>
                              <a:gd name="T19" fmla="*/ 852 h 53021"/>
                              <a:gd name="T20" fmla="+- 0 6707 16233"/>
                              <a:gd name="T21" fmla="*/ T20 w 2071"/>
                              <a:gd name="T22" fmla="+- 0 872 -51093"/>
                              <a:gd name="T23" fmla="*/ 872 h 53021"/>
                              <a:gd name="T24" fmla="+- 0 6752 16233"/>
                              <a:gd name="T25" fmla="*/ T24 w 2071"/>
                              <a:gd name="T26" fmla="+- 0 852 -51093"/>
                              <a:gd name="T27" fmla="*/ 852 h 53021"/>
                              <a:gd name="T28" fmla="+- 0 6798 16233"/>
                              <a:gd name="T29" fmla="*/ T28 w 2071"/>
                              <a:gd name="T30" fmla="+- 0 832 -51093"/>
                              <a:gd name="T31" fmla="*/ 832 h 53021"/>
                              <a:gd name="T32" fmla="+- 0 6752 16233"/>
                              <a:gd name="T33" fmla="*/ T32 w 2071"/>
                              <a:gd name="T34" fmla="+- 0 2264 -51093"/>
                              <a:gd name="T35" fmla="*/ 2264 h 53021"/>
                              <a:gd name="T36" fmla="+- 0 6775 16233"/>
                              <a:gd name="T37" fmla="*/ T36 w 2071"/>
                              <a:gd name="T38" fmla="+- 0 2264 -51093"/>
                              <a:gd name="T39" fmla="*/ 2264 h 53021"/>
                              <a:gd name="T40" fmla="+- 0 6752 16233"/>
                              <a:gd name="T41" fmla="*/ T40 w 2071"/>
                              <a:gd name="T42" fmla="+- 0 1806 -51093"/>
                              <a:gd name="T43" fmla="*/ 1806 h 53021"/>
                              <a:gd name="T44" fmla="+- 0 6775 16233"/>
                              <a:gd name="T45" fmla="*/ T44 w 2071"/>
                              <a:gd name="T46" fmla="+- 0 1806 -51093"/>
                              <a:gd name="T47" fmla="*/ 1806 h 53021"/>
                              <a:gd name="T48" fmla="+- 0 6752 16233"/>
                              <a:gd name="T49" fmla="*/ T48 w 2071"/>
                              <a:gd name="T50" fmla="+- 0 1349 -51093"/>
                              <a:gd name="T51" fmla="*/ 1349 h 53021"/>
                              <a:gd name="T52" fmla="+- 0 6775 16233"/>
                              <a:gd name="T53" fmla="*/ T52 w 2071"/>
                              <a:gd name="T54" fmla="+- 0 1349 -51093"/>
                              <a:gd name="T55" fmla="*/ 1349 h 53021"/>
                              <a:gd name="T56" fmla="+- 0 6752 16233"/>
                              <a:gd name="T57" fmla="*/ T56 w 2071"/>
                              <a:gd name="T58" fmla="+- 0 852 -51093"/>
                              <a:gd name="T59" fmla="*/ 852 h 53021"/>
                              <a:gd name="T60" fmla="+- 0 6775 16233"/>
                              <a:gd name="T61" fmla="*/ T60 w 2071"/>
                              <a:gd name="T62" fmla="+- 0 852 -51093"/>
                              <a:gd name="T63" fmla="*/ 852 h 53021"/>
                              <a:gd name="T64" fmla="+- 0 6752 16233"/>
                              <a:gd name="T65" fmla="*/ T64 w 2071"/>
                              <a:gd name="T66" fmla="+- 0 394 -51093"/>
                              <a:gd name="T67" fmla="*/ 394 h 53021"/>
                              <a:gd name="T68" fmla="+- 0 6775 16233"/>
                              <a:gd name="T69" fmla="*/ T68 w 2071"/>
                              <a:gd name="T70" fmla="+- 0 394 -51093"/>
                              <a:gd name="T71" fmla="*/ 394 h 53021"/>
                              <a:gd name="T72" fmla="+- 0 6752 16233"/>
                              <a:gd name="T73" fmla="*/ T72 w 2071"/>
                              <a:gd name="T74" fmla="+- 0 2492 -51093"/>
                              <a:gd name="T75" fmla="*/ 2492 h 53021"/>
                              <a:gd name="T76" fmla="+- 0 6798 16233"/>
                              <a:gd name="T77" fmla="*/ T76 w 2071"/>
                              <a:gd name="T78" fmla="+- 0 2492 -51093"/>
                              <a:gd name="T79" fmla="*/ 2492 h 53021"/>
                              <a:gd name="T80" fmla="+- 0 6752 16233"/>
                              <a:gd name="T81" fmla="*/ T80 w 2071"/>
                              <a:gd name="T82" fmla="+- 0 2035 -51093"/>
                              <a:gd name="T83" fmla="*/ 2035 h 53021"/>
                              <a:gd name="T84" fmla="+- 0 6798 16233"/>
                              <a:gd name="T85" fmla="*/ T84 w 2071"/>
                              <a:gd name="T86" fmla="+- 0 2035 -51093"/>
                              <a:gd name="T87" fmla="*/ 2035 h 53021"/>
                              <a:gd name="T88" fmla="+- 0 6752 16233"/>
                              <a:gd name="T89" fmla="*/ T88 w 2071"/>
                              <a:gd name="T90" fmla="+- 0 1578 -51093"/>
                              <a:gd name="T91" fmla="*/ 1578 h 53021"/>
                              <a:gd name="T92" fmla="+- 0 6798 16233"/>
                              <a:gd name="T93" fmla="*/ T92 w 2071"/>
                              <a:gd name="T94" fmla="+- 0 1578 -51093"/>
                              <a:gd name="T95" fmla="*/ 1578 h 53021"/>
                              <a:gd name="T96" fmla="+- 0 6752 16233"/>
                              <a:gd name="T97" fmla="*/ T96 w 2071"/>
                              <a:gd name="T98" fmla="+- 0 1121 -51093"/>
                              <a:gd name="T99" fmla="*/ 1121 h 53021"/>
                              <a:gd name="T100" fmla="+- 0 6798 16233"/>
                              <a:gd name="T101" fmla="*/ T100 w 2071"/>
                              <a:gd name="T102" fmla="+- 0 1121 -51093"/>
                              <a:gd name="T103" fmla="*/ 1121 h 53021"/>
                              <a:gd name="T104" fmla="+- 0 6752 16233"/>
                              <a:gd name="T105" fmla="*/ T104 w 2071"/>
                              <a:gd name="T106" fmla="+- 0 623 -51093"/>
                              <a:gd name="T107" fmla="*/ 623 h 53021"/>
                              <a:gd name="T108" fmla="+- 0 6798 16233"/>
                              <a:gd name="T109" fmla="*/ T108 w 2071"/>
                              <a:gd name="T110" fmla="+- 0 623 -51093"/>
                              <a:gd name="T111" fmla="*/ 623 h 53021"/>
                              <a:gd name="T112" fmla="+- 0 6752 16233"/>
                              <a:gd name="T113" fmla="*/ T112 w 2071"/>
                              <a:gd name="T114" fmla="+- 0 166 -51093"/>
                              <a:gd name="T115" fmla="*/ 166 h 53021"/>
                              <a:gd name="T116" fmla="+- 0 6798 16233"/>
                              <a:gd name="T117" fmla="*/ T116 w 2071"/>
                              <a:gd name="T118" fmla="+- 0 166 -51093"/>
                              <a:gd name="T119" fmla="*/ 16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71" h="53021">
                                <a:moveTo>
                                  <a:pt x="-9481" y="51985"/>
                                </a:moveTo>
                                <a:lnTo>
                                  <a:pt x="-9526" y="52005"/>
                                </a:lnTo>
                                <a:moveTo>
                                  <a:pt x="-9481" y="51985"/>
                                </a:moveTo>
                                <a:lnTo>
                                  <a:pt x="-9435" y="51965"/>
                                </a:lnTo>
                                <a:moveTo>
                                  <a:pt x="-9481" y="51945"/>
                                </a:moveTo>
                                <a:lnTo>
                                  <a:pt x="-9526" y="51965"/>
                                </a:lnTo>
                                <a:moveTo>
                                  <a:pt x="-9481" y="51945"/>
                                </a:moveTo>
                                <a:lnTo>
                                  <a:pt x="-9435" y="51925"/>
                                </a:lnTo>
                                <a:moveTo>
                                  <a:pt x="-9481" y="53357"/>
                                </a:moveTo>
                                <a:lnTo>
                                  <a:pt x="-9458" y="53357"/>
                                </a:lnTo>
                                <a:moveTo>
                                  <a:pt x="-9481" y="52899"/>
                                </a:moveTo>
                                <a:lnTo>
                                  <a:pt x="-9458" y="52899"/>
                                </a:lnTo>
                                <a:moveTo>
                                  <a:pt x="-9481" y="52442"/>
                                </a:moveTo>
                                <a:lnTo>
                                  <a:pt x="-9458" y="52442"/>
                                </a:lnTo>
                                <a:moveTo>
                                  <a:pt x="-9481" y="51945"/>
                                </a:moveTo>
                                <a:lnTo>
                                  <a:pt x="-9458" y="51945"/>
                                </a:lnTo>
                                <a:moveTo>
                                  <a:pt x="-9481" y="51487"/>
                                </a:moveTo>
                                <a:lnTo>
                                  <a:pt x="-9458" y="51487"/>
                                </a:lnTo>
                                <a:moveTo>
                                  <a:pt x="-9481" y="53585"/>
                                </a:moveTo>
                                <a:lnTo>
                                  <a:pt x="-9435" y="53585"/>
                                </a:lnTo>
                                <a:moveTo>
                                  <a:pt x="-9481" y="53128"/>
                                </a:moveTo>
                                <a:lnTo>
                                  <a:pt x="-9435" y="53128"/>
                                </a:lnTo>
                                <a:moveTo>
                                  <a:pt x="-9481" y="52671"/>
                                </a:moveTo>
                                <a:lnTo>
                                  <a:pt x="-9435" y="52671"/>
                                </a:lnTo>
                                <a:moveTo>
                                  <a:pt x="-9481" y="52214"/>
                                </a:moveTo>
                                <a:lnTo>
                                  <a:pt x="-9435" y="52214"/>
                                </a:lnTo>
                                <a:moveTo>
                                  <a:pt x="-9481" y="51716"/>
                                </a:moveTo>
                                <a:lnTo>
                                  <a:pt x="-9435" y="51716"/>
                                </a:lnTo>
                                <a:moveTo>
                                  <a:pt x="-9481" y="51259"/>
                                </a:moveTo>
                                <a:lnTo>
                                  <a:pt x="-9435" y="51259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6"/>
                        <wps:cNvSpPr>
                          <a:spLocks/>
                        </wps:cNvSpPr>
                        <wps:spPr bwMode="auto">
                          <a:xfrm>
                            <a:off x="83067" y="-51094"/>
                            <a:ext cx="2" cy="53021"/>
                          </a:xfrm>
                          <a:custGeom>
                            <a:avLst/>
                            <a:gdLst>
                              <a:gd name="T0" fmla="+- 0 892 -51093"/>
                              <a:gd name="T1" fmla="*/ 892 h 53021"/>
                              <a:gd name="T2" fmla="+- 0 2492 -51093"/>
                              <a:gd name="T3" fmla="*/ 2492 h 53021"/>
                              <a:gd name="T4" fmla="+- 0 852 -51093"/>
                              <a:gd name="T5" fmla="*/ 852 h 53021"/>
                              <a:gd name="T6" fmla="+- 0 852 -51093"/>
                              <a:gd name="T7" fmla="*/ 852 h 53021"/>
                              <a:gd name="T8" fmla="+- 0 166 -51093"/>
                              <a:gd name="T9" fmla="*/ 166 h 53021"/>
                              <a:gd name="T10" fmla="+- 0 852 -51093"/>
                              <a:gd name="T11" fmla="*/ 852 h 530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53021">
                                <a:moveTo>
                                  <a:pt x="-73427" y="51985"/>
                                </a:moveTo>
                                <a:lnTo>
                                  <a:pt x="-73427" y="53585"/>
                                </a:lnTo>
                                <a:moveTo>
                                  <a:pt x="-73427" y="51945"/>
                                </a:moveTo>
                                <a:lnTo>
                                  <a:pt x="-73427" y="51945"/>
                                </a:lnTo>
                                <a:moveTo>
                                  <a:pt x="-73427" y="51259"/>
                                </a:moveTo>
                                <a:lnTo>
                                  <a:pt x="-73427" y="51945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5"/>
                        <wps:cNvSpPr>
                          <a:spLocks/>
                        </wps:cNvSpPr>
                        <wps:spPr bwMode="auto">
                          <a:xfrm>
                            <a:off x="82033" y="-51094"/>
                            <a:ext cx="2070" cy="53021"/>
                          </a:xfrm>
                          <a:custGeom>
                            <a:avLst/>
                            <a:gdLst>
                              <a:gd name="T0" fmla="+- 0 9641 82033"/>
                              <a:gd name="T1" fmla="*/ T0 w 2070"/>
                              <a:gd name="T2" fmla="+- 0 892 -51093"/>
                              <a:gd name="T3" fmla="*/ 892 h 53021"/>
                              <a:gd name="T4" fmla="+- 0 9686 82033"/>
                              <a:gd name="T5" fmla="*/ T4 w 2070"/>
                              <a:gd name="T6" fmla="+- 0 872 -51093"/>
                              <a:gd name="T7" fmla="*/ 872 h 53021"/>
                              <a:gd name="T8" fmla="+- 0 9641 82033"/>
                              <a:gd name="T9" fmla="*/ T8 w 2070"/>
                              <a:gd name="T10" fmla="+- 0 892 -51093"/>
                              <a:gd name="T11" fmla="*/ 892 h 53021"/>
                              <a:gd name="T12" fmla="+- 0 9595 82033"/>
                              <a:gd name="T13" fmla="*/ T12 w 2070"/>
                              <a:gd name="T14" fmla="+- 0 912 -51093"/>
                              <a:gd name="T15" fmla="*/ 912 h 53021"/>
                              <a:gd name="T16" fmla="+- 0 9641 82033"/>
                              <a:gd name="T17" fmla="*/ T16 w 2070"/>
                              <a:gd name="T18" fmla="+- 0 852 -51093"/>
                              <a:gd name="T19" fmla="*/ 852 h 53021"/>
                              <a:gd name="T20" fmla="+- 0 9686 82033"/>
                              <a:gd name="T21" fmla="*/ T20 w 2070"/>
                              <a:gd name="T22" fmla="+- 0 832 -51093"/>
                              <a:gd name="T23" fmla="*/ 832 h 53021"/>
                              <a:gd name="T24" fmla="+- 0 9641 82033"/>
                              <a:gd name="T25" fmla="*/ T24 w 2070"/>
                              <a:gd name="T26" fmla="+- 0 852 -51093"/>
                              <a:gd name="T27" fmla="*/ 852 h 53021"/>
                              <a:gd name="T28" fmla="+- 0 9595 82033"/>
                              <a:gd name="T29" fmla="*/ T28 w 2070"/>
                              <a:gd name="T30" fmla="+- 0 872 -51093"/>
                              <a:gd name="T31" fmla="*/ 872 h 53021"/>
                              <a:gd name="T32" fmla="+- 0 9641 82033"/>
                              <a:gd name="T33" fmla="*/ T32 w 2070"/>
                              <a:gd name="T34" fmla="+- 0 2264 -51093"/>
                              <a:gd name="T35" fmla="*/ 2264 h 53021"/>
                              <a:gd name="T36" fmla="+- 0 9618 82033"/>
                              <a:gd name="T37" fmla="*/ T36 w 2070"/>
                              <a:gd name="T38" fmla="+- 0 2264 -51093"/>
                              <a:gd name="T39" fmla="*/ 2264 h 53021"/>
                              <a:gd name="T40" fmla="+- 0 9641 82033"/>
                              <a:gd name="T41" fmla="*/ T40 w 2070"/>
                              <a:gd name="T42" fmla="+- 0 1806 -51093"/>
                              <a:gd name="T43" fmla="*/ 1806 h 53021"/>
                              <a:gd name="T44" fmla="+- 0 9618 82033"/>
                              <a:gd name="T45" fmla="*/ T44 w 2070"/>
                              <a:gd name="T46" fmla="+- 0 1806 -51093"/>
                              <a:gd name="T47" fmla="*/ 1806 h 53021"/>
                              <a:gd name="T48" fmla="+- 0 9641 82033"/>
                              <a:gd name="T49" fmla="*/ T48 w 2070"/>
                              <a:gd name="T50" fmla="+- 0 1349 -51093"/>
                              <a:gd name="T51" fmla="*/ 1349 h 53021"/>
                              <a:gd name="T52" fmla="+- 0 9618 82033"/>
                              <a:gd name="T53" fmla="*/ T52 w 2070"/>
                              <a:gd name="T54" fmla="+- 0 1349 -51093"/>
                              <a:gd name="T55" fmla="*/ 1349 h 53021"/>
                              <a:gd name="T56" fmla="+- 0 9641 82033"/>
                              <a:gd name="T57" fmla="*/ T56 w 2070"/>
                              <a:gd name="T58" fmla="+- 0 852 -51093"/>
                              <a:gd name="T59" fmla="*/ 852 h 53021"/>
                              <a:gd name="T60" fmla="+- 0 9618 82033"/>
                              <a:gd name="T61" fmla="*/ T60 w 2070"/>
                              <a:gd name="T62" fmla="+- 0 852 -51093"/>
                              <a:gd name="T63" fmla="*/ 852 h 53021"/>
                              <a:gd name="T64" fmla="+- 0 9641 82033"/>
                              <a:gd name="T65" fmla="*/ T64 w 2070"/>
                              <a:gd name="T66" fmla="+- 0 394 -51093"/>
                              <a:gd name="T67" fmla="*/ 394 h 53021"/>
                              <a:gd name="T68" fmla="+- 0 9618 82033"/>
                              <a:gd name="T69" fmla="*/ T68 w 2070"/>
                              <a:gd name="T70" fmla="+- 0 394 -51093"/>
                              <a:gd name="T71" fmla="*/ 394 h 53021"/>
                              <a:gd name="T72" fmla="+- 0 9641 82033"/>
                              <a:gd name="T73" fmla="*/ T72 w 2070"/>
                              <a:gd name="T74" fmla="+- 0 2492 -51093"/>
                              <a:gd name="T75" fmla="*/ 2492 h 53021"/>
                              <a:gd name="T76" fmla="+- 0 9595 82033"/>
                              <a:gd name="T77" fmla="*/ T76 w 2070"/>
                              <a:gd name="T78" fmla="+- 0 2492 -51093"/>
                              <a:gd name="T79" fmla="*/ 2492 h 53021"/>
                              <a:gd name="T80" fmla="+- 0 9641 82033"/>
                              <a:gd name="T81" fmla="*/ T80 w 2070"/>
                              <a:gd name="T82" fmla="+- 0 2035 -51093"/>
                              <a:gd name="T83" fmla="*/ 2035 h 53021"/>
                              <a:gd name="T84" fmla="+- 0 9595 82033"/>
                              <a:gd name="T85" fmla="*/ T84 w 2070"/>
                              <a:gd name="T86" fmla="+- 0 2035 -51093"/>
                              <a:gd name="T87" fmla="*/ 2035 h 53021"/>
                              <a:gd name="T88" fmla="+- 0 9641 82033"/>
                              <a:gd name="T89" fmla="*/ T88 w 2070"/>
                              <a:gd name="T90" fmla="+- 0 1578 -51093"/>
                              <a:gd name="T91" fmla="*/ 1578 h 53021"/>
                              <a:gd name="T92" fmla="+- 0 9595 82033"/>
                              <a:gd name="T93" fmla="*/ T92 w 2070"/>
                              <a:gd name="T94" fmla="+- 0 1578 -51093"/>
                              <a:gd name="T95" fmla="*/ 1578 h 53021"/>
                              <a:gd name="T96" fmla="+- 0 9641 82033"/>
                              <a:gd name="T97" fmla="*/ T96 w 2070"/>
                              <a:gd name="T98" fmla="+- 0 1121 -51093"/>
                              <a:gd name="T99" fmla="*/ 1121 h 53021"/>
                              <a:gd name="T100" fmla="+- 0 9595 82033"/>
                              <a:gd name="T101" fmla="*/ T100 w 2070"/>
                              <a:gd name="T102" fmla="+- 0 1121 -51093"/>
                              <a:gd name="T103" fmla="*/ 1121 h 53021"/>
                              <a:gd name="T104" fmla="+- 0 9641 82033"/>
                              <a:gd name="T105" fmla="*/ T104 w 2070"/>
                              <a:gd name="T106" fmla="+- 0 623 -51093"/>
                              <a:gd name="T107" fmla="*/ 623 h 53021"/>
                              <a:gd name="T108" fmla="+- 0 9595 82033"/>
                              <a:gd name="T109" fmla="*/ T108 w 2070"/>
                              <a:gd name="T110" fmla="+- 0 623 -51093"/>
                              <a:gd name="T111" fmla="*/ 623 h 53021"/>
                              <a:gd name="T112" fmla="+- 0 9641 82033"/>
                              <a:gd name="T113" fmla="*/ T112 w 2070"/>
                              <a:gd name="T114" fmla="+- 0 166 -51093"/>
                              <a:gd name="T115" fmla="*/ 166 h 53021"/>
                              <a:gd name="T116" fmla="+- 0 9595 82033"/>
                              <a:gd name="T117" fmla="*/ T116 w 2070"/>
                              <a:gd name="T118" fmla="+- 0 166 -51093"/>
                              <a:gd name="T119" fmla="*/ 166 h 5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70" h="53021">
                                <a:moveTo>
                                  <a:pt x="-72392" y="51985"/>
                                </a:moveTo>
                                <a:lnTo>
                                  <a:pt x="-72347" y="51965"/>
                                </a:lnTo>
                                <a:moveTo>
                                  <a:pt x="-72392" y="51985"/>
                                </a:moveTo>
                                <a:lnTo>
                                  <a:pt x="-72438" y="52005"/>
                                </a:lnTo>
                                <a:moveTo>
                                  <a:pt x="-72392" y="51945"/>
                                </a:moveTo>
                                <a:lnTo>
                                  <a:pt x="-72347" y="51925"/>
                                </a:lnTo>
                                <a:moveTo>
                                  <a:pt x="-72392" y="51945"/>
                                </a:moveTo>
                                <a:lnTo>
                                  <a:pt x="-72438" y="51965"/>
                                </a:lnTo>
                                <a:moveTo>
                                  <a:pt x="-72392" y="53357"/>
                                </a:moveTo>
                                <a:lnTo>
                                  <a:pt x="-72415" y="53357"/>
                                </a:lnTo>
                                <a:moveTo>
                                  <a:pt x="-72392" y="52899"/>
                                </a:moveTo>
                                <a:lnTo>
                                  <a:pt x="-72415" y="52899"/>
                                </a:lnTo>
                                <a:moveTo>
                                  <a:pt x="-72392" y="52442"/>
                                </a:moveTo>
                                <a:lnTo>
                                  <a:pt x="-72415" y="52442"/>
                                </a:lnTo>
                                <a:moveTo>
                                  <a:pt x="-72392" y="51945"/>
                                </a:moveTo>
                                <a:lnTo>
                                  <a:pt x="-72415" y="51945"/>
                                </a:lnTo>
                                <a:moveTo>
                                  <a:pt x="-72392" y="51487"/>
                                </a:moveTo>
                                <a:lnTo>
                                  <a:pt x="-72415" y="51487"/>
                                </a:lnTo>
                                <a:moveTo>
                                  <a:pt x="-72392" y="53585"/>
                                </a:moveTo>
                                <a:lnTo>
                                  <a:pt x="-72438" y="53585"/>
                                </a:lnTo>
                                <a:moveTo>
                                  <a:pt x="-72392" y="53128"/>
                                </a:moveTo>
                                <a:lnTo>
                                  <a:pt x="-72438" y="53128"/>
                                </a:lnTo>
                                <a:moveTo>
                                  <a:pt x="-72392" y="52671"/>
                                </a:moveTo>
                                <a:lnTo>
                                  <a:pt x="-72438" y="52671"/>
                                </a:lnTo>
                                <a:moveTo>
                                  <a:pt x="-72392" y="52214"/>
                                </a:moveTo>
                                <a:lnTo>
                                  <a:pt x="-72438" y="52214"/>
                                </a:lnTo>
                                <a:moveTo>
                                  <a:pt x="-72392" y="51716"/>
                                </a:moveTo>
                                <a:lnTo>
                                  <a:pt x="-72438" y="51716"/>
                                </a:lnTo>
                                <a:moveTo>
                                  <a:pt x="-72392" y="51259"/>
                                </a:moveTo>
                                <a:lnTo>
                                  <a:pt x="-72438" y="51259"/>
                                </a:lnTo>
                              </a:path>
                            </a:pathLst>
                          </a:custGeom>
                          <a:noFill/>
                          <a:ln w="7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958" y="1950"/>
                            <a:ext cx="26" cy="18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23598" y="-30435"/>
                            <a:ext cx="38421" cy="20224"/>
                          </a:xfrm>
                          <a:custGeom>
                            <a:avLst/>
                            <a:gdLst>
                              <a:gd name="T0" fmla="+- 0 7056 23599"/>
                              <a:gd name="T1" fmla="*/ T0 w 38421"/>
                              <a:gd name="T2" fmla="+- 0 1959 -30434"/>
                              <a:gd name="T3" fmla="*/ 1959 h 20224"/>
                              <a:gd name="T4" fmla="+- 0 7121 23599"/>
                              <a:gd name="T5" fmla="*/ T4 w 38421"/>
                              <a:gd name="T6" fmla="+- 0 1949 -30434"/>
                              <a:gd name="T7" fmla="*/ 1949 h 20224"/>
                              <a:gd name="T8" fmla="+- 0 7170 23599"/>
                              <a:gd name="T9" fmla="*/ T8 w 38421"/>
                              <a:gd name="T10" fmla="+- 0 1900 -30434"/>
                              <a:gd name="T11" fmla="*/ 1900 h 20224"/>
                              <a:gd name="T12" fmla="+- 0 7238 23599"/>
                              <a:gd name="T13" fmla="*/ T12 w 38421"/>
                              <a:gd name="T14" fmla="+- 0 1887 -30434"/>
                              <a:gd name="T15" fmla="*/ 1887 h 20224"/>
                              <a:gd name="T16" fmla="+- 0 7307 23599"/>
                              <a:gd name="T17" fmla="*/ T16 w 38421"/>
                              <a:gd name="T18" fmla="+- 0 1885 -30434"/>
                              <a:gd name="T19" fmla="*/ 1885 h 20224"/>
                              <a:gd name="T20" fmla="+- 0 7341 23599"/>
                              <a:gd name="T21" fmla="*/ T20 w 38421"/>
                              <a:gd name="T22" fmla="+- 0 1817 -30434"/>
                              <a:gd name="T23" fmla="*/ 1817 h 20224"/>
                              <a:gd name="T24" fmla="+- 0 7357 23599"/>
                              <a:gd name="T25" fmla="*/ T24 w 38421"/>
                              <a:gd name="T26" fmla="+- 0 1746 -30434"/>
                              <a:gd name="T27" fmla="*/ 1746 h 20224"/>
                              <a:gd name="T28" fmla="+- 0 7370 23599"/>
                              <a:gd name="T29" fmla="*/ T28 w 38421"/>
                              <a:gd name="T30" fmla="+- 0 1675 -30434"/>
                              <a:gd name="T31" fmla="*/ 1675 h 20224"/>
                              <a:gd name="T32" fmla="+- 0 7382 23599"/>
                              <a:gd name="T33" fmla="*/ T32 w 38421"/>
                              <a:gd name="T34" fmla="+- 0 1604 -30434"/>
                              <a:gd name="T35" fmla="*/ 1604 h 20224"/>
                              <a:gd name="T36" fmla="+- 0 7394 23599"/>
                              <a:gd name="T37" fmla="*/ T36 w 38421"/>
                              <a:gd name="T38" fmla="+- 0 1533 -30434"/>
                              <a:gd name="T39" fmla="*/ 1533 h 20224"/>
                              <a:gd name="T40" fmla="+- 0 7406 23599"/>
                              <a:gd name="T41" fmla="*/ T40 w 38421"/>
                              <a:gd name="T42" fmla="+- 0 1462 -30434"/>
                              <a:gd name="T43" fmla="*/ 1462 h 20224"/>
                              <a:gd name="T44" fmla="+- 0 7423 23599"/>
                              <a:gd name="T45" fmla="*/ T44 w 38421"/>
                              <a:gd name="T46" fmla="+- 0 1392 -30434"/>
                              <a:gd name="T47" fmla="*/ 1392 h 20224"/>
                              <a:gd name="T48" fmla="+- 0 7450 23599"/>
                              <a:gd name="T49" fmla="*/ T48 w 38421"/>
                              <a:gd name="T50" fmla="+- 0 1326 -30434"/>
                              <a:gd name="T51" fmla="*/ 1326 h 20224"/>
                              <a:gd name="T52" fmla="+- 0 7491 23599"/>
                              <a:gd name="T53" fmla="*/ T52 w 38421"/>
                              <a:gd name="T54" fmla="+- 0 1269 -30434"/>
                              <a:gd name="T55" fmla="*/ 1269 h 20224"/>
                              <a:gd name="T56" fmla="+- 0 7543 23599"/>
                              <a:gd name="T57" fmla="*/ T56 w 38421"/>
                              <a:gd name="T58" fmla="+- 0 1222 -30434"/>
                              <a:gd name="T59" fmla="*/ 1222 h 20224"/>
                              <a:gd name="T60" fmla="+- 0 7602 23599"/>
                              <a:gd name="T61" fmla="*/ T60 w 38421"/>
                              <a:gd name="T62" fmla="+- 0 1190 -30434"/>
                              <a:gd name="T63" fmla="*/ 1190 h 20224"/>
                              <a:gd name="T64" fmla="+- 0 7669 23599"/>
                              <a:gd name="T65" fmla="*/ T64 w 38421"/>
                              <a:gd name="T66" fmla="+- 0 1166 -30434"/>
                              <a:gd name="T67" fmla="*/ 1166 h 20224"/>
                              <a:gd name="T68" fmla="+- 0 7735 23599"/>
                              <a:gd name="T69" fmla="*/ T68 w 38421"/>
                              <a:gd name="T70" fmla="+- 0 1149 -30434"/>
                              <a:gd name="T71" fmla="*/ 1149 h 20224"/>
                              <a:gd name="T72" fmla="+- 0 7801 23599"/>
                              <a:gd name="T73" fmla="*/ T72 w 38421"/>
                              <a:gd name="T74" fmla="+- 0 1136 -30434"/>
                              <a:gd name="T75" fmla="*/ 1136 h 20224"/>
                              <a:gd name="T76" fmla="+- 0 7868 23599"/>
                              <a:gd name="T77" fmla="*/ T76 w 38421"/>
                              <a:gd name="T78" fmla="+- 0 1124 -30434"/>
                              <a:gd name="T79" fmla="*/ 1124 h 20224"/>
                              <a:gd name="T80" fmla="+- 0 7919 23599"/>
                              <a:gd name="T81" fmla="*/ T80 w 38421"/>
                              <a:gd name="T82" fmla="+- 0 1116 -30434"/>
                              <a:gd name="T83" fmla="*/ 1116 h 20224"/>
                              <a:gd name="T84" fmla="+- 0 7945 23599"/>
                              <a:gd name="T85" fmla="*/ T84 w 38421"/>
                              <a:gd name="T86" fmla="+- 0 1113 -30434"/>
                              <a:gd name="T87" fmla="*/ 1113 h 20224"/>
                              <a:gd name="T88" fmla="+- 0 8017 23599"/>
                              <a:gd name="T89" fmla="*/ T88 w 38421"/>
                              <a:gd name="T90" fmla="+- 0 1106 -30434"/>
                              <a:gd name="T91" fmla="*/ 1106 h 20224"/>
                              <a:gd name="T92" fmla="+- 0 8085 23599"/>
                              <a:gd name="T93" fmla="*/ T92 w 38421"/>
                              <a:gd name="T94" fmla="+- 0 1101 -30434"/>
                              <a:gd name="T95" fmla="*/ 1101 h 20224"/>
                              <a:gd name="T96" fmla="+- 0 8151 23599"/>
                              <a:gd name="T97" fmla="*/ T96 w 38421"/>
                              <a:gd name="T98" fmla="+- 0 1095 -30434"/>
                              <a:gd name="T99" fmla="*/ 1095 h 20224"/>
                              <a:gd name="T100" fmla="+- 0 8219 23599"/>
                              <a:gd name="T101" fmla="*/ T100 w 38421"/>
                              <a:gd name="T102" fmla="+- 0 1090 -30434"/>
                              <a:gd name="T103" fmla="*/ 1090 h 20224"/>
                              <a:gd name="T104" fmla="+- 0 8290 23599"/>
                              <a:gd name="T105" fmla="*/ T104 w 38421"/>
                              <a:gd name="T106" fmla="+- 0 1086 -30434"/>
                              <a:gd name="T107" fmla="*/ 1086 h 20224"/>
                              <a:gd name="T108" fmla="+- 0 8358 23599"/>
                              <a:gd name="T109" fmla="*/ T108 w 38421"/>
                              <a:gd name="T110" fmla="+- 0 1083 -30434"/>
                              <a:gd name="T111" fmla="*/ 1083 h 20224"/>
                              <a:gd name="T112" fmla="+- 0 8429 23599"/>
                              <a:gd name="T113" fmla="*/ T112 w 38421"/>
                              <a:gd name="T114" fmla="+- 0 1080 -30434"/>
                              <a:gd name="T115" fmla="*/ 1080 h 20224"/>
                              <a:gd name="T116" fmla="+- 0 8501 23599"/>
                              <a:gd name="T117" fmla="*/ T116 w 38421"/>
                              <a:gd name="T118" fmla="+- 0 1078 -30434"/>
                              <a:gd name="T119" fmla="*/ 1078 h 20224"/>
                              <a:gd name="T120" fmla="+- 0 8573 23599"/>
                              <a:gd name="T121" fmla="*/ T120 w 38421"/>
                              <a:gd name="T122" fmla="+- 0 1076 -30434"/>
                              <a:gd name="T123" fmla="*/ 1076 h 20224"/>
                              <a:gd name="T124" fmla="+- 0 8645 23599"/>
                              <a:gd name="T125" fmla="*/ T124 w 38421"/>
                              <a:gd name="T126" fmla="+- 0 1074 -30434"/>
                              <a:gd name="T127" fmla="*/ 1074 h 20224"/>
                              <a:gd name="T128" fmla="+- 0 8717 23599"/>
                              <a:gd name="T129" fmla="*/ T128 w 38421"/>
                              <a:gd name="T130" fmla="+- 0 1072 -30434"/>
                              <a:gd name="T131" fmla="*/ 1072 h 20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421" h="20224">
                                <a:moveTo>
                                  <a:pt x="-16569" y="32394"/>
                                </a:moveTo>
                                <a:lnTo>
                                  <a:pt x="-16543" y="32393"/>
                                </a:lnTo>
                                <a:moveTo>
                                  <a:pt x="-16500" y="32391"/>
                                </a:moveTo>
                                <a:lnTo>
                                  <a:pt x="-16478" y="32383"/>
                                </a:lnTo>
                                <a:moveTo>
                                  <a:pt x="-16447" y="32351"/>
                                </a:moveTo>
                                <a:lnTo>
                                  <a:pt x="-16429" y="32334"/>
                                </a:lnTo>
                                <a:moveTo>
                                  <a:pt x="-16386" y="32323"/>
                                </a:moveTo>
                                <a:lnTo>
                                  <a:pt x="-16361" y="32321"/>
                                </a:lnTo>
                                <a:moveTo>
                                  <a:pt x="-16315" y="32321"/>
                                </a:moveTo>
                                <a:lnTo>
                                  <a:pt x="-16292" y="32319"/>
                                </a:lnTo>
                                <a:moveTo>
                                  <a:pt x="-16266" y="32276"/>
                                </a:moveTo>
                                <a:lnTo>
                                  <a:pt x="-16258" y="32251"/>
                                </a:lnTo>
                                <a:moveTo>
                                  <a:pt x="-16248" y="32206"/>
                                </a:moveTo>
                                <a:lnTo>
                                  <a:pt x="-16242" y="32180"/>
                                </a:lnTo>
                                <a:moveTo>
                                  <a:pt x="-16234" y="32135"/>
                                </a:moveTo>
                                <a:lnTo>
                                  <a:pt x="-16229" y="32109"/>
                                </a:lnTo>
                                <a:moveTo>
                                  <a:pt x="-16222" y="32064"/>
                                </a:moveTo>
                                <a:lnTo>
                                  <a:pt x="-16217" y="32038"/>
                                </a:lnTo>
                                <a:moveTo>
                                  <a:pt x="-16210" y="31993"/>
                                </a:moveTo>
                                <a:lnTo>
                                  <a:pt x="-16205" y="31967"/>
                                </a:lnTo>
                                <a:moveTo>
                                  <a:pt x="-16197" y="31922"/>
                                </a:moveTo>
                                <a:lnTo>
                                  <a:pt x="-16193" y="31896"/>
                                </a:lnTo>
                                <a:moveTo>
                                  <a:pt x="-16182" y="31851"/>
                                </a:moveTo>
                                <a:lnTo>
                                  <a:pt x="-16176" y="31826"/>
                                </a:lnTo>
                                <a:moveTo>
                                  <a:pt x="-16160" y="31783"/>
                                </a:moveTo>
                                <a:lnTo>
                                  <a:pt x="-16149" y="31760"/>
                                </a:lnTo>
                                <a:moveTo>
                                  <a:pt x="-16123" y="31722"/>
                                </a:moveTo>
                                <a:lnTo>
                                  <a:pt x="-16108" y="31703"/>
                                </a:lnTo>
                                <a:moveTo>
                                  <a:pt x="-16076" y="31672"/>
                                </a:moveTo>
                                <a:lnTo>
                                  <a:pt x="-16056" y="31656"/>
                                </a:lnTo>
                                <a:moveTo>
                                  <a:pt x="-16021" y="31634"/>
                                </a:moveTo>
                                <a:lnTo>
                                  <a:pt x="-15997" y="31624"/>
                                </a:lnTo>
                                <a:moveTo>
                                  <a:pt x="-15954" y="31608"/>
                                </a:moveTo>
                                <a:lnTo>
                                  <a:pt x="-15930" y="31600"/>
                                </a:lnTo>
                                <a:moveTo>
                                  <a:pt x="-15887" y="31589"/>
                                </a:moveTo>
                                <a:lnTo>
                                  <a:pt x="-15864" y="31583"/>
                                </a:lnTo>
                                <a:moveTo>
                                  <a:pt x="-15821" y="31574"/>
                                </a:moveTo>
                                <a:lnTo>
                                  <a:pt x="-15798" y="31570"/>
                                </a:lnTo>
                                <a:moveTo>
                                  <a:pt x="-15756" y="31562"/>
                                </a:moveTo>
                                <a:lnTo>
                                  <a:pt x="-15731" y="31558"/>
                                </a:lnTo>
                                <a:moveTo>
                                  <a:pt x="-15688" y="31552"/>
                                </a:moveTo>
                                <a:lnTo>
                                  <a:pt x="-15680" y="31550"/>
                                </a:lnTo>
                                <a:moveTo>
                                  <a:pt x="-15679" y="31550"/>
                                </a:moveTo>
                                <a:lnTo>
                                  <a:pt x="-15654" y="31547"/>
                                </a:lnTo>
                                <a:moveTo>
                                  <a:pt x="-15607" y="31543"/>
                                </a:moveTo>
                                <a:lnTo>
                                  <a:pt x="-15582" y="31540"/>
                                </a:lnTo>
                                <a:moveTo>
                                  <a:pt x="-15538" y="31537"/>
                                </a:moveTo>
                                <a:lnTo>
                                  <a:pt x="-15514" y="31535"/>
                                </a:lnTo>
                                <a:moveTo>
                                  <a:pt x="-15472" y="31531"/>
                                </a:moveTo>
                                <a:lnTo>
                                  <a:pt x="-15448" y="31529"/>
                                </a:lnTo>
                                <a:moveTo>
                                  <a:pt x="-15406" y="31526"/>
                                </a:moveTo>
                                <a:lnTo>
                                  <a:pt x="-15380" y="31524"/>
                                </a:lnTo>
                                <a:moveTo>
                                  <a:pt x="-15335" y="31522"/>
                                </a:moveTo>
                                <a:lnTo>
                                  <a:pt x="-15309" y="31520"/>
                                </a:lnTo>
                                <a:moveTo>
                                  <a:pt x="-15267" y="31518"/>
                                </a:moveTo>
                                <a:lnTo>
                                  <a:pt x="-15241" y="31517"/>
                                </a:lnTo>
                                <a:moveTo>
                                  <a:pt x="-15195" y="31515"/>
                                </a:moveTo>
                                <a:lnTo>
                                  <a:pt x="-15170" y="31514"/>
                                </a:lnTo>
                                <a:moveTo>
                                  <a:pt x="-15123" y="31513"/>
                                </a:moveTo>
                                <a:lnTo>
                                  <a:pt x="-15098" y="31512"/>
                                </a:lnTo>
                                <a:moveTo>
                                  <a:pt x="-15052" y="31511"/>
                                </a:moveTo>
                                <a:lnTo>
                                  <a:pt x="-15026" y="31510"/>
                                </a:lnTo>
                                <a:moveTo>
                                  <a:pt x="-14980" y="31509"/>
                                </a:moveTo>
                                <a:lnTo>
                                  <a:pt x="-14954" y="31508"/>
                                </a:lnTo>
                                <a:moveTo>
                                  <a:pt x="-14908" y="31507"/>
                                </a:moveTo>
                                <a:lnTo>
                                  <a:pt x="-14882" y="31506"/>
                                </a:lnTo>
                              </a:path>
                            </a:pathLst>
                          </a:custGeom>
                          <a:noFill/>
                          <a:ln w="10868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762" y="1063"/>
                            <a:ext cx="26" cy="18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834" y="1070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1086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881" y="1061"/>
                            <a:ext cx="26" cy="18"/>
                          </a:xfrm>
                          <a:prstGeom prst="rect">
                            <a:avLst/>
                          </a:pr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953" y="1069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10865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8"/>
                        <wps:cNvSpPr>
                          <a:spLocks/>
                        </wps:cNvSpPr>
                        <wps:spPr bwMode="auto">
                          <a:xfrm>
                            <a:off x="9024" y="1055"/>
                            <a:ext cx="307" cy="21"/>
                          </a:xfrm>
                          <a:custGeom>
                            <a:avLst/>
                            <a:gdLst>
                              <a:gd name="T0" fmla="+- 0 9050 9025"/>
                              <a:gd name="T1" fmla="*/ T0 w 307"/>
                              <a:gd name="T2" fmla="+- 0 1059 1056"/>
                              <a:gd name="T3" fmla="*/ 1059 h 21"/>
                              <a:gd name="T4" fmla="+- 0 9025 9025"/>
                              <a:gd name="T5" fmla="*/ T4 w 307"/>
                              <a:gd name="T6" fmla="+- 0 1059 1056"/>
                              <a:gd name="T7" fmla="*/ 1059 h 21"/>
                              <a:gd name="T8" fmla="+- 0 9025 9025"/>
                              <a:gd name="T9" fmla="*/ T8 w 307"/>
                              <a:gd name="T10" fmla="+- 0 1076 1056"/>
                              <a:gd name="T11" fmla="*/ 1076 h 21"/>
                              <a:gd name="T12" fmla="+- 0 9050 9025"/>
                              <a:gd name="T13" fmla="*/ T12 w 307"/>
                              <a:gd name="T14" fmla="+- 0 1076 1056"/>
                              <a:gd name="T15" fmla="*/ 1076 h 21"/>
                              <a:gd name="T16" fmla="+- 0 9050 9025"/>
                              <a:gd name="T17" fmla="*/ T16 w 307"/>
                              <a:gd name="T18" fmla="+- 0 1059 1056"/>
                              <a:gd name="T19" fmla="*/ 1059 h 21"/>
                              <a:gd name="T20" fmla="+- 0 9122 9025"/>
                              <a:gd name="T21" fmla="*/ T20 w 307"/>
                              <a:gd name="T22" fmla="+- 0 1059 1056"/>
                              <a:gd name="T23" fmla="*/ 1059 h 21"/>
                              <a:gd name="T24" fmla="+- 0 9097 9025"/>
                              <a:gd name="T25" fmla="*/ T24 w 307"/>
                              <a:gd name="T26" fmla="+- 0 1059 1056"/>
                              <a:gd name="T27" fmla="*/ 1059 h 21"/>
                              <a:gd name="T28" fmla="+- 0 9097 9025"/>
                              <a:gd name="T29" fmla="*/ T28 w 307"/>
                              <a:gd name="T30" fmla="+- 0 1076 1056"/>
                              <a:gd name="T31" fmla="*/ 1076 h 21"/>
                              <a:gd name="T32" fmla="+- 0 9122 9025"/>
                              <a:gd name="T33" fmla="*/ T32 w 307"/>
                              <a:gd name="T34" fmla="+- 0 1076 1056"/>
                              <a:gd name="T35" fmla="*/ 1076 h 21"/>
                              <a:gd name="T36" fmla="+- 0 9122 9025"/>
                              <a:gd name="T37" fmla="*/ T36 w 307"/>
                              <a:gd name="T38" fmla="+- 0 1059 1056"/>
                              <a:gd name="T39" fmla="*/ 1059 h 21"/>
                              <a:gd name="T40" fmla="+- 0 9193 9025"/>
                              <a:gd name="T41" fmla="*/ T40 w 307"/>
                              <a:gd name="T42" fmla="+- 0 1057 1056"/>
                              <a:gd name="T43" fmla="*/ 1057 h 21"/>
                              <a:gd name="T44" fmla="+- 0 9167 9025"/>
                              <a:gd name="T45" fmla="*/ T44 w 307"/>
                              <a:gd name="T46" fmla="+- 0 1057 1056"/>
                              <a:gd name="T47" fmla="*/ 1057 h 21"/>
                              <a:gd name="T48" fmla="+- 0 9167 9025"/>
                              <a:gd name="T49" fmla="*/ T48 w 307"/>
                              <a:gd name="T50" fmla="+- 0 1074 1056"/>
                              <a:gd name="T51" fmla="*/ 1074 h 21"/>
                              <a:gd name="T52" fmla="+- 0 9193 9025"/>
                              <a:gd name="T53" fmla="*/ T52 w 307"/>
                              <a:gd name="T54" fmla="+- 0 1074 1056"/>
                              <a:gd name="T55" fmla="*/ 1074 h 21"/>
                              <a:gd name="T56" fmla="+- 0 9193 9025"/>
                              <a:gd name="T57" fmla="*/ T56 w 307"/>
                              <a:gd name="T58" fmla="+- 0 1057 1056"/>
                              <a:gd name="T59" fmla="*/ 1057 h 21"/>
                              <a:gd name="T60" fmla="+- 0 9261 9025"/>
                              <a:gd name="T61" fmla="*/ T60 w 307"/>
                              <a:gd name="T62" fmla="+- 0 1057 1056"/>
                              <a:gd name="T63" fmla="*/ 1057 h 21"/>
                              <a:gd name="T64" fmla="+- 0 9235 9025"/>
                              <a:gd name="T65" fmla="*/ T64 w 307"/>
                              <a:gd name="T66" fmla="+- 0 1057 1056"/>
                              <a:gd name="T67" fmla="*/ 1057 h 21"/>
                              <a:gd name="T68" fmla="+- 0 9235 9025"/>
                              <a:gd name="T69" fmla="*/ T68 w 307"/>
                              <a:gd name="T70" fmla="+- 0 1074 1056"/>
                              <a:gd name="T71" fmla="*/ 1074 h 21"/>
                              <a:gd name="T72" fmla="+- 0 9261 9025"/>
                              <a:gd name="T73" fmla="*/ T72 w 307"/>
                              <a:gd name="T74" fmla="+- 0 1074 1056"/>
                              <a:gd name="T75" fmla="*/ 1074 h 21"/>
                              <a:gd name="T76" fmla="+- 0 9261 9025"/>
                              <a:gd name="T77" fmla="*/ T76 w 307"/>
                              <a:gd name="T78" fmla="+- 0 1057 1056"/>
                              <a:gd name="T79" fmla="*/ 1057 h 21"/>
                              <a:gd name="T80" fmla="+- 0 9331 9025"/>
                              <a:gd name="T81" fmla="*/ T80 w 307"/>
                              <a:gd name="T82" fmla="+- 0 1056 1056"/>
                              <a:gd name="T83" fmla="*/ 1056 h 21"/>
                              <a:gd name="T84" fmla="+- 0 9307 9025"/>
                              <a:gd name="T85" fmla="*/ T84 w 307"/>
                              <a:gd name="T86" fmla="+- 0 1056 1056"/>
                              <a:gd name="T87" fmla="*/ 1056 h 21"/>
                              <a:gd name="T88" fmla="+- 0 9307 9025"/>
                              <a:gd name="T89" fmla="*/ T88 w 307"/>
                              <a:gd name="T90" fmla="+- 0 1073 1056"/>
                              <a:gd name="T91" fmla="*/ 1073 h 21"/>
                              <a:gd name="T92" fmla="+- 0 9331 9025"/>
                              <a:gd name="T93" fmla="*/ T92 w 307"/>
                              <a:gd name="T94" fmla="+- 0 1073 1056"/>
                              <a:gd name="T95" fmla="*/ 1073 h 21"/>
                              <a:gd name="T96" fmla="+- 0 9331 9025"/>
                              <a:gd name="T97" fmla="*/ T96 w 307"/>
                              <a:gd name="T98" fmla="+- 0 1056 1056"/>
                              <a:gd name="T99" fmla="*/ 105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7" h="21">
                                <a:moveTo>
                                  <a:pt x="25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3"/>
                                </a:lnTo>
                                <a:moveTo>
                                  <a:pt x="97" y="3"/>
                                </a:moveTo>
                                <a:lnTo>
                                  <a:pt x="72" y="3"/>
                                </a:lnTo>
                                <a:lnTo>
                                  <a:pt x="72" y="20"/>
                                </a:lnTo>
                                <a:lnTo>
                                  <a:pt x="97" y="20"/>
                                </a:lnTo>
                                <a:lnTo>
                                  <a:pt x="97" y="3"/>
                                </a:lnTo>
                                <a:moveTo>
                                  <a:pt x="168" y="1"/>
                                </a:moveTo>
                                <a:lnTo>
                                  <a:pt x="142" y="1"/>
                                </a:lnTo>
                                <a:lnTo>
                                  <a:pt x="142" y="18"/>
                                </a:lnTo>
                                <a:lnTo>
                                  <a:pt x="168" y="18"/>
                                </a:lnTo>
                                <a:lnTo>
                                  <a:pt x="168" y="1"/>
                                </a:lnTo>
                                <a:moveTo>
                                  <a:pt x="236" y="1"/>
                                </a:moveTo>
                                <a:lnTo>
                                  <a:pt x="210" y="1"/>
                                </a:lnTo>
                                <a:lnTo>
                                  <a:pt x="210" y="18"/>
                                </a:lnTo>
                                <a:lnTo>
                                  <a:pt x="236" y="18"/>
                                </a:lnTo>
                                <a:lnTo>
                                  <a:pt x="236" y="1"/>
                                </a:lnTo>
                                <a:moveTo>
                                  <a:pt x="306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17"/>
                                </a:lnTo>
                                <a:lnTo>
                                  <a:pt x="306" y="17"/>
                                </a:ln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solidFill>
                            <a:srgbClr val="5C49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"/>
                        <wps:cNvSpPr>
                          <a:spLocks/>
                        </wps:cNvSpPr>
                        <wps:spPr bwMode="auto">
                          <a:xfrm>
                            <a:off x="21963" y="-46488"/>
                            <a:ext cx="56409" cy="26961"/>
                          </a:xfrm>
                          <a:custGeom>
                            <a:avLst/>
                            <a:gdLst>
                              <a:gd name="T0" fmla="+- 0 6991 21964"/>
                              <a:gd name="T1" fmla="*/ T0 w 56409"/>
                              <a:gd name="T2" fmla="+- 0 1548 -46487"/>
                              <a:gd name="T3" fmla="*/ 1548 h 26961"/>
                              <a:gd name="T4" fmla="+- 0 7029 21964"/>
                              <a:gd name="T5" fmla="*/ T4 w 56409"/>
                              <a:gd name="T6" fmla="+- 0 1548 -46487"/>
                              <a:gd name="T7" fmla="*/ 1548 h 26961"/>
                              <a:gd name="T8" fmla="+- 0 7066 21964"/>
                              <a:gd name="T9" fmla="*/ T8 w 56409"/>
                              <a:gd name="T10" fmla="+- 0 1550 -46487"/>
                              <a:gd name="T11" fmla="*/ 1550 h 26961"/>
                              <a:gd name="T12" fmla="+- 0 7103 21964"/>
                              <a:gd name="T13" fmla="*/ T12 w 56409"/>
                              <a:gd name="T14" fmla="+- 0 1551 -46487"/>
                              <a:gd name="T15" fmla="*/ 1551 h 26961"/>
                              <a:gd name="T16" fmla="+- 0 7140 21964"/>
                              <a:gd name="T17" fmla="*/ T16 w 56409"/>
                              <a:gd name="T18" fmla="+- 0 1551 -46487"/>
                              <a:gd name="T19" fmla="*/ 1551 h 26961"/>
                              <a:gd name="T20" fmla="+- 0 7178 21964"/>
                              <a:gd name="T21" fmla="*/ T20 w 56409"/>
                              <a:gd name="T22" fmla="+- 0 1550 -46487"/>
                              <a:gd name="T23" fmla="*/ 1550 h 26961"/>
                              <a:gd name="T24" fmla="+- 0 7214 21964"/>
                              <a:gd name="T25" fmla="*/ T24 w 56409"/>
                              <a:gd name="T26" fmla="+- 0 1550 -46487"/>
                              <a:gd name="T27" fmla="*/ 1550 h 26961"/>
                              <a:gd name="T28" fmla="+- 0 7251 21964"/>
                              <a:gd name="T29" fmla="*/ T28 w 56409"/>
                              <a:gd name="T30" fmla="+- 0 1550 -46487"/>
                              <a:gd name="T31" fmla="*/ 1550 h 26961"/>
                              <a:gd name="T32" fmla="+- 0 7289 21964"/>
                              <a:gd name="T33" fmla="*/ T32 w 56409"/>
                              <a:gd name="T34" fmla="+- 0 1447 -46487"/>
                              <a:gd name="T35" fmla="*/ 1447 h 26961"/>
                              <a:gd name="T36" fmla="+- 0 7326 21964"/>
                              <a:gd name="T37" fmla="*/ T36 w 56409"/>
                              <a:gd name="T38" fmla="+- 0 1063 -46487"/>
                              <a:gd name="T39" fmla="*/ 1063 h 26961"/>
                              <a:gd name="T40" fmla="+- 0 7362 21964"/>
                              <a:gd name="T41" fmla="*/ T40 w 56409"/>
                              <a:gd name="T42" fmla="+- 0 892 -46487"/>
                              <a:gd name="T43" fmla="*/ 892 h 26961"/>
                              <a:gd name="T44" fmla="+- 0 7575 21964"/>
                              <a:gd name="T45" fmla="*/ T44 w 56409"/>
                              <a:gd name="T46" fmla="+- 0 789 -46487"/>
                              <a:gd name="T47" fmla="*/ 789 h 26961"/>
                              <a:gd name="T48" fmla="+- 0 7612 21964"/>
                              <a:gd name="T49" fmla="*/ T48 w 56409"/>
                              <a:gd name="T50" fmla="+- 0 721 -46487"/>
                              <a:gd name="T51" fmla="*/ 721 h 26961"/>
                              <a:gd name="T52" fmla="+- 0 7649 21964"/>
                              <a:gd name="T53" fmla="*/ T52 w 56409"/>
                              <a:gd name="T54" fmla="+- 0 666 -46487"/>
                              <a:gd name="T55" fmla="*/ 666 h 26961"/>
                              <a:gd name="T56" fmla="+- 0 7686 21964"/>
                              <a:gd name="T57" fmla="*/ T56 w 56409"/>
                              <a:gd name="T58" fmla="+- 0 623 -46487"/>
                              <a:gd name="T59" fmla="*/ 623 h 26961"/>
                              <a:gd name="T60" fmla="+- 0 7724 21964"/>
                              <a:gd name="T61" fmla="*/ T60 w 56409"/>
                              <a:gd name="T62" fmla="+- 0 589 -46487"/>
                              <a:gd name="T63" fmla="*/ 589 h 26961"/>
                              <a:gd name="T64" fmla="+- 0 7760 21964"/>
                              <a:gd name="T65" fmla="*/ T64 w 56409"/>
                              <a:gd name="T66" fmla="+- 0 558 -46487"/>
                              <a:gd name="T67" fmla="*/ 558 h 26961"/>
                              <a:gd name="T68" fmla="+- 0 7797 21964"/>
                              <a:gd name="T69" fmla="*/ T68 w 56409"/>
                              <a:gd name="T70" fmla="+- 0 531 -46487"/>
                              <a:gd name="T71" fmla="*/ 531 h 26961"/>
                              <a:gd name="T72" fmla="+- 0 7835 21964"/>
                              <a:gd name="T73" fmla="*/ T72 w 56409"/>
                              <a:gd name="T74" fmla="+- 0 508 -46487"/>
                              <a:gd name="T75" fmla="*/ 508 h 26961"/>
                              <a:gd name="T76" fmla="+- 0 7872 21964"/>
                              <a:gd name="T77" fmla="*/ T76 w 56409"/>
                              <a:gd name="T78" fmla="+- 0 489 -46487"/>
                              <a:gd name="T79" fmla="*/ 489 h 26961"/>
                              <a:gd name="T80" fmla="+- 0 7909 21964"/>
                              <a:gd name="T81" fmla="*/ T80 w 56409"/>
                              <a:gd name="T82" fmla="+- 0 472 -46487"/>
                              <a:gd name="T83" fmla="*/ 472 h 26961"/>
                              <a:gd name="T84" fmla="+- 0 7945 21964"/>
                              <a:gd name="T85" fmla="*/ T84 w 56409"/>
                              <a:gd name="T86" fmla="+- 0 458 -46487"/>
                              <a:gd name="T87" fmla="*/ 458 h 26961"/>
                              <a:gd name="T88" fmla="+- 0 7982 21964"/>
                              <a:gd name="T89" fmla="*/ T88 w 56409"/>
                              <a:gd name="T90" fmla="+- 0 446 -46487"/>
                              <a:gd name="T91" fmla="*/ 446 h 26961"/>
                              <a:gd name="T92" fmla="+- 0 8019 21964"/>
                              <a:gd name="T93" fmla="*/ T92 w 56409"/>
                              <a:gd name="T94" fmla="+- 0 435 -46487"/>
                              <a:gd name="T95" fmla="*/ 435 h 26961"/>
                              <a:gd name="T96" fmla="+- 0 8056 21964"/>
                              <a:gd name="T97" fmla="*/ T96 w 56409"/>
                              <a:gd name="T98" fmla="+- 0 426 -46487"/>
                              <a:gd name="T99" fmla="*/ 426 h 26961"/>
                              <a:gd name="T100" fmla="+- 0 8093 21964"/>
                              <a:gd name="T101" fmla="*/ T100 w 56409"/>
                              <a:gd name="T102" fmla="+- 0 419 -46487"/>
                              <a:gd name="T103" fmla="*/ 419 h 26961"/>
                              <a:gd name="T104" fmla="+- 0 8130 21964"/>
                              <a:gd name="T105" fmla="*/ T104 w 56409"/>
                              <a:gd name="T106" fmla="+- 0 414 -46487"/>
                              <a:gd name="T107" fmla="*/ 414 h 26961"/>
                              <a:gd name="T108" fmla="+- 0 8167 21964"/>
                              <a:gd name="T109" fmla="*/ T108 w 56409"/>
                              <a:gd name="T110" fmla="+- 0 410 -46487"/>
                              <a:gd name="T111" fmla="*/ 410 h 26961"/>
                              <a:gd name="T112" fmla="+- 0 8205 21964"/>
                              <a:gd name="T113" fmla="*/ T112 w 56409"/>
                              <a:gd name="T114" fmla="+- 0 407 -46487"/>
                              <a:gd name="T115" fmla="*/ 407 h 26961"/>
                              <a:gd name="T116" fmla="+- 0 8242 21964"/>
                              <a:gd name="T117" fmla="*/ T116 w 56409"/>
                              <a:gd name="T118" fmla="+- 0 405 -46487"/>
                              <a:gd name="T119" fmla="*/ 405 h 26961"/>
                              <a:gd name="T120" fmla="+- 0 8279 21964"/>
                              <a:gd name="T121" fmla="*/ T120 w 56409"/>
                              <a:gd name="T122" fmla="+- 0 403 -46487"/>
                              <a:gd name="T123" fmla="*/ 403 h 26961"/>
                              <a:gd name="T124" fmla="+- 0 8316 21964"/>
                              <a:gd name="T125" fmla="*/ T124 w 56409"/>
                              <a:gd name="T126" fmla="+- 0 402 -46487"/>
                              <a:gd name="T127" fmla="*/ 402 h 26961"/>
                              <a:gd name="T128" fmla="+- 0 8353 21964"/>
                              <a:gd name="T129" fmla="*/ T128 w 56409"/>
                              <a:gd name="T130" fmla="+- 0 400 -46487"/>
                              <a:gd name="T131" fmla="*/ 400 h 26961"/>
                              <a:gd name="T132" fmla="+- 0 8390 21964"/>
                              <a:gd name="T133" fmla="*/ T132 w 56409"/>
                              <a:gd name="T134" fmla="+- 0 400 -46487"/>
                              <a:gd name="T135" fmla="*/ 400 h 26961"/>
                              <a:gd name="T136" fmla="+- 0 8427 21964"/>
                              <a:gd name="T137" fmla="*/ T136 w 56409"/>
                              <a:gd name="T138" fmla="+- 0 399 -46487"/>
                              <a:gd name="T139" fmla="*/ 399 h 26961"/>
                              <a:gd name="T140" fmla="+- 0 8464 21964"/>
                              <a:gd name="T141" fmla="*/ T140 w 56409"/>
                              <a:gd name="T142" fmla="+- 0 399 -46487"/>
                              <a:gd name="T143" fmla="*/ 399 h 26961"/>
                              <a:gd name="T144" fmla="+- 0 8502 21964"/>
                              <a:gd name="T145" fmla="*/ T144 w 56409"/>
                              <a:gd name="T146" fmla="+- 0 399 -46487"/>
                              <a:gd name="T147" fmla="*/ 399 h 26961"/>
                              <a:gd name="T148" fmla="+- 0 8539 21964"/>
                              <a:gd name="T149" fmla="*/ T148 w 56409"/>
                              <a:gd name="T150" fmla="+- 0 398 -46487"/>
                              <a:gd name="T151" fmla="*/ 398 h 26961"/>
                              <a:gd name="T152" fmla="+- 0 8576 21964"/>
                              <a:gd name="T153" fmla="*/ T152 w 56409"/>
                              <a:gd name="T154" fmla="+- 0 398 -46487"/>
                              <a:gd name="T155" fmla="*/ 398 h 26961"/>
                              <a:gd name="T156" fmla="+- 0 8613 21964"/>
                              <a:gd name="T157" fmla="*/ T156 w 56409"/>
                              <a:gd name="T158" fmla="+- 0 397 -46487"/>
                              <a:gd name="T159" fmla="*/ 397 h 26961"/>
                              <a:gd name="T160" fmla="+- 0 8650 21964"/>
                              <a:gd name="T161" fmla="*/ T160 w 56409"/>
                              <a:gd name="T162" fmla="+- 0 396 -46487"/>
                              <a:gd name="T163" fmla="*/ 396 h 26961"/>
                              <a:gd name="T164" fmla="+- 0 8688 21964"/>
                              <a:gd name="T165" fmla="*/ T164 w 56409"/>
                              <a:gd name="T166" fmla="+- 0 394 -46487"/>
                              <a:gd name="T167" fmla="*/ 394 h 26961"/>
                              <a:gd name="T168" fmla="+- 0 8725 21964"/>
                              <a:gd name="T169" fmla="*/ T168 w 56409"/>
                              <a:gd name="T170" fmla="+- 0 392 -46487"/>
                              <a:gd name="T171" fmla="*/ 392 h 26961"/>
                              <a:gd name="T172" fmla="+- 0 8761 21964"/>
                              <a:gd name="T173" fmla="*/ T172 w 56409"/>
                              <a:gd name="T174" fmla="+- 0 392 -46487"/>
                              <a:gd name="T175" fmla="*/ 392 h 26961"/>
                              <a:gd name="T176" fmla="+- 0 8799 21964"/>
                              <a:gd name="T177" fmla="*/ T176 w 56409"/>
                              <a:gd name="T178" fmla="+- 0 390 -46487"/>
                              <a:gd name="T179" fmla="*/ 390 h 26961"/>
                              <a:gd name="T180" fmla="+- 0 8836 21964"/>
                              <a:gd name="T181" fmla="*/ T180 w 56409"/>
                              <a:gd name="T182" fmla="+- 0 390 -46487"/>
                              <a:gd name="T183" fmla="*/ 390 h 26961"/>
                              <a:gd name="T184" fmla="+- 0 8873 21964"/>
                              <a:gd name="T185" fmla="*/ T184 w 56409"/>
                              <a:gd name="T186" fmla="+- 0 390 -46487"/>
                              <a:gd name="T187" fmla="*/ 390 h 26961"/>
                              <a:gd name="T188" fmla="+- 0 8909 21964"/>
                              <a:gd name="T189" fmla="*/ T188 w 56409"/>
                              <a:gd name="T190" fmla="+- 0 389 -46487"/>
                              <a:gd name="T191" fmla="*/ 389 h 26961"/>
                              <a:gd name="T192" fmla="+- 0 8946 21964"/>
                              <a:gd name="T193" fmla="*/ T192 w 56409"/>
                              <a:gd name="T194" fmla="+- 0 388 -46487"/>
                              <a:gd name="T195" fmla="*/ 388 h 26961"/>
                              <a:gd name="T196" fmla="+- 0 8983 21964"/>
                              <a:gd name="T197" fmla="*/ T196 w 56409"/>
                              <a:gd name="T198" fmla="+- 0 388 -46487"/>
                              <a:gd name="T199" fmla="*/ 388 h 26961"/>
                              <a:gd name="T200" fmla="+- 0 9020 21964"/>
                              <a:gd name="T201" fmla="*/ T200 w 56409"/>
                              <a:gd name="T202" fmla="+- 0 387 -46487"/>
                              <a:gd name="T203" fmla="*/ 387 h 26961"/>
                              <a:gd name="T204" fmla="+- 0 9057 21964"/>
                              <a:gd name="T205" fmla="*/ T204 w 56409"/>
                              <a:gd name="T206" fmla="+- 0 385 -46487"/>
                              <a:gd name="T207" fmla="*/ 385 h 26961"/>
                              <a:gd name="T208" fmla="+- 0 9095 21964"/>
                              <a:gd name="T209" fmla="*/ T208 w 56409"/>
                              <a:gd name="T210" fmla="+- 0 385 -46487"/>
                              <a:gd name="T211" fmla="*/ 385 h 26961"/>
                              <a:gd name="T212" fmla="+- 0 9131 21964"/>
                              <a:gd name="T213" fmla="*/ T212 w 56409"/>
                              <a:gd name="T214" fmla="+- 0 383 -46487"/>
                              <a:gd name="T215" fmla="*/ 383 h 26961"/>
                              <a:gd name="T216" fmla="+- 0 9169 21964"/>
                              <a:gd name="T217" fmla="*/ T216 w 56409"/>
                              <a:gd name="T218" fmla="+- 0 382 -46487"/>
                              <a:gd name="T219" fmla="*/ 382 h 26961"/>
                              <a:gd name="T220" fmla="+- 0 9206 21964"/>
                              <a:gd name="T221" fmla="*/ T220 w 56409"/>
                              <a:gd name="T222" fmla="+- 0 381 -46487"/>
                              <a:gd name="T223" fmla="*/ 381 h 26961"/>
                              <a:gd name="T224" fmla="+- 0 9243 21964"/>
                              <a:gd name="T225" fmla="*/ T224 w 56409"/>
                              <a:gd name="T226" fmla="+- 0 379 -46487"/>
                              <a:gd name="T227" fmla="*/ 379 h 26961"/>
                              <a:gd name="T228" fmla="+- 0 9280 21964"/>
                              <a:gd name="T229" fmla="*/ T228 w 56409"/>
                              <a:gd name="T230" fmla="+- 0 377 -46487"/>
                              <a:gd name="T231" fmla="*/ 377 h 26961"/>
                              <a:gd name="T232" fmla="+- 0 9317 21964"/>
                              <a:gd name="T233" fmla="*/ T232 w 56409"/>
                              <a:gd name="T234" fmla="+- 0 374 -46487"/>
                              <a:gd name="T235" fmla="*/ 374 h 26961"/>
                              <a:gd name="T236" fmla="+- 0 9354 21964"/>
                              <a:gd name="T237" fmla="*/ T236 w 56409"/>
                              <a:gd name="T238" fmla="+- 0 372 -46487"/>
                              <a:gd name="T239" fmla="*/ 372 h 26961"/>
                              <a:gd name="T240" fmla="+- 0 9392 21964"/>
                              <a:gd name="T241" fmla="*/ T240 w 56409"/>
                              <a:gd name="T242" fmla="+- 0 370 -46487"/>
                              <a:gd name="T243" fmla="*/ 370 h 26961"/>
                              <a:gd name="T244" fmla="+- 0 9425 21964"/>
                              <a:gd name="T245" fmla="*/ T244 w 56409"/>
                              <a:gd name="T246" fmla="+- 0 369 -46487"/>
                              <a:gd name="T247" fmla="*/ 369 h 26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409" h="26961">
                                <a:moveTo>
                                  <a:pt x="-12587" y="47551"/>
                                </a:moveTo>
                                <a:lnTo>
                                  <a:pt x="-12561" y="47550"/>
                                </a:lnTo>
                                <a:moveTo>
                                  <a:pt x="-15006" y="48037"/>
                                </a:moveTo>
                                <a:lnTo>
                                  <a:pt x="-14998" y="48037"/>
                                </a:lnTo>
                                <a:lnTo>
                                  <a:pt x="-14997" y="48037"/>
                                </a:lnTo>
                                <a:lnTo>
                                  <a:pt x="-14996" y="48037"/>
                                </a:lnTo>
                                <a:lnTo>
                                  <a:pt x="-14994" y="48037"/>
                                </a:lnTo>
                                <a:lnTo>
                                  <a:pt x="-14993" y="48036"/>
                                </a:lnTo>
                                <a:lnTo>
                                  <a:pt x="-14992" y="48036"/>
                                </a:lnTo>
                                <a:lnTo>
                                  <a:pt x="-14991" y="48036"/>
                                </a:lnTo>
                                <a:lnTo>
                                  <a:pt x="-14990" y="48036"/>
                                </a:lnTo>
                                <a:lnTo>
                                  <a:pt x="-14989" y="48036"/>
                                </a:lnTo>
                                <a:lnTo>
                                  <a:pt x="-14988" y="48036"/>
                                </a:lnTo>
                                <a:lnTo>
                                  <a:pt x="-14987" y="48036"/>
                                </a:lnTo>
                                <a:lnTo>
                                  <a:pt x="-14985" y="48036"/>
                                </a:lnTo>
                                <a:lnTo>
                                  <a:pt x="-14984" y="48036"/>
                                </a:lnTo>
                                <a:lnTo>
                                  <a:pt x="-14983" y="48035"/>
                                </a:lnTo>
                                <a:lnTo>
                                  <a:pt x="-14981" y="48035"/>
                                </a:lnTo>
                                <a:lnTo>
                                  <a:pt x="-14979" y="48035"/>
                                </a:lnTo>
                                <a:lnTo>
                                  <a:pt x="-14978" y="48035"/>
                                </a:lnTo>
                                <a:lnTo>
                                  <a:pt x="-14977" y="48035"/>
                                </a:lnTo>
                                <a:lnTo>
                                  <a:pt x="-14975" y="48035"/>
                                </a:lnTo>
                                <a:lnTo>
                                  <a:pt x="-14974" y="48035"/>
                                </a:lnTo>
                                <a:lnTo>
                                  <a:pt x="-14973" y="48035"/>
                                </a:lnTo>
                                <a:lnTo>
                                  <a:pt x="-14971" y="48035"/>
                                </a:lnTo>
                                <a:lnTo>
                                  <a:pt x="-14969" y="48035"/>
                                </a:lnTo>
                                <a:lnTo>
                                  <a:pt x="-14968" y="48035"/>
                                </a:lnTo>
                                <a:lnTo>
                                  <a:pt x="-14967" y="48035"/>
                                </a:lnTo>
                                <a:lnTo>
                                  <a:pt x="-14966" y="48035"/>
                                </a:lnTo>
                                <a:lnTo>
                                  <a:pt x="-14964" y="48035"/>
                                </a:lnTo>
                                <a:lnTo>
                                  <a:pt x="-14963" y="48035"/>
                                </a:lnTo>
                                <a:lnTo>
                                  <a:pt x="-14962" y="48035"/>
                                </a:lnTo>
                                <a:lnTo>
                                  <a:pt x="-14960" y="48035"/>
                                </a:lnTo>
                                <a:lnTo>
                                  <a:pt x="-14959" y="48035"/>
                                </a:lnTo>
                                <a:lnTo>
                                  <a:pt x="-14958" y="48035"/>
                                </a:lnTo>
                                <a:lnTo>
                                  <a:pt x="-14956" y="48035"/>
                                </a:lnTo>
                                <a:lnTo>
                                  <a:pt x="-14954" y="48035"/>
                                </a:lnTo>
                                <a:lnTo>
                                  <a:pt x="-14953" y="48035"/>
                                </a:lnTo>
                                <a:lnTo>
                                  <a:pt x="-14952" y="48035"/>
                                </a:lnTo>
                                <a:lnTo>
                                  <a:pt x="-14950" y="48035"/>
                                </a:lnTo>
                                <a:lnTo>
                                  <a:pt x="-14949" y="48035"/>
                                </a:lnTo>
                                <a:lnTo>
                                  <a:pt x="-14948" y="48035"/>
                                </a:lnTo>
                                <a:lnTo>
                                  <a:pt x="-14946" y="48035"/>
                                </a:lnTo>
                                <a:lnTo>
                                  <a:pt x="-14945" y="48035"/>
                                </a:lnTo>
                                <a:lnTo>
                                  <a:pt x="-14944" y="48035"/>
                                </a:lnTo>
                                <a:lnTo>
                                  <a:pt x="-14942" y="48035"/>
                                </a:lnTo>
                                <a:lnTo>
                                  <a:pt x="-14941" y="48035"/>
                                </a:lnTo>
                                <a:lnTo>
                                  <a:pt x="-14939" y="48035"/>
                                </a:lnTo>
                                <a:lnTo>
                                  <a:pt x="-14938" y="48035"/>
                                </a:lnTo>
                                <a:lnTo>
                                  <a:pt x="-14937" y="48035"/>
                                </a:lnTo>
                                <a:lnTo>
                                  <a:pt x="-14935" y="48035"/>
                                </a:lnTo>
                                <a:lnTo>
                                  <a:pt x="-14934" y="48035"/>
                                </a:lnTo>
                                <a:lnTo>
                                  <a:pt x="-14933" y="48035"/>
                                </a:lnTo>
                                <a:lnTo>
                                  <a:pt x="-14931" y="48035"/>
                                </a:lnTo>
                                <a:lnTo>
                                  <a:pt x="-14930" y="48035"/>
                                </a:lnTo>
                                <a:lnTo>
                                  <a:pt x="-14929" y="48035"/>
                                </a:lnTo>
                                <a:lnTo>
                                  <a:pt x="-14927" y="48035"/>
                                </a:lnTo>
                                <a:lnTo>
                                  <a:pt x="-14925" y="48035"/>
                                </a:lnTo>
                                <a:lnTo>
                                  <a:pt x="-14924" y="48035"/>
                                </a:lnTo>
                                <a:lnTo>
                                  <a:pt x="-14923" y="48035"/>
                                </a:lnTo>
                                <a:lnTo>
                                  <a:pt x="-14921" y="48035"/>
                                </a:lnTo>
                                <a:lnTo>
                                  <a:pt x="-14920" y="48035"/>
                                </a:lnTo>
                                <a:lnTo>
                                  <a:pt x="-14919" y="48035"/>
                                </a:lnTo>
                                <a:lnTo>
                                  <a:pt x="-14917" y="48035"/>
                                </a:lnTo>
                                <a:lnTo>
                                  <a:pt x="-14916" y="48035"/>
                                </a:lnTo>
                                <a:lnTo>
                                  <a:pt x="-14915" y="48035"/>
                                </a:lnTo>
                                <a:lnTo>
                                  <a:pt x="-14913" y="48035"/>
                                </a:lnTo>
                                <a:lnTo>
                                  <a:pt x="-14912" y="48036"/>
                                </a:lnTo>
                                <a:lnTo>
                                  <a:pt x="-14910" y="48036"/>
                                </a:lnTo>
                                <a:lnTo>
                                  <a:pt x="-14909" y="48036"/>
                                </a:lnTo>
                                <a:lnTo>
                                  <a:pt x="-14908" y="48036"/>
                                </a:lnTo>
                                <a:lnTo>
                                  <a:pt x="-14906" y="48036"/>
                                </a:lnTo>
                                <a:lnTo>
                                  <a:pt x="-14905" y="48036"/>
                                </a:lnTo>
                                <a:lnTo>
                                  <a:pt x="-14904" y="48036"/>
                                </a:lnTo>
                                <a:lnTo>
                                  <a:pt x="-14902" y="48036"/>
                                </a:lnTo>
                                <a:lnTo>
                                  <a:pt x="-14901" y="48037"/>
                                </a:lnTo>
                                <a:lnTo>
                                  <a:pt x="-14900" y="48037"/>
                                </a:lnTo>
                                <a:lnTo>
                                  <a:pt x="-14898" y="48037"/>
                                </a:lnTo>
                                <a:lnTo>
                                  <a:pt x="-14897" y="48037"/>
                                </a:lnTo>
                                <a:lnTo>
                                  <a:pt x="-14896" y="48037"/>
                                </a:lnTo>
                                <a:lnTo>
                                  <a:pt x="-14894" y="48037"/>
                                </a:lnTo>
                                <a:lnTo>
                                  <a:pt x="-14892" y="48037"/>
                                </a:lnTo>
                                <a:lnTo>
                                  <a:pt x="-14891" y="48037"/>
                                </a:lnTo>
                                <a:lnTo>
                                  <a:pt x="-14890" y="48037"/>
                                </a:lnTo>
                                <a:lnTo>
                                  <a:pt x="-14888" y="48037"/>
                                </a:lnTo>
                                <a:lnTo>
                                  <a:pt x="-14887" y="48037"/>
                                </a:lnTo>
                                <a:lnTo>
                                  <a:pt x="-14886" y="48037"/>
                                </a:lnTo>
                                <a:lnTo>
                                  <a:pt x="-14885" y="48037"/>
                                </a:lnTo>
                                <a:lnTo>
                                  <a:pt x="-14883" y="48037"/>
                                </a:lnTo>
                                <a:lnTo>
                                  <a:pt x="-14882" y="48037"/>
                                </a:lnTo>
                                <a:lnTo>
                                  <a:pt x="-14881" y="48037"/>
                                </a:lnTo>
                                <a:lnTo>
                                  <a:pt x="-14879" y="48037"/>
                                </a:lnTo>
                                <a:lnTo>
                                  <a:pt x="-14878" y="48037"/>
                                </a:lnTo>
                                <a:lnTo>
                                  <a:pt x="-14876" y="48037"/>
                                </a:lnTo>
                                <a:lnTo>
                                  <a:pt x="-14875" y="48038"/>
                                </a:lnTo>
                                <a:lnTo>
                                  <a:pt x="-14873" y="48038"/>
                                </a:lnTo>
                                <a:lnTo>
                                  <a:pt x="-14872" y="48038"/>
                                </a:lnTo>
                                <a:lnTo>
                                  <a:pt x="-14871" y="48038"/>
                                </a:lnTo>
                                <a:lnTo>
                                  <a:pt x="-14869" y="48038"/>
                                </a:lnTo>
                                <a:lnTo>
                                  <a:pt x="-14868" y="48038"/>
                                </a:lnTo>
                                <a:lnTo>
                                  <a:pt x="-14867" y="48038"/>
                                </a:lnTo>
                                <a:lnTo>
                                  <a:pt x="-14865" y="48038"/>
                                </a:lnTo>
                                <a:lnTo>
                                  <a:pt x="-14864" y="48038"/>
                                </a:lnTo>
                                <a:lnTo>
                                  <a:pt x="-14863" y="48038"/>
                                </a:lnTo>
                                <a:lnTo>
                                  <a:pt x="-14861" y="48038"/>
                                </a:lnTo>
                                <a:lnTo>
                                  <a:pt x="-14859" y="48038"/>
                                </a:lnTo>
                                <a:lnTo>
                                  <a:pt x="-14858" y="48038"/>
                                </a:lnTo>
                                <a:lnTo>
                                  <a:pt x="-14857" y="48038"/>
                                </a:lnTo>
                                <a:lnTo>
                                  <a:pt x="-14856" y="48038"/>
                                </a:lnTo>
                                <a:lnTo>
                                  <a:pt x="-14854" y="48038"/>
                                </a:lnTo>
                                <a:lnTo>
                                  <a:pt x="-14853" y="48038"/>
                                </a:lnTo>
                                <a:lnTo>
                                  <a:pt x="-14852" y="48038"/>
                                </a:lnTo>
                                <a:lnTo>
                                  <a:pt x="-14850" y="48038"/>
                                </a:lnTo>
                                <a:lnTo>
                                  <a:pt x="-14849" y="48038"/>
                                </a:lnTo>
                                <a:lnTo>
                                  <a:pt x="-14847" y="48038"/>
                                </a:lnTo>
                                <a:lnTo>
                                  <a:pt x="-14846" y="48038"/>
                                </a:lnTo>
                                <a:lnTo>
                                  <a:pt x="-14844" y="48038"/>
                                </a:lnTo>
                                <a:lnTo>
                                  <a:pt x="-14843" y="48038"/>
                                </a:lnTo>
                                <a:lnTo>
                                  <a:pt x="-14842" y="48038"/>
                                </a:lnTo>
                                <a:lnTo>
                                  <a:pt x="-14840" y="48038"/>
                                </a:lnTo>
                                <a:lnTo>
                                  <a:pt x="-14839" y="48038"/>
                                </a:lnTo>
                                <a:lnTo>
                                  <a:pt x="-14838" y="48038"/>
                                </a:lnTo>
                                <a:lnTo>
                                  <a:pt x="-14836" y="48038"/>
                                </a:lnTo>
                                <a:lnTo>
                                  <a:pt x="-14835" y="48038"/>
                                </a:lnTo>
                                <a:lnTo>
                                  <a:pt x="-14834" y="48038"/>
                                </a:lnTo>
                                <a:lnTo>
                                  <a:pt x="-14832" y="48038"/>
                                </a:lnTo>
                                <a:lnTo>
                                  <a:pt x="-14831" y="48038"/>
                                </a:lnTo>
                                <a:lnTo>
                                  <a:pt x="-14829" y="48038"/>
                                </a:lnTo>
                                <a:lnTo>
                                  <a:pt x="-14828" y="48038"/>
                                </a:lnTo>
                                <a:lnTo>
                                  <a:pt x="-14827" y="48038"/>
                                </a:lnTo>
                                <a:lnTo>
                                  <a:pt x="-14825" y="48038"/>
                                </a:lnTo>
                                <a:lnTo>
                                  <a:pt x="-14824" y="48038"/>
                                </a:lnTo>
                                <a:lnTo>
                                  <a:pt x="-14823" y="48038"/>
                                </a:lnTo>
                                <a:lnTo>
                                  <a:pt x="-14821" y="48038"/>
                                </a:lnTo>
                                <a:lnTo>
                                  <a:pt x="-14820" y="48038"/>
                                </a:lnTo>
                                <a:lnTo>
                                  <a:pt x="-14818" y="48038"/>
                                </a:lnTo>
                                <a:lnTo>
                                  <a:pt x="-14817" y="48038"/>
                                </a:lnTo>
                                <a:lnTo>
                                  <a:pt x="-14815" y="48038"/>
                                </a:lnTo>
                                <a:lnTo>
                                  <a:pt x="-14814" y="48038"/>
                                </a:lnTo>
                                <a:lnTo>
                                  <a:pt x="-14813" y="48038"/>
                                </a:lnTo>
                                <a:lnTo>
                                  <a:pt x="-14811" y="48038"/>
                                </a:lnTo>
                                <a:lnTo>
                                  <a:pt x="-14810" y="48038"/>
                                </a:lnTo>
                                <a:lnTo>
                                  <a:pt x="-14809" y="48038"/>
                                </a:lnTo>
                                <a:lnTo>
                                  <a:pt x="-14807" y="48038"/>
                                </a:lnTo>
                                <a:lnTo>
                                  <a:pt x="-14806" y="48038"/>
                                </a:lnTo>
                                <a:lnTo>
                                  <a:pt x="-14805" y="48038"/>
                                </a:lnTo>
                                <a:lnTo>
                                  <a:pt x="-14803" y="48038"/>
                                </a:lnTo>
                                <a:lnTo>
                                  <a:pt x="-14802" y="48038"/>
                                </a:lnTo>
                                <a:lnTo>
                                  <a:pt x="-14800" y="48038"/>
                                </a:lnTo>
                                <a:lnTo>
                                  <a:pt x="-14799" y="48038"/>
                                </a:lnTo>
                                <a:lnTo>
                                  <a:pt x="-14798" y="48038"/>
                                </a:lnTo>
                                <a:lnTo>
                                  <a:pt x="-14796" y="48038"/>
                                </a:lnTo>
                                <a:lnTo>
                                  <a:pt x="-14795" y="48038"/>
                                </a:lnTo>
                                <a:lnTo>
                                  <a:pt x="-14794" y="48038"/>
                                </a:lnTo>
                                <a:lnTo>
                                  <a:pt x="-14792" y="48037"/>
                                </a:lnTo>
                                <a:lnTo>
                                  <a:pt x="-14791" y="48037"/>
                                </a:lnTo>
                                <a:lnTo>
                                  <a:pt x="-14790" y="48037"/>
                                </a:lnTo>
                                <a:lnTo>
                                  <a:pt x="-14788" y="48037"/>
                                </a:lnTo>
                                <a:lnTo>
                                  <a:pt x="-14786" y="48037"/>
                                </a:lnTo>
                                <a:lnTo>
                                  <a:pt x="-14785" y="48037"/>
                                </a:lnTo>
                                <a:lnTo>
                                  <a:pt x="-14784" y="48037"/>
                                </a:lnTo>
                                <a:lnTo>
                                  <a:pt x="-14782" y="48037"/>
                                </a:lnTo>
                                <a:lnTo>
                                  <a:pt x="-14781" y="48037"/>
                                </a:lnTo>
                                <a:lnTo>
                                  <a:pt x="-14780" y="48037"/>
                                </a:lnTo>
                                <a:lnTo>
                                  <a:pt x="-14778" y="48037"/>
                                </a:lnTo>
                                <a:lnTo>
                                  <a:pt x="-14777" y="48037"/>
                                </a:lnTo>
                                <a:lnTo>
                                  <a:pt x="-14776" y="48037"/>
                                </a:lnTo>
                                <a:lnTo>
                                  <a:pt x="-14775" y="48037"/>
                                </a:lnTo>
                                <a:lnTo>
                                  <a:pt x="-14773" y="48037"/>
                                </a:lnTo>
                                <a:lnTo>
                                  <a:pt x="-14772" y="48037"/>
                                </a:lnTo>
                                <a:lnTo>
                                  <a:pt x="-14771" y="48037"/>
                                </a:lnTo>
                                <a:lnTo>
                                  <a:pt x="-14769" y="48037"/>
                                </a:lnTo>
                                <a:lnTo>
                                  <a:pt x="-14767" y="48037"/>
                                </a:lnTo>
                                <a:lnTo>
                                  <a:pt x="-14766" y="48037"/>
                                </a:lnTo>
                                <a:lnTo>
                                  <a:pt x="-14765" y="48037"/>
                                </a:lnTo>
                                <a:lnTo>
                                  <a:pt x="-14763" y="48037"/>
                                </a:lnTo>
                                <a:lnTo>
                                  <a:pt x="-14762" y="48037"/>
                                </a:lnTo>
                                <a:lnTo>
                                  <a:pt x="-14761" y="48037"/>
                                </a:lnTo>
                                <a:lnTo>
                                  <a:pt x="-14759" y="48037"/>
                                </a:lnTo>
                                <a:lnTo>
                                  <a:pt x="-14758" y="48037"/>
                                </a:lnTo>
                                <a:lnTo>
                                  <a:pt x="-14757" y="48037"/>
                                </a:lnTo>
                                <a:lnTo>
                                  <a:pt x="-14755" y="48037"/>
                                </a:lnTo>
                                <a:lnTo>
                                  <a:pt x="-14754" y="48037"/>
                                </a:lnTo>
                                <a:lnTo>
                                  <a:pt x="-14752" y="48037"/>
                                </a:lnTo>
                                <a:lnTo>
                                  <a:pt x="-14751" y="48037"/>
                                </a:lnTo>
                                <a:lnTo>
                                  <a:pt x="-14750" y="48037"/>
                                </a:lnTo>
                                <a:lnTo>
                                  <a:pt x="-14748" y="48037"/>
                                </a:lnTo>
                                <a:lnTo>
                                  <a:pt x="-14747" y="48037"/>
                                </a:lnTo>
                                <a:lnTo>
                                  <a:pt x="-14746" y="48037"/>
                                </a:lnTo>
                                <a:lnTo>
                                  <a:pt x="-14744" y="48037"/>
                                </a:lnTo>
                                <a:lnTo>
                                  <a:pt x="-14743" y="48037"/>
                                </a:lnTo>
                                <a:lnTo>
                                  <a:pt x="-14742" y="48037"/>
                                </a:lnTo>
                                <a:lnTo>
                                  <a:pt x="-14740" y="48037"/>
                                </a:lnTo>
                                <a:lnTo>
                                  <a:pt x="-14739" y="48037"/>
                                </a:lnTo>
                                <a:lnTo>
                                  <a:pt x="-14737" y="48037"/>
                                </a:lnTo>
                                <a:lnTo>
                                  <a:pt x="-14736" y="48037"/>
                                </a:lnTo>
                                <a:lnTo>
                                  <a:pt x="-14734" y="48037"/>
                                </a:lnTo>
                                <a:lnTo>
                                  <a:pt x="-14733" y="48037"/>
                                </a:lnTo>
                                <a:lnTo>
                                  <a:pt x="-14732" y="48037"/>
                                </a:lnTo>
                                <a:lnTo>
                                  <a:pt x="-14730" y="48037"/>
                                </a:lnTo>
                                <a:lnTo>
                                  <a:pt x="-14729" y="48037"/>
                                </a:lnTo>
                                <a:lnTo>
                                  <a:pt x="-14728" y="48037"/>
                                </a:lnTo>
                                <a:lnTo>
                                  <a:pt x="-14726" y="48037"/>
                                </a:lnTo>
                                <a:lnTo>
                                  <a:pt x="-14725" y="48037"/>
                                </a:lnTo>
                                <a:lnTo>
                                  <a:pt x="-14723" y="48037"/>
                                </a:lnTo>
                                <a:lnTo>
                                  <a:pt x="-14722" y="48037"/>
                                </a:lnTo>
                                <a:lnTo>
                                  <a:pt x="-14721" y="48037"/>
                                </a:lnTo>
                                <a:lnTo>
                                  <a:pt x="-14719" y="48037"/>
                                </a:lnTo>
                                <a:lnTo>
                                  <a:pt x="-14718" y="48037"/>
                                </a:lnTo>
                                <a:lnTo>
                                  <a:pt x="-14717" y="48037"/>
                                </a:lnTo>
                                <a:lnTo>
                                  <a:pt x="-14715" y="48037"/>
                                </a:lnTo>
                                <a:lnTo>
                                  <a:pt x="-14714" y="48037"/>
                                </a:lnTo>
                                <a:lnTo>
                                  <a:pt x="-14713" y="48037"/>
                                </a:lnTo>
                                <a:lnTo>
                                  <a:pt x="-14711" y="48037"/>
                                </a:lnTo>
                                <a:lnTo>
                                  <a:pt x="-14710" y="48037"/>
                                </a:lnTo>
                                <a:lnTo>
                                  <a:pt x="-14708" y="48036"/>
                                </a:lnTo>
                                <a:lnTo>
                                  <a:pt x="-14707" y="48036"/>
                                </a:lnTo>
                                <a:lnTo>
                                  <a:pt x="-14705" y="48035"/>
                                </a:lnTo>
                                <a:lnTo>
                                  <a:pt x="-14704" y="48034"/>
                                </a:lnTo>
                                <a:lnTo>
                                  <a:pt x="-14703" y="48033"/>
                                </a:lnTo>
                                <a:lnTo>
                                  <a:pt x="-14701" y="48032"/>
                                </a:lnTo>
                                <a:lnTo>
                                  <a:pt x="-14700" y="48031"/>
                                </a:lnTo>
                                <a:lnTo>
                                  <a:pt x="-14699" y="48029"/>
                                </a:lnTo>
                                <a:lnTo>
                                  <a:pt x="-14698" y="48027"/>
                                </a:lnTo>
                                <a:lnTo>
                                  <a:pt x="-14696" y="48024"/>
                                </a:lnTo>
                                <a:lnTo>
                                  <a:pt x="-14694" y="48021"/>
                                </a:lnTo>
                                <a:lnTo>
                                  <a:pt x="-14693" y="48018"/>
                                </a:lnTo>
                                <a:lnTo>
                                  <a:pt x="-14692" y="48015"/>
                                </a:lnTo>
                                <a:lnTo>
                                  <a:pt x="-14690" y="48011"/>
                                </a:lnTo>
                                <a:lnTo>
                                  <a:pt x="-14689" y="48006"/>
                                </a:lnTo>
                                <a:lnTo>
                                  <a:pt x="-14688" y="48002"/>
                                </a:lnTo>
                                <a:lnTo>
                                  <a:pt x="-14686" y="47996"/>
                                </a:lnTo>
                                <a:lnTo>
                                  <a:pt x="-14685" y="47991"/>
                                </a:lnTo>
                                <a:lnTo>
                                  <a:pt x="-14684" y="47984"/>
                                </a:lnTo>
                                <a:lnTo>
                                  <a:pt x="-14682" y="47977"/>
                                </a:lnTo>
                                <a:lnTo>
                                  <a:pt x="-14681" y="47970"/>
                                </a:lnTo>
                                <a:lnTo>
                                  <a:pt x="-14679" y="47962"/>
                                </a:lnTo>
                                <a:lnTo>
                                  <a:pt x="-14678" y="47954"/>
                                </a:lnTo>
                                <a:lnTo>
                                  <a:pt x="-14676" y="47944"/>
                                </a:lnTo>
                                <a:lnTo>
                                  <a:pt x="-14675" y="47934"/>
                                </a:lnTo>
                                <a:lnTo>
                                  <a:pt x="-14674" y="47923"/>
                                </a:lnTo>
                                <a:lnTo>
                                  <a:pt x="-14672" y="47912"/>
                                </a:lnTo>
                                <a:lnTo>
                                  <a:pt x="-14671" y="47900"/>
                                </a:lnTo>
                                <a:lnTo>
                                  <a:pt x="-14670" y="47888"/>
                                </a:lnTo>
                                <a:lnTo>
                                  <a:pt x="-14669" y="47875"/>
                                </a:lnTo>
                                <a:lnTo>
                                  <a:pt x="-14667" y="47861"/>
                                </a:lnTo>
                                <a:lnTo>
                                  <a:pt x="-14666" y="47848"/>
                                </a:lnTo>
                                <a:lnTo>
                                  <a:pt x="-14665" y="47834"/>
                                </a:lnTo>
                                <a:lnTo>
                                  <a:pt x="-14663" y="47819"/>
                                </a:lnTo>
                                <a:lnTo>
                                  <a:pt x="-14661" y="47804"/>
                                </a:lnTo>
                                <a:lnTo>
                                  <a:pt x="-14660" y="47790"/>
                                </a:lnTo>
                                <a:lnTo>
                                  <a:pt x="-14659" y="47774"/>
                                </a:lnTo>
                                <a:lnTo>
                                  <a:pt x="-14657" y="47759"/>
                                </a:lnTo>
                                <a:lnTo>
                                  <a:pt x="-14656" y="47743"/>
                                </a:lnTo>
                                <a:lnTo>
                                  <a:pt x="-14655" y="47728"/>
                                </a:lnTo>
                                <a:lnTo>
                                  <a:pt x="-14653" y="47712"/>
                                </a:lnTo>
                                <a:lnTo>
                                  <a:pt x="-14652" y="47696"/>
                                </a:lnTo>
                                <a:lnTo>
                                  <a:pt x="-14651" y="47680"/>
                                </a:lnTo>
                                <a:lnTo>
                                  <a:pt x="-14649" y="47665"/>
                                </a:lnTo>
                                <a:lnTo>
                                  <a:pt x="-14648" y="47650"/>
                                </a:lnTo>
                                <a:lnTo>
                                  <a:pt x="-14647" y="47634"/>
                                </a:lnTo>
                                <a:lnTo>
                                  <a:pt x="-14645" y="47620"/>
                                </a:lnTo>
                                <a:lnTo>
                                  <a:pt x="-14644" y="47605"/>
                                </a:lnTo>
                                <a:lnTo>
                                  <a:pt x="-14642" y="47591"/>
                                </a:lnTo>
                                <a:lnTo>
                                  <a:pt x="-14641" y="47576"/>
                                </a:lnTo>
                                <a:lnTo>
                                  <a:pt x="-14640" y="47563"/>
                                </a:lnTo>
                                <a:lnTo>
                                  <a:pt x="-14638" y="47550"/>
                                </a:lnTo>
                                <a:lnTo>
                                  <a:pt x="-14637" y="47537"/>
                                </a:lnTo>
                                <a:lnTo>
                                  <a:pt x="-14636" y="47525"/>
                                </a:lnTo>
                                <a:lnTo>
                                  <a:pt x="-14634" y="47513"/>
                                </a:lnTo>
                                <a:lnTo>
                                  <a:pt x="-14633" y="47502"/>
                                </a:lnTo>
                                <a:lnTo>
                                  <a:pt x="-14632" y="47492"/>
                                </a:lnTo>
                                <a:lnTo>
                                  <a:pt x="-14630" y="47482"/>
                                </a:lnTo>
                                <a:lnTo>
                                  <a:pt x="-14628" y="47473"/>
                                </a:lnTo>
                                <a:lnTo>
                                  <a:pt x="-14627" y="47465"/>
                                </a:lnTo>
                                <a:lnTo>
                                  <a:pt x="-14626" y="47456"/>
                                </a:lnTo>
                                <a:lnTo>
                                  <a:pt x="-14624" y="47448"/>
                                </a:lnTo>
                                <a:lnTo>
                                  <a:pt x="-14623" y="47442"/>
                                </a:lnTo>
                                <a:lnTo>
                                  <a:pt x="-14622" y="47434"/>
                                </a:lnTo>
                                <a:lnTo>
                                  <a:pt x="-14620" y="47428"/>
                                </a:lnTo>
                                <a:lnTo>
                                  <a:pt x="-14619" y="47422"/>
                                </a:lnTo>
                                <a:lnTo>
                                  <a:pt x="-14618" y="47417"/>
                                </a:lnTo>
                                <a:lnTo>
                                  <a:pt x="-14616" y="47412"/>
                                </a:lnTo>
                                <a:lnTo>
                                  <a:pt x="-14615" y="47407"/>
                                </a:lnTo>
                                <a:lnTo>
                                  <a:pt x="-14613" y="47403"/>
                                </a:lnTo>
                                <a:lnTo>
                                  <a:pt x="-14612" y="47399"/>
                                </a:lnTo>
                                <a:lnTo>
                                  <a:pt x="-14611" y="47395"/>
                                </a:lnTo>
                                <a:lnTo>
                                  <a:pt x="-14609" y="47392"/>
                                </a:lnTo>
                                <a:lnTo>
                                  <a:pt x="-14608" y="47389"/>
                                </a:lnTo>
                                <a:lnTo>
                                  <a:pt x="-14607" y="47386"/>
                                </a:lnTo>
                                <a:lnTo>
                                  <a:pt x="-14605" y="47384"/>
                                </a:lnTo>
                                <a:lnTo>
                                  <a:pt x="-14604" y="47382"/>
                                </a:lnTo>
                                <a:lnTo>
                                  <a:pt x="-14603" y="47380"/>
                                </a:lnTo>
                                <a:lnTo>
                                  <a:pt x="-14602" y="47379"/>
                                </a:lnTo>
                                <a:moveTo>
                                  <a:pt x="-14424" y="47339"/>
                                </a:moveTo>
                                <a:lnTo>
                                  <a:pt x="-14424" y="47339"/>
                                </a:lnTo>
                                <a:lnTo>
                                  <a:pt x="-14422" y="47337"/>
                                </a:lnTo>
                                <a:lnTo>
                                  <a:pt x="-14421" y="47335"/>
                                </a:lnTo>
                                <a:lnTo>
                                  <a:pt x="-14420" y="47333"/>
                                </a:lnTo>
                                <a:lnTo>
                                  <a:pt x="-14418" y="47331"/>
                                </a:lnTo>
                                <a:lnTo>
                                  <a:pt x="-14417" y="47329"/>
                                </a:lnTo>
                                <a:lnTo>
                                  <a:pt x="-14416" y="47326"/>
                                </a:lnTo>
                                <a:lnTo>
                                  <a:pt x="-14414" y="47324"/>
                                </a:lnTo>
                                <a:lnTo>
                                  <a:pt x="-14413" y="47322"/>
                                </a:lnTo>
                                <a:lnTo>
                                  <a:pt x="-14412" y="47319"/>
                                </a:lnTo>
                                <a:lnTo>
                                  <a:pt x="-14410" y="47317"/>
                                </a:lnTo>
                                <a:lnTo>
                                  <a:pt x="-14409" y="47315"/>
                                </a:lnTo>
                                <a:lnTo>
                                  <a:pt x="-14407" y="47312"/>
                                </a:lnTo>
                                <a:lnTo>
                                  <a:pt x="-14406" y="47309"/>
                                </a:lnTo>
                                <a:lnTo>
                                  <a:pt x="-14404" y="47307"/>
                                </a:lnTo>
                                <a:lnTo>
                                  <a:pt x="-14403" y="47304"/>
                                </a:lnTo>
                                <a:lnTo>
                                  <a:pt x="-14402" y="47301"/>
                                </a:lnTo>
                                <a:lnTo>
                                  <a:pt x="-14400" y="47298"/>
                                </a:lnTo>
                                <a:lnTo>
                                  <a:pt x="-14399" y="47295"/>
                                </a:lnTo>
                                <a:lnTo>
                                  <a:pt x="-14398" y="47293"/>
                                </a:lnTo>
                                <a:lnTo>
                                  <a:pt x="-14397" y="47290"/>
                                </a:lnTo>
                                <a:lnTo>
                                  <a:pt x="-14395" y="47287"/>
                                </a:lnTo>
                                <a:lnTo>
                                  <a:pt x="-14393" y="47284"/>
                                </a:lnTo>
                                <a:lnTo>
                                  <a:pt x="-14392" y="47282"/>
                                </a:lnTo>
                                <a:lnTo>
                                  <a:pt x="-14391" y="47279"/>
                                </a:lnTo>
                                <a:lnTo>
                                  <a:pt x="-14389" y="47276"/>
                                </a:lnTo>
                                <a:lnTo>
                                  <a:pt x="-14388" y="47273"/>
                                </a:lnTo>
                                <a:lnTo>
                                  <a:pt x="-14387" y="47270"/>
                                </a:lnTo>
                                <a:lnTo>
                                  <a:pt x="-14385" y="47268"/>
                                </a:lnTo>
                                <a:lnTo>
                                  <a:pt x="-14384" y="47265"/>
                                </a:lnTo>
                                <a:lnTo>
                                  <a:pt x="-14383" y="47262"/>
                                </a:lnTo>
                                <a:lnTo>
                                  <a:pt x="-14381" y="47259"/>
                                </a:lnTo>
                                <a:lnTo>
                                  <a:pt x="-14380" y="47257"/>
                                </a:lnTo>
                                <a:lnTo>
                                  <a:pt x="-14378" y="47254"/>
                                </a:lnTo>
                                <a:lnTo>
                                  <a:pt x="-14377" y="47251"/>
                                </a:lnTo>
                                <a:lnTo>
                                  <a:pt x="-14375" y="47249"/>
                                </a:lnTo>
                                <a:lnTo>
                                  <a:pt x="-14374" y="47246"/>
                                </a:lnTo>
                                <a:lnTo>
                                  <a:pt x="-14373" y="47244"/>
                                </a:lnTo>
                                <a:lnTo>
                                  <a:pt x="-14372" y="47241"/>
                                </a:lnTo>
                                <a:lnTo>
                                  <a:pt x="-14370" y="47239"/>
                                </a:lnTo>
                                <a:lnTo>
                                  <a:pt x="-14369" y="47236"/>
                                </a:lnTo>
                                <a:lnTo>
                                  <a:pt x="-14368" y="47234"/>
                                </a:lnTo>
                                <a:lnTo>
                                  <a:pt x="-14366" y="47232"/>
                                </a:lnTo>
                                <a:lnTo>
                                  <a:pt x="-14364" y="47229"/>
                                </a:lnTo>
                                <a:lnTo>
                                  <a:pt x="-14363" y="47226"/>
                                </a:lnTo>
                                <a:lnTo>
                                  <a:pt x="-14362" y="47224"/>
                                </a:lnTo>
                                <a:lnTo>
                                  <a:pt x="-14360" y="47222"/>
                                </a:lnTo>
                                <a:lnTo>
                                  <a:pt x="-14359" y="47219"/>
                                </a:lnTo>
                                <a:lnTo>
                                  <a:pt x="-14358" y="47217"/>
                                </a:lnTo>
                                <a:lnTo>
                                  <a:pt x="-14356" y="47214"/>
                                </a:lnTo>
                                <a:lnTo>
                                  <a:pt x="-14355" y="47212"/>
                                </a:lnTo>
                                <a:lnTo>
                                  <a:pt x="-14354" y="47210"/>
                                </a:lnTo>
                                <a:lnTo>
                                  <a:pt x="-14352" y="47208"/>
                                </a:lnTo>
                                <a:lnTo>
                                  <a:pt x="-14351" y="47206"/>
                                </a:lnTo>
                                <a:lnTo>
                                  <a:pt x="-14349" y="47203"/>
                                </a:lnTo>
                                <a:lnTo>
                                  <a:pt x="-14348" y="47201"/>
                                </a:lnTo>
                                <a:lnTo>
                                  <a:pt x="-14346" y="47199"/>
                                </a:lnTo>
                                <a:lnTo>
                                  <a:pt x="-14345" y="47197"/>
                                </a:lnTo>
                                <a:lnTo>
                                  <a:pt x="-14344" y="47195"/>
                                </a:lnTo>
                                <a:lnTo>
                                  <a:pt x="-14343" y="47193"/>
                                </a:lnTo>
                                <a:lnTo>
                                  <a:pt x="-14341" y="47190"/>
                                </a:lnTo>
                                <a:lnTo>
                                  <a:pt x="-14340" y="47188"/>
                                </a:lnTo>
                                <a:lnTo>
                                  <a:pt x="-14339" y="47186"/>
                                </a:lnTo>
                                <a:lnTo>
                                  <a:pt x="-14337" y="47184"/>
                                </a:lnTo>
                                <a:lnTo>
                                  <a:pt x="-14336" y="47182"/>
                                </a:lnTo>
                                <a:lnTo>
                                  <a:pt x="-14335" y="47180"/>
                                </a:lnTo>
                                <a:lnTo>
                                  <a:pt x="-14333" y="47178"/>
                                </a:lnTo>
                                <a:lnTo>
                                  <a:pt x="-14331" y="47176"/>
                                </a:lnTo>
                                <a:lnTo>
                                  <a:pt x="-14330" y="47174"/>
                                </a:lnTo>
                                <a:lnTo>
                                  <a:pt x="-14329" y="47172"/>
                                </a:lnTo>
                                <a:lnTo>
                                  <a:pt x="-14327" y="47170"/>
                                </a:lnTo>
                                <a:lnTo>
                                  <a:pt x="-14326" y="47168"/>
                                </a:lnTo>
                                <a:lnTo>
                                  <a:pt x="-14325" y="47166"/>
                                </a:lnTo>
                                <a:lnTo>
                                  <a:pt x="-14323" y="47164"/>
                                </a:lnTo>
                                <a:lnTo>
                                  <a:pt x="-14322" y="47162"/>
                                </a:lnTo>
                                <a:lnTo>
                                  <a:pt x="-14321" y="47160"/>
                                </a:lnTo>
                                <a:lnTo>
                                  <a:pt x="-14319" y="47159"/>
                                </a:lnTo>
                                <a:lnTo>
                                  <a:pt x="-14318" y="47157"/>
                                </a:lnTo>
                                <a:lnTo>
                                  <a:pt x="-14317" y="47155"/>
                                </a:lnTo>
                                <a:lnTo>
                                  <a:pt x="-14315" y="47153"/>
                                </a:lnTo>
                                <a:lnTo>
                                  <a:pt x="-14314" y="47152"/>
                                </a:lnTo>
                                <a:lnTo>
                                  <a:pt x="-14312" y="47150"/>
                                </a:lnTo>
                                <a:lnTo>
                                  <a:pt x="-14311" y="47148"/>
                                </a:lnTo>
                                <a:lnTo>
                                  <a:pt x="-14310" y="47147"/>
                                </a:lnTo>
                                <a:lnTo>
                                  <a:pt x="-14308" y="47145"/>
                                </a:lnTo>
                                <a:lnTo>
                                  <a:pt x="-14307" y="47143"/>
                                </a:lnTo>
                                <a:lnTo>
                                  <a:pt x="-14306" y="47141"/>
                                </a:lnTo>
                                <a:lnTo>
                                  <a:pt x="-14304" y="47139"/>
                                </a:lnTo>
                                <a:lnTo>
                                  <a:pt x="-14303" y="47138"/>
                                </a:lnTo>
                                <a:lnTo>
                                  <a:pt x="-14302" y="47136"/>
                                </a:lnTo>
                                <a:lnTo>
                                  <a:pt x="-14300" y="47135"/>
                                </a:lnTo>
                                <a:lnTo>
                                  <a:pt x="-14298" y="47133"/>
                                </a:lnTo>
                                <a:lnTo>
                                  <a:pt x="-14297" y="47132"/>
                                </a:lnTo>
                                <a:lnTo>
                                  <a:pt x="-14296" y="47130"/>
                                </a:lnTo>
                                <a:lnTo>
                                  <a:pt x="-14294" y="47128"/>
                                </a:lnTo>
                                <a:lnTo>
                                  <a:pt x="-14293" y="47127"/>
                                </a:lnTo>
                                <a:lnTo>
                                  <a:pt x="-14292" y="47125"/>
                                </a:lnTo>
                                <a:lnTo>
                                  <a:pt x="-14291" y="47124"/>
                                </a:lnTo>
                                <a:lnTo>
                                  <a:pt x="-14289" y="47122"/>
                                </a:lnTo>
                                <a:lnTo>
                                  <a:pt x="-14288" y="47120"/>
                                </a:lnTo>
                                <a:lnTo>
                                  <a:pt x="-14287" y="47119"/>
                                </a:lnTo>
                                <a:lnTo>
                                  <a:pt x="-14285" y="47118"/>
                                </a:lnTo>
                                <a:lnTo>
                                  <a:pt x="-14283" y="47116"/>
                                </a:lnTo>
                                <a:lnTo>
                                  <a:pt x="-14282" y="47114"/>
                                </a:lnTo>
                                <a:lnTo>
                                  <a:pt x="-14281" y="47113"/>
                                </a:lnTo>
                                <a:lnTo>
                                  <a:pt x="-14279" y="47112"/>
                                </a:lnTo>
                                <a:lnTo>
                                  <a:pt x="-14278" y="47110"/>
                                </a:lnTo>
                                <a:lnTo>
                                  <a:pt x="-14277" y="47109"/>
                                </a:lnTo>
                                <a:lnTo>
                                  <a:pt x="-14275" y="47108"/>
                                </a:lnTo>
                                <a:lnTo>
                                  <a:pt x="-14274" y="47106"/>
                                </a:lnTo>
                                <a:lnTo>
                                  <a:pt x="-14273" y="47105"/>
                                </a:lnTo>
                                <a:lnTo>
                                  <a:pt x="-14271" y="47103"/>
                                </a:lnTo>
                                <a:lnTo>
                                  <a:pt x="-14269" y="47102"/>
                                </a:lnTo>
                                <a:lnTo>
                                  <a:pt x="-14268" y="47101"/>
                                </a:lnTo>
                                <a:lnTo>
                                  <a:pt x="-14267" y="47099"/>
                                </a:lnTo>
                                <a:lnTo>
                                  <a:pt x="-14265" y="47098"/>
                                </a:lnTo>
                                <a:lnTo>
                                  <a:pt x="-14264" y="47097"/>
                                </a:lnTo>
                                <a:lnTo>
                                  <a:pt x="-14263" y="47095"/>
                                </a:lnTo>
                                <a:lnTo>
                                  <a:pt x="-14262" y="47094"/>
                                </a:lnTo>
                                <a:lnTo>
                                  <a:pt x="-14260" y="47093"/>
                                </a:lnTo>
                                <a:lnTo>
                                  <a:pt x="-14259" y="47091"/>
                                </a:lnTo>
                                <a:lnTo>
                                  <a:pt x="-14258" y="47090"/>
                                </a:lnTo>
                                <a:lnTo>
                                  <a:pt x="-14256" y="47089"/>
                                </a:lnTo>
                                <a:lnTo>
                                  <a:pt x="-14254" y="47087"/>
                                </a:lnTo>
                                <a:lnTo>
                                  <a:pt x="-14253" y="47086"/>
                                </a:lnTo>
                                <a:lnTo>
                                  <a:pt x="-14252" y="47085"/>
                                </a:lnTo>
                                <a:lnTo>
                                  <a:pt x="-14250" y="47084"/>
                                </a:lnTo>
                                <a:lnTo>
                                  <a:pt x="-14249" y="47083"/>
                                </a:lnTo>
                                <a:lnTo>
                                  <a:pt x="-14248" y="47082"/>
                                </a:lnTo>
                                <a:lnTo>
                                  <a:pt x="-14246" y="47080"/>
                                </a:lnTo>
                                <a:lnTo>
                                  <a:pt x="-14245" y="47079"/>
                                </a:lnTo>
                                <a:lnTo>
                                  <a:pt x="-14244" y="47078"/>
                                </a:lnTo>
                                <a:lnTo>
                                  <a:pt x="-14242" y="47076"/>
                                </a:lnTo>
                                <a:lnTo>
                                  <a:pt x="-14240" y="47076"/>
                                </a:lnTo>
                                <a:lnTo>
                                  <a:pt x="-14239" y="47074"/>
                                </a:lnTo>
                                <a:lnTo>
                                  <a:pt x="-14238" y="47073"/>
                                </a:lnTo>
                                <a:lnTo>
                                  <a:pt x="-14237" y="47072"/>
                                </a:lnTo>
                                <a:lnTo>
                                  <a:pt x="-14235" y="47070"/>
                                </a:lnTo>
                                <a:lnTo>
                                  <a:pt x="-14234" y="47070"/>
                                </a:lnTo>
                                <a:lnTo>
                                  <a:pt x="-14233" y="47068"/>
                                </a:lnTo>
                                <a:lnTo>
                                  <a:pt x="-14231" y="47067"/>
                                </a:lnTo>
                                <a:lnTo>
                                  <a:pt x="-14230" y="47066"/>
                                </a:lnTo>
                                <a:lnTo>
                                  <a:pt x="-14229" y="47065"/>
                                </a:lnTo>
                                <a:lnTo>
                                  <a:pt x="-14227" y="47064"/>
                                </a:lnTo>
                                <a:lnTo>
                                  <a:pt x="-14225" y="47062"/>
                                </a:lnTo>
                                <a:lnTo>
                                  <a:pt x="-14224" y="47061"/>
                                </a:lnTo>
                                <a:lnTo>
                                  <a:pt x="-14223" y="47060"/>
                                </a:lnTo>
                                <a:lnTo>
                                  <a:pt x="-14221" y="47059"/>
                                </a:lnTo>
                                <a:lnTo>
                                  <a:pt x="-14220" y="47058"/>
                                </a:lnTo>
                                <a:lnTo>
                                  <a:pt x="-14219" y="47057"/>
                                </a:lnTo>
                                <a:lnTo>
                                  <a:pt x="-14217" y="47056"/>
                                </a:lnTo>
                                <a:lnTo>
                                  <a:pt x="-14216" y="47055"/>
                                </a:lnTo>
                                <a:lnTo>
                                  <a:pt x="-14215" y="47054"/>
                                </a:lnTo>
                                <a:lnTo>
                                  <a:pt x="-14213" y="47053"/>
                                </a:lnTo>
                                <a:lnTo>
                                  <a:pt x="-14212" y="47051"/>
                                </a:lnTo>
                                <a:lnTo>
                                  <a:pt x="-14211" y="47051"/>
                                </a:lnTo>
                                <a:lnTo>
                                  <a:pt x="-14209" y="47049"/>
                                </a:lnTo>
                                <a:lnTo>
                                  <a:pt x="-14208" y="47048"/>
                                </a:lnTo>
                                <a:lnTo>
                                  <a:pt x="-14206" y="47047"/>
                                </a:lnTo>
                                <a:lnTo>
                                  <a:pt x="-14205" y="47046"/>
                                </a:lnTo>
                                <a:lnTo>
                                  <a:pt x="-14204" y="47045"/>
                                </a:lnTo>
                                <a:lnTo>
                                  <a:pt x="-14202" y="47044"/>
                                </a:lnTo>
                                <a:lnTo>
                                  <a:pt x="-14201" y="47043"/>
                                </a:lnTo>
                                <a:lnTo>
                                  <a:pt x="-14200" y="47042"/>
                                </a:lnTo>
                                <a:lnTo>
                                  <a:pt x="-14198" y="47041"/>
                                </a:lnTo>
                                <a:lnTo>
                                  <a:pt x="-14197" y="47040"/>
                                </a:lnTo>
                                <a:lnTo>
                                  <a:pt x="-14196" y="47039"/>
                                </a:lnTo>
                                <a:lnTo>
                                  <a:pt x="-14194" y="47037"/>
                                </a:lnTo>
                                <a:lnTo>
                                  <a:pt x="-14193" y="47037"/>
                                </a:lnTo>
                                <a:lnTo>
                                  <a:pt x="-14191" y="47035"/>
                                </a:lnTo>
                                <a:lnTo>
                                  <a:pt x="-14190" y="47035"/>
                                </a:lnTo>
                                <a:lnTo>
                                  <a:pt x="-14188" y="47033"/>
                                </a:lnTo>
                                <a:lnTo>
                                  <a:pt x="-14187" y="47033"/>
                                </a:lnTo>
                                <a:lnTo>
                                  <a:pt x="-14186" y="47031"/>
                                </a:lnTo>
                                <a:lnTo>
                                  <a:pt x="-14184" y="47031"/>
                                </a:lnTo>
                                <a:lnTo>
                                  <a:pt x="-14183" y="47030"/>
                                </a:lnTo>
                                <a:lnTo>
                                  <a:pt x="-14182" y="47029"/>
                                </a:lnTo>
                                <a:lnTo>
                                  <a:pt x="-14181" y="47028"/>
                                </a:lnTo>
                                <a:lnTo>
                                  <a:pt x="-14179" y="47027"/>
                                </a:lnTo>
                                <a:lnTo>
                                  <a:pt x="-14178" y="47026"/>
                                </a:lnTo>
                                <a:lnTo>
                                  <a:pt x="-14177" y="47025"/>
                                </a:lnTo>
                                <a:lnTo>
                                  <a:pt x="-14175" y="47024"/>
                                </a:lnTo>
                                <a:lnTo>
                                  <a:pt x="-14173" y="47023"/>
                                </a:lnTo>
                                <a:lnTo>
                                  <a:pt x="-14172" y="47022"/>
                                </a:lnTo>
                                <a:lnTo>
                                  <a:pt x="-14171" y="47021"/>
                                </a:lnTo>
                                <a:lnTo>
                                  <a:pt x="-14169" y="47020"/>
                                </a:lnTo>
                                <a:lnTo>
                                  <a:pt x="-14168" y="47019"/>
                                </a:lnTo>
                                <a:lnTo>
                                  <a:pt x="-14167" y="47018"/>
                                </a:lnTo>
                                <a:lnTo>
                                  <a:pt x="-14165" y="47018"/>
                                </a:lnTo>
                                <a:lnTo>
                                  <a:pt x="-14164" y="47016"/>
                                </a:lnTo>
                                <a:lnTo>
                                  <a:pt x="-14163" y="47016"/>
                                </a:lnTo>
                                <a:lnTo>
                                  <a:pt x="-14161" y="47015"/>
                                </a:lnTo>
                                <a:lnTo>
                                  <a:pt x="-14159" y="47014"/>
                                </a:lnTo>
                                <a:lnTo>
                                  <a:pt x="-14158" y="47013"/>
                                </a:lnTo>
                                <a:lnTo>
                                  <a:pt x="-14157" y="47012"/>
                                </a:lnTo>
                                <a:lnTo>
                                  <a:pt x="-14156" y="47011"/>
                                </a:lnTo>
                                <a:lnTo>
                                  <a:pt x="-14154" y="47010"/>
                                </a:lnTo>
                                <a:lnTo>
                                  <a:pt x="-14153" y="47010"/>
                                </a:lnTo>
                                <a:lnTo>
                                  <a:pt x="-14152" y="47008"/>
                                </a:lnTo>
                                <a:lnTo>
                                  <a:pt x="-14150" y="47008"/>
                                </a:lnTo>
                                <a:lnTo>
                                  <a:pt x="-14149" y="47007"/>
                                </a:lnTo>
                                <a:lnTo>
                                  <a:pt x="-14148" y="47006"/>
                                </a:lnTo>
                                <a:lnTo>
                                  <a:pt x="-14146" y="47005"/>
                                </a:lnTo>
                                <a:lnTo>
                                  <a:pt x="-14144" y="47005"/>
                                </a:lnTo>
                                <a:lnTo>
                                  <a:pt x="-14143" y="47004"/>
                                </a:lnTo>
                                <a:lnTo>
                                  <a:pt x="-14142" y="47003"/>
                                </a:lnTo>
                                <a:lnTo>
                                  <a:pt x="-14140" y="47002"/>
                                </a:lnTo>
                                <a:lnTo>
                                  <a:pt x="-14139" y="47001"/>
                                </a:lnTo>
                                <a:lnTo>
                                  <a:pt x="-14138" y="47001"/>
                                </a:lnTo>
                                <a:lnTo>
                                  <a:pt x="-14136" y="46999"/>
                                </a:lnTo>
                                <a:lnTo>
                                  <a:pt x="-14135" y="46999"/>
                                </a:lnTo>
                                <a:lnTo>
                                  <a:pt x="-14134" y="46998"/>
                                </a:lnTo>
                                <a:lnTo>
                                  <a:pt x="-14132" y="46997"/>
                                </a:lnTo>
                                <a:lnTo>
                                  <a:pt x="-14130" y="46996"/>
                                </a:lnTo>
                                <a:lnTo>
                                  <a:pt x="-14129" y="46995"/>
                                </a:lnTo>
                                <a:lnTo>
                                  <a:pt x="-14128" y="46995"/>
                                </a:lnTo>
                                <a:lnTo>
                                  <a:pt x="-14127" y="46994"/>
                                </a:lnTo>
                                <a:lnTo>
                                  <a:pt x="-14125" y="46993"/>
                                </a:lnTo>
                                <a:lnTo>
                                  <a:pt x="-14124" y="46992"/>
                                </a:lnTo>
                                <a:lnTo>
                                  <a:pt x="-14123" y="46991"/>
                                </a:lnTo>
                                <a:lnTo>
                                  <a:pt x="-14121" y="46991"/>
                                </a:lnTo>
                                <a:lnTo>
                                  <a:pt x="-14120" y="46990"/>
                                </a:lnTo>
                                <a:lnTo>
                                  <a:pt x="-14119" y="46989"/>
                                </a:lnTo>
                                <a:lnTo>
                                  <a:pt x="-14117" y="46989"/>
                                </a:lnTo>
                                <a:lnTo>
                                  <a:pt x="-14115" y="46987"/>
                                </a:lnTo>
                                <a:lnTo>
                                  <a:pt x="-14114" y="46987"/>
                                </a:lnTo>
                                <a:lnTo>
                                  <a:pt x="-14113" y="46986"/>
                                </a:lnTo>
                                <a:lnTo>
                                  <a:pt x="-14111" y="46985"/>
                                </a:lnTo>
                                <a:lnTo>
                                  <a:pt x="-14110" y="46985"/>
                                </a:lnTo>
                                <a:lnTo>
                                  <a:pt x="-14109" y="46984"/>
                                </a:lnTo>
                                <a:lnTo>
                                  <a:pt x="-14107" y="46983"/>
                                </a:lnTo>
                                <a:lnTo>
                                  <a:pt x="-14106" y="46983"/>
                                </a:lnTo>
                                <a:lnTo>
                                  <a:pt x="-14105" y="46982"/>
                                </a:lnTo>
                                <a:lnTo>
                                  <a:pt x="-14104" y="46981"/>
                                </a:lnTo>
                                <a:lnTo>
                                  <a:pt x="-14102" y="46980"/>
                                </a:lnTo>
                                <a:lnTo>
                                  <a:pt x="-14100" y="46979"/>
                                </a:lnTo>
                                <a:lnTo>
                                  <a:pt x="-14099" y="46979"/>
                                </a:lnTo>
                                <a:lnTo>
                                  <a:pt x="-14098" y="46978"/>
                                </a:lnTo>
                                <a:lnTo>
                                  <a:pt x="-14096" y="46978"/>
                                </a:lnTo>
                                <a:lnTo>
                                  <a:pt x="-14095" y="46977"/>
                                </a:lnTo>
                                <a:lnTo>
                                  <a:pt x="-14094" y="46976"/>
                                </a:lnTo>
                                <a:lnTo>
                                  <a:pt x="-14092" y="46976"/>
                                </a:lnTo>
                                <a:lnTo>
                                  <a:pt x="-14091" y="46975"/>
                                </a:lnTo>
                                <a:lnTo>
                                  <a:pt x="-14090" y="46974"/>
                                </a:lnTo>
                                <a:lnTo>
                                  <a:pt x="-14088" y="46974"/>
                                </a:lnTo>
                                <a:lnTo>
                                  <a:pt x="-14087" y="46973"/>
                                </a:lnTo>
                                <a:lnTo>
                                  <a:pt x="-14085" y="46972"/>
                                </a:lnTo>
                                <a:lnTo>
                                  <a:pt x="-14084" y="46972"/>
                                </a:lnTo>
                                <a:lnTo>
                                  <a:pt x="-14082" y="46971"/>
                                </a:lnTo>
                                <a:lnTo>
                                  <a:pt x="-14081" y="46970"/>
                                </a:lnTo>
                                <a:lnTo>
                                  <a:pt x="-14080" y="46970"/>
                                </a:lnTo>
                                <a:lnTo>
                                  <a:pt x="-14078" y="46969"/>
                                </a:lnTo>
                                <a:lnTo>
                                  <a:pt x="-14077" y="46968"/>
                                </a:lnTo>
                                <a:lnTo>
                                  <a:pt x="-14076" y="46968"/>
                                </a:lnTo>
                                <a:lnTo>
                                  <a:pt x="-14075" y="46967"/>
                                </a:lnTo>
                                <a:lnTo>
                                  <a:pt x="-14073" y="46966"/>
                                </a:lnTo>
                                <a:lnTo>
                                  <a:pt x="-14072" y="46966"/>
                                </a:lnTo>
                                <a:lnTo>
                                  <a:pt x="-14071" y="46966"/>
                                </a:lnTo>
                                <a:lnTo>
                                  <a:pt x="-14069" y="46965"/>
                                </a:lnTo>
                                <a:lnTo>
                                  <a:pt x="-14067" y="46964"/>
                                </a:lnTo>
                                <a:lnTo>
                                  <a:pt x="-14066" y="46964"/>
                                </a:lnTo>
                                <a:lnTo>
                                  <a:pt x="-14065" y="46963"/>
                                </a:lnTo>
                                <a:lnTo>
                                  <a:pt x="-14063" y="46962"/>
                                </a:lnTo>
                                <a:lnTo>
                                  <a:pt x="-14062" y="46962"/>
                                </a:lnTo>
                                <a:lnTo>
                                  <a:pt x="-14061" y="46961"/>
                                </a:lnTo>
                                <a:lnTo>
                                  <a:pt x="-14059" y="46960"/>
                                </a:lnTo>
                                <a:lnTo>
                                  <a:pt x="-14058" y="46960"/>
                                </a:lnTo>
                                <a:lnTo>
                                  <a:pt x="-14057" y="46960"/>
                                </a:lnTo>
                                <a:lnTo>
                                  <a:pt x="-14055" y="46959"/>
                                </a:lnTo>
                                <a:lnTo>
                                  <a:pt x="-14054" y="46958"/>
                                </a:lnTo>
                                <a:lnTo>
                                  <a:pt x="-14053" y="46958"/>
                                </a:lnTo>
                                <a:lnTo>
                                  <a:pt x="-14051" y="46957"/>
                                </a:lnTo>
                                <a:lnTo>
                                  <a:pt x="-14049" y="46956"/>
                                </a:lnTo>
                                <a:lnTo>
                                  <a:pt x="-14048" y="46956"/>
                                </a:lnTo>
                                <a:lnTo>
                                  <a:pt x="-14047" y="46956"/>
                                </a:lnTo>
                                <a:lnTo>
                                  <a:pt x="-14046" y="46955"/>
                                </a:lnTo>
                                <a:lnTo>
                                  <a:pt x="-14044" y="46954"/>
                                </a:lnTo>
                                <a:moveTo>
                                  <a:pt x="-14044" y="46954"/>
                                </a:moveTo>
                                <a:lnTo>
                                  <a:pt x="-14043" y="46954"/>
                                </a:lnTo>
                                <a:lnTo>
                                  <a:pt x="-14042" y="46953"/>
                                </a:lnTo>
                                <a:lnTo>
                                  <a:pt x="-14040" y="46953"/>
                                </a:lnTo>
                                <a:lnTo>
                                  <a:pt x="-14039" y="46952"/>
                                </a:lnTo>
                                <a:lnTo>
                                  <a:pt x="-14038" y="46952"/>
                                </a:lnTo>
                                <a:lnTo>
                                  <a:pt x="-14036" y="46951"/>
                                </a:lnTo>
                                <a:lnTo>
                                  <a:pt x="-14034" y="46951"/>
                                </a:lnTo>
                                <a:lnTo>
                                  <a:pt x="-14033" y="46951"/>
                                </a:lnTo>
                                <a:lnTo>
                                  <a:pt x="-14032" y="46950"/>
                                </a:lnTo>
                                <a:lnTo>
                                  <a:pt x="-14030" y="46949"/>
                                </a:lnTo>
                                <a:lnTo>
                                  <a:pt x="-14029" y="46949"/>
                                </a:lnTo>
                                <a:lnTo>
                                  <a:pt x="-14028" y="46948"/>
                                </a:lnTo>
                                <a:lnTo>
                                  <a:pt x="-14026" y="46948"/>
                                </a:lnTo>
                                <a:lnTo>
                                  <a:pt x="-14025" y="46947"/>
                                </a:lnTo>
                                <a:lnTo>
                                  <a:pt x="-14024" y="46947"/>
                                </a:lnTo>
                                <a:lnTo>
                                  <a:pt x="-14022" y="46946"/>
                                </a:lnTo>
                                <a:lnTo>
                                  <a:pt x="-14021" y="46946"/>
                                </a:lnTo>
                                <a:lnTo>
                                  <a:pt x="-14019" y="46945"/>
                                </a:lnTo>
                                <a:lnTo>
                                  <a:pt x="-14018" y="46945"/>
                                </a:lnTo>
                                <a:lnTo>
                                  <a:pt x="-14017" y="46944"/>
                                </a:lnTo>
                                <a:lnTo>
                                  <a:pt x="-14015" y="46944"/>
                                </a:lnTo>
                                <a:lnTo>
                                  <a:pt x="-14014" y="46943"/>
                                </a:lnTo>
                                <a:lnTo>
                                  <a:pt x="-14013" y="46943"/>
                                </a:lnTo>
                                <a:lnTo>
                                  <a:pt x="-14011" y="46942"/>
                                </a:lnTo>
                                <a:lnTo>
                                  <a:pt x="-14010" y="46942"/>
                                </a:lnTo>
                                <a:lnTo>
                                  <a:pt x="-14009" y="46941"/>
                                </a:lnTo>
                                <a:lnTo>
                                  <a:pt x="-14007" y="46941"/>
                                </a:lnTo>
                                <a:lnTo>
                                  <a:pt x="-14005" y="46941"/>
                                </a:lnTo>
                                <a:lnTo>
                                  <a:pt x="-14004" y="46940"/>
                                </a:lnTo>
                                <a:lnTo>
                                  <a:pt x="-14003" y="46939"/>
                                </a:lnTo>
                                <a:lnTo>
                                  <a:pt x="-14001" y="46939"/>
                                </a:lnTo>
                                <a:lnTo>
                                  <a:pt x="-14000" y="46939"/>
                                </a:lnTo>
                                <a:lnTo>
                                  <a:pt x="-13999" y="46938"/>
                                </a:lnTo>
                                <a:lnTo>
                                  <a:pt x="-13997" y="46937"/>
                                </a:lnTo>
                                <a:lnTo>
                                  <a:pt x="-13996" y="46937"/>
                                </a:lnTo>
                                <a:lnTo>
                                  <a:pt x="-13995" y="46937"/>
                                </a:lnTo>
                                <a:lnTo>
                                  <a:pt x="-13993" y="46936"/>
                                </a:lnTo>
                                <a:lnTo>
                                  <a:pt x="-13992" y="46936"/>
                                </a:lnTo>
                                <a:lnTo>
                                  <a:pt x="-13990" y="46935"/>
                                </a:lnTo>
                                <a:lnTo>
                                  <a:pt x="-13989" y="46935"/>
                                </a:lnTo>
                                <a:lnTo>
                                  <a:pt x="-13988" y="46935"/>
                                </a:lnTo>
                                <a:lnTo>
                                  <a:pt x="-13986" y="46934"/>
                                </a:lnTo>
                                <a:lnTo>
                                  <a:pt x="-13985" y="46933"/>
                                </a:lnTo>
                                <a:lnTo>
                                  <a:pt x="-13984" y="46933"/>
                                </a:lnTo>
                                <a:lnTo>
                                  <a:pt x="-13982" y="46933"/>
                                </a:lnTo>
                                <a:lnTo>
                                  <a:pt x="-13981" y="46932"/>
                                </a:lnTo>
                                <a:lnTo>
                                  <a:pt x="-13980" y="46932"/>
                                </a:lnTo>
                                <a:lnTo>
                                  <a:pt x="-13978" y="46931"/>
                                </a:lnTo>
                                <a:lnTo>
                                  <a:pt x="-13976" y="46931"/>
                                </a:lnTo>
                                <a:lnTo>
                                  <a:pt x="-13975" y="46931"/>
                                </a:lnTo>
                                <a:lnTo>
                                  <a:pt x="-13974" y="46930"/>
                                </a:lnTo>
                                <a:lnTo>
                                  <a:pt x="-13972" y="46930"/>
                                </a:lnTo>
                                <a:lnTo>
                                  <a:pt x="-13971" y="46929"/>
                                </a:lnTo>
                                <a:lnTo>
                                  <a:pt x="-13970" y="46929"/>
                                </a:lnTo>
                                <a:lnTo>
                                  <a:pt x="-13968" y="46929"/>
                                </a:lnTo>
                                <a:lnTo>
                                  <a:pt x="-13967" y="46928"/>
                                </a:lnTo>
                                <a:lnTo>
                                  <a:pt x="-13966" y="46927"/>
                                </a:lnTo>
                                <a:lnTo>
                                  <a:pt x="-13965" y="46927"/>
                                </a:lnTo>
                                <a:lnTo>
                                  <a:pt x="-13963" y="46927"/>
                                </a:lnTo>
                                <a:lnTo>
                                  <a:pt x="-13961" y="46926"/>
                                </a:lnTo>
                                <a:lnTo>
                                  <a:pt x="-13960" y="46926"/>
                                </a:lnTo>
                                <a:lnTo>
                                  <a:pt x="-13959" y="46926"/>
                                </a:lnTo>
                                <a:lnTo>
                                  <a:pt x="-13957" y="46926"/>
                                </a:lnTo>
                                <a:lnTo>
                                  <a:pt x="-13956" y="46925"/>
                                </a:lnTo>
                                <a:lnTo>
                                  <a:pt x="-13955" y="46924"/>
                                </a:lnTo>
                                <a:lnTo>
                                  <a:pt x="-13953" y="46924"/>
                                </a:lnTo>
                                <a:lnTo>
                                  <a:pt x="-13952" y="46924"/>
                                </a:lnTo>
                                <a:lnTo>
                                  <a:pt x="-13951" y="46923"/>
                                </a:lnTo>
                                <a:lnTo>
                                  <a:pt x="-13949" y="46923"/>
                                </a:lnTo>
                                <a:lnTo>
                                  <a:pt x="-13948" y="46922"/>
                                </a:lnTo>
                                <a:lnTo>
                                  <a:pt x="-13947" y="46922"/>
                                </a:lnTo>
                                <a:lnTo>
                                  <a:pt x="-13945" y="46922"/>
                                </a:lnTo>
                                <a:lnTo>
                                  <a:pt x="-13943" y="46922"/>
                                </a:lnTo>
                                <a:lnTo>
                                  <a:pt x="-13942" y="46921"/>
                                </a:lnTo>
                                <a:lnTo>
                                  <a:pt x="-13941" y="46920"/>
                                </a:lnTo>
                                <a:lnTo>
                                  <a:pt x="-13940" y="46920"/>
                                </a:lnTo>
                                <a:lnTo>
                                  <a:pt x="-13938" y="46920"/>
                                </a:lnTo>
                                <a:lnTo>
                                  <a:pt x="-13937" y="46920"/>
                                </a:lnTo>
                                <a:lnTo>
                                  <a:pt x="-13936" y="46919"/>
                                </a:lnTo>
                                <a:lnTo>
                                  <a:pt x="-13934" y="46919"/>
                                </a:lnTo>
                                <a:lnTo>
                                  <a:pt x="-13933" y="46918"/>
                                </a:lnTo>
                                <a:lnTo>
                                  <a:pt x="-13932" y="46918"/>
                                </a:lnTo>
                                <a:lnTo>
                                  <a:pt x="-13930" y="46918"/>
                                </a:lnTo>
                                <a:lnTo>
                                  <a:pt x="-13929" y="46918"/>
                                </a:lnTo>
                                <a:lnTo>
                                  <a:pt x="-13927" y="46917"/>
                                </a:lnTo>
                                <a:lnTo>
                                  <a:pt x="-13926" y="46917"/>
                                </a:lnTo>
                                <a:lnTo>
                                  <a:pt x="-13924" y="46916"/>
                                </a:lnTo>
                                <a:lnTo>
                                  <a:pt x="-13923" y="46916"/>
                                </a:lnTo>
                                <a:lnTo>
                                  <a:pt x="-13922" y="46916"/>
                                </a:lnTo>
                                <a:lnTo>
                                  <a:pt x="-13920" y="46916"/>
                                </a:lnTo>
                                <a:lnTo>
                                  <a:pt x="-13919" y="46915"/>
                                </a:lnTo>
                                <a:lnTo>
                                  <a:pt x="-13918" y="46915"/>
                                </a:lnTo>
                                <a:lnTo>
                                  <a:pt x="-13916" y="46914"/>
                                </a:lnTo>
                                <a:lnTo>
                                  <a:pt x="-13915" y="46914"/>
                                </a:lnTo>
                                <a:lnTo>
                                  <a:pt x="-13914" y="46914"/>
                                </a:lnTo>
                                <a:lnTo>
                                  <a:pt x="-13912" y="46914"/>
                                </a:lnTo>
                                <a:lnTo>
                                  <a:pt x="-13911" y="46914"/>
                                </a:lnTo>
                                <a:lnTo>
                                  <a:pt x="-13909" y="46913"/>
                                </a:lnTo>
                                <a:lnTo>
                                  <a:pt x="-13908" y="46913"/>
                                </a:lnTo>
                                <a:lnTo>
                                  <a:pt x="-13907" y="46913"/>
                                </a:lnTo>
                                <a:lnTo>
                                  <a:pt x="-13905" y="46912"/>
                                </a:lnTo>
                                <a:lnTo>
                                  <a:pt x="-13904" y="46912"/>
                                </a:lnTo>
                                <a:lnTo>
                                  <a:pt x="-13903" y="46912"/>
                                </a:lnTo>
                                <a:lnTo>
                                  <a:pt x="-13901" y="46912"/>
                                </a:lnTo>
                                <a:lnTo>
                                  <a:pt x="-13900" y="46912"/>
                                </a:lnTo>
                                <a:lnTo>
                                  <a:pt x="-13898" y="46911"/>
                                </a:lnTo>
                                <a:lnTo>
                                  <a:pt x="-13897" y="46911"/>
                                </a:lnTo>
                                <a:lnTo>
                                  <a:pt x="-13895" y="46910"/>
                                </a:lnTo>
                                <a:lnTo>
                                  <a:pt x="-13894" y="46910"/>
                                </a:lnTo>
                                <a:lnTo>
                                  <a:pt x="-13893" y="46910"/>
                                </a:lnTo>
                                <a:lnTo>
                                  <a:pt x="-13891" y="46910"/>
                                </a:lnTo>
                                <a:lnTo>
                                  <a:pt x="-13890" y="46910"/>
                                </a:lnTo>
                                <a:lnTo>
                                  <a:pt x="-13889" y="46910"/>
                                </a:lnTo>
                                <a:lnTo>
                                  <a:pt x="-13887" y="46909"/>
                                </a:lnTo>
                                <a:lnTo>
                                  <a:pt x="-13886" y="46909"/>
                                </a:lnTo>
                                <a:lnTo>
                                  <a:pt x="-13885" y="46909"/>
                                </a:lnTo>
                                <a:lnTo>
                                  <a:pt x="-13883" y="46908"/>
                                </a:lnTo>
                                <a:lnTo>
                                  <a:pt x="-13882" y="46908"/>
                                </a:lnTo>
                                <a:lnTo>
                                  <a:pt x="-13880" y="46908"/>
                                </a:lnTo>
                                <a:lnTo>
                                  <a:pt x="-13879" y="46908"/>
                                </a:lnTo>
                                <a:lnTo>
                                  <a:pt x="-13878" y="46908"/>
                                </a:lnTo>
                                <a:lnTo>
                                  <a:pt x="-13876" y="46907"/>
                                </a:lnTo>
                                <a:lnTo>
                                  <a:pt x="-13875" y="46907"/>
                                </a:lnTo>
                                <a:lnTo>
                                  <a:pt x="-13874" y="46907"/>
                                </a:lnTo>
                                <a:lnTo>
                                  <a:pt x="-13872" y="46906"/>
                                </a:lnTo>
                                <a:lnTo>
                                  <a:pt x="-13871" y="46906"/>
                                </a:lnTo>
                                <a:lnTo>
                                  <a:pt x="-13869" y="46906"/>
                                </a:lnTo>
                                <a:lnTo>
                                  <a:pt x="-13868" y="46906"/>
                                </a:lnTo>
                                <a:lnTo>
                                  <a:pt x="-13866" y="46906"/>
                                </a:lnTo>
                                <a:lnTo>
                                  <a:pt x="-13865" y="46906"/>
                                </a:lnTo>
                                <a:lnTo>
                                  <a:pt x="-13864" y="46905"/>
                                </a:lnTo>
                                <a:lnTo>
                                  <a:pt x="-13862" y="46905"/>
                                </a:lnTo>
                                <a:lnTo>
                                  <a:pt x="-13861" y="46905"/>
                                </a:lnTo>
                                <a:lnTo>
                                  <a:pt x="-13860" y="46905"/>
                                </a:lnTo>
                                <a:lnTo>
                                  <a:pt x="-13859" y="46904"/>
                                </a:lnTo>
                                <a:lnTo>
                                  <a:pt x="-13857" y="46904"/>
                                </a:lnTo>
                                <a:lnTo>
                                  <a:pt x="-13856" y="46904"/>
                                </a:lnTo>
                                <a:lnTo>
                                  <a:pt x="-13854" y="46904"/>
                                </a:lnTo>
                                <a:lnTo>
                                  <a:pt x="-13853" y="46904"/>
                                </a:lnTo>
                                <a:lnTo>
                                  <a:pt x="-13851" y="46904"/>
                                </a:lnTo>
                                <a:lnTo>
                                  <a:pt x="-13850" y="46904"/>
                                </a:lnTo>
                                <a:lnTo>
                                  <a:pt x="-13849" y="46903"/>
                                </a:lnTo>
                                <a:lnTo>
                                  <a:pt x="-13847" y="46903"/>
                                </a:lnTo>
                                <a:lnTo>
                                  <a:pt x="-13846" y="46903"/>
                                </a:lnTo>
                                <a:lnTo>
                                  <a:pt x="-13845" y="46902"/>
                                </a:lnTo>
                                <a:lnTo>
                                  <a:pt x="-13843" y="46902"/>
                                </a:lnTo>
                                <a:lnTo>
                                  <a:pt x="-13842" y="46902"/>
                                </a:lnTo>
                                <a:lnTo>
                                  <a:pt x="-13841" y="46902"/>
                                </a:lnTo>
                                <a:lnTo>
                                  <a:pt x="-13839" y="46902"/>
                                </a:lnTo>
                                <a:lnTo>
                                  <a:pt x="-13837" y="46902"/>
                                </a:lnTo>
                                <a:lnTo>
                                  <a:pt x="-13836" y="46902"/>
                                </a:lnTo>
                                <a:lnTo>
                                  <a:pt x="-13835" y="46902"/>
                                </a:lnTo>
                                <a:lnTo>
                                  <a:pt x="-13834" y="46901"/>
                                </a:lnTo>
                                <a:lnTo>
                                  <a:pt x="-13832" y="46901"/>
                                </a:lnTo>
                                <a:lnTo>
                                  <a:pt x="-13831" y="46901"/>
                                </a:lnTo>
                                <a:lnTo>
                                  <a:pt x="-13830" y="46901"/>
                                </a:lnTo>
                                <a:lnTo>
                                  <a:pt x="-13828" y="46901"/>
                                </a:lnTo>
                                <a:lnTo>
                                  <a:pt x="-13827" y="46901"/>
                                </a:lnTo>
                                <a:lnTo>
                                  <a:pt x="-13826" y="46901"/>
                                </a:lnTo>
                                <a:lnTo>
                                  <a:pt x="-13824" y="46901"/>
                                </a:lnTo>
                                <a:lnTo>
                                  <a:pt x="-13823" y="46900"/>
                                </a:lnTo>
                                <a:lnTo>
                                  <a:pt x="-13822" y="46900"/>
                                </a:lnTo>
                                <a:lnTo>
                                  <a:pt x="-13820" y="46900"/>
                                </a:lnTo>
                                <a:lnTo>
                                  <a:pt x="-13818" y="46900"/>
                                </a:lnTo>
                                <a:lnTo>
                                  <a:pt x="-13817" y="46899"/>
                                </a:lnTo>
                                <a:lnTo>
                                  <a:pt x="-13816" y="46899"/>
                                </a:lnTo>
                                <a:lnTo>
                                  <a:pt x="-13814" y="46899"/>
                                </a:lnTo>
                                <a:lnTo>
                                  <a:pt x="-13813" y="46899"/>
                                </a:lnTo>
                                <a:lnTo>
                                  <a:pt x="-13812" y="46899"/>
                                </a:lnTo>
                                <a:lnTo>
                                  <a:pt x="-13810" y="46899"/>
                                </a:lnTo>
                                <a:lnTo>
                                  <a:pt x="-13809" y="46899"/>
                                </a:lnTo>
                                <a:lnTo>
                                  <a:pt x="-13808" y="46899"/>
                                </a:lnTo>
                                <a:lnTo>
                                  <a:pt x="-13807" y="46899"/>
                                </a:lnTo>
                                <a:lnTo>
                                  <a:pt x="-13805" y="46898"/>
                                </a:lnTo>
                                <a:lnTo>
                                  <a:pt x="-13803" y="46898"/>
                                </a:lnTo>
                                <a:lnTo>
                                  <a:pt x="-13802" y="46898"/>
                                </a:lnTo>
                                <a:lnTo>
                                  <a:pt x="-13801" y="46898"/>
                                </a:lnTo>
                                <a:lnTo>
                                  <a:pt x="-13799" y="46897"/>
                                </a:lnTo>
                                <a:lnTo>
                                  <a:pt x="-13798" y="46897"/>
                                </a:lnTo>
                                <a:lnTo>
                                  <a:pt x="-13797" y="46897"/>
                                </a:lnTo>
                                <a:lnTo>
                                  <a:pt x="-13795" y="46897"/>
                                </a:lnTo>
                                <a:lnTo>
                                  <a:pt x="-13794" y="46897"/>
                                </a:lnTo>
                                <a:lnTo>
                                  <a:pt x="-13793" y="46897"/>
                                </a:lnTo>
                                <a:lnTo>
                                  <a:pt x="-13791" y="46897"/>
                                </a:lnTo>
                                <a:lnTo>
                                  <a:pt x="-13790" y="46897"/>
                                </a:lnTo>
                                <a:lnTo>
                                  <a:pt x="-13788" y="46897"/>
                                </a:lnTo>
                                <a:lnTo>
                                  <a:pt x="-13787" y="46896"/>
                                </a:lnTo>
                                <a:lnTo>
                                  <a:pt x="-13785" y="46896"/>
                                </a:lnTo>
                                <a:lnTo>
                                  <a:pt x="-13784" y="46896"/>
                                </a:lnTo>
                                <a:lnTo>
                                  <a:pt x="-13783" y="46896"/>
                                </a:lnTo>
                                <a:lnTo>
                                  <a:pt x="-13781" y="46896"/>
                                </a:lnTo>
                                <a:lnTo>
                                  <a:pt x="-13780" y="46895"/>
                                </a:lnTo>
                                <a:lnTo>
                                  <a:pt x="-13779" y="46895"/>
                                </a:lnTo>
                                <a:lnTo>
                                  <a:pt x="-13778" y="46895"/>
                                </a:lnTo>
                                <a:lnTo>
                                  <a:pt x="-13776" y="46895"/>
                                </a:lnTo>
                                <a:lnTo>
                                  <a:pt x="-13774" y="46895"/>
                                </a:lnTo>
                                <a:lnTo>
                                  <a:pt x="-13773" y="46895"/>
                                </a:lnTo>
                                <a:lnTo>
                                  <a:pt x="-13772" y="46895"/>
                                </a:lnTo>
                                <a:lnTo>
                                  <a:pt x="-13770" y="46895"/>
                                </a:lnTo>
                                <a:lnTo>
                                  <a:pt x="-13769" y="46895"/>
                                </a:lnTo>
                                <a:lnTo>
                                  <a:pt x="-13768" y="46895"/>
                                </a:lnTo>
                                <a:lnTo>
                                  <a:pt x="-13766" y="46895"/>
                                </a:lnTo>
                                <a:lnTo>
                                  <a:pt x="-13765" y="46894"/>
                                </a:lnTo>
                                <a:lnTo>
                                  <a:pt x="-13764" y="46894"/>
                                </a:lnTo>
                                <a:lnTo>
                                  <a:pt x="-13762" y="46894"/>
                                </a:lnTo>
                                <a:lnTo>
                                  <a:pt x="-13761" y="46894"/>
                                </a:lnTo>
                                <a:lnTo>
                                  <a:pt x="-13759" y="46894"/>
                                </a:lnTo>
                                <a:lnTo>
                                  <a:pt x="-13758" y="46894"/>
                                </a:lnTo>
                                <a:lnTo>
                                  <a:pt x="-13756" y="46893"/>
                                </a:lnTo>
                                <a:lnTo>
                                  <a:pt x="-13755" y="46893"/>
                                </a:lnTo>
                                <a:lnTo>
                                  <a:pt x="-13754" y="46893"/>
                                </a:lnTo>
                                <a:lnTo>
                                  <a:pt x="-13752" y="46893"/>
                                </a:lnTo>
                                <a:lnTo>
                                  <a:pt x="-13751" y="46893"/>
                                </a:lnTo>
                                <a:lnTo>
                                  <a:pt x="-13750" y="46893"/>
                                </a:lnTo>
                                <a:lnTo>
                                  <a:pt x="-13749" y="46893"/>
                                </a:lnTo>
                                <a:lnTo>
                                  <a:pt x="-13747" y="46893"/>
                                </a:lnTo>
                                <a:lnTo>
                                  <a:pt x="-13745" y="46893"/>
                                </a:lnTo>
                                <a:lnTo>
                                  <a:pt x="-13744" y="46893"/>
                                </a:lnTo>
                                <a:lnTo>
                                  <a:pt x="-13743" y="46893"/>
                                </a:lnTo>
                                <a:lnTo>
                                  <a:pt x="-13741" y="46893"/>
                                </a:lnTo>
                                <a:lnTo>
                                  <a:pt x="-13740" y="46893"/>
                                </a:lnTo>
                                <a:lnTo>
                                  <a:pt x="-13739" y="46893"/>
                                </a:lnTo>
                                <a:lnTo>
                                  <a:pt x="-13737" y="46893"/>
                                </a:lnTo>
                                <a:lnTo>
                                  <a:pt x="-13736" y="46893"/>
                                </a:lnTo>
                                <a:lnTo>
                                  <a:pt x="-13735" y="46893"/>
                                </a:lnTo>
                                <a:lnTo>
                                  <a:pt x="-13733" y="46893"/>
                                </a:lnTo>
                                <a:lnTo>
                                  <a:pt x="-13732" y="46892"/>
                                </a:lnTo>
                                <a:lnTo>
                                  <a:pt x="-13730" y="46892"/>
                                </a:lnTo>
                                <a:lnTo>
                                  <a:pt x="-13729" y="46892"/>
                                </a:lnTo>
                                <a:lnTo>
                                  <a:pt x="-13727" y="46892"/>
                                </a:lnTo>
                                <a:lnTo>
                                  <a:pt x="-13726" y="46892"/>
                                </a:lnTo>
                                <a:lnTo>
                                  <a:pt x="-13725" y="46892"/>
                                </a:lnTo>
                                <a:lnTo>
                                  <a:pt x="-13724" y="46892"/>
                                </a:lnTo>
                                <a:lnTo>
                                  <a:pt x="-13722" y="46892"/>
                                </a:lnTo>
                                <a:lnTo>
                                  <a:pt x="-13721" y="46892"/>
                                </a:lnTo>
                                <a:lnTo>
                                  <a:pt x="-13720" y="46892"/>
                                </a:lnTo>
                                <a:lnTo>
                                  <a:pt x="-13718" y="46891"/>
                                </a:lnTo>
                                <a:lnTo>
                                  <a:pt x="-13717" y="46891"/>
                                </a:lnTo>
                                <a:lnTo>
                                  <a:pt x="-13716" y="46891"/>
                                </a:lnTo>
                                <a:lnTo>
                                  <a:pt x="-13714" y="46891"/>
                                </a:lnTo>
                                <a:lnTo>
                                  <a:pt x="-13712" y="46891"/>
                                </a:lnTo>
                                <a:lnTo>
                                  <a:pt x="-13711" y="46891"/>
                                </a:lnTo>
                                <a:lnTo>
                                  <a:pt x="-13710" y="46891"/>
                                </a:lnTo>
                                <a:lnTo>
                                  <a:pt x="-13708" y="46891"/>
                                </a:lnTo>
                                <a:lnTo>
                                  <a:pt x="-13707" y="46891"/>
                                </a:lnTo>
                                <a:lnTo>
                                  <a:pt x="-13706" y="46891"/>
                                </a:lnTo>
                                <a:lnTo>
                                  <a:pt x="-13704" y="46891"/>
                                </a:lnTo>
                                <a:lnTo>
                                  <a:pt x="-13703" y="46891"/>
                                </a:lnTo>
                                <a:lnTo>
                                  <a:pt x="-13702" y="46891"/>
                                </a:lnTo>
                                <a:lnTo>
                                  <a:pt x="-13700" y="46891"/>
                                </a:lnTo>
                                <a:lnTo>
                                  <a:pt x="-13699" y="46891"/>
                                </a:lnTo>
                                <a:lnTo>
                                  <a:pt x="-13698" y="46891"/>
                                </a:lnTo>
                                <a:lnTo>
                                  <a:pt x="-13696" y="46891"/>
                                </a:lnTo>
                                <a:lnTo>
                                  <a:pt x="-13695" y="46891"/>
                                </a:lnTo>
                                <a:lnTo>
                                  <a:pt x="-13693" y="46891"/>
                                </a:lnTo>
                                <a:lnTo>
                                  <a:pt x="-13692" y="46891"/>
                                </a:lnTo>
                                <a:lnTo>
                                  <a:pt x="-13691" y="46891"/>
                                </a:lnTo>
                                <a:lnTo>
                                  <a:pt x="-13689" y="46890"/>
                                </a:lnTo>
                                <a:lnTo>
                                  <a:pt x="-13688" y="46890"/>
                                </a:lnTo>
                                <a:lnTo>
                                  <a:pt x="-13687" y="46890"/>
                                </a:lnTo>
                                <a:lnTo>
                                  <a:pt x="-13685" y="46890"/>
                                </a:lnTo>
                                <a:lnTo>
                                  <a:pt x="-13684" y="46890"/>
                                </a:lnTo>
                                <a:lnTo>
                                  <a:pt x="-13683" y="46890"/>
                                </a:lnTo>
                                <a:lnTo>
                                  <a:pt x="-13681" y="46890"/>
                                </a:lnTo>
                                <a:lnTo>
                                  <a:pt x="-13679" y="46890"/>
                                </a:lnTo>
                                <a:lnTo>
                                  <a:pt x="-13678" y="46890"/>
                                </a:lnTo>
                                <a:lnTo>
                                  <a:pt x="-13677" y="46890"/>
                                </a:lnTo>
                                <a:lnTo>
                                  <a:pt x="-13675" y="46890"/>
                                </a:lnTo>
                                <a:lnTo>
                                  <a:pt x="-13674" y="46890"/>
                                </a:lnTo>
                                <a:lnTo>
                                  <a:pt x="-13673" y="46889"/>
                                </a:lnTo>
                                <a:lnTo>
                                  <a:pt x="-13671" y="46889"/>
                                </a:lnTo>
                                <a:lnTo>
                                  <a:pt x="-13670" y="46889"/>
                                </a:lnTo>
                                <a:lnTo>
                                  <a:pt x="-13669" y="46889"/>
                                </a:lnTo>
                                <a:lnTo>
                                  <a:pt x="-13668" y="46889"/>
                                </a:lnTo>
                                <a:lnTo>
                                  <a:pt x="-13666" y="46889"/>
                                </a:lnTo>
                                <a:lnTo>
                                  <a:pt x="-13664" y="46889"/>
                                </a:lnTo>
                                <a:lnTo>
                                  <a:pt x="-13663" y="46889"/>
                                </a:lnTo>
                                <a:lnTo>
                                  <a:pt x="-13662" y="46889"/>
                                </a:lnTo>
                                <a:lnTo>
                                  <a:pt x="-13660" y="46889"/>
                                </a:lnTo>
                                <a:lnTo>
                                  <a:pt x="-13659" y="46889"/>
                                </a:lnTo>
                                <a:lnTo>
                                  <a:pt x="-13658" y="46889"/>
                                </a:lnTo>
                                <a:lnTo>
                                  <a:pt x="-13656" y="46889"/>
                                </a:lnTo>
                                <a:lnTo>
                                  <a:pt x="-13655" y="46889"/>
                                </a:lnTo>
                                <a:lnTo>
                                  <a:pt x="-13654" y="46889"/>
                                </a:lnTo>
                                <a:lnTo>
                                  <a:pt x="-13652" y="46889"/>
                                </a:lnTo>
                                <a:lnTo>
                                  <a:pt x="-13650" y="46889"/>
                                </a:lnTo>
                                <a:lnTo>
                                  <a:pt x="-13649" y="46889"/>
                                </a:lnTo>
                                <a:lnTo>
                                  <a:pt x="-13648" y="46889"/>
                                </a:lnTo>
                                <a:lnTo>
                                  <a:pt x="-13646" y="46889"/>
                                </a:lnTo>
                                <a:lnTo>
                                  <a:pt x="-13645" y="46889"/>
                                </a:lnTo>
                                <a:lnTo>
                                  <a:pt x="-13644" y="46889"/>
                                </a:lnTo>
                                <a:lnTo>
                                  <a:pt x="-13643" y="46889"/>
                                </a:lnTo>
                                <a:lnTo>
                                  <a:pt x="-13641" y="46889"/>
                                </a:lnTo>
                                <a:lnTo>
                                  <a:pt x="-13640" y="46889"/>
                                </a:lnTo>
                                <a:lnTo>
                                  <a:pt x="-13639" y="46889"/>
                                </a:lnTo>
                                <a:lnTo>
                                  <a:pt x="-13637" y="46889"/>
                                </a:lnTo>
                                <a:lnTo>
                                  <a:pt x="-13635" y="46889"/>
                                </a:lnTo>
                                <a:lnTo>
                                  <a:pt x="-13634" y="46889"/>
                                </a:lnTo>
                                <a:lnTo>
                                  <a:pt x="-13633" y="46888"/>
                                </a:lnTo>
                                <a:lnTo>
                                  <a:pt x="-13631" y="46888"/>
                                </a:lnTo>
                                <a:lnTo>
                                  <a:pt x="-13630" y="46888"/>
                                </a:lnTo>
                                <a:lnTo>
                                  <a:pt x="-13629" y="46888"/>
                                </a:lnTo>
                                <a:lnTo>
                                  <a:pt x="-13627" y="46888"/>
                                </a:lnTo>
                                <a:lnTo>
                                  <a:pt x="-13626" y="46888"/>
                                </a:lnTo>
                                <a:lnTo>
                                  <a:pt x="-13625" y="46888"/>
                                </a:lnTo>
                                <a:lnTo>
                                  <a:pt x="-13623" y="46888"/>
                                </a:lnTo>
                                <a:lnTo>
                                  <a:pt x="-13621" y="46888"/>
                                </a:lnTo>
                                <a:lnTo>
                                  <a:pt x="-13620" y="46888"/>
                                </a:lnTo>
                                <a:lnTo>
                                  <a:pt x="-13619" y="46888"/>
                                </a:lnTo>
                                <a:lnTo>
                                  <a:pt x="-13617" y="46888"/>
                                </a:lnTo>
                                <a:lnTo>
                                  <a:pt x="-13616" y="46888"/>
                                </a:lnTo>
                                <a:lnTo>
                                  <a:pt x="-13615" y="46888"/>
                                </a:lnTo>
                                <a:lnTo>
                                  <a:pt x="-13614" y="46888"/>
                                </a:lnTo>
                                <a:lnTo>
                                  <a:pt x="-13612" y="46888"/>
                                </a:lnTo>
                                <a:lnTo>
                                  <a:pt x="-13611" y="46887"/>
                                </a:lnTo>
                                <a:lnTo>
                                  <a:pt x="-13610" y="46887"/>
                                </a:lnTo>
                                <a:lnTo>
                                  <a:pt x="-13608" y="46887"/>
                                </a:lnTo>
                                <a:lnTo>
                                  <a:pt x="-13606" y="46887"/>
                                </a:lnTo>
                                <a:lnTo>
                                  <a:pt x="-13605" y="46887"/>
                                </a:lnTo>
                                <a:lnTo>
                                  <a:pt x="-13604" y="46887"/>
                                </a:lnTo>
                                <a:lnTo>
                                  <a:pt x="-13602" y="46887"/>
                                </a:lnTo>
                                <a:lnTo>
                                  <a:pt x="-13601" y="46887"/>
                                </a:lnTo>
                                <a:lnTo>
                                  <a:pt x="-13600" y="46887"/>
                                </a:lnTo>
                                <a:lnTo>
                                  <a:pt x="-13598" y="46887"/>
                                </a:lnTo>
                                <a:lnTo>
                                  <a:pt x="-13597" y="46887"/>
                                </a:lnTo>
                                <a:lnTo>
                                  <a:pt x="-13596" y="46887"/>
                                </a:lnTo>
                                <a:lnTo>
                                  <a:pt x="-13594" y="46887"/>
                                </a:lnTo>
                                <a:lnTo>
                                  <a:pt x="-13593" y="46887"/>
                                </a:lnTo>
                                <a:lnTo>
                                  <a:pt x="-13592" y="46887"/>
                                </a:lnTo>
                                <a:lnTo>
                                  <a:pt x="-13590" y="46887"/>
                                </a:lnTo>
                                <a:lnTo>
                                  <a:pt x="-13589" y="46887"/>
                                </a:lnTo>
                                <a:lnTo>
                                  <a:pt x="-13587" y="46887"/>
                                </a:lnTo>
                                <a:lnTo>
                                  <a:pt x="-13586" y="46887"/>
                                </a:lnTo>
                                <a:lnTo>
                                  <a:pt x="-13585" y="46887"/>
                                </a:lnTo>
                                <a:lnTo>
                                  <a:pt x="-13583" y="46887"/>
                                </a:lnTo>
                                <a:lnTo>
                                  <a:pt x="-13582" y="46887"/>
                                </a:lnTo>
                                <a:lnTo>
                                  <a:pt x="-13581" y="46887"/>
                                </a:lnTo>
                                <a:lnTo>
                                  <a:pt x="-13579" y="46887"/>
                                </a:lnTo>
                                <a:lnTo>
                                  <a:pt x="-13578" y="46887"/>
                                </a:lnTo>
                                <a:lnTo>
                                  <a:pt x="-13577" y="46887"/>
                                </a:lnTo>
                                <a:lnTo>
                                  <a:pt x="-13575" y="46887"/>
                                </a:lnTo>
                                <a:lnTo>
                                  <a:pt x="-13574" y="46887"/>
                                </a:lnTo>
                                <a:lnTo>
                                  <a:pt x="-13572" y="46887"/>
                                </a:lnTo>
                                <a:lnTo>
                                  <a:pt x="-13571" y="46887"/>
                                </a:lnTo>
                                <a:lnTo>
                                  <a:pt x="-13569" y="46887"/>
                                </a:lnTo>
                                <a:lnTo>
                                  <a:pt x="-13568" y="46887"/>
                                </a:lnTo>
                                <a:lnTo>
                                  <a:pt x="-13567" y="46887"/>
                                </a:lnTo>
                                <a:lnTo>
                                  <a:pt x="-13565" y="46887"/>
                                </a:lnTo>
                                <a:lnTo>
                                  <a:pt x="-13564" y="46887"/>
                                </a:lnTo>
                                <a:lnTo>
                                  <a:pt x="-13563" y="46887"/>
                                </a:lnTo>
                                <a:lnTo>
                                  <a:pt x="-13562" y="46887"/>
                                </a:lnTo>
                                <a:lnTo>
                                  <a:pt x="-13560" y="46887"/>
                                </a:lnTo>
                                <a:lnTo>
                                  <a:pt x="-13559" y="46887"/>
                                </a:lnTo>
                                <a:lnTo>
                                  <a:pt x="-13558" y="46887"/>
                                </a:lnTo>
                                <a:lnTo>
                                  <a:pt x="-13556" y="46887"/>
                                </a:lnTo>
                                <a:lnTo>
                                  <a:pt x="-13554" y="46887"/>
                                </a:lnTo>
                                <a:lnTo>
                                  <a:pt x="-13553" y="46887"/>
                                </a:lnTo>
                                <a:lnTo>
                                  <a:pt x="-13552" y="46887"/>
                                </a:lnTo>
                                <a:lnTo>
                                  <a:pt x="-13550" y="46887"/>
                                </a:lnTo>
                                <a:lnTo>
                                  <a:pt x="-13549" y="46887"/>
                                </a:lnTo>
                                <a:lnTo>
                                  <a:pt x="-13548" y="46887"/>
                                </a:lnTo>
                                <a:lnTo>
                                  <a:pt x="-13546" y="46887"/>
                                </a:lnTo>
                                <a:lnTo>
                                  <a:pt x="-13545" y="46887"/>
                                </a:lnTo>
                                <a:lnTo>
                                  <a:pt x="-13544" y="46887"/>
                                </a:lnTo>
                                <a:lnTo>
                                  <a:pt x="-13542" y="46887"/>
                                </a:lnTo>
                                <a:lnTo>
                                  <a:pt x="-13540" y="46887"/>
                                </a:lnTo>
                                <a:lnTo>
                                  <a:pt x="-13539" y="46886"/>
                                </a:lnTo>
                                <a:lnTo>
                                  <a:pt x="-13538" y="46886"/>
                                </a:lnTo>
                                <a:lnTo>
                                  <a:pt x="-13537" y="46886"/>
                                </a:lnTo>
                                <a:lnTo>
                                  <a:pt x="-13535" y="46886"/>
                                </a:lnTo>
                                <a:lnTo>
                                  <a:pt x="-13534" y="46886"/>
                                </a:lnTo>
                                <a:lnTo>
                                  <a:pt x="-13533" y="46886"/>
                                </a:lnTo>
                                <a:lnTo>
                                  <a:pt x="-13531" y="46886"/>
                                </a:lnTo>
                                <a:lnTo>
                                  <a:pt x="-13530" y="46886"/>
                                </a:lnTo>
                                <a:lnTo>
                                  <a:pt x="-13529" y="46886"/>
                                </a:lnTo>
                                <a:lnTo>
                                  <a:pt x="-13527" y="46886"/>
                                </a:lnTo>
                                <a:lnTo>
                                  <a:pt x="-13525" y="46886"/>
                                </a:lnTo>
                                <a:lnTo>
                                  <a:pt x="-13524" y="46886"/>
                                </a:lnTo>
                                <a:lnTo>
                                  <a:pt x="-13523" y="46886"/>
                                </a:lnTo>
                                <a:lnTo>
                                  <a:pt x="-13521" y="46886"/>
                                </a:lnTo>
                                <a:lnTo>
                                  <a:pt x="-13520" y="46886"/>
                                </a:lnTo>
                                <a:lnTo>
                                  <a:pt x="-13519" y="46886"/>
                                </a:lnTo>
                                <a:lnTo>
                                  <a:pt x="-13517" y="46886"/>
                                </a:lnTo>
                                <a:lnTo>
                                  <a:pt x="-13516" y="46886"/>
                                </a:lnTo>
                                <a:lnTo>
                                  <a:pt x="-13515" y="46886"/>
                                </a:lnTo>
                                <a:lnTo>
                                  <a:pt x="-13513" y="46886"/>
                                </a:lnTo>
                                <a:lnTo>
                                  <a:pt x="-13511" y="46886"/>
                                </a:lnTo>
                                <a:lnTo>
                                  <a:pt x="-13510" y="46886"/>
                                </a:lnTo>
                                <a:lnTo>
                                  <a:pt x="-13509" y="46886"/>
                                </a:lnTo>
                                <a:lnTo>
                                  <a:pt x="-13508" y="46886"/>
                                </a:lnTo>
                                <a:lnTo>
                                  <a:pt x="-13506" y="46886"/>
                                </a:lnTo>
                                <a:lnTo>
                                  <a:pt x="-13505" y="46886"/>
                                </a:lnTo>
                                <a:lnTo>
                                  <a:pt x="-13504" y="46886"/>
                                </a:lnTo>
                                <a:lnTo>
                                  <a:pt x="-13502" y="46886"/>
                                </a:lnTo>
                                <a:lnTo>
                                  <a:pt x="-13501" y="46886"/>
                                </a:lnTo>
                                <a:lnTo>
                                  <a:pt x="-13500" y="46886"/>
                                </a:lnTo>
                                <a:lnTo>
                                  <a:pt x="-13498" y="46886"/>
                                </a:lnTo>
                                <a:lnTo>
                                  <a:pt x="-13496" y="46886"/>
                                </a:lnTo>
                                <a:lnTo>
                                  <a:pt x="-13495" y="46886"/>
                                </a:lnTo>
                                <a:lnTo>
                                  <a:pt x="-13494" y="46886"/>
                                </a:lnTo>
                                <a:lnTo>
                                  <a:pt x="-13492" y="46886"/>
                                </a:lnTo>
                                <a:lnTo>
                                  <a:pt x="-13491" y="46886"/>
                                </a:lnTo>
                                <a:lnTo>
                                  <a:pt x="-13490" y="46886"/>
                                </a:lnTo>
                                <a:lnTo>
                                  <a:pt x="-13488" y="46886"/>
                                </a:lnTo>
                                <a:lnTo>
                                  <a:pt x="-13487" y="46886"/>
                                </a:lnTo>
                                <a:lnTo>
                                  <a:pt x="-13486" y="46886"/>
                                </a:lnTo>
                                <a:lnTo>
                                  <a:pt x="-13484" y="46886"/>
                                </a:lnTo>
                                <a:lnTo>
                                  <a:pt x="-13482" y="46886"/>
                                </a:lnTo>
                                <a:lnTo>
                                  <a:pt x="-13481" y="46886"/>
                                </a:lnTo>
                                <a:lnTo>
                                  <a:pt x="-13480" y="46886"/>
                                </a:lnTo>
                                <a:lnTo>
                                  <a:pt x="-13479" y="46886"/>
                                </a:lnTo>
                                <a:lnTo>
                                  <a:pt x="-13477" y="46886"/>
                                </a:lnTo>
                                <a:lnTo>
                                  <a:pt x="-13476" y="46886"/>
                                </a:lnTo>
                                <a:lnTo>
                                  <a:pt x="-13475" y="46886"/>
                                </a:lnTo>
                                <a:lnTo>
                                  <a:pt x="-13473" y="46886"/>
                                </a:lnTo>
                                <a:lnTo>
                                  <a:pt x="-13472" y="46886"/>
                                </a:lnTo>
                                <a:lnTo>
                                  <a:pt x="-13471" y="46886"/>
                                </a:lnTo>
                                <a:lnTo>
                                  <a:pt x="-13469" y="46886"/>
                                </a:lnTo>
                                <a:lnTo>
                                  <a:pt x="-13468" y="46886"/>
                                </a:lnTo>
                                <a:lnTo>
                                  <a:pt x="-13466" y="46886"/>
                                </a:lnTo>
                                <a:lnTo>
                                  <a:pt x="-13465" y="46886"/>
                                </a:lnTo>
                                <a:lnTo>
                                  <a:pt x="-13463" y="46886"/>
                                </a:lnTo>
                                <a:lnTo>
                                  <a:pt x="-13462" y="46886"/>
                                </a:lnTo>
                                <a:lnTo>
                                  <a:pt x="-13461" y="46886"/>
                                </a:lnTo>
                                <a:lnTo>
                                  <a:pt x="-13459" y="46886"/>
                                </a:lnTo>
                                <a:lnTo>
                                  <a:pt x="-13458" y="46885"/>
                                </a:lnTo>
                                <a:lnTo>
                                  <a:pt x="-13457" y="46885"/>
                                </a:lnTo>
                                <a:lnTo>
                                  <a:pt x="-13455" y="46885"/>
                                </a:lnTo>
                                <a:lnTo>
                                  <a:pt x="-13454" y="46885"/>
                                </a:lnTo>
                                <a:lnTo>
                                  <a:pt x="-13453" y="46885"/>
                                </a:lnTo>
                                <a:lnTo>
                                  <a:pt x="-13452" y="46885"/>
                                </a:lnTo>
                                <a:lnTo>
                                  <a:pt x="-13450" y="46885"/>
                                </a:lnTo>
                                <a:lnTo>
                                  <a:pt x="-13448" y="46885"/>
                                </a:lnTo>
                                <a:lnTo>
                                  <a:pt x="-13447" y="46885"/>
                                </a:lnTo>
                                <a:lnTo>
                                  <a:pt x="-13446" y="46885"/>
                                </a:lnTo>
                                <a:lnTo>
                                  <a:pt x="-13444" y="46885"/>
                                </a:lnTo>
                                <a:lnTo>
                                  <a:pt x="-13443" y="46885"/>
                                </a:lnTo>
                                <a:lnTo>
                                  <a:pt x="-13442" y="46885"/>
                                </a:lnTo>
                                <a:lnTo>
                                  <a:pt x="-13440" y="46885"/>
                                </a:lnTo>
                                <a:lnTo>
                                  <a:pt x="-13439" y="46885"/>
                                </a:lnTo>
                                <a:lnTo>
                                  <a:pt x="-13438" y="46885"/>
                                </a:lnTo>
                                <a:lnTo>
                                  <a:pt x="-13436" y="46885"/>
                                </a:lnTo>
                                <a:lnTo>
                                  <a:pt x="-13435" y="46885"/>
                                </a:lnTo>
                                <a:lnTo>
                                  <a:pt x="-13434" y="46885"/>
                                </a:lnTo>
                                <a:lnTo>
                                  <a:pt x="-13432" y="46885"/>
                                </a:lnTo>
                                <a:lnTo>
                                  <a:pt x="-13430" y="46885"/>
                                </a:lnTo>
                                <a:lnTo>
                                  <a:pt x="-13429" y="46885"/>
                                </a:lnTo>
                                <a:lnTo>
                                  <a:pt x="-13428" y="46885"/>
                                </a:lnTo>
                                <a:lnTo>
                                  <a:pt x="-13427" y="46885"/>
                                </a:lnTo>
                                <a:lnTo>
                                  <a:pt x="-13425" y="46885"/>
                                </a:lnTo>
                                <a:lnTo>
                                  <a:pt x="-13424" y="46885"/>
                                </a:lnTo>
                                <a:lnTo>
                                  <a:pt x="-13423" y="46885"/>
                                </a:lnTo>
                                <a:lnTo>
                                  <a:pt x="-13421" y="46885"/>
                                </a:lnTo>
                                <a:lnTo>
                                  <a:pt x="-13420" y="46885"/>
                                </a:lnTo>
                                <a:lnTo>
                                  <a:pt x="-13419" y="46885"/>
                                </a:lnTo>
                                <a:lnTo>
                                  <a:pt x="-13417" y="46885"/>
                                </a:lnTo>
                                <a:lnTo>
                                  <a:pt x="-13415" y="46885"/>
                                </a:lnTo>
                                <a:lnTo>
                                  <a:pt x="-13414" y="46885"/>
                                </a:lnTo>
                                <a:lnTo>
                                  <a:pt x="-13413" y="46885"/>
                                </a:lnTo>
                                <a:lnTo>
                                  <a:pt x="-13411" y="46885"/>
                                </a:lnTo>
                                <a:lnTo>
                                  <a:pt x="-13410" y="46885"/>
                                </a:lnTo>
                                <a:lnTo>
                                  <a:pt x="-13409" y="46885"/>
                                </a:lnTo>
                                <a:lnTo>
                                  <a:pt x="-13407" y="46885"/>
                                </a:lnTo>
                                <a:lnTo>
                                  <a:pt x="-13406" y="46885"/>
                                </a:lnTo>
                                <a:lnTo>
                                  <a:pt x="-13405" y="46885"/>
                                </a:lnTo>
                                <a:lnTo>
                                  <a:pt x="-13403" y="46885"/>
                                </a:lnTo>
                                <a:lnTo>
                                  <a:pt x="-13401" y="46885"/>
                                </a:lnTo>
                                <a:lnTo>
                                  <a:pt x="-13400" y="46885"/>
                                </a:lnTo>
                                <a:lnTo>
                                  <a:pt x="-13399" y="46885"/>
                                </a:lnTo>
                                <a:lnTo>
                                  <a:pt x="-13398" y="46885"/>
                                </a:lnTo>
                                <a:lnTo>
                                  <a:pt x="-13396" y="46885"/>
                                </a:lnTo>
                                <a:lnTo>
                                  <a:pt x="-13395" y="46885"/>
                                </a:lnTo>
                                <a:lnTo>
                                  <a:pt x="-13394" y="46885"/>
                                </a:lnTo>
                                <a:lnTo>
                                  <a:pt x="-13392" y="46885"/>
                                </a:lnTo>
                                <a:lnTo>
                                  <a:pt x="-13391" y="46885"/>
                                </a:lnTo>
                                <a:lnTo>
                                  <a:pt x="-13390" y="46885"/>
                                </a:lnTo>
                                <a:lnTo>
                                  <a:pt x="-13388" y="46885"/>
                                </a:lnTo>
                                <a:lnTo>
                                  <a:pt x="-13386" y="46885"/>
                                </a:lnTo>
                                <a:lnTo>
                                  <a:pt x="-13385" y="46885"/>
                                </a:lnTo>
                                <a:lnTo>
                                  <a:pt x="-13384" y="46885"/>
                                </a:lnTo>
                                <a:lnTo>
                                  <a:pt x="-13382" y="46885"/>
                                </a:lnTo>
                                <a:lnTo>
                                  <a:pt x="-13381" y="46885"/>
                                </a:lnTo>
                                <a:lnTo>
                                  <a:pt x="-13380" y="46885"/>
                                </a:lnTo>
                                <a:lnTo>
                                  <a:pt x="-13378" y="46885"/>
                                </a:lnTo>
                                <a:lnTo>
                                  <a:pt x="-13377" y="46885"/>
                                </a:lnTo>
                                <a:lnTo>
                                  <a:pt x="-13376" y="46884"/>
                                </a:lnTo>
                                <a:lnTo>
                                  <a:pt x="-13374" y="46884"/>
                                </a:lnTo>
                                <a:lnTo>
                                  <a:pt x="-13373" y="46884"/>
                                </a:lnTo>
                                <a:lnTo>
                                  <a:pt x="-13371" y="46884"/>
                                </a:lnTo>
                                <a:lnTo>
                                  <a:pt x="-13370" y="46884"/>
                                </a:lnTo>
                                <a:lnTo>
                                  <a:pt x="-13369" y="46884"/>
                                </a:lnTo>
                                <a:lnTo>
                                  <a:pt x="-13367" y="46884"/>
                                </a:lnTo>
                                <a:lnTo>
                                  <a:pt x="-13366" y="46884"/>
                                </a:lnTo>
                                <a:lnTo>
                                  <a:pt x="-13365" y="46884"/>
                                </a:lnTo>
                                <a:lnTo>
                                  <a:pt x="-13363" y="46884"/>
                                </a:lnTo>
                                <a:lnTo>
                                  <a:pt x="-13362" y="46884"/>
                                </a:lnTo>
                                <a:lnTo>
                                  <a:pt x="-13361" y="46884"/>
                                </a:lnTo>
                                <a:lnTo>
                                  <a:pt x="-13359" y="46884"/>
                                </a:lnTo>
                                <a:lnTo>
                                  <a:pt x="-13357" y="46884"/>
                                </a:lnTo>
                                <a:lnTo>
                                  <a:pt x="-13356" y="46884"/>
                                </a:lnTo>
                                <a:lnTo>
                                  <a:pt x="-13355" y="46884"/>
                                </a:lnTo>
                                <a:lnTo>
                                  <a:pt x="-13353" y="46884"/>
                                </a:lnTo>
                                <a:lnTo>
                                  <a:pt x="-13352" y="46884"/>
                                </a:lnTo>
                                <a:lnTo>
                                  <a:pt x="-13351" y="46884"/>
                                </a:lnTo>
                                <a:lnTo>
                                  <a:pt x="-13349" y="46884"/>
                                </a:lnTo>
                                <a:lnTo>
                                  <a:pt x="-13348" y="46884"/>
                                </a:lnTo>
                                <a:lnTo>
                                  <a:pt x="-13347" y="46884"/>
                                </a:lnTo>
                                <a:lnTo>
                                  <a:pt x="-13346" y="46883"/>
                                </a:lnTo>
                                <a:lnTo>
                                  <a:pt x="-13344" y="46883"/>
                                </a:lnTo>
                                <a:lnTo>
                                  <a:pt x="-13342" y="46883"/>
                                </a:lnTo>
                                <a:lnTo>
                                  <a:pt x="-13341" y="46883"/>
                                </a:lnTo>
                                <a:lnTo>
                                  <a:pt x="-13340" y="46883"/>
                                </a:lnTo>
                                <a:lnTo>
                                  <a:pt x="-13338" y="46883"/>
                                </a:lnTo>
                                <a:lnTo>
                                  <a:pt x="-13337" y="46883"/>
                                </a:lnTo>
                                <a:lnTo>
                                  <a:pt x="-13336" y="46883"/>
                                </a:lnTo>
                                <a:lnTo>
                                  <a:pt x="-13334" y="46883"/>
                                </a:lnTo>
                                <a:lnTo>
                                  <a:pt x="-13333" y="46883"/>
                                </a:lnTo>
                                <a:lnTo>
                                  <a:pt x="-13332" y="46883"/>
                                </a:lnTo>
                                <a:lnTo>
                                  <a:pt x="-13330" y="46883"/>
                                </a:lnTo>
                                <a:lnTo>
                                  <a:pt x="-13329" y="46883"/>
                                </a:lnTo>
                                <a:lnTo>
                                  <a:pt x="-13328" y="46883"/>
                                </a:lnTo>
                                <a:lnTo>
                                  <a:pt x="-13326" y="46883"/>
                                </a:lnTo>
                                <a:lnTo>
                                  <a:pt x="-13324" y="46883"/>
                                </a:lnTo>
                                <a:lnTo>
                                  <a:pt x="-13323" y="46883"/>
                                </a:lnTo>
                                <a:lnTo>
                                  <a:pt x="-13322" y="46883"/>
                                </a:lnTo>
                                <a:lnTo>
                                  <a:pt x="-13320" y="46883"/>
                                </a:lnTo>
                                <a:lnTo>
                                  <a:pt x="-13319" y="46883"/>
                                </a:lnTo>
                                <a:lnTo>
                                  <a:pt x="-13318" y="46883"/>
                                </a:lnTo>
                                <a:lnTo>
                                  <a:pt x="-13317" y="46883"/>
                                </a:lnTo>
                                <a:lnTo>
                                  <a:pt x="-13315" y="46883"/>
                                </a:lnTo>
                                <a:lnTo>
                                  <a:pt x="-13314" y="46883"/>
                                </a:lnTo>
                                <a:lnTo>
                                  <a:pt x="-13313" y="46883"/>
                                </a:lnTo>
                                <a:lnTo>
                                  <a:pt x="-13311" y="46883"/>
                                </a:lnTo>
                                <a:lnTo>
                                  <a:pt x="-13310" y="46883"/>
                                </a:lnTo>
                                <a:lnTo>
                                  <a:pt x="-13308" y="46882"/>
                                </a:lnTo>
                                <a:lnTo>
                                  <a:pt x="-13307" y="46882"/>
                                </a:lnTo>
                                <a:lnTo>
                                  <a:pt x="-13305" y="46882"/>
                                </a:lnTo>
                                <a:lnTo>
                                  <a:pt x="-13304" y="46882"/>
                                </a:lnTo>
                                <a:lnTo>
                                  <a:pt x="-13303" y="46882"/>
                                </a:lnTo>
                                <a:lnTo>
                                  <a:pt x="-13301" y="46882"/>
                                </a:lnTo>
                                <a:lnTo>
                                  <a:pt x="-13300" y="46882"/>
                                </a:lnTo>
                                <a:lnTo>
                                  <a:pt x="-13299" y="46882"/>
                                </a:lnTo>
                                <a:lnTo>
                                  <a:pt x="-13297" y="46882"/>
                                </a:lnTo>
                                <a:lnTo>
                                  <a:pt x="-13296" y="46882"/>
                                </a:lnTo>
                                <a:lnTo>
                                  <a:pt x="-13295" y="46882"/>
                                </a:lnTo>
                                <a:lnTo>
                                  <a:pt x="-13293" y="46882"/>
                                </a:lnTo>
                                <a:lnTo>
                                  <a:pt x="-13292" y="46881"/>
                                </a:lnTo>
                                <a:lnTo>
                                  <a:pt x="-13290" y="46881"/>
                                </a:lnTo>
                                <a:lnTo>
                                  <a:pt x="-13289" y="46881"/>
                                </a:lnTo>
                                <a:lnTo>
                                  <a:pt x="-13288" y="46881"/>
                                </a:lnTo>
                                <a:lnTo>
                                  <a:pt x="-13286" y="46881"/>
                                </a:lnTo>
                                <a:lnTo>
                                  <a:pt x="-13285" y="46881"/>
                                </a:lnTo>
                                <a:lnTo>
                                  <a:pt x="-13284" y="46881"/>
                                </a:lnTo>
                                <a:lnTo>
                                  <a:pt x="-13282" y="46881"/>
                                </a:lnTo>
                                <a:lnTo>
                                  <a:pt x="-13281" y="46881"/>
                                </a:lnTo>
                                <a:lnTo>
                                  <a:pt x="-13279" y="46881"/>
                                </a:lnTo>
                                <a:lnTo>
                                  <a:pt x="-13278" y="46881"/>
                                </a:lnTo>
                                <a:lnTo>
                                  <a:pt x="-13276" y="46881"/>
                                </a:lnTo>
                                <a:lnTo>
                                  <a:pt x="-13275" y="46881"/>
                                </a:lnTo>
                                <a:lnTo>
                                  <a:pt x="-13274" y="46881"/>
                                </a:lnTo>
                                <a:lnTo>
                                  <a:pt x="-13272" y="46881"/>
                                </a:lnTo>
                                <a:lnTo>
                                  <a:pt x="-13271" y="46881"/>
                                </a:lnTo>
                                <a:lnTo>
                                  <a:pt x="-13270" y="46881"/>
                                </a:lnTo>
                                <a:lnTo>
                                  <a:pt x="-13268" y="46881"/>
                                </a:lnTo>
                                <a:lnTo>
                                  <a:pt x="-13267" y="46881"/>
                                </a:lnTo>
                                <a:lnTo>
                                  <a:pt x="-13266" y="46881"/>
                                </a:lnTo>
                                <a:lnTo>
                                  <a:pt x="-13264" y="46881"/>
                                </a:lnTo>
                                <a:lnTo>
                                  <a:pt x="-13263" y="46881"/>
                                </a:lnTo>
                                <a:lnTo>
                                  <a:pt x="-13261" y="46881"/>
                                </a:lnTo>
                                <a:lnTo>
                                  <a:pt x="-13260" y="46880"/>
                                </a:lnTo>
                                <a:lnTo>
                                  <a:pt x="-13259" y="46880"/>
                                </a:lnTo>
                                <a:lnTo>
                                  <a:pt x="-13257" y="46880"/>
                                </a:lnTo>
                                <a:lnTo>
                                  <a:pt x="-13256" y="46880"/>
                                </a:lnTo>
                                <a:lnTo>
                                  <a:pt x="-13255" y="46880"/>
                                </a:lnTo>
                                <a:lnTo>
                                  <a:pt x="-13253" y="46880"/>
                                </a:lnTo>
                                <a:lnTo>
                                  <a:pt x="-13252" y="46880"/>
                                </a:lnTo>
                                <a:lnTo>
                                  <a:pt x="-13250" y="46880"/>
                                </a:lnTo>
                                <a:lnTo>
                                  <a:pt x="-13249" y="46880"/>
                                </a:lnTo>
                                <a:lnTo>
                                  <a:pt x="-13247" y="46880"/>
                                </a:lnTo>
                                <a:lnTo>
                                  <a:pt x="-13246" y="46880"/>
                                </a:lnTo>
                                <a:lnTo>
                                  <a:pt x="-13245" y="46880"/>
                                </a:lnTo>
                                <a:lnTo>
                                  <a:pt x="-13243" y="46880"/>
                                </a:lnTo>
                                <a:lnTo>
                                  <a:pt x="-13242" y="46880"/>
                                </a:lnTo>
                                <a:lnTo>
                                  <a:pt x="-13241" y="46879"/>
                                </a:lnTo>
                                <a:lnTo>
                                  <a:pt x="-13239" y="46879"/>
                                </a:lnTo>
                                <a:lnTo>
                                  <a:pt x="-13238" y="46879"/>
                                </a:lnTo>
                                <a:lnTo>
                                  <a:pt x="-13237" y="46879"/>
                                </a:lnTo>
                                <a:lnTo>
                                  <a:pt x="-13235" y="46879"/>
                                </a:lnTo>
                                <a:lnTo>
                                  <a:pt x="-13234" y="46879"/>
                                </a:lnTo>
                                <a:lnTo>
                                  <a:pt x="-13232" y="46879"/>
                                </a:lnTo>
                                <a:lnTo>
                                  <a:pt x="-13231" y="46879"/>
                                </a:lnTo>
                                <a:lnTo>
                                  <a:pt x="-13230" y="46879"/>
                                </a:lnTo>
                                <a:lnTo>
                                  <a:pt x="-13228" y="46879"/>
                                </a:lnTo>
                                <a:lnTo>
                                  <a:pt x="-13227" y="46879"/>
                                </a:lnTo>
                                <a:lnTo>
                                  <a:pt x="-13226" y="46879"/>
                                </a:lnTo>
                                <a:lnTo>
                                  <a:pt x="-13224" y="46879"/>
                                </a:lnTo>
                                <a:lnTo>
                                  <a:pt x="-13223" y="46879"/>
                                </a:lnTo>
                                <a:lnTo>
                                  <a:pt x="-13222" y="46879"/>
                                </a:lnTo>
                                <a:lnTo>
                                  <a:pt x="-13220" y="46879"/>
                                </a:lnTo>
                                <a:lnTo>
                                  <a:pt x="-13218" y="46879"/>
                                </a:lnTo>
                                <a:lnTo>
                                  <a:pt x="-13217" y="46879"/>
                                </a:lnTo>
                                <a:lnTo>
                                  <a:pt x="-13216" y="46879"/>
                                </a:lnTo>
                                <a:lnTo>
                                  <a:pt x="-13214" y="46879"/>
                                </a:lnTo>
                                <a:lnTo>
                                  <a:pt x="-13213" y="46879"/>
                                </a:lnTo>
                                <a:lnTo>
                                  <a:pt x="-13212" y="46879"/>
                                </a:lnTo>
                                <a:lnTo>
                                  <a:pt x="-13211" y="46879"/>
                                </a:lnTo>
                                <a:lnTo>
                                  <a:pt x="-13209" y="46879"/>
                                </a:lnTo>
                                <a:lnTo>
                                  <a:pt x="-13208" y="46879"/>
                                </a:lnTo>
                                <a:lnTo>
                                  <a:pt x="-13207" y="46879"/>
                                </a:lnTo>
                                <a:lnTo>
                                  <a:pt x="-13205" y="46879"/>
                                </a:lnTo>
                                <a:lnTo>
                                  <a:pt x="-13204" y="46879"/>
                                </a:lnTo>
                                <a:lnTo>
                                  <a:pt x="-13203" y="46879"/>
                                </a:lnTo>
                                <a:lnTo>
                                  <a:pt x="-13201" y="46879"/>
                                </a:lnTo>
                                <a:lnTo>
                                  <a:pt x="-13199" y="46879"/>
                                </a:lnTo>
                                <a:lnTo>
                                  <a:pt x="-13198" y="46878"/>
                                </a:lnTo>
                                <a:lnTo>
                                  <a:pt x="-13197" y="46878"/>
                                </a:lnTo>
                                <a:lnTo>
                                  <a:pt x="-13195" y="46878"/>
                                </a:lnTo>
                                <a:lnTo>
                                  <a:pt x="-13194" y="46878"/>
                                </a:lnTo>
                                <a:lnTo>
                                  <a:pt x="-13193" y="46878"/>
                                </a:lnTo>
                                <a:lnTo>
                                  <a:pt x="-13191" y="46878"/>
                                </a:lnTo>
                                <a:lnTo>
                                  <a:pt x="-13190" y="46878"/>
                                </a:lnTo>
                                <a:lnTo>
                                  <a:pt x="-13189" y="46878"/>
                                </a:lnTo>
                                <a:lnTo>
                                  <a:pt x="-13187" y="46878"/>
                                </a:lnTo>
                                <a:lnTo>
                                  <a:pt x="-13186" y="46878"/>
                                </a:lnTo>
                                <a:lnTo>
                                  <a:pt x="-13184" y="46878"/>
                                </a:lnTo>
                                <a:lnTo>
                                  <a:pt x="-13183" y="46878"/>
                                </a:lnTo>
                                <a:lnTo>
                                  <a:pt x="-13182" y="46878"/>
                                </a:lnTo>
                                <a:lnTo>
                                  <a:pt x="-13180" y="46878"/>
                                </a:lnTo>
                                <a:lnTo>
                                  <a:pt x="-13179" y="46878"/>
                                </a:lnTo>
                                <a:lnTo>
                                  <a:pt x="-13178" y="46878"/>
                                </a:lnTo>
                                <a:lnTo>
                                  <a:pt x="-13176" y="46878"/>
                                </a:lnTo>
                                <a:lnTo>
                                  <a:pt x="-13175" y="46878"/>
                                </a:lnTo>
                                <a:lnTo>
                                  <a:pt x="-13174" y="46878"/>
                                </a:lnTo>
                                <a:lnTo>
                                  <a:pt x="-13172" y="46878"/>
                                </a:lnTo>
                                <a:lnTo>
                                  <a:pt x="-13171" y="46878"/>
                                </a:lnTo>
                                <a:lnTo>
                                  <a:pt x="-13169" y="46878"/>
                                </a:lnTo>
                                <a:lnTo>
                                  <a:pt x="-13168" y="46877"/>
                                </a:lnTo>
                                <a:lnTo>
                                  <a:pt x="-13166" y="46877"/>
                                </a:lnTo>
                                <a:lnTo>
                                  <a:pt x="-13165" y="46877"/>
                                </a:lnTo>
                                <a:lnTo>
                                  <a:pt x="-13164" y="46877"/>
                                </a:lnTo>
                                <a:lnTo>
                                  <a:pt x="-13162" y="46877"/>
                                </a:lnTo>
                                <a:lnTo>
                                  <a:pt x="-13161" y="46877"/>
                                </a:lnTo>
                                <a:lnTo>
                                  <a:pt x="-13160" y="46877"/>
                                </a:lnTo>
                                <a:lnTo>
                                  <a:pt x="-13158" y="46877"/>
                                </a:lnTo>
                                <a:lnTo>
                                  <a:pt x="-13157" y="46877"/>
                                </a:lnTo>
                                <a:lnTo>
                                  <a:pt x="-13155" y="46877"/>
                                </a:lnTo>
                                <a:lnTo>
                                  <a:pt x="-13154" y="46877"/>
                                </a:lnTo>
                                <a:lnTo>
                                  <a:pt x="-13153" y="46877"/>
                                </a:lnTo>
                                <a:lnTo>
                                  <a:pt x="-13151" y="46877"/>
                                </a:lnTo>
                                <a:lnTo>
                                  <a:pt x="-13150" y="46877"/>
                                </a:lnTo>
                                <a:lnTo>
                                  <a:pt x="-13149" y="46877"/>
                                </a:lnTo>
                                <a:lnTo>
                                  <a:pt x="-13147" y="46877"/>
                                </a:lnTo>
                                <a:lnTo>
                                  <a:pt x="-13146" y="46877"/>
                                </a:lnTo>
                                <a:lnTo>
                                  <a:pt x="-13145" y="46877"/>
                                </a:lnTo>
                                <a:lnTo>
                                  <a:pt x="-13143" y="46877"/>
                                </a:lnTo>
                                <a:lnTo>
                                  <a:pt x="-13142" y="46877"/>
                                </a:lnTo>
                                <a:lnTo>
                                  <a:pt x="-13140" y="46877"/>
                                </a:lnTo>
                                <a:lnTo>
                                  <a:pt x="-13139" y="46877"/>
                                </a:lnTo>
                                <a:lnTo>
                                  <a:pt x="-13137" y="46877"/>
                                </a:lnTo>
                                <a:lnTo>
                                  <a:pt x="-13136" y="46877"/>
                                </a:lnTo>
                                <a:lnTo>
                                  <a:pt x="-13135" y="46877"/>
                                </a:lnTo>
                                <a:lnTo>
                                  <a:pt x="-13133" y="46877"/>
                                </a:lnTo>
                                <a:lnTo>
                                  <a:pt x="-13132" y="46877"/>
                                </a:lnTo>
                                <a:lnTo>
                                  <a:pt x="-13131" y="46877"/>
                                </a:lnTo>
                                <a:lnTo>
                                  <a:pt x="-13130" y="46877"/>
                                </a:lnTo>
                                <a:lnTo>
                                  <a:pt x="-13128" y="46877"/>
                                </a:lnTo>
                                <a:lnTo>
                                  <a:pt x="-13126" y="46877"/>
                                </a:lnTo>
                                <a:lnTo>
                                  <a:pt x="-13125" y="46877"/>
                                </a:lnTo>
                                <a:lnTo>
                                  <a:pt x="-13124" y="46877"/>
                                </a:lnTo>
                                <a:lnTo>
                                  <a:pt x="-13122" y="46877"/>
                                </a:lnTo>
                                <a:lnTo>
                                  <a:pt x="-13121" y="46877"/>
                                </a:lnTo>
                                <a:lnTo>
                                  <a:pt x="-13120" y="46877"/>
                                </a:lnTo>
                                <a:lnTo>
                                  <a:pt x="-13118" y="46877"/>
                                </a:lnTo>
                                <a:lnTo>
                                  <a:pt x="-13117" y="46877"/>
                                </a:lnTo>
                                <a:lnTo>
                                  <a:pt x="-13116" y="46877"/>
                                </a:lnTo>
                                <a:lnTo>
                                  <a:pt x="-13114" y="46877"/>
                                </a:lnTo>
                                <a:lnTo>
                                  <a:pt x="-13113" y="46877"/>
                                </a:lnTo>
                                <a:lnTo>
                                  <a:pt x="-13111" y="46877"/>
                                </a:lnTo>
                                <a:lnTo>
                                  <a:pt x="-13110" y="46877"/>
                                </a:lnTo>
                                <a:lnTo>
                                  <a:pt x="-13108" y="46877"/>
                                </a:lnTo>
                                <a:lnTo>
                                  <a:pt x="-13107" y="46877"/>
                                </a:lnTo>
                                <a:lnTo>
                                  <a:pt x="-13106" y="46877"/>
                                </a:lnTo>
                                <a:lnTo>
                                  <a:pt x="-13104" y="46877"/>
                                </a:lnTo>
                                <a:lnTo>
                                  <a:pt x="-13103" y="46877"/>
                                </a:lnTo>
                                <a:lnTo>
                                  <a:pt x="-13102" y="46877"/>
                                </a:lnTo>
                                <a:lnTo>
                                  <a:pt x="-13101" y="46877"/>
                                </a:lnTo>
                                <a:lnTo>
                                  <a:pt x="-13099" y="46877"/>
                                </a:lnTo>
                                <a:lnTo>
                                  <a:pt x="-13098" y="46877"/>
                                </a:lnTo>
                                <a:lnTo>
                                  <a:pt x="-13097" y="46877"/>
                                </a:lnTo>
                                <a:lnTo>
                                  <a:pt x="-13095" y="46877"/>
                                </a:lnTo>
                                <a:lnTo>
                                  <a:pt x="-13093" y="46877"/>
                                </a:lnTo>
                                <a:lnTo>
                                  <a:pt x="-13092" y="46877"/>
                                </a:lnTo>
                                <a:lnTo>
                                  <a:pt x="-13091" y="46877"/>
                                </a:lnTo>
                                <a:lnTo>
                                  <a:pt x="-13089" y="46877"/>
                                </a:lnTo>
                                <a:lnTo>
                                  <a:pt x="-13088" y="46877"/>
                                </a:lnTo>
                                <a:lnTo>
                                  <a:pt x="-13087" y="46877"/>
                                </a:lnTo>
                                <a:lnTo>
                                  <a:pt x="-13085" y="46876"/>
                                </a:lnTo>
                                <a:lnTo>
                                  <a:pt x="-13084" y="46876"/>
                                </a:lnTo>
                                <a:lnTo>
                                  <a:pt x="-13083" y="46876"/>
                                </a:lnTo>
                                <a:moveTo>
                                  <a:pt x="-13083" y="46876"/>
                                </a:moveTo>
                                <a:lnTo>
                                  <a:pt x="-13081" y="46876"/>
                                </a:lnTo>
                                <a:lnTo>
                                  <a:pt x="-13080" y="46876"/>
                                </a:lnTo>
                                <a:lnTo>
                                  <a:pt x="-13079" y="46876"/>
                                </a:lnTo>
                                <a:lnTo>
                                  <a:pt x="-13077" y="46876"/>
                                </a:lnTo>
                                <a:lnTo>
                                  <a:pt x="-13075" y="46876"/>
                                </a:lnTo>
                                <a:lnTo>
                                  <a:pt x="-13074" y="46876"/>
                                </a:lnTo>
                                <a:lnTo>
                                  <a:pt x="-13073" y="46876"/>
                                </a:lnTo>
                                <a:lnTo>
                                  <a:pt x="-13072" y="46876"/>
                                </a:lnTo>
                                <a:lnTo>
                                  <a:pt x="-13070" y="46876"/>
                                </a:lnTo>
                                <a:lnTo>
                                  <a:pt x="-13069" y="46876"/>
                                </a:lnTo>
                                <a:lnTo>
                                  <a:pt x="-13068" y="46876"/>
                                </a:lnTo>
                                <a:lnTo>
                                  <a:pt x="-13066" y="46876"/>
                                </a:lnTo>
                                <a:lnTo>
                                  <a:pt x="-13065" y="46876"/>
                                </a:lnTo>
                                <a:lnTo>
                                  <a:pt x="-13064" y="46876"/>
                                </a:lnTo>
                                <a:lnTo>
                                  <a:pt x="-13062" y="46876"/>
                                </a:lnTo>
                                <a:lnTo>
                                  <a:pt x="-13060" y="46876"/>
                                </a:lnTo>
                                <a:lnTo>
                                  <a:pt x="-13059" y="46876"/>
                                </a:lnTo>
                                <a:lnTo>
                                  <a:pt x="-13058" y="46876"/>
                                </a:lnTo>
                                <a:lnTo>
                                  <a:pt x="-13056" y="46876"/>
                                </a:lnTo>
                                <a:lnTo>
                                  <a:pt x="-13055" y="46876"/>
                                </a:lnTo>
                                <a:lnTo>
                                  <a:pt x="-13054" y="46876"/>
                                </a:lnTo>
                                <a:lnTo>
                                  <a:pt x="-13052" y="46876"/>
                                </a:lnTo>
                                <a:lnTo>
                                  <a:pt x="-13051" y="46876"/>
                                </a:lnTo>
                                <a:lnTo>
                                  <a:pt x="-13050" y="46876"/>
                                </a:lnTo>
                                <a:lnTo>
                                  <a:pt x="-13049" y="46876"/>
                                </a:lnTo>
                                <a:lnTo>
                                  <a:pt x="-13047" y="46876"/>
                                </a:lnTo>
                                <a:lnTo>
                                  <a:pt x="-13045" y="46876"/>
                                </a:lnTo>
                                <a:lnTo>
                                  <a:pt x="-13044" y="46875"/>
                                </a:lnTo>
                                <a:lnTo>
                                  <a:pt x="-13043" y="46875"/>
                                </a:lnTo>
                                <a:lnTo>
                                  <a:pt x="-13041" y="46875"/>
                                </a:lnTo>
                                <a:lnTo>
                                  <a:pt x="-13040" y="46875"/>
                                </a:lnTo>
                                <a:lnTo>
                                  <a:pt x="-13039" y="46875"/>
                                </a:lnTo>
                                <a:lnTo>
                                  <a:pt x="-13037" y="46875"/>
                                </a:lnTo>
                                <a:lnTo>
                                  <a:pt x="-13036" y="46875"/>
                                </a:lnTo>
                                <a:lnTo>
                                  <a:pt x="-13035" y="46875"/>
                                </a:lnTo>
                                <a:lnTo>
                                  <a:pt x="-13033" y="46875"/>
                                </a:lnTo>
                                <a:lnTo>
                                  <a:pt x="-13032" y="46875"/>
                                </a:lnTo>
                                <a:lnTo>
                                  <a:pt x="-13031" y="46875"/>
                                </a:lnTo>
                                <a:lnTo>
                                  <a:pt x="-13029" y="46875"/>
                                </a:lnTo>
                                <a:lnTo>
                                  <a:pt x="-13027" y="46875"/>
                                </a:lnTo>
                                <a:lnTo>
                                  <a:pt x="-13026" y="46875"/>
                                </a:lnTo>
                                <a:lnTo>
                                  <a:pt x="-13025" y="46875"/>
                                </a:lnTo>
                                <a:lnTo>
                                  <a:pt x="-13023" y="46875"/>
                                </a:lnTo>
                                <a:lnTo>
                                  <a:pt x="-13022" y="46875"/>
                                </a:lnTo>
                                <a:lnTo>
                                  <a:pt x="-13021" y="46875"/>
                                </a:lnTo>
                                <a:lnTo>
                                  <a:pt x="-13020" y="46875"/>
                                </a:lnTo>
                                <a:lnTo>
                                  <a:pt x="-13018" y="46875"/>
                                </a:lnTo>
                                <a:lnTo>
                                  <a:pt x="-13017" y="46875"/>
                                </a:lnTo>
                                <a:lnTo>
                                  <a:pt x="-13016" y="46875"/>
                                </a:lnTo>
                                <a:lnTo>
                                  <a:pt x="-13014" y="46875"/>
                                </a:lnTo>
                                <a:lnTo>
                                  <a:pt x="-13012" y="46875"/>
                                </a:lnTo>
                                <a:lnTo>
                                  <a:pt x="-13011" y="46875"/>
                                </a:lnTo>
                                <a:lnTo>
                                  <a:pt x="-13010" y="46875"/>
                                </a:lnTo>
                                <a:lnTo>
                                  <a:pt x="-13008" y="46875"/>
                                </a:lnTo>
                                <a:lnTo>
                                  <a:pt x="-13007" y="46875"/>
                                </a:lnTo>
                                <a:lnTo>
                                  <a:pt x="-13006" y="46875"/>
                                </a:lnTo>
                                <a:lnTo>
                                  <a:pt x="-13004" y="46875"/>
                                </a:lnTo>
                                <a:lnTo>
                                  <a:pt x="-13003" y="46875"/>
                                </a:lnTo>
                                <a:lnTo>
                                  <a:pt x="-13002" y="46875"/>
                                </a:lnTo>
                                <a:lnTo>
                                  <a:pt x="-13000" y="46875"/>
                                </a:lnTo>
                                <a:lnTo>
                                  <a:pt x="-12999" y="46875"/>
                                </a:lnTo>
                                <a:lnTo>
                                  <a:pt x="-12998" y="46875"/>
                                </a:lnTo>
                                <a:lnTo>
                                  <a:pt x="-12996" y="46875"/>
                                </a:lnTo>
                                <a:lnTo>
                                  <a:pt x="-12995" y="46875"/>
                                </a:lnTo>
                                <a:lnTo>
                                  <a:pt x="-12993" y="46875"/>
                                </a:lnTo>
                                <a:lnTo>
                                  <a:pt x="-12992" y="46875"/>
                                </a:lnTo>
                                <a:lnTo>
                                  <a:pt x="-12991" y="46875"/>
                                </a:lnTo>
                                <a:lnTo>
                                  <a:pt x="-12989" y="46875"/>
                                </a:lnTo>
                                <a:lnTo>
                                  <a:pt x="-12988" y="46875"/>
                                </a:lnTo>
                                <a:lnTo>
                                  <a:pt x="-12987" y="46875"/>
                                </a:lnTo>
                                <a:lnTo>
                                  <a:pt x="-12985" y="46875"/>
                                </a:lnTo>
                                <a:lnTo>
                                  <a:pt x="-12984" y="46875"/>
                                </a:lnTo>
                                <a:lnTo>
                                  <a:pt x="-12983" y="46875"/>
                                </a:lnTo>
                                <a:lnTo>
                                  <a:pt x="-12981" y="46875"/>
                                </a:lnTo>
                                <a:lnTo>
                                  <a:pt x="-12980" y="46875"/>
                                </a:lnTo>
                                <a:lnTo>
                                  <a:pt x="-12978" y="46875"/>
                                </a:lnTo>
                                <a:lnTo>
                                  <a:pt x="-12977" y="46875"/>
                                </a:lnTo>
                                <a:lnTo>
                                  <a:pt x="-12975" y="46875"/>
                                </a:lnTo>
                                <a:lnTo>
                                  <a:pt x="-12974" y="46874"/>
                                </a:lnTo>
                                <a:lnTo>
                                  <a:pt x="-12973" y="46874"/>
                                </a:lnTo>
                                <a:lnTo>
                                  <a:pt x="-12971" y="46874"/>
                                </a:lnTo>
                                <a:lnTo>
                                  <a:pt x="-12970" y="46874"/>
                                </a:lnTo>
                                <a:lnTo>
                                  <a:pt x="-12969" y="46874"/>
                                </a:lnTo>
                                <a:lnTo>
                                  <a:pt x="-12967" y="46874"/>
                                </a:lnTo>
                                <a:lnTo>
                                  <a:pt x="-12966" y="46874"/>
                                </a:lnTo>
                                <a:lnTo>
                                  <a:pt x="-12965" y="46874"/>
                                </a:lnTo>
                                <a:lnTo>
                                  <a:pt x="-12963" y="46874"/>
                                </a:lnTo>
                                <a:lnTo>
                                  <a:pt x="-12962" y="46874"/>
                                </a:lnTo>
                                <a:lnTo>
                                  <a:pt x="-12960" y="46874"/>
                                </a:lnTo>
                                <a:lnTo>
                                  <a:pt x="-12959" y="46874"/>
                                </a:lnTo>
                                <a:lnTo>
                                  <a:pt x="-12958" y="46874"/>
                                </a:lnTo>
                                <a:lnTo>
                                  <a:pt x="-12956" y="46874"/>
                                </a:lnTo>
                                <a:lnTo>
                                  <a:pt x="-12955" y="46874"/>
                                </a:lnTo>
                                <a:lnTo>
                                  <a:pt x="-12954" y="46874"/>
                                </a:lnTo>
                                <a:lnTo>
                                  <a:pt x="-12952" y="46874"/>
                                </a:lnTo>
                                <a:lnTo>
                                  <a:pt x="-12951" y="46874"/>
                                </a:lnTo>
                                <a:lnTo>
                                  <a:pt x="-12949" y="46874"/>
                                </a:lnTo>
                                <a:lnTo>
                                  <a:pt x="-12948" y="46874"/>
                                </a:lnTo>
                                <a:lnTo>
                                  <a:pt x="-12946" y="46874"/>
                                </a:lnTo>
                                <a:lnTo>
                                  <a:pt x="-12945" y="46874"/>
                                </a:lnTo>
                                <a:lnTo>
                                  <a:pt x="-12944" y="46874"/>
                                </a:lnTo>
                                <a:lnTo>
                                  <a:pt x="-12942" y="46874"/>
                                </a:lnTo>
                                <a:lnTo>
                                  <a:pt x="-12941" y="46874"/>
                                </a:lnTo>
                                <a:lnTo>
                                  <a:pt x="-12940" y="46874"/>
                                </a:lnTo>
                                <a:lnTo>
                                  <a:pt x="-12939" y="46874"/>
                                </a:lnTo>
                                <a:lnTo>
                                  <a:pt x="-12937" y="46874"/>
                                </a:lnTo>
                                <a:lnTo>
                                  <a:pt x="-12936" y="46874"/>
                                </a:lnTo>
                                <a:lnTo>
                                  <a:pt x="-12934" y="46874"/>
                                </a:lnTo>
                                <a:lnTo>
                                  <a:pt x="-12933" y="46874"/>
                                </a:lnTo>
                                <a:lnTo>
                                  <a:pt x="-12931" y="46873"/>
                                </a:lnTo>
                                <a:lnTo>
                                  <a:pt x="-12930" y="46873"/>
                                </a:lnTo>
                                <a:lnTo>
                                  <a:pt x="-12929" y="46873"/>
                                </a:lnTo>
                                <a:lnTo>
                                  <a:pt x="-12927" y="46873"/>
                                </a:lnTo>
                                <a:lnTo>
                                  <a:pt x="-12926" y="46873"/>
                                </a:lnTo>
                                <a:lnTo>
                                  <a:pt x="-12925" y="46873"/>
                                </a:lnTo>
                                <a:lnTo>
                                  <a:pt x="-12923" y="46873"/>
                                </a:lnTo>
                                <a:lnTo>
                                  <a:pt x="-12922" y="46873"/>
                                </a:lnTo>
                                <a:lnTo>
                                  <a:pt x="-12920" y="46873"/>
                                </a:lnTo>
                                <a:lnTo>
                                  <a:pt x="-12919" y="46873"/>
                                </a:lnTo>
                                <a:lnTo>
                                  <a:pt x="-12917" y="46873"/>
                                </a:lnTo>
                                <a:lnTo>
                                  <a:pt x="-12916" y="46873"/>
                                </a:lnTo>
                                <a:lnTo>
                                  <a:pt x="-12915" y="46873"/>
                                </a:lnTo>
                                <a:lnTo>
                                  <a:pt x="-12914" y="46873"/>
                                </a:lnTo>
                                <a:lnTo>
                                  <a:pt x="-12912" y="46873"/>
                                </a:lnTo>
                                <a:lnTo>
                                  <a:pt x="-12911" y="46873"/>
                                </a:lnTo>
                                <a:lnTo>
                                  <a:pt x="-12910" y="46872"/>
                                </a:lnTo>
                                <a:lnTo>
                                  <a:pt x="-12908" y="46872"/>
                                </a:lnTo>
                                <a:lnTo>
                                  <a:pt x="-12907" y="46872"/>
                                </a:lnTo>
                                <a:lnTo>
                                  <a:pt x="-12905" y="46872"/>
                                </a:lnTo>
                                <a:lnTo>
                                  <a:pt x="-12904" y="46872"/>
                                </a:lnTo>
                                <a:lnTo>
                                  <a:pt x="-12902" y="46872"/>
                                </a:lnTo>
                                <a:lnTo>
                                  <a:pt x="-12901" y="46872"/>
                                </a:lnTo>
                                <a:lnTo>
                                  <a:pt x="-12900" y="46872"/>
                                </a:lnTo>
                                <a:lnTo>
                                  <a:pt x="-12898" y="46872"/>
                                </a:lnTo>
                                <a:lnTo>
                                  <a:pt x="-12897" y="46872"/>
                                </a:lnTo>
                                <a:lnTo>
                                  <a:pt x="-12896" y="46872"/>
                                </a:lnTo>
                                <a:lnTo>
                                  <a:pt x="-12894" y="46872"/>
                                </a:lnTo>
                                <a:lnTo>
                                  <a:pt x="-12893" y="46872"/>
                                </a:lnTo>
                                <a:lnTo>
                                  <a:pt x="-12892" y="46872"/>
                                </a:lnTo>
                                <a:lnTo>
                                  <a:pt x="-12890" y="46872"/>
                                </a:lnTo>
                                <a:lnTo>
                                  <a:pt x="-12888" y="46872"/>
                                </a:lnTo>
                                <a:lnTo>
                                  <a:pt x="-12887" y="46872"/>
                                </a:lnTo>
                                <a:lnTo>
                                  <a:pt x="-12886" y="46872"/>
                                </a:lnTo>
                                <a:lnTo>
                                  <a:pt x="-12885" y="46872"/>
                                </a:lnTo>
                                <a:lnTo>
                                  <a:pt x="-12883" y="46872"/>
                                </a:lnTo>
                                <a:lnTo>
                                  <a:pt x="-12882" y="46872"/>
                                </a:lnTo>
                                <a:lnTo>
                                  <a:pt x="-12881" y="46872"/>
                                </a:lnTo>
                                <a:lnTo>
                                  <a:pt x="-12879" y="46872"/>
                                </a:lnTo>
                                <a:lnTo>
                                  <a:pt x="-12878" y="46872"/>
                                </a:lnTo>
                                <a:lnTo>
                                  <a:pt x="-12877" y="46872"/>
                                </a:lnTo>
                                <a:lnTo>
                                  <a:pt x="-12875" y="46872"/>
                                </a:lnTo>
                                <a:lnTo>
                                  <a:pt x="-12874" y="46872"/>
                                </a:lnTo>
                                <a:lnTo>
                                  <a:pt x="-12873" y="46872"/>
                                </a:lnTo>
                                <a:lnTo>
                                  <a:pt x="-12871" y="46872"/>
                                </a:lnTo>
                                <a:lnTo>
                                  <a:pt x="-12869" y="46872"/>
                                </a:lnTo>
                                <a:lnTo>
                                  <a:pt x="-12868" y="46872"/>
                                </a:lnTo>
                                <a:lnTo>
                                  <a:pt x="-12867" y="46872"/>
                                </a:lnTo>
                                <a:lnTo>
                                  <a:pt x="-12865" y="46872"/>
                                </a:lnTo>
                                <a:lnTo>
                                  <a:pt x="-12864" y="46872"/>
                                </a:lnTo>
                                <a:lnTo>
                                  <a:pt x="-12863" y="46872"/>
                                </a:lnTo>
                                <a:lnTo>
                                  <a:pt x="-12861" y="46872"/>
                                </a:lnTo>
                                <a:lnTo>
                                  <a:pt x="-12860" y="46872"/>
                                </a:lnTo>
                                <a:lnTo>
                                  <a:pt x="-12859" y="46872"/>
                                </a:lnTo>
                                <a:lnTo>
                                  <a:pt x="-12858" y="46872"/>
                                </a:lnTo>
                                <a:lnTo>
                                  <a:pt x="-12856" y="46871"/>
                                </a:lnTo>
                                <a:lnTo>
                                  <a:pt x="-12854" y="46871"/>
                                </a:lnTo>
                                <a:lnTo>
                                  <a:pt x="-12853" y="46871"/>
                                </a:lnTo>
                                <a:lnTo>
                                  <a:pt x="-12852" y="46871"/>
                                </a:lnTo>
                                <a:lnTo>
                                  <a:pt x="-12850" y="46871"/>
                                </a:lnTo>
                                <a:lnTo>
                                  <a:pt x="-12849" y="46871"/>
                                </a:lnTo>
                                <a:lnTo>
                                  <a:pt x="-12848" y="46871"/>
                                </a:lnTo>
                                <a:lnTo>
                                  <a:pt x="-12846" y="46871"/>
                                </a:lnTo>
                                <a:lnTo>
                                  <a:pt x="-12845" y="46871"/>
                                </a:lnTo>
                                <a:lnTo>
                                  <a:pt x="-12844" y="46871"/>
                                </a:lnTo>
                                <a:lnTo>
                                  <a:pt x="-12842" y="46871"/>
                                </a:lnTo>
                                <a:lnTo>
                                  <a:pt x="-12841" y="46871"/>
                                </a:lnTo>
                                <a:lnTo>
                                  <a:pt x="-12839" y="46870"/>
                                </a:lnTo>
                                <a:lnTo>
                                  <a:pt x="-12838" y="46870"/>
                                </a:lnTo>
                                <a:lnTo>
                                  <a:pt x="-12836" y="46870"/>
                                </a:lnTo>
                                <a:lnTo>
                                  <a:pt x="-12835" y="46870"/>
                                </a:lnTo>
                                <a:lnTo>
                                  <a:pt x="-12834" y="46870"/>
                                </a:lnTo>
                                <a:lnTo>
                                  <a:pt x="-12833" y="46870"/>
                                </a:lnTo>
                                <a:lnTo>
                                  <a:pt x="-12831" y="46870"/>
                                </a:lnTo>
                                <a:lnTo>
                                  <a:pt x="-12830" y="46870"/>
                                </a:lnTo>
                                <a:lnTo>
                                  <a:pt x="-12829" y="46870"/>
                                </a:lnTo>
                                <a:lnTo>
                                  <a:pt x="-12827" y="46870"/>
                                </a:lnTo>
                                <a:lnTo>
                                  <a:pt x="-12825" y="46870"/>
                                </a:lnTo>
                                <a:lnTo>
                                  <a:pt x="-12824" y="46870"/>
                                </a:lnTo>
                                <a:lnTo>
                                  <a:pt x="-12823" y="46870"/>
                                </a:lnTo>
                                <a:lnTo>
                                  <a:pt x="-12821" y="46870"/>
                                </a:lnTo>
                                <a:lnTo>
                                  <a:pt x="-12820" y="46870"/>
                                </a:lnTo>
                                <a:lnTo>
                                  <a:pt x="-12819" y="46870"/>
                                </a:lnTo>
                                <a:lnTo>
                                  <a:pt x="-12817" y="46870"/>
                                </a:lnTo>
                                <a:lnTo>
                                  <a:pt x="-12816" y="46870"/>
                                </a:lnTo>
                                <a:lnTo>
                                  <a:pt x="-12815" y="46870"/>
                                </a:lnTo>
                                <a:lnTo>
                                  <a:pt x="-12813" y="46870"/>
                                </a:lnTo>
                                <a:lnTo>
                                  <a:pt x="-12812" y="46870"/>
                                </a:lnTo>
                                <a:lnTo>
                                  <a:pt x="-12810" y="46870"/>
                                </a:lnTo>
                                <a:lnTo>
                                  <a:pt x="-12809" y="46870"/>
                                </a:lnTo>
                                <a:lnTo>
                                  <a:pt x="-12807" y="46870"/>
                                </a:lnTo>
                                <a:lnTo>
                                  <a:pt x="-12806" y="46869"/>
                                </a:lnTo>
                                <a:lnTo>
                                  <a:pt x="-12805" y="46869"/>
                                </a:lnTo>
                                <a:lnTo>
                                  <a:pt x="-12804" y="46869"/>
                                </a:lnTo>
                                <a:lnTo>
                                  <a:pt x="-12802" y="46869"/>
                                </a:lnTo>
                                <a:lnTo>
                                  <a:pt x="-12801" y="46869"/>
                                </a:lnTo>
                                <a:lnTo>
                                  <a:pt x="-12800" y="46869"/>
                                </a:lnTo>
                                <a:lnTo>
                                  <a:pt x="-12798" y="46869"/>
                                </a:lnTo>
                                <a:lnTo>
                                  <a:pt x="-12796" y="46869"/>
                                </a:lnTo>
                                <a:lnTo>
                                  <a:pt x="-12795" y="46869"/>
                                </a:lnTo>
                                <a:lnTo>
                                  <a:pt x="-12794" y="46869"/>
                                </a:lnTo>
                                <a:lnTo>
                                  <a:pt x="-12792" y="46869"/>
                                </a:lnTo>
                                <a:lnTo>
                                  <a:pt x="-12791" y="46869"/>
                                </a:lnTo>
                                <a:lnTo>
                                  <a:pt x="-12790" y="46869"/>
                                </a:lnTo>
                                <a:lnTo>
                                  <a:pt x="-12788" y="46869"/>
                                </a:lnTo>
                                <a:lnTo>
                                  <a:pt x="-12787" y="46868"/>
                                </a:lnTo>
                                <a:lnTo>
                                  <a:pt x="-12786" y="46868"/>
                                </a:lnTo>
                                <a:lnTo>
                                  <a:pt x="-12784" y="46868"/>
                                </a:lnTo>
                                <a:lnTo>
                                  <a:pt x="-12783" y="46868"/>
                                </a:lnTo>
                                <a:lnTo>
                                  <a:pt x="-12781" y="46868"/>
                                </a:lnTo>
                                <a:lnTo>
                                  <a:pt x="-12780" y="46868"/>
                                </a:lnTo>
                                <a:lnTo>
                                  <a:pt x="-12779" y="46868"/>
                                </a:lnTo>
                                <a:lnTo>
                                  <a:pt x="-12777" y="46868"/>
                                </a:lnTo>
                                <a:lnTo>
                                  <a:pt x="-12776" y="46868"/>
                                </a:lnTo>
                                <a:lnTo>
                                  <a:pt x="-12775" y="46868"/>
                                </a:lnTo>
                                <a:lnTo>
                                  <a:pt x="-12773" y="46868"/>
                                </a:lnTo>
                                <a:lnTo>
                                  <a:pt x="-12772" y="46868"/>
                                </a:lnTo>
                                <a:lnTo>
                                  <a:pt x="-12771" y="46868"/>
                                </a:lnTo>
                                <a:lnTo>
                                  <a:pt x="-12769" y="46868"/>
                                </a:lnTo>
                                <a:lnTo>
                                  <a:pt x="-12768" y="46868"/>
                                </a:lnTo>
                                <a:lnTo>
                                  <a:pt x="-12767" y="46868"/>
                                </a:lnTo>
                                <a:lnTo>
                                  <a:pt x="-12765" y="46868"/>
                                </a:lnTo>
                                <a:lnTo>
                                  <a:pt x="-12763" y="46868"/>
                                </a:lnTo>
                                <a:lnTo>
                                  <a:pt x="-12762" y="46868"/>
                                </a:lnTo>
                                <a:lnTo>
                                  <a:pt x="-12761" y="46868"/>
                                </a:lnTo>
                                <a:lnTo>
                                  <a:pt x="-12759" y="46868"/>
                                </a:lnTo>
                                <a:lnTo>
                                  <a:pt x="-12758" y="46868"/>
                                </a:lnTo>
                                <a:lnTo>
                                  <a:pt x="-12757" y="46868"/>
                                </a:lnTo>
                                <a:lnTo>
                                  <a:pt x="-12755" y="46868"/>
                                </a:lnTo>
                                <a:lnTo>
                                  <a:pt x="-12754" y="46868"/>
                                </a:lnTo>
                                <a:lnTo>
                                  <a:pt x="-12753" y="46868"/>
                                </a:lnTo>
                                <a:lnTo>
                                  <a:pt x="-12752" y="46868"/>
                                </a:lnTo>
                                <a:lnTo>
                                  <a:pt x="-12750" y="46868"/>
                                </a:lnTo>
                                <a:lnTo>
                                  <a:pt x="-12749" y="46867"/>
                                </a:lnTo>
                                <a:lnTo>
                                  <a:pt x="-12747" y="46867"/>
                                </a:lnTo>
                                <a:lnTo>
                                  <a:pt x="-12746" y="46867"/>
                                </a:lnTo>
                                <a:lnTo>
                                  <a:pt x="-12744" y="46867"/>
                                </a:lnTo>
                                <a:lnTo>
                                  <a:pt x="-12743" y="46867"/>
                                </a:lnTo>
                                <a:lnTo>
                                  <a:pt x="-12742" y="46867"/>
                                </a:lnTo>
                                <a:lnTo>
                                  <a:pt x="-12740" y="46867"/>
                                </a:lnTo>
                                <a:lnTo>
                                  <a:pt x="-12739" y="46867"/>
                                </a:lnTo>
                                <a:lnTo>
                                  <a:pt x="-12738" y="46867"/>
                                </a:lnTo>
                                <a:lnTo>
                                  <a:pt x="-12736" y="46867"/>
                                </a:lnTo>
                                <a:lnTo>
                                  <a:pt x="-12735" y="46867"/>
                                </a:lnTo>
                                <a:lnTo>
                                  <a:pt x="-12734" y="46866"/>
                                </a:lnTo>
                                <a:lnTo>
                                  <a:pt x="-12732" y="46866"/>
                                </a:lnTo>
                                <a:lnTo>
                                  <a:pt x="-12730" y="46866"/>
                                </a:lnTo>
                                <a:lnTo>
                                  <a:pt x="-12729" y="46866"/>
                                </a:lnTo>
                                <a:lnTo>
                                  <a:pt x="-12728" y="46866"/>
                                </a:lnTo>
                                <a:lnTo>
                                  <a:pt x="-12726" y="46866"/>
                                </a:lnTo>
                                <a:lnTo>
                                  <a:pt x="-12725" y="46866"/>
                                </a:lnTo>
                                <a:lnTo>
                                  <a:pt x="-12724" y="46866"/>
                                </a:lnTo>
                                <a:lnTo>
                                  <a:pt x="-12723" y="46866"/>
                                </a:lnTo>
                                <a:lnTo>
                                  <a:pt x="-12721" y="46866"/>
                                </a:lnTo>
                                <a:lnTo>
                                  <a:pt x="-12720" y="46866"/>
                                </a:lnTo>
                                <a:lnTo>
                                  <a:pt x="-12719" y="46866"/>
                                </a:lnTo>
                                <a:lnTo>
                                  <a:pt x="-12717" y="46866"/>
                                </a:lnTo>
                                <a:lnTo>
                                  <a:pt x="-12715" y="46866"/>
                                </a:lnTo>
                                <a:lnTo>
                                  <a:pt x="-12714" y="46866"/>
                                </a:lnTo>
                                <a:lnTo>
                                  <a:pt x="-12713" y="46866"/>
                                </a:lnTo>
                                <a:lnTo>
                                  <a:pt x="-12711" y="46866"/>
                                </a:lnTo>
                                <a:lnTo>
                                  <a:pt x="-12710" y="46865"/>
                                </a:lnTo>
                                <a:lnTo>
                                  <a:pt x="-12709" y="46865"/>
                                </a:lnTo>
                                <a:lnTo>
                                  <a:pt x="-12707" y="46865"/>
                                </a:lnTo>
                                <a:lnTo>
                                  <a:pt x="-12706" y="46865"/>
                                </a:lnTo>
                                <a:lnTo>
                                  <a:pt x="-12705" y="46865"/>
                                </a:lnTo>
                                <a:lnTo>
                                  <a:pt x="-12703" y="46865"/>
                                </a:lnTo>
                                <a:lnTo>
                                  <a:pt x="-12701" y="46865"/>
                                </a:lnTo>
                                <a:lnTo>
                                  <a:pt x="-12700" y="46865"/>
                                </a:lnTo>
                                <a:lnTo>
                                  <a:pt x="-12699" y="46864"/>
                                </a:lnTo>
                                <a:lnTo>
                                  <a:pt x="-12698" y="46864"/>
                                </a:lnTo>
                                <a:lnTo>
                                  <a:pt x="-12696" y="46864"/>
                                </a:lnTo>
                                <a:lnTo>
                                  <a:pt x="-12695" y="46864"/>
                                </a:lnTo>
                                <a:lnTo>
                                  <a:pt x="-12694" y="46864"/>
                                </a:lnTo>
                                <a:lnTo>
                                  <a:pt x="-12692" y="46864"/>
                                </a:lnTo>
                                <a:lnTo>
                                  <a:pt x="-12691" y="46864"/>
                                </a:lnTo>
                                <a:lnTo>
                                  <a:pt x="-12690" y="46864"/>
                                </a:lnTo>
                                <a:lnTo>
                                  <a:pt x="-12688" y="46864"/>
                                </a:lnTo>
                                <a:lnTo>
                                  <a:pt x="-12686" y="46864"/>
                                </a:lnTo>
                                <a:lnTo>
                                  <a:pt x="-12685" y="46864"/>
                                </a:lnTo>
                                <a:lnTo>
                                  <a:pt x="-12684" y="46864"/>
                                </a:lnTo>
                                <a:lnTo>
                                  <a:pt x="-12682" y="46864"/>
                                </a:lnTo>
                                <a:lnTo>
                                  <a:pt x="-12681" y="46864"/>
                                </a:lnTo>
                                <a:lnTo>
                                  <a:pt x="-12680" y="46864"/>
                                </a:lnTo>
                                <a:lnTo>
                                  <a:pt x="-12678" y="46863"/>
                                </a:lnTo>
                                <a:lnTo>
                                  <a:pt x="-12677" y="46863"/>
                                </a:lnTo>
                                <a:lnTo>
                                  <a:pt x="-12676" y="46863"/>
                                </a:lnTo>
                                <a:lnTo>
                                  <a:pt x="-12674" y="46863"/>
                                </a:lnTo>
                                <a:lnTo>
                                  <a:pt x="-12672" y="46863"/>
                                </a:lnTo>
                                <a:lnTo>
                                  <a:pt x="-12671" y="46863"/>
                                </a:lnTo>
                                <a:lnTo>
                                  <a:pt x="-12670" y="46863"/>
                                </a:lnTo>
                                <a:lnTo>
                                  <a:pt x="-12669" y="46862"/>
                                </a:lnTo>
                                <a:lnTo>
                                  <a:pt x="-12667" y="46862"/>
                                </a:lnTo>
                                <a:lnTo>
                                  <a:pt x="-12666" y="46862"/>
                                </a:lnTo>
                                <a:lnTo>
                                  <a:pt x="-12665" y="46862"/>
                                </a:lnTo>
                                <a:lnTo>
                                  <a:pt x="-12663" y="46862"/>
                                </a:lnTo>
                                <a:lnTo>
                                  <a:pt x="-12662" y="46862"/>
                                </a:lnTo>
                                <a:lnTo>
                                  <a:pt x="-12661" y="46862"/>
                                </a:lnTo>
                                <a:lnTo>
                                  <a:pt x="-12659" y="46862"/>
                                </a:lnTo>
                                <a:lnTo>
                                  <a:pt x="-12657" y="46862"/>
                                </a:lnTo>
                                <a:lnTo>
                                  <a:pt x="-12656" y="46862"/>
                                </a:lnTo>
                                <a:lnTo>
                                  <a:pt x="-12655" y="46862"/>
                                </a:lnTo>
                                <a:lnTo>
                                  <a:pt x="-12653" y="46862"/>
                                </a:lnTo>
                                <a:lnTo>
                                  <a:pt x="-12652" y="46862"/>
                                </a:lnTo>
                                <a:lnTo>
                                  <a:pt x="-12651" y="46862"/>
                                </a:lnTo>
                                <a:lnTo>
                                  <a:pt x="-12649" y="46862"/>
                                </a:lnTo>
                                <a:lnTo>
                                  <a:pt x="-12648" y="46861"/>
                                </a:lnTo>
                                <a:lnTo>
                                  <a:pt x="-12647" y="46861"/>
                                </a:lnTo>
                                <a:lnTo>
                                  <a:pt x="-12645" y="46861"/>
                                </a:lnTo>
                                <a:lnTo>
                                  <a:pt x="-12644" y="46861"/>
                                </a:lnTo>
                                <a:lnTo>
                                  <a:pt x="-12643" y="46861"/>
                                </a:lnTo>
                                <a:lnTo>
                                  <a:pt x="-12641" y="46861"/>
                                </a:lnTo>
                                <a:lnTo>
                                  <a:pt x="-12640" y="46861"/>
                                </a:lnTo>
                                <a:lnTo>
                                  <a:pt x="-12638" y="46861"/>
                                </a:lnTo>
                                <a:lnTo>
                                  <a:pt x="-12637" y="46860"/>
                                </a:lnTo>
                                <a:lnTo>
                                  <a:pt x="-12636" y="46860"/>
                                </a:lnTo>
                                <a:lnTo>
                                  <a:pt x="-12634" y="46860"/>
                                </a:lnTo>
                                <a:lnTo>
                                  <a:pt x="-12633" y="46860"/>
                                </a:lnTo>
                                <a:lnTo>
                                  <a:pt x="-12632" y="46860"/>
                                </a:lnTo>
                                <a:lnTo>
                                  <a:pt x="-12630" y="46860"/>
                                </a:lnTo>
                                <a:lnTo>
                                  <a:pt x="-12629" y="46860"/>
                                </a:lnTo>
                                <a:lnTo>
                                  <a:pt x="-12628" y="46860"/>
                                </a:lnTo>
                                <a:lnTo>
                                  <a:pt x="-12626" y="46860"/>
                                </a:lnTo>
                                <a:lnTo>
                                  <a:pt x="-12625" y="46860"/>
                                </a:lnTo>
                                <a:lnTo>
                                  <a:pt x="-12623" y="46860"/>
                                </a:lnTo>
                                <a:lnTo>
                                  <a:pt x="-12622" y="46860"/>
                                </a:lnTo>
                                <a:lnTo>
                                  <a:pt x="-12620" y="46860"/>
                                </a:lnTo>
                                <a:lnTo>
                                  <a:pt x="-12619" y="46860"/>
                                </a:lnTo>
                                <a:lnTo>
                                  <a:pt x="-12618" y="46860"/>
                                </a:lnTo>
                                <a:lnTo>
                                  <a:pt x="-12617" y="46860"/>
                                </a:lnTo>
                                <a:lnTo>
                                  <a:pt x="-12615" y="46859"/>
                                </a:lnTo>
                                <a:lnTo>
                                  <a:pt x="-12614" y="46859"/>
                                </a:lnTo>
                                <a:lnTo>
                                  <a:pt x="-12613" y="46859"/>
                                </a:lnTo>
                                <a:lnTo>
                                  <a:pt x="-12611" y="46859"/>
                                </a:lnTo>
                                <a:lnTo>
                                  <a:pt x="-12610" y="46859"/>
                                </a:lnTo>
                                <a:lnTo>
                                  <a:pt x="-12609" y="46859"/>
                                </a:lnTo>
                                <a:lnTo>
                                  <a:pt x="-12607" y="46859"/>
                                </a:lnTo>
                                <a:lnTo>
                                  <a:pt x="-12605" y="46859"/>
                                </a:lnTo>
                                <a:lnTo>
                                  <a:pt x="-12604" y="46858"/>
                                </a:lnTo>
                                <a:lnTo>
                                  <a:pt x="-12603" y="46858"/>
                                </a:lnTo>
                                <a:lnTo>
                                  <a:pt x="-12601" y="46858"/>
                                </a:lnTo>
                                <a:lnTo>
                                  <a:pt x="-12600" y="46858"/>
                                </a:lnTo>
                                <a:lnTo>
                                  <a:pt x="-12599" y="46858"/>
                                </a:lnTo>
                                <a:lnTo>
                                  <a:pt x="-12597" y="46858"/>
                                </a:lnTo>
                                <a:lnTo>
                                  <a:pt x="-12596" y="46858"/>
                                </a:lnTo>
                                <a:lnTo>
                                  <a:pt x="-12595" y="46858"/>
                                </a:lnTo>
                                <a:lnTo>
                                  <a:pt x="-12593" y="46858"/>
                                </a:lnTo>
                                <a:lnTo>
                                  <a:pt x="-12591" y="46858"/>
                                </a:lnTo>
                                <a:lnTo>
                                  <a:pt x="-12590" y="46858"/>
                                </a:lnTo>
                                <a:lnTo>
                                  <a:pt x="-12589" y="46858"/>
                                </a:lnTo>
                                <a:lnTo>
                                  <a:pt x="-12588" y="46858"/>
                                </a:lnTo>
                                <a:lnTo>
                                  <a:pt x="-12586" y="46858"/>
                                </a:lnTo>
                                <a:lnTo>
                                  <a:pt x="-12585" y="46858"/>
                                </a:lnTo>
                                <a:lnTo>
                                  <a:pt x="-12584" y="46858"/>
                                </a:lnTo>
                                <a:lnTo>
                                  <a:pt x="-12582" y="46858"/>
                                </a:lnTo>
                                <a:lnTo>
                                  <a:pt x="-12581" y="46858"/>
                                </a:lnTo>
                                <a:lnTo>
                                  <a:pt x="-12580" y="46858"/>
                                </a:lnTo>
                                <a:lnTo>
                                  <a:pt x="-12578" y="46858"/>
                                </a:lnTo>
                                <a:lnTo>
                                  <a:pt x="-12576" y="46857"/>
                                </a:lnTo>
                                <a:lnTo>
                                  <a:pt x="-12575" y="46857"/>
                                </a:lnTo>
                                <a:lnTo>
                                  <a:pt x="-12574" y="46857"/>
                                </a:lnTo>
                                <a:lnTo>
                                  <a:pt x="-12572" y="46857"/>
                                </a:lnTo>
                                <a:lnTo>
                                  <a:pt x="-12571" y="46857"/>
                                </a:lnTo>
                                <a:lnTo>
                                  <a:pt x="-12570" y="46857"/>
                                </a:lnTo>
                                <a:lnTo>
                                  <a:pt x="-12568" y="46857"/>
                                </a:lnTo>
                                <a:lnTo>
                                  <a:pt x="-12567" y="46857"/>
                                </a:lnTo>
                                <a:lnTo>
                                  <a:pt x="-12566" y="46857"/>
                                </a:lnTo>
                                <a:lnTo>
                                  <a:pt x="-12564" y="46857"/>
                                </a:lnTo>
                                <a:lnTo>
                                  <a:pt x="-12563" y="46856"/>
                                </a:lnTo>
                                <a:lnTo>
                                  <a:pt x="-12561" y="46856"/>
                                </a:lnTo>
                                <a:lnTo>
                                  <a:pt x="-12560" y="46856"/>
                                </a:lnTo>
                                <a:lnTo>
                                  <a:pt x="-12559" y="46856"/>
                                </a:lnTo>
                                <a:lnTo>
                                  <a:pt x="-12557" y="46856"/>
                                </a:lnTo>
                                <a:lnTo>
                                  <a:pt x="-12556" y="46856"/>
                                </a:lnTo>
                                <a:lnTo>
                                  <a:pt x="-12555" y="46856"/>
                                </a:lnTo>
                                <a:lnTo>
                                  <a:pt x="-12554" y="46856"/>
                                </a:lnTo>
                                <a:lnTo>
                                  <a:pt x="-12553" y="46856"/>
                                </a:lnTo>
                                <a:lnTo>
                                  <a:pt x="-12551" y="46856"/>
                                </a:lnTo>
                                <a:lnTo>
                                  <a:pt x="-12550" y="46856"/>
                                </a:lnTo>
                                <a:lnTo>
                                  <a:pt x="-12549" y="46856"/>
                                </a:lnTo>
                                <a:lnTo>
                                  <a:pt x="-12547" y="46856"/>
                                </a:lnTo>
                                <a:lnTo>
                                  <a:pt x="-12545" y="46856"/>
                                </a:lnTo>
                                <a:lnTo>
                                  <a:pt x="-12543" y="46856"/>
                                </a:lnTo>
                                <a:lnTo>
                                  <a:pt x="-12542" y="46856"/>
                                </a:lnTo>
                                <a:lnTo>
                                  <a:pt x="-12541" y="46856"/>
                                </a:lnTo>
                                <a:lnTo>
                                  <a:pt x="-12539" y="46856"/>
                                </a:lnTo>
                                <a:lnTo>
                                  <a:pt x="-12538" y="46856"/>
                                </a:lnTo>
                                <a:lnTo>
                                  <a:pt x="-12537" y="46856"/>
                                </a:lnTo>
                                <a:lnTo>
                                  <a:pt x="-12536" y="46856"/>
                                </a:lnTo>
                                <a:lnTo>
                                  <a:pt x="-12530" y="46855"/>
                                </a:lnTo>
                              </a:path>
                            </a:pathLst>
                          </a:custGeom>
                          <a:noFill/>
                          <a:ln w="10868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"/>
                        <wps:cNvSpPr>
                          <a:spLocks/>
                        </wps:cNvSpPr>
                        <wps:spPr bwMode="auto">
                          <a:xfrm>
                            <a:off x="27394" y="-1374"/>
                            <a:ext cx="5491" cy="2"/>
                          </a:xfrm>
                          <a:custGeom>
                            <a:avLst/>
                            <a:gdLst>
                              <a:gd name="T0" fmla="+- 0 7197 27394"/>
                              <a:gd name="T1" fmla="*/ T0 w 5491"/>
                              <a:gd name="T2" fmla="+- 0 7222 27394"/>
                              <a:gd name="T3" fmla="*/ T2 w 5491"/>
                              <a:gd name="T4" fmla="+- 0 7268 27394"/>
                              <a:gd name="T5" fmla="*/ T4 w 5491"/>
                              <a:gd name="T6" fmla="+- 0 7294 27394"/>
                              <a:gd name="T7" fmla="*/ T6 w 5491"/>
                              <a:gd name="T8" fmla="+- 0 7340 27394"/>
                              <a:gd name="T9" fmla="*/ T8 w 5491"/>
                              <a:gd name="T10" fmla="+- 0 7366 27394"/>
                              <a:gd name="T11" fmla="*/ T10 w 5491"/>
                              <a:gd name="T12" fmla="+- 0 7412 27394"/>
                              <a:gd name="T13" fmla="*/ T12 w 5491"/>
                              <a:gd name="T14" fmla="+- 0 7438 27394"/>
                              <a:gd name="T15" fmla="*/ T14 w 54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491">
                                <a:moveTo>
                                  <a:pt x="-20197" y="3720"/>
                                </a:moveTo>
                                <a:lnTo>
                                  <a:pt x="-20172" y="3720"/>
                                </a:lnTo>
                                <a:moveTo>
                                  <a:pt x="-20126" y="3720"/>
                                </a:moveTo>
                                <a:lnTo>
                                  <a:pt x="-20100" y="3720"/>
                                </a:lnTo>
                                <a:moveTo>
                                  <a:pt x="-20054" y="3720"/>
                                </a:moveTo>
                                <a:lnTo>
                                  <a:pt x="-20028" y="3720"/>
                                </a:lnTo>
                                <a:moveTo>
                                  <a:pt x="-19982" y="3720"/>
                                </a:moveTo>
                                <a:lnTo>
                                  <a:pt x="-19956" y="3720"/>
                                </a:lnTo>
                              </a:path>
                            </a:pathLst>
                          </a:custGeom>
                          <a:noFill/>
                          <a:ln w="10868">
                            <a:solidFill>
                              <a:srgbClr val="5C49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DDA94" id="Group 5" o:spid="_x0000_s1026" style="position:absolute;margin-left:335.05pt;margin-top:8pt;width:149.6pt;height:116.9pt;z-index:-251643392;mso-position-horizontal-relative:page" coordorigin="6701,160" coordsize="2992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">
                <v:line id="Line 24" o:spid="_x0000_s1027" style="position:absolute;visibility:visible;mso-wrap-style:square" from="6752,2492" to="9641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" strokeweight=".20894mm"/>
                <v:shape id="AutoShape 23" o:spid="_x0000_s1028" style="position:absolute;left:7159;top:2480;width:2075;height:2;visibility:visible;mso-wrap-style:square;v-text-anchor:top" coordsize="20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" path="m,l12,m412,r12,m825,r12,m1238,r11,m1650,r12,m2063,r12,e" filled="f" strokeweight=".39467mm">
                  <v:path arrowok="t" o:connecttype="custom" o:connectlocs="0,0;12,0;412,0;424,0;825,0;837,0;1238,0;1249,0;1650,0;1662,0;2063,0;2075,0" o:connectangles="0,0,0,0,0,0,0,0,0,0,0,0"/>
                </v:shape>
                <v:shape id="AutoShape 22" o:spid="_x0000_s1029" style="position:absolute;left:21963;top:892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" path="m-15006,1600r,-45m-14593,1600r,-45m-14181,1600r,-45m-13768,1600r,-45m-13355,1600r,-45m-12942,1600r,-45m-12530,1600r,-45e" filled="f" strokeweight=".209mm">
                  <v:path arrowok="t" o:connecttype="custom" o:connectlocs="-15006,2492;-15006,2447;-14593,2492;-14593,2447;-14181,2492;-14181,2447;-13768,2492;-13768,2447;-13355,2492;-13355,2447;-12942,2492;-12942,2447;-12530,2492;-12530,2447" o:connectangles="0,0,0,0,0,0,0,0,0,0,0,0,0,0"/>
                </v:shape>
                <v:shape id="AutoShape 21" o:spid="_x0000_s1030" style="position:absolute;left:17267;top:-51094;width:65801;height:53021;visibility:visible;mso-wrap-style:square;v-text-anchor:top" coordsize="65801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" path="m-10516,51985r,1600m-10516,51945r,m-10516,51259r2889,e" filled="f" strokeweight=".209mm">
                  <v:path arrowok="t" o:connecttype="custom" o:connectlocs="-10516,892;-10516,2492;-10516,852;-10516,852;-10516,166;-7627,166" o:connectangles="0,0,0,0,0,0"/>
                </v:shape>
                <v:shape id="AutoShape 20" o:spid="_x0000_s1031" style="position:absolute;left:7159;top:177;width:2075;height:2;visibility:visible;mso-wrap-style:square;v-text-anchor:top" coordsize="20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" path="m,l12,m412,r12,m825,r12,m1238,r11,m1650,r12,m2063,r12,e" filled="f" strokeweight=".39467mm">
                  <v:path arrowok="t" o:connecttype="custom" o:connectlocs="0,0;12,0;412,0;424,0;825,0;837,0;1238,0;1249,0;1650,0;1662,0;2063,0;2075,0" o:connectangles="0,0,0,0,0,0,0,0,0,0,0,0"/>
                </v:shape>
                <v:shape id="AutoShape 19" o:spid="_x0000_s1032" style="position:absolute;left:21963;top:-51094;width:56409;height:1035;visibility:visible;mso-wrap-style:square;v-text-anchor:top" coordsize="56409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" path="m-15006,51259r,45m-14593,51259r,45m-14181,51259r,45m-13768,51259r,45m-13355,51259r,45m-12942,51259r,45m-12530,51259r,45e" filled="f" strokeweight=".209mm">
                  <v:path arrowok="t" o:connecttype="custom" o:connectlocs="-15006,166;-15006,211;-14593,166;-14593,211;-14181,166;-14181,211;-13768,166;-13768,211;-13355,166;-13355,211;-12942,166;-12942,211;-12530,166;-12530,211" o:connectangles="0,0,0,0,0,0,0,0,0,0,0,0,0,0"/>
                </v:shape>
                <v:line id="Line 18" o:spid="_x0000_s1033" style="position:absolute;visibility:visible;mso-wrap-style:square" from="6752,166" to="6752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" strokeweight=".20906mm"/>
                <v:shape id="AutoShape 17" o:spid="_x0000_s1034" style="position:absolute;left:16232;top:-51094;width:2071;height:53021;visibility:visible;mso-wrap-style:square;v-text-anchor:top" coordsize="2071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" path="m-9481,51985r-45,20m-9481,51985r46,-20m-9481,51945r-45,20m-9481,51945r46,-20m-9481,53357r23,m-9481,52899r23,m-9481,52442r23,m-9481,51945r23,m-9481,51487r23,m-9481,53585r46,m-9481,53128r46,m-9481,52671r46,m-9481,52214r46,m-9481,51716r46,m-9481,51259r46,e" filled="f" strokeweight=".209mm">
                  <v:path arrowok="t" o:connecttype="custom" o:connectlocs="-9481,892;-9526,912;-9481,892;-9435,872;-9481,852;-9526,872;-9481,852;-9435,832;-9481,2264;-9458,2264;-9481,1806;-9458,1806;-9481,1349;-9458,1349;-9481,852;-9458,852;-9481,394;-9458,394;-9481,2492;-9435,2492;-9481,2035;-9435,2035;-9481,1578;-9435,1578;-9481,1121;-9435,1121;-9481,623;-9435,623;-9481,166;-9435,166" o:connectangles="0,0,0,0,0,0,0,0,0,0,0,0,0,0,0,0,0,0,0,0,0,0,0,0,0,0,0,0,0,0"/>
                </v:shape>
                <v:shape id="AutoShape 16" o:spid="_x0000_s1035" style="position:absolute;left:83067;top:-51094;width:2;height:53021;visibility:visible;mso-wrap-style:square;v-text-anchor:top" coordsize="2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" path="m-73427,51985r,1600m-73427,51945r,m-73427,51259r,686e" filled="f" strokeweight=".209mm">
                  <v:path arrowok="t" o:connecttype="custom" o:connectlocs="0,892;0,2492;0,852;0,852;0,166;0,852" o:connectangles="0,0,0,0,0,0"/>
                </v:shape>
                <v:shape id="AutoShape 15" o:spid="_x0000_s1036" style="position:absolute;left:82033;top:-51094;width:2070;height:53021;visibility:visible;mso-wrap-style:square;v-text-anchor:top" coordsize="2070,5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" path="m-72392,51985r45,-20m-72392,51985r-46,20m-72392,51945r45,-20m-72392,51945r-46,20m-72392,53357r-23,m-72392,52899r-23,m-72392,52442r-23,m-72392,51945r-23,m-72392,51487r-23,m-72392,53585r-46,m-72392,53128r-46,m-72392,52671r-46,m-72392,52214r-46,m-72392,51716r-46,m-72392,51259r-46,e" filled="f" strokeweight=".209mm">
                  <v:path arrowok="t" o:connecttype="custom" o:connectlocs="-72392,892;-72347,872;-72392,892;-72438,912;-72392,852;-72347,832;-72392,852;-72438,872;-72392,2264;-72415,2264;-72392,1806;-72415,1806;-72392,1349;-72415,1349;-72392,852;-72415,852;-72392,394;-72415,394;-72392,2492;-72438,2492;-72392,2035;-72438,2035;-72392,1578;-72438,1578;-72392,1121;-72438,1121;-72392,623;-72438,623;-72392,166;-72438,166" o:connectangles="0,0,0,0,0,0,0,0,0,0,0,0,0,0,0,0,0,0,0,0,0,0,0,0,0,0,0,0,0,0"/>
                </v:shape>
                <v:rect id="Rectangle 14" o:spid="_x0000_s1037" style="position:absolute;left:6958;top:1950;width:2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" fillcolor="#5c4971" stroked="f"/>
                <v:shape id="AutoShape 13" o:spid="_x0000_s1038" style="position:absolute;left:23598;top:-30435;width:38421;height:20224;visibility:visible;mso-wrap-style:square;v-text-anchor:top" coordsize="38421,20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" path="m-16569,32394r26,-1m-16500,32391r22,-8m-16447,32351r18,-17m-16386,32323r25,-2m-16315,32321r23,-2m-16266,32276r8,-25m-16248,32206r6,-26m-16234,32135r5,-26m-16222,32064r5,-26m-16210,31993r5,-26m-16197,31922r4,-26m-16182,31851r6,-25m-16160,31783r11,-23m-16123,31722r15,-19m-16076,31672r20,-16m-16021,31634r24,-10m-15954,31608r24,-8m-15887,31589r23,-6m-15821,31574r23,-4m-15756,31562r25,-4m-15688,31552r8,-2m-15679,31550r25,-3m-15607,31543r25,-3m-15538,31537r24,-2m-15472,31531r24,-2m-15406,31526r26,-2m-15335,31522r26,-2m-15267,31518r26,-1m-15195,31515r25,-1m-15123,31513r25,-1m-15052,31511r26,-1m-14980,31509r26,-1m-14908,31507r26,-1e" filled="f" strokecolor="#5c4971" strokeweight=".30189mm">
                  <v:path arrowok="t" o:connecttype="custom" o:connectlocs="-16543,1959;-16478,1949;-16429,1900;-16361,1887;-16292,1885;-16258,1817;-16242,1746;-16229,1675;-16217,1604;-16205,1533;-16193,1462;-16176,1392;-16149,1326;-16108,1269;-16056,1222;-15997,1190;-15930,1166;-15864,1149;-15798,1136;-15731,1124;-15680,1116;-15654,1113;-15582,1106;-15514,1101;-15448,1095;-15380,1090;-15309,1086;-15241,1083;-15170,1080;-15098,1078;-15026,1076;-14954,1074;-14882,1072" o:connectangles="0,0,0,0,0,0,0,0,0,0,0,0,0,0,0,0,0,0,0,0,0,0,0,0,0,0,0,0,0,0,0,0,0"/>
                </v:shape>
                <v:rect id="Rectangle 12" o:spid="_x0000_s1039" style="position:absolute;left:8762;top:1063;width:2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" fillcolor="#5c4971" stroked="f"/>
                <v:line id="Line 11" o:spid="_x0000_s1040" style="position:absolute;visibility:visible;mso-wrap-style:square" from="8834,1070" to="8860,1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" strokecolor="#5c4971" strokeweight=".30181mm"/>
                <v:rect id="Rectangle 10" o:spid="_x0000_s1041" style="position:absolute;left:8881;top:1061;width:2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" fillcolor="#5c4971" stroked="f"/>
                <v:line id="Line 9" o:spid="_x0000_s1042" style="position:absolute;visibility:visible;mso-wrap-style:square" from="8953,1069" to="8979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" strokecolor="#5c4971" strokeweight=".30181mm"/>
                <v:shape id="AutoShape 8" o:spid="_x0000_s1043" style="position:absolute;left:9024;top:1055;width:307;height:21;visibility:visible;mso-wrap-style:square;v-text-anchor:top" coordsize="30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" path="m25,3l,3,,20r25,l25,3t72,l72,3r,17l97,20,97,3m168,1r-26,l142,18r26,l168,1t68,l210,1r,17l236,18r,-17m306,l282,r,17l306,17,306,e" fillcolor="#5c4971" stroked="f">
                  <v:path arrowok="t" o:connecttype="custom" o:connectlocs="25,1059;0,1059;0,1076;25,1076;25,1059;97,1059;72,1059;72,1076;97,1076;97,1059;168,1057;142,1057;142,1074;168,1074;168,1057;236,1057;210,1057;210,1074;236,1074;236,1057;306,1056;282,1056;282,1073;306,1073;306,1056" o:connectangles="0,0,0,0,0,0,0,0,0,0,0,0,0,0,0,0,0,0,0,0,0,0,0,0,0"/>
                </v:shape>
                <v:shape id="AutoShape 7" o:spid="_x0000_s1044" style="position:absolute;left:21963;top:-46488;width:56409;height:26961;visibility:visible;mso-wrap-style:square;v-text-anchor:top" coordsize="56409,2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" path="m-12587,47551r26,-1m-15006,48037r8,l-14997,48037r1,l-14994,48037r1,-1l-14992,48036r1,l-14990,48036r1,l-14988,48036r1,l-14985,48036r1,l-14983,48035r2,l-14979,48035r1,l-14977,48035r2,l-14974,48035r1,l-14971,48035r2,l-14968,48035r1,l-14966,48035r2,l-14963,48035r1,l-14960,48035r1,l-14958,48035r2,l-14954,48035r1,l-14952,48035r2,l-14949,48035r1,l-14946,48035r1,l-14944,48035r2,l-14941,48035r2,l-14938,48035r1,l-14935,48035r1,l-14933,48035r2,l-14930,48035r1,l-14927,48035r2,l-14924,48035r1,l-14921,48035r1,l-14919,48035r2,l-14916,48035r1,l-14913,48035r1,1l-14910,48036r1,l-14908,48036r2,l-14905,48036r1,l-14902,48036r1,1l-14900,48037r2,l-14897,48037r1,l-14894,48037r2,l-14891,48037r1,l-14888,48037r1,l-14886,48037r1,l-14883,48037r1,l-14881,48037r2,l-14878,48037r2,l-14875,48038r2,l-14872,48038r1,l-14869,48038r1,l-14867,48038r2,l-14864,48038r1,l-14861,48038r2,l-14858,48038r1,l-14856,48038r2,l-14853,48038r1,l-14850,48038r1,l-14847,48038r1,l-14844,48038r1,l-14842,48038r2,l-14839,48038r1,l-14836,48038r1,l-14834,48038r2,l-14831,48038r2,l-14828,48038r1,l-14825,48038r1,l-14823,48038r2,l-14820,48038r2,l-14817,48038r2,l-14814,48038r1,l-14811,48038r1,l-14809,48038r2,l-14806,48038r1,l-14803,48038r1,l-14800,48038r1,l-14798,48038r2,l-14795,48038r1,l-14792,48037r1,l-14790,48037r2,l-14786,48037r1,l-14784,48037r2,l-14781,48037r1,l-14778,48037r1,l-14776,48037r1,l-14773,48037r1,l-14771,48037r2,l-14767,48037r1,l-14765,48037r2,l-14762,48037r1,l-14759,48037r1,l-14757,48037r2,l-14754,48037r2,l-14751,48037r1,l-14748,48037r1,l-14746,48037r2,l-14743,48037r1,l-14740,48037r1,l-14737,48037r1,l-14734,48037r1,l-14732,48037r2,l-14729,48037r1,l-14726,48037r1,l-14723,48037r1,l-14721,48037r2,l-14718,48037r1,l-14715,48037r1,l-14713,48037r2,l-14710,48037r2,-1l-14707,48036r2,-1l-14704,48034r1,-1l-14701,48032r1,-1l-14699,48029r1,-2l-14696,48024r2,-3l-14693,48018r1,-3l-14690,48011r1,-5l-14688,48002r2,-6l-14685,47991r1,-7l-14682,47977r1,-7l-14679,47962r1,-8l-14676,47944r1,-10l-14674,47923r2,-11l-14671,47900r1,-12l-14669,47875r2,-14l-14666,47848r1,-14l-14663,47819r2,-15l-14660,47790r1,-16l-14657,47759r1,-16l-14655,47728r2,-16l-14652,47696r1,-16l-14649,47665r1,-15l-14647,47634r2,-14l-14644,47605r2,-14l-14641,47576r1,-13l-14638,47550r1,-13l-14636,47525r2,-12l-14633,47502r1,-10l-14630,47482r2,-9l-14627,47465r1,-9l-14624,47448r1,-6l-14622,47434r2,-6l-14619,47422r1,-5l-14616,47412r1,-5l-14613,47403r1,-4l-14611,47395r2,-3l-14608,47389r1,-3l-14605,47384r1,-2l-14603,47380r1,-1m-14424,47339r,l-14422,47337r1,-2l-14420,47333r2,-2l-14417,47329r1,-3l-14414,47324r1,-2l-14412,47319r2,-2l-14409,47315r2,-3l-14406,47309r2,-2l-14403,47304r1,-3l-14400,47298r1,-3l-14398,47293r1,-3l-14395,47287r2,-3l-14392,47282r1,-3l-14389,47276r1,-3l-14387,47270r2,-2l-14384,47265r1,-3l-14381,47259r1,-2l-14378,47254r1,-3l-14375,47249r1,-3l-14373,47244r1,-3l-14370,47239r1,-3l-14368,47234r2,-2l-14364,47229r1,-3l-14362,47224r2,-2l-14359,47219r1,-2l-14356,47214r1,-2l-14354,47210r2,-2l-14351,47206r2,-3l-14348,47201r2,-2l-14345,47197r1,-2l-14343,47193r2,-3l-14340,47188r1,-2l-14337,47184r1,-2l-14335,47180r2,-2l-14331,47176r1,-2l-14329,47172r2,-2l-14326,47168r1,-2l-14323,47164r1,-2l-14321,47160r2,-1l-14318,47157r1,-2l-14315,47153r1,-1l-14312,47150r1,-2l-14310,47147r2,-2l-14307,47143r1,-2l-14304,47139r1,-1l-14302,47136r2,-1l-14298,47133r1,-1l-14296,47130r2,-2l-14293,47127r1,-2l-14291,47124r2,-2l-14288,47120r1,-1l-14285,47118r2,-2l-14282,47114r1,-1l-14279,47112r1,-2l-14277,47109r2,-1l-14274,47106r1,-1l-14271,47103r2,-1l-14268,47101r1,-2l-14265,47098r1,-1l-14263,47095r1,-1l-14260,47093r1,-2l-14258,47090r2,-1l-14254,47087r1,-1l-14252,47085r2,-1l-14249,47083r1,-1l-14246,47080r1,-1l-14244,47078r2,-2l-14240,47076r1,-2l-14238,47073r1,-1l-14235,47070r1,l-14233,47068r2,-1l-14230,47066r1,-1l-14227,47064r2,-2l-14224,47061r1,-1l-14221,47059r1,-1l-14219,47057r2,-1l-14216,47055r1,-1l-14213,47053r1,-2l-14211,47051r2,-2l-14208,47048r2,-1l-14205,47046r1,-1l-14202,47044r1,-1l-14200,47042r2,-1l-14197,47040r1,-1l-14194,47037r1,l-14191,47035r1,l-14188,47033r1,l-14186,47031r2,l-14183,47030r1,-1l-14181,47028r2,-1l-14178,47026r1,-1l-14175,47024r2,-1l-14172,47022r1,-1l-14169,47020r1,-1l-14167,47018r2,l-14164,47016r1,l-14161,47015r2,-1l-14158,47013r1,-1l-14156,47011r2,-1l-14153,47010r1,-2l-14150,47008r1,-1l-14148,47006r2,-1l-14144,47005r1,-1l-14142,47003r2,-1l-14139,47001r1,l-14136,46999r1,l-14134,46998r2,-1l-14130,46996r1,-1l-14128,46995r1,-1l-14125,46993r1,-1l-14123,46991r2,l-14120,46990r1,-1l-14117,46989r2,-2l-14114,46987r1,-1l-14111,46985r1,l-14109,46984r2,-1l-14106,46983r1,-1l-14104,46981r2,-1l-14100,46979r1,l-14098,46978r2,l-14095,46977r1,-1l-14092,46976r1,-1l-14090,46974r2,l-14087,46973r2,-1l-14084,46972r2,-1l-14081,46970r1,l-14078,46969r1,-1l-14076,46968r1,-1l-14073,46966r1,l-14071,46966r2,-1l-14067,46964r1,l-14065,46963r2,-1l-14062,46962r1,-1l-14059,46960r1,l-14057,46960r2,-1l-14054,46958r1,l-14051,46957r2,-1l-14048,46956r1,l-14046,46955r2,-1m-14044,46954r1,l-14042,46953r2,l-14039,46952r1,l-14036,46951r2,l-14033,46951r1,-1l-14030,46949r1,l-14028,46948r2,l-14025,46947r1,l-14022,46946r1,l-14019,46945r1,l-14017,46944r2,l-14014,46943r1,l-14011,46942r1,l-14009,46941r2,l-14005,46941r1,-1l-14003,46939r2,l-14000,46939r1,-1l-13997,46937r1,l-13995,46937r2,-1l-13992,46936r2,-1l-13989,46935r1,l-13986,46934r1,-1l-13984,46933r2,l-13981,46932r1,l-13978,46931r2,l-13975,46931r1,-1l-13972,46930r1,-1l-13970,46929r2,l-13967,46928r1,-1l-13965,46927r2,l-13961,46926r1,l-13959,46926r2,l-13956,46925r1,-1l-13953,46924r1,l-13951,46923r2,l-13948,46922r1,l-13945,46922r2,l-13942,46921r1,-1l-13940,46920r2,l-13937,46920r1,-1l-13934,46919r1,-1l-13932,46918r2,l-13929,46918r2,-1l-13926,46917r2,-1l-13923,46916r1,l-13920,46916r1,-1l-13918,46915r2,-1l-13915,46914r1,l-13912,46914r1,l-13909,46913r1,l-13907,46913r2,-1l-13904,46912r1,l-13901,46912r1,l-13898,46911r1,l-13895,46910r1,l-13893,46910r2,l-13890,46910r1,l-13887,46909r1,l-13885,46909r2,-1l-13882,46908r2,l-13879,46908r1,l-13876,46907r1,l-13874,46907r2,-1l-13871,46906r2,l-13868,46906r2,l-13865,46906r1,-1l-13862,46905r1,l-13860,46905r1,-1l-13857,46904r1,l-13854,46904r1,l-13851,46904r1,l-13849,46903r2,l-13846,46903r1,-1l-13843,46902r1,l-13841,46902r2,l-13837,46902r1,l-13835,46902r1,-1l-13832,46901r1,l-13830,46901r2,l-13827,46901r1,l-13824,46901r1,-1l-13822,46900r2,l-13818,46900r1,-1l-13816,46899r2,l-13813,46899r1,l-13810,46899r1,l-13808,46899r1,l-13805,46898r2,l-13802,46898r1,l-13799,46897r1,l-13797,46897r2,l-13794,46897r1,l-13791,46897r1,l-13788,46897r1,-1l-13785,46896r1,l-13783,46896r2,l-13780,46895r1,l-13778,46895r2,l-13774,46895r1,l-13772,46895r2,l-13769,46895r1,l-13766,46895r1,-1l-13764,46894r2,l-13761,46894r2,l-13758,46894r2,-1l-13755,46893r1,l-13752,46893r1,l-13750,46893r1,l-13747,46893r2,l-13744,46893r1,l-13741,46893r1,l-13739,46893r2,l-13736,46893r1,l-13733,46893r1,-1l-13730,46892r1,l-13727,46892r1,l-13725,46892r1,l-13722,46892r1,l-13720,46892r2,-1l-13717,46891r1,l-13714,46891r2,l-13711,46891r1,l-13708,46891r1,l-13706,46891r2,l-13703,46891r1,l-13700,46891r1,l-13698,46891r2,l-13695,46891r2,l-13692,46891r1,l-13689,46890r1,l-13687,46890r2,l-13684,46890r1,l-13681,46890r2,l-13678,46890r1,l-13675,46890r1,l-13673,46889r2,l-13670,46889r1,l-13668,46889r2,l-13664,46889r1,l-13662,46889r2,l-13659,46889r1,l-13656,46889r1,l-13654,46889r2,l-13650,46889r1,l-13648,46889r2,l-13645,46889r1,l-13643,46889r2,l-13640,46889r1,l-13637,46889r2,l-13634,46889r1,-1l-13631,46888r1,l-13629,46888r2,l-13626,46888r1,l-13623,46888r2,l-13620,46888r1,l-13617,46888r1,l-13615,46888r1,l-13612,46888r1,-1l-13610,46887r2,l-13606,46887r1,l-13604,46887r2,l-13601,46887r1,l-13598,46887r1,l-13596,46887r2,l-13593,46887r1,l-13590,46887r1,l-13587,46887r1,l-13585,46887r2,l-13582,46887r1,l-13579,46887r1,l-13577,46887r2,l-13574,46887r2,l-13571,46887r2,l-13568,46887r1,l-13565,46887r1,l-13563,46887r1,l-13560,46887r1,l-13558,46887r2,l-13554,46887r1,l-13552,46887r2,l-13549,46887r1,l-13546,46887r1,l-13544,46887r2,l-13540,46887r1,-1l-13538,46886r1,l-13535,46886r1,l-13533,46886r2,l-13530,46886r1,l-13527,46886r2,l-13524,46886r1,l-13521,46886r1,l-13519,46886r2,l-13516,46886r1,l-13513,46886r2,l-13510,46886r1,l-13508,46886r2,l-13505,46886r1,l-13502,46886r1,l-13500,46886r2,l-13496,46886r1,l-13494,46886r2,l-13491,46886r1,l-13488,46886r1,l-13486,46886r2,l-13482,46886r1,l-13480,46886r1,l-13477,46886r1,l-13475,46886r2,l-13472,46886r1,l-13469,46886r1,l-13466,46886r1,l-13463,46886r1,l-13461,46886r2,l-13458,46885r1,l-13455,46885r1,l-13453,46885r1,l-13450,46885r2,l-13447,46885r1,l-13444,46885r1,l-13442,46885r2,l-13439,46885r1,l-13436,46885r1,l-13434,46885r2,l-13430,46885r1,l-13428,46885r1,l-13425,46885r1,l-13423,46885r2,l-13420,46885r1,l-13417,46885r2,l-13414,46885r1,l-13411,46885r1,l-13409,46885r2,l-13406,46885r1,l-13403,46885r2,l-13400,46885r1,l-13398,46885r2,l-13395,46885r1,l-13392,46885r1,l-13390,46885r2,l-13386,46885r1,l-13384,46885r2,l-13381,46885r1,l-13378,46885r1,l-13376,46884r2,l-13373,46884r2,l-13370,46884r1,l-13367,46884r1,l-13365,46884r2,l-13362,46884r1,l-13359,46884r2,l-13356,46884r1,l-13353,46884r1,l-13351,46884r2,l-13348,46884r1,l-13346,46883r2,l-13342,46883r1,l-13340,46883r2,l-13337,46883r1,l-13334,46883r1,l-13332,46883r2,l-13329,46883r1,l-13326,46883r2,l-13323,46883r1,l-13320,46883r1,l-13318,46883r1,l-13315,46883r1,l-13313,46883r2,l-13310,46883r2,-1l-13307,46882r2,l-13304,46882r1,l-13301,46882r1,l-13299,46882r2,l-13296,46882r1,l-13293,46882r1,-1l-13290,46881r1,l-13288,46881r2,l-13285,46881r1,l-13282,46881r1,l-13279,46881r1,l-13276,46881r1,l-13274,46881r2,l-13271,46881r1,l-13268,46881r1,l-13266,46881r2,l-13263,46881r2,l-13260,46880r1,l-13257,46880r1,l-13255,46880r2,l-13252,46880r2,l-13249,46880r2,l-13246,46880r1,l-13243,46880r1,l-13241,46879r2,l-13238,46879r1,l-13235,46879r1,l-13232,46879r1,l-13230,46879r2,l-13227,46879r1,l-13224,46879r1,l-13222,46879r2,l-13218,46879r1,l-13216,46879r2,l-13213,46879r1,l-13211,46879r2,l-13208,46879r1,l-13205,46879r1,l-13203,46879r2,l-13199,46879r1,-1l-13197,46878r2,l-13194,46878r1,l-13191,46878r1,l-13189,46878r2,l-13186,46878r2,l-13183,46878r1,l-13180,46878r1,l-13178,46878r2,l-13175,46878r1,l-13172,46878r1,l-13169,46878r1,-1l-13166,46877r1,l-13164,46877r2,l-13161,46877r1,l-13158,46877r1,l-13155,46877r1,l-13153,46877r2,l-13150,46877r1,l-13147,46877r1,l-13145,46877r2,l-13142,46877r2,l-13139,46877r2,l-13136,46877r1,l-13133,46877r1,l-13131,46877r1,l-13128,46877r2,l-13125,46877r1,l-13122,46877r1,l-13120,46877r2,l-13117,46877r1,l-13114,46877r1,l-13111,46877r1,l-13108,46877r1,l-13106,46877r2,l-13103,46877r1,l-13101,46877r2,l-13098,46877r1,l-13095,46877r2,l-13092,46877r1,l-13089,46877r1,l-13087,46877r2,-1l-13084,46876r1,m-13083,46876r2,l-13080,46876r1,l-13077,46876r2,l-13074,46876r1,l-13072,46876r2,l-13069,46876r1,l-13066,46876r1,l-13064,46876r2,l-13060,46876r1,l-13058,46876r2,l-13055,46876r1,l-13052,46876r1,l-13050,46876r1,l-13047,46876r2,l-13044,46875r1,l-13041,46875r1,l-13039,46875r2,l-13036,46875r1,l-13033,46875r1,l-13031,46875r2,l-13027,46875r1,l-13025,46875r2,l-13022,46875r1,l-13020,46875r2,l-13017,46875r1,l-13014,46875r2,l-13011,46875r1,l-13008,46875r1,l-13006,46875r2,l-13003,46875r1,l-13000,46875r1,l-12998,46875r2,l-12995,46875r2,l-12992,46875r1,l-12989,46875r1,l-12987,46875r2,l-12984,46875r1,l-12981,46875r1,l-12978,46875r1,l-12975,46875r1,-1l-12973,46874r2,l-12970,46874r1,l-12967,46874r1,l-12965,46874r2,l-12962,46874r2,l-12959,46874r1,l-12956,46874r1,l-12954,46874r2,l-12951,46874r2,l-12948,46874r2,l-12945,46874r1,l-12942,46874r1,l-12940,46874r1,l-12937,46874r1,l-12934,46874r1,l-12931,46873r1,l-12929,46873r2,l-12926,46873r1,l-12923,46873r1,l-12920,46873r1,l-12917,46873r1,l-12915,46873r1,l-12912,46873r1,l-12910,46872r2,l-12907,46872r2,l-12904,46872r2,l-12901,46872r1,l-12898,46872r1,l-12896,46872r2,l-12893,46872r1,l-12890,46872r2,l-12887,46872r1,l-12885,46872r2,l-12882,46872r1,l-12879,46872r1,l-12877,46872r2,l-12874,46872r1,l-12871,46872r2,l-12868,46872r1,l-12865,46872r1,l-12863,46872r2,l-12860,46872r1,l-12858,46872r2,-1l-12854,46871r1,l-12852,46871r2,l-12849,46871r1,l-12846,46871r1,l-12844,46871r2,l-12841,46871r2,-1l-12838,46870r2,l-12835,46870r1,l-12833,46870r2,l-12830,46870r1,l-12827,46870r2,l-12824,46870r1,l-12821,46870r1,l-12819,46870r2,l-12816,46870r1,l-12813,46870r1,l-12810,46870r1,l-12807,46870r1,-1l-12805,46869r1,l-12802,46869r1,l-12800,46869r2,l-12796,46869r1,l-12794,46869r2,l-12791,46869r1,l-12788,46869r1,-1l-12786,46868r2,l-12783,46868r2,l-12780,46868r1,l-12777,46868r1,l-12775,46868r2,l-12772,46868r1,l-12769,46868r1,l-12767,46868r2,l-12763,46868r1,l-12761,46868r2,l-12758,46868r1,l-12755,46868r1,l-12753,46868r1,l-12750,46868r1,-1l-12747,46867r1,l-12744,46867r1,l-12742,46867r2,l-12739,46867r1,l-12736,46867r1,l-12734,46866r2,l-12730,46866r1,l-12728,46866r2,l-12725,46866r1,l-12723,46866r2,l-12720,46866r1,l-12717,46866r2,l-12714,46866r1,l-12711,46866r1,-1l-12709,46865r2,l-12706,46865r1,l-12703,46865r2,l-12700,46865r1,-1l-12698,46864r2,l-12695,46864r1,l-12692,46864r1,l-12690,46864r2,l-12686,46864r1,l-12684,46864r2,l-12681,46864r1,l-12678,46863r1,l-12676,46863r2,l-12672,46863r1,l-12670,46863r1,-1l-12667,46862r1,l-12665,46862r2,l-12662,46862r1,l-12659,46862r2,l-12656,46862r1,l-12653,46862r1,l-12651,46862r2,l-12648,46861r1,l-12645,46861r1,l-12643,46861r2,l-12640,46861r2,l-12637,46860r1,l-12634,46860r1,l-12632,46860r2,l-12629,46860r1,l-12626,46860r1,l-12623,46860r1,l-12620,46860r1,l-12618,46860r1,l-12615,46859r1,l-12613,46859r2,l-12610,46859r1,l-12607,46859r2,l-12604,46858r1,l-12601,46858r1,l-12599,46858r2,l-12596,46858r1,l-12593,46858r2,l-12590,46858r1,l-12588,46858r2,l-12585,46858r1,l-12582,46858r1,l-12580,46858r2,l-12576,46857r1,l-12574,46857r2,l-12571,46857r1,l-12568,46857r1,l-12566,46857r2,l-12563,46856r2,l-12560,46856r1,l-12557,46856r1,l-12555,46856r1,l-12553,46856r2,l-12550,46856r1,l-12547,46856r2,l-12543,46856r1,l-12541,46856r2,l-12538,46856r1,l-12536,46856r6,-1e" filled="f" strokecolor="#5c4971" strokeweight=".30189mm">
                  <v:path arrowok="t" o:connecttype="custom" o:connectlocs="-14973,1548;-14935,1548;-14898,1550;-14861,1551;-14824,1551;-14786,1550;-14750,1550;-14713,1550;-14675,1447;-14638,1063;-14602,892;-14389,789;-14352,721;-14315,666;-14278,623;-14240,589;-14204,558;-14167,531;-14129,508;-14092,489;-14055,472;-14019,458;-13982,446;-13945,435;-13908,426;-13871,419;-13834,414;-13797,410;-13759,407;-13722,405;-13685,403;-13648,402;-13611,400;-13574,400;-13537,399;-13500,399;-13462,399;-13425,398;-13388,398;-13351,397;-13314,396;-13276,394;-13239,392;-13203,392;-13165,390;-13128,390;-13091,390;-13055,389;-13018,388;-12981,388;-12944,387;-12907,385;-12869,385;-12833,383;-12795,382;-12758,381;-12721,379;-12684,377;-12647,374;-12610,372;-12572,370;-12539,369" o:connectangles="0,0,0,0,0,0,0,0,0,0,0,0,0,0,0,0,0,0,0,0,0,0,0,0,0,0,0,0,0,0,0,0,0,0,0,0,0,0,0,0,0,0,0,0,0,0,0,0,0,0,0,0,0,0,0,0,0,0,0,0,0,0"/>
                </v:shape>
                <v:shape id="AutoShape 6" o:spid="_x0000_s1045" style="position:absolute;left:27394;top:-1374;width:5491;height:2;visibility:visible;mso-wrap-style:square;v-text-anchor:top" coordsize="5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" path="m-20197,3720r25,m-20126,3720r26,m-20054,3720r26,m-19982,3720r26,e" filled="f" strokecolor="#5c4971" strokeweight=".30189mm">
                  <v:path arrowok="t" o:connecttype="custom" o:connectlocs="-20197,0;-20172,0;-20126,0;-20100,0;-20054,0;-20028,0;-19982,0;-19956,0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2"/>
        </w:rPr>
        <w:t>1.0</w:t>
      </w:r>
    </w:p>
    <w:p w:rsidR="00D63E71" w:rsidRDefault="00D63E71">
      <w:pPr>
        <w:rPr>
          <w:rFonts w:ascii="Arial"/>
          <w:sz w:val="12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525" w:space="40"/>
            <w:col w:w="403" w:space="2040"/>
            <w:col w:w="1535" w:space="39"/>
            <w:col w:w="5918"/>
          </w:cols>
        </w:sectPr>
      </w:pPr>
    </w:p>
    <w:p w:rsidR="00D63E71" w:rsidRDefault="00D63E71">
      <w:pPr>
        <w:pStyle w:val="Textkrper"/>
        <w:rPr>
          <w:rFonts w:ascii="Arial"/>
          <w:b/>
          <w:sz w:val="12"/>
        </w:rPr>
      </w:pPr>
    </w:p>
    <w:p w:rsidR="00D63E71" w:rsidRDefault="00D63E71">
      <w:pPr>
        <w:pStyle w:val="Textkrper"/>
        <w:spacing w:before="9"/>
        <w:rPr>
          <w:rFonts w:ascii="Arial"/>
          <w:b/>
          <w:sz w:val="12"/>
        </w:rPr>
      </w:pPr>
    </w:p>
    <w:p w:rsidR="00D63E71" w:rsidRDefault="00F24EAC">
      <w:pPr>
        <w:ind w:right="38"/>
        <w:jc w:val="right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0.40</w:t>
      </w:r>
    </w:p>
    <w:p w:rsidR="00D63E71" w:rsidRDefault="00F24EAC">
      <w:pPr>
        <w:pStyle w:val="Textkrper"/>
        <w:spacing w:before="9"/>
        <w:rPr>
          <w:rFonts w:ascii="Arial"/>
          <w:b/>
          <w:sz w:val="14"/>
        </w:rPr>
      </w:pPr>
      <w:r>
        <w:br w:type="column"/>
      </w:r>
    </w:p>
    <w:p w:rsidR="00D63E71" w:rsidRDefault="00F24EAC">
      <w:pPr>
        <w:ind w:left="1705"/>
        <w:rPr>
          <w:rFonts w:ascii="Arial"/>
          <w:b/>
          <w:sz w:val="12"/>
        </w:rPr>
      </w:pPr>
      <w:r>
        <w:rPr>
          <w:rFonts w:ascii="Arial"/>
          <w:b/>
          <w:sz w:val="12"/>
        </w:rPr>
        <w:t>0.9</w:t>
      </w:r>
    </w:p>
    <w:p w:rsidR="00D63E71" w:rsidRDefault="00D63E71">
      <w:pPr>
        <w:rPr>
          <w:rFonts w:ascii="Arial"/>
          <w:sz w:val="12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2" w:space="720" w:equalWidth="0">
            <w:col w:w="1968" w:space="2122"/>
            <w:col w:w="7410"/>
          </w:cols>
        </w:sectPr>
      </w:pPr>
    </w:p>
    <w:p w:rsidR="00D63E71" w:rsidRDefault="00D63E71">
      <w:pPr>
        <w:pStyle w:val="Textkrper"/>
        <w:spacing w:before="9"/>
        <w:rPr>
          <w:rFonts w:ascii="Arial"/>
          <w:b/>
          <w:sz w:val="13"/>
        </w:rPr>
      </w:pPr>
    </w:p>
    <w:p w:rsidR="00D63E71" w:rsidRDefault="00F24EAC">
      <w:pPr>
        <w:tabs>
          <w:tab w:val="left" w:pos="5794"/>
        </w:tabs>
        <w:spacing w:before="96" w:line="153" w:lineRule="exact"/>
        <w:ind w:left="1705"/>
        <w:rPr>
          <w:rFonts w:ascii="Arial"/>
          <w:b/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1358900</wp:posOffset>
                </wp:positionH>
                <wp:positionV relativeFrom="paragraph">
                  <wp:posOffset>142240</wp:posOffset>
                </wp:positionV>
                <wp:extent cx="142875" cy="222250"/>
                <wp:effectExtent l="0" t="4445" r="3175" b="190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431" type="#_x0000_t202" style="position:absolute;left:0;text-align:left;margin-left:107pt;margin-top:11.2pt;width:11.25pt;height:17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3989705</wp:posOffset>
                </wp:positionH>
                <wp:positionV relativeFrom="paragraph">
                  <wp:posOffset>93345</wp:posOffset>
                </wp:positionV>
                <wp:extent cx="149860" cy="235585"/>
                <wp:effectExtent l="0" t="3175" r="381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E71" w:rsidRDefault="00F24EAC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432" type="#_x0000_t202" style="position:absolute;left:0;text-align:left;margin-left:314.15pt;margin-top:7.35pt;width:11.8pt;height:18.5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2drwIAALM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D63E71" w:rsidRDefault="00F24EAC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7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1"/>
        </w:rPr>
        <w:t>0.35</w:t>
      </w:r>
      <w:r>
        <w:rPr>
          <w:rFonts w:ascii="Arial"/>
          <w:b/>
          <w:sz w:val="11"/>
        </w:rPr>
        <w:tab/>
      </w:r>
      <w:r>
        <w:rPr>
          <w:rFonts w:ascii="Arial"/>
          <w:b/>
          <w:position w:val="2"/>
          <w:sz w:val="12"/>
        </w:rPr>
        <w:t>0.4</w:t>
      </w:r>
    </w:p>
    <w:p w:rsidR="00D63E71" w:rsidRDefault="00F24EAC">
      <w:pPr>
        <w:spacing w:line="124" w:lineRule="exact"/>
        <w:ind w:left="1705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0.25</w:t>
      </w:r>
    </w:p>
    <w:p w:rsidR="00D63E71" w:rsidRDefault="00D63E71">
      <w:pPr>
        <w:spacing w:line="124" w:lineRule="exact"/>
        <w:rPr>
          <w:rFonts w:ascii="Arial"/>
          <w:sz w:val="11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D63E71">
      <w:pPr>
        <w:pStyle w:val="Textkrper"/>
        <w:rPr>
          <w:rFonts w:ascii="Arial"/>
          <w:b/>
          <w:sz w:val="12"/>
        </w:rPr>
      </w:pPr>
    </w:p>
    <w:p w:rsidR="00D63E71" w:rsidRDefault="00D63E71">
      <w:pPr>
        <w:pStyle w:val="Textkrper"/>
        <w:spacing w:before="8"/>
        <w:rPr>
          <w:rFonts w:ascii="Arial"/>
          <w:b/>
          <w:sz w:val="12"/>
        </w:rPr>
      </w:pPr>
    </w:p>
    <w:p w:rsidR="00D63E71" w:rsidRDefault="00F24EAC">
      <w:pPr>
        <w:spacing w:before="1"/>
        <w:ind w:right="38"/>
        <w:jc w:val="right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0.20</w:t>
      </w:r>
    </w:p>
    <w:p w:rsidR="00D63E71" w:rsidRDefault="00F24EAC">
      <w:pPr>
        <w:pStyle w:val="Textkrper"/>
        <w:spacing w:before="9"/>
        <w:rPr>
          <w:rFonts w:ascii="Arial"/>
          <w:b/>
          <w:sz w:val="15"/>
        </w:rPr>
      </w:pPr>
      <w:r>
        <w:br w:type="column"/>
      </w:r>
    </w:p>
    <w:p w:rsidR="00D63E71" w:rsidRDefault="00F24EAC">
      <w:pPr>
        <w:ind w:left="1705"/>
        <w:rPr>
          <w:rFonts w:ascii="Arial"/>
          <w:b/>
          <w:sz w:val="12"/>
        </w:rPr>
      </w:pPr>
      <w:r>
        <w:rPr>
          <w:rFonts w:ascii="Arial"/>
          <w:b/>
          <w:sz w:val="12"/>
        </w:rPr>
        <w:t>0.3</w:t>
      </w:r>
    </w:p>
    <w:p w:rsidR="00D63E71" w:rsidRDefault="00D63E71">
      <w:pPr>
        <w:rPr>
          <w:rFonts w:ascii="Arial"/>
          <w:sz w:val="12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2" w:space="720" w:equalWidth="0">
            <w:col w:w="1968" w:space="2122"/>
            <w:col w:w="7410"/>
          </w:cols>
        </w:sectPr>
      </w:pPr>
    </w:p>
    <w:p w:rsidR="00D63E71" w:rsidRDefault="00D63E71">
      <w:pPr>
        <w:pStyle w:val="Textkrper"/>
        <w:spacing w:before="4"/>
        <w:rPr>
          <w:rFonts w:ascii="Arial"/>
          <w:b/>
          <w:sz w:val="11"/>
        </w:rPr>
      </w:pPr>
    </w:p>
    <w:p w:rsidR="00D63E71" w:rsidRDefault="00D63E71">
      <w:pPr>
        <w:rPr>
          <w:rFonts w:ascii="Arial"/>
          <w:sz w:val="11"/>
        </w:rPr>
        <w:sectPr w:rsidR="00D63E71">
          <w:type w:val="continuous"/>
          <w:pgSz w:w="12240" w:h="15840"/>
          <w:pgMar w:top="1500" w:right="0" w:bottom="920" w:left="740" w:header="720" w:footer="720" w:gutter="0"/>
          <w:cols w:space="720"/>
        </w:sectPr>
      </w:pPr>
    </w:p>
    <w:p w:rsidR="00D63E71" w:rsidRDefault="00D63E71">
      <w:pPr>
        <w:pStyle w:val="Textkrper"/>
        <w:spacing w:before="4"/>
        <w:rPr>
          <w:rFonts w:ascii="Arial"/>
          <w:b/>
          <w:sz w:val="13"/>
        </w:rPr>
      </w:pPr>
    </w:p>
    <w:p w:rsidR="00D63E71" w:rsidRDefault="00F24EAC">
      <w:pPr>
        <w:spacing w:before="1"/>
        <w:jc w:val="right"/>
        <w:rPr>
          <w:rFonts w:ascii="Arial"/>
          <w:b/>
          <w:sz w:val="11"/>
        </w:rPr>
      </w:pPr>
      <w:r>
        <w:rPr>
          <w:rFonts w:ascii="Arial"/>
          <w:b/>
          <w:spacing w:val="-1"/>
          <w:w w:val="105"/>
          <w:sz w:val="11"/>
        </w:rPr>
        <w:t>0.15</w:t>
      </w:r>
    </w:p>
    <w:p w:rsidR="00D63E71" w:rsidRDefault="00D63E71">
      <w:pPr>
        <w:pStyle w:val="Textkrper"/>
        <w:rPr>
          <w:rFonts w:ascii="Arial"/>
          <w:b/>
          <w:sz w:val="12"/>
        </w:rPr>
      </w:pPr>
    </w:p>
    <w:p w:rsidR="00D63E71" w:rsidRDefault="00D63E71">
      <w:pPr>
        <w:pStyle w:val="Textkrper"/>
        <w:spacing w:before="8"/>
        <w:rPr>
          <w:rFonts w:ascii="Arial"/>
          <w:b/>
          <w:sz w:val="12"/>
        </w:rPr>
      </w:pPr>
    </w:p>
    <w:p w:rsidR="00D63E71" w:rsidRDefault="00F24EAC">
      <w:pPr>
        <w:jc w:val="right"/>
        <w:rPr>
          <w:rFonts w:ascii="Arial"/>
          <w:b/>
          <w:sz w:val="11"/>
        </w:rPr>
      </w:pPr>
      <w:r>
        <w:rPr>
          <w:rFonts w:ascii="Arial"/>
          <w:b/>
          <w:spacing w:val="-1"/>
          <w:w w:val="105"/>
          <w:sz w:val="11"/>
        </w:rPr>
        <w:t>0.10</w:t>
      </w:r>
    </w:p>
    <w:p w:rsidR="00D63E71" w:rsidRDefault="00F24EAC">
      <w:pPr>
        <w:pStyle w:val="Textkrper"/>
        <w:rPr>
          <w:rFonts w:ascii="Arial"/>
          <w:b/>
          <w:sz w:val="16"/>
        </w:rPr>
      </w:pPr>
      <w:r>
        <w:br w:type="column"/>
      </w:r>
    </w:p>
    <w:p w:rsidR="00D63E71" w:rsidRDefault="00D63E71">
      <w:pPr>
        <w:pStyle w:val="Textkrper"/>
        <w:spacing w:before="4"/>
        <w:rPr>
          <w:rFonts w:ascii="Arial"/>
          <w:b/>
        </w:rPr>
      </w:pPr>
    </w:p>
    <w:p w:rsidR="00D63E71" w:rsidRDefault="00F24EAC">
      <w:pPr>
        <w:tabs>
          <w:tab w:val="left" w:pos="1750"/>
        </w:tabs>
        <w:ind w:left="495"/>
        <w:rPr>
          <w:rFonts w:ascii="Arial"/>
          <w:b/>
          <w:sz w:val="15"/>
        </w:rPr>
      </w:pPr>
      <w:r>
        <w:rPr>
          <w:rFonts w:ascii="Arial"/>
          <w:b/>
          <w:w w:val="105"/>
          <w:sz w:val="15"/>
        </w:rPr>
        <w:t>M15</w:t>
      </w:r>
      <w:r>
        <w:rPr>
          <w:rFonts w:ascii="Arial"/>
          <w:b/>
          <w:spacing w:val="-6"/>
          <w:w w:val="105"/>
          <w:sz w:val="15"/>
        </w:rPr>
        <w:t xml:space="preserve"> </w:t>
      </w:r>
      <w:r>
        <w:rPr>
          <w:rFonts w:ascii="Arial"/>
          <w:b/>
          <w:w w:val="105"/>
          <w:sz w:val="15"/>
        </w:rPr>
        <w:t>10</w:t>
      </w:r>
      <w:r>
        <w:rPr>
          <w:rFonts w:ascii="Arial"/>
          <w:b/>
          <w:spacing w:val="-4"/>
          <w:w w:val="105"/>
          <w:sz w:val="15"/>
        </w:rPr>
        <w:t xml:space="preserve"> </w:t>
      </w:r>
      <w:r>
        <w:rPr>
          <w:rFonts w:ascii="Arial"/>
          <w:b/>
          <w:w w:val="105"/>
          <w:sz w:val="15"/>
        </w:rPr>
        <w:t>mM</w:t>
      </w:r>
      <w:r>
        <w:rPr>
          <w:rFonts w:ascii="Arial"/>
          <w:b/>
          <w:w w:val="105"/>
          <w:sz w:val="15"/>
        </w:rPr>
        <w:tab/>
        <w:t>M15 1</w:t>
      </w:r>
      <w:r>
        <w:rPr>
          <w:rFonts w:ascii="Arial"/>
          <w:b/>
          <w:spacing w:val="-9"/>
          <w:w w:val="105"/>
          <w:sz w:val="15"/>
        </w:rPr>
        <w:t xml:space="preserve"> </w:t>
      </w:r>
      <w:r>
        <w:rPr>
          <w:rFonts w:ascii="Arial"/>
          <w:b/>
          <w:w w:val="105"/>
          <w:sz w:val="15"/>
        </w:rPr>
        <w:t>mM</w:t>
      </w:r>
    </w:p>
    <w:p w:rsidR="00D63E71" w:rsidRDefault="00F24EAC">
      <w:pPr>
        <w:tabs>
          <w:tab w:val="left" w:pos="525"/>
          <w:tab w:val="left" w:pos="913"/>
          <w:tab w:val="left" w:pos="1301"/>
          <w:tab w:val="left" w:pos="1690"/>
          <w:tab w:val="left" w:pos="2078"/>
          <w:tab w:val="left" w:pos="2466"/>
        </w:tabs>
        <w:spacing w:before="100"/>
        <w:ind w:left="168"/>
        <w:jc w:val="center"/>
        <w:rPr>
          <w:rFonts w:ascii="Arial"/>
          <w:b/>
          <w:sz w:val="11"/>
        </w:rPr>
      </w:pPr>
      <w:r>
        <w:rPr>
          <w:rFonts w:ascii="Arial"/>
          <w:b/>
          <w:w w:val="105"/>
          <w:sz w:val="11"/>
        </w:rPr>
        <w:t>0</w:t>
      </w:r>
      <w:r>
        <w:rPr>
          <w:rFonts w:ascii="Arial"/>
          <w:b/>
          <w:w w:val="105"/>
          <w:sz w:val="11"/>
        </w:rPr>
        <w:tab/>
        <w:t>10</w:t>
      </w:r>
      <w:r>
        <w:rPr>
          <w:rFonts w:ascii="Arial"/>
          <w:b/>
          <w:w w:val="105"/>
          <w:sz w:val="11"/>
        </w:rPr>
        <w:tab/>
        <w:t>20</w:t>
      </w:r>
      <w:r>
        <w:rPr>
          <w:rFonts w:ascii="Arial"/>
          <w:b/>
          <w:w w:val="105"/>
          <w:sz w:val="11"/>
        </w:rPr>
        <w:tab/>
        <w:t>30</w:t>
      </w:r>
      <w:r>
        <w:rPr>
          <w:rFonts w:ascii="Arial"/>
          <w:b/>
          <w:w w:val="105"/>
          <w:sz w:val="11"/>
        </w:rPr>
        <w:tab/>
        <w:t>40</w:t>
      </w:r>
      <w:r>
        <w:rPr>
          <w:rFonts w:ascii="Arial"/>
          <w:b/>
          <w:w w:val="105"/>
          <w:sz w:val="11"/>
        </w:rPr>
        <w:tab/>
        <w:t>50</w:t>
      </w:r>
      <w:r>
        <w:rPr>
          <w:rFonts w:ascii="Arial"/>
          <w:b/>
          <w:w w:val="105"/>
          <w:sz w:val="11"/>
        </w:rPr>
        <w:tab/>
      </w:r>
      <w:r>
        <w:rPr>
          <w:rFonts w:ascii="Arial"/>
          <w:b/>
          <w:spacing w:val="-10"/>
          <w:w w:val="105"/>
          <w:sz w:val="11"/>
        </w:rPr>
        <w:t>60</w:t>
      </w:r>
    </w:p>
    <w:p w:rsidR="00D63E71" w:rsidRDefault="00F24EAC">
      <w:pPr>
        <w:spacing w:before="63"/>
        <w:ind w:left="137"/>
        <w:jc w:val="center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t (s)</w:t>
      </w:r>
    </w:p>
    <w:p w:rsidR="00D63E71" w:rsidRDefault="00F24EAC">
      <w:pPr>
        <w:spacing w:before="97"/>
        <w:jc w:val="right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spacing w:val="-1"/>
          <w:sz w:val="12"/>
        </w:rPr>
        <w:t>0.2</w:t>
      </w:r>
    </w:p>
    <w:p w:rsidR="00D63E71" w:rsidRDefault="00D63E71">
      <w:pPr>
        <w:pStyle w:val="Textkrper"/>
        <w:rPr>
          <w:rFonts w:ascii="Arial"/>
          <w:b/>
          <w:sz w:val="14"/>
        </w:rPr>
      </w:pPr>
    </w:p>
    <w:p w:rsidR="00D63E71" w:rsidRDefault="00D63E71">
      <w:pPr>
        <w:pStyle w:val="Textkrper"/>
        <w:spacing w:before="9"/>
        <w:rPr>
          <w:rFonts w:ascii="Arial"/>
          <w:b/>
          <w:sz w:val="13"/>
        </w:rPr>
      </w:pPr>
    </w:p>
    <w:p w:rsidR="00D63E71" w:rsidRDefault="00F24EAC">
      <w:pPr>
        <w:jc w:val="right"/>
        <w:rPr>
          <w:rFonts w:ascii="Arial"/>
          <w:b/>
          <w:sz w:val="12"/>
        </w:rPr>
      </w:pPr>
      <w:r>
        <w:rPr>
          <w:rFonts w:ascii="Arial"/>
          <w:b/>
          <w:spacing w:val="-1"/>
          <w:sz w:val="12"/>
        </w:rPr>
        <w:t>0.1</w:t>
      </w:r>
    </w:p>
    <w:p w:rsidR="00D63E71" w:rsidRDefault="00F24EAC">
      <w:pPr>
        <w:pStyle w:val="Textkrper"/>
        <w:rPr>
          <w:rFonts w:ascii="Arial"/>
          <w:b/>
          <w:sz w:val="16"/>
        </w:rPr>
      </w:pPr>
      <w:r>
        <w:br w:type="column"/>
      </w:r>
    </w:p>
    <w:p w:rsidR="00D63E71" w:rsidRDefault="00D63E71">
      <w:pPr>
        <w:pStyle w:val="Textkrper"/>
        <w:spacing w:before="6"/>
        <w:rPr>
          <w:rFonts w:ascii="Arial"/>
          <w:b/>
          <w:sz w:val="19"/>
        </w:rPr>
      </w:pPr>
    </w:p>
    <w:p w:rsidR="00D63E71" w:rsidRDefault="00F24EAC">
      <w:pPr>
        <w:tabs>
          <w:tab w:val="left" w:pos="2138"/>
        </w:tabs>
        <w:ind w:left="774"/>
        <w:rPr>
          <w:rFonts w:ascii="Arial"/>
          <w:b/>
          <w:sz w:val="13"/>
        </w:rPr>
      </w:pPr>
      <w:r>
        <w:rPr>
          <w:rFonts w:ascii="Arial"/>
          <w:b/>
          <w:sz w:val="13"/>
        </w:rPr>
        <w:t>M15 10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mM</w:t>
      </w:r>
      <w:r>
        <w:rPr>
          <w:rFonts w:ascii="Arial"/>
          <w:b/>
          <w:spacing w:val="-3"/>
          <w:sz w:val="13"/>
        </w:rPr>
        <w:t xml:space="preserve"> </w:t>
      </w:r>
      <w:r>
        <w:rPr>
          <w:rFonts w:ascii="Arial"/>
          <w:b/>
          <w:sz w:val="13"/>
        </w:rPr>
        <w:t>Ca</w:t>
      </w:r>
      <w:r>
        <w:rPr>
          <w:rFonts w:ascii="Arial"/>
          <w:b/>
          <w:sz w:val="13"/>
          <w:vertAlign w:val="superscript"/>
        </w:rPr>
        <w:t>2+</w:t>
      </w:r>
      <w:r>
        <w:rPr>
          <w:rFonts w:ascii="Arial"/>
          <w:b/>
          <w:sz w:val="13"/>
          <w:u w:val="single" w:color="5C4971"/>
          <w:vertAlign w:val="superscript"/>
        </w:rPr>
        <w:t xml:space="preserve"> </w:t>
      </w:r>
      <w:r>
        <w:rPr>
          <w:rFonts w:ascii="Arial"/>
          <w:b/>
          <w:sz w:val="13"/>
          <w:u w:val="single" w:color="5C4971"/>
        </w:rPr>
        <w:tab/>
      </w:r>
      <w:r>
        <w:rPr>
          <w:rFonts w:ascii="Arial"/>
          <w:b/>
          <w:sz w:val="13"/>
        </w:rPr>
        <w:t>M15 pH</w:t>
      </w:r>
      <w:r>
        <w:rPr>
          <w:rFonts w:ascii="Arial"/>
          <w:b/>
          <w:spacing w:val="-2"/>
          <w:sz w:val="13"/>
        </w:rPr>
        <w:t xml:space="preserve"> </w:t>
      </w:r>
      <w:r>
        <w:rPr>
          <w:rFonts w:ascii="Arial"/>
          <w:b/>
          <w:sz w:val="13"/>
        </w:rPr>
        <w:t>3</w:t>
      </w:r>
    </w:p>
    <w:p w:rsidR="00D63E71" w:rsidRDefault="00F24EAC">
      <w:pPr>
        <w:tabs>
          <w:tab w:val="left" w:pos="379"/>
          <w:tab w:val="left" w:pos="791"/>
          <w:tab w:val="left" w:pos="1204"/>
          <w:tab w:val="left" w:pos="1617"/>
          <w:tab w:val="left" w:pos="2029"/>
          <w:tab w:val="left" w:pos="2442"/>
        </w:tabs>
        <w:spacing w:before="106"/>
        <w:ind w:right="2554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0</w:t>
      </w:r>
      <w:r>
        <w:rPr>
          <w:rFonts w:ascii="Arial"/>
          <w:b/>
          <w:sz w:val="12"/>
        </w:rPr>
        <w:tab/>
        <w:t>10</w:t>
      </w:r>
      <w:r>
        <w:rPr>
          <w:rFonts w:ascii="Arial"/>
          <w:b/>
          <w:sz w:val="12"/>
        </w:rPr>
        <w:tab/>
        <w:t>20</w:t>
      </w:r>
      <w:r>
        <w:rPr>
          <w:rFonts w:ascii="Arial"/>
          <w:b/>
          <w:sz w:val="12"/>
        </w:rPr>
        <w:tab/>
        <w:t>30</w:t>
      </w:r>
      <w:r>
        <w:rPr>
          <w:rFonts w:ascii="Arial"/>
          <w:b/>
          <w:sz w:val="12"/>
        </w:rPr>
        <w:tab/>
        <w:t>40</w:t>
      </w:r>
      <w:r>
        <w:rPr>
          <w:rFonts w:ascii="Arial"/>
          <w:b/>
          <w:sz w:val="12"/>
        </w:rPr>
        <w:tab/>
        <w:t>50</w:t>
      </w:r>
      <w:r>
        <w:rPr>
          <w:rFonts w:ascii="Arial"/>
          <w:b/>
          <w:sz w:val="12"/>
        </w:rPr>
        <w:tab/>
        <w:t>60</w:t>
      </w:r>
    </w:p>
    <w:p w:rsidR="00D63E71" w:rsidRDefault="00F24EAC">
      <w:pPr>
        <w:spacing w:before="37"/>
        <w:ind w:right="2588"/>
        <w:jc w:val="center"/>
        <w:rPr>
          <w:rFonts w:ascii="Arial"/>
          <w:b/>
          <w:sz w:val="17"/>
        </w:rPr>
      </w:pPr>
      <w:r>
        <w:rPr>
          <w:rFonts w:ascii="Arial"/>
          <w:b/>
          <w:w w:val="105"/>
          <w:sz w:val="17"/>
        </w:rPr>
        <w:t>t (s)</w:t>
      </w:r>
    </w:p>
    <w:p w:rsidR="00D63E71" w:rsidRDefault="00D63E71">
      <w:pPr>
        <w:jc w:val="center"/>
        <w:rPr>
          <w:rFonts w:ascii="Arial"/>
          <w:sz w:val="17"/>
        </w:rPr>
        <w:sectPr w:rsidR="00D63E71">
          <w:type w:val="continuous"/>
          <w:pgSz w:w="12240" w:h="15840"/>
          <w:pgMar w:top="1500" w:right="0" w:bottom="920" w:left="740" w:header="720" w:footer="720" w:gutter="0"/>
          <w:cols w:num="4" w:space="720" w:equalWidth="0">
            <w:col w:w="1928" w:space="40"/>
            <w:col w:w="2594" w:space="39"/>
            <w:col w:w="1364" w:space="39"/>
            <w:col w:w="5496"/>
          </w:cols>
        </w:sect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rPr>
          <w:rFonts w:ascii="Arial"/>
          <w:b/>
          <w:sz w:val="20"/>
        </w:rPr>
      </w:pPr>
    </w:p>
    <w:p w:rsidR="00D63E71" w:rsidRDefault="00D63E71">
      <w:pPr>
        <w:pStyle w:val="Textkrper"/>
        <w:spacing w:before="11"/>
        <w:rPr>
          <w:rFonts w:ascii="Arial"/>
          <w:b/>
          <w:sz w:val="19"/>
        </w:rPr>
      </w:pPr>
    </w:p>
    <w:p w:rsidR="00D63E71" w:rsidRDefault="00F24EAC">
      <w:pPr>
        <w:pStyle w:val="Textkrper"/>
        <w:ind w:left="354" w:right="1090"/>
        <w:jc w:val="both"/>
      </w:pPr>
      <w:r>
        <w:rPr>
          <w:b/>
        </w:rPr>
        <w:t xml:space="preserve">Figure S11. </w:t>
      </w:r>
      <w:r>
        <w:t>Absorbance spectra measured in function of time of a 0.1 wt% microgel solution, measured with a scanning rate of 1 measurement per second; (a),(c),(e),(g),(i): measureme</w:t>
      </w:r>
      <w:r>
        <w:t>nts were made at T= 20°C and pH= 7, (b),(d),(f) and (j): measurements were performed in the same cuvette at T= 20 °C, with a starting pH= 7.</w:t>
      </w:r>
    </w:p>
    <w:p w:rsidR="00D63E71" w:rsidRDefault="00D63E71">
      <w:pPr>
        <w:pStyle w:val="Textkrper"/>
        <w:rPr>
          <w:sz w:val="20"/>
        </w:rPr>
      </w:pPr>
    </w:p>
    <w:p w:rsidR="00D63E71" w:rsidRDefault="00F24EAC">
      <w:pPr>
        <w:pStyle w:val="Textkrper"/>
        <w:spacing w:before="4"/>
        <w:rPr>
          <w:sz w:val="12"/>
        </w:rPr>
      </w:pPr>
      <w:r>
        <w:rPr>
          <w:noProof/>
          <w:lang w:val="de-CH" w:eastAsia="de-CH" w:bidi="ar-SA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123825</wp:posOffset>
                </wp:positionV>
                <wp:extent cx="6419850" cy="0"/>
                <wp:effectExtent l="10160" t="10160" r="8890" b="889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4A03F" id="Line 2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3pt,9.75pt" to="558.8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rYHAIAAEEEAAAOAAAAZHJzL2Uyb0RvYy54bWysU8GO2yAQvVfqPyDuie3U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" strokeweight=".48pt">
                <w10:wrap type="topAndBottom" anchorx="page"/>
              </v:line>
            </w:pict>
          </mc:Fallback>
        </mc:AlternateContent>
      </w:r>
    </w:p>
    <w:sectPr w:rsidR="00D63E71">
      <w:type w:val="continuous"/>
      <w:pgSz w:w="12240" w:h="15840"/>
      <w:pgMar w:top="1500" w:right="0" w:bottom="92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24EAC">
      <w:r>
        <w:separator/>
      </w:r>
    </w:p>
  </w:endnote>
  <w:endnote w:type="continuationSeparator" w:id="0">
    <w:p w:rsidR="00000000" w:rsidRDefault="00F2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E71" w:rsidRDefault="00F24EAC">
    <w:pPr>
      <w:pStyle w:val="Textkrper"/>
      <w:spacing w:line="14" w:lineRule="auto"/>
      <w:rPr>
        <w:sz w:val="20"/>
      </w:rPr>
    </w:pPr>
    <w:r>
      <w:rPr>
        <w:noProof/>
        <w:lang w:val="de-CH" w:eastAsia="de-CH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6904355</wp:posOffset>
              </wp:positionH>
              <wp:positionV relativeFrom="page">
                <wp:posOffset>9449435</wp:posOffset>
              </wp:positionV>
              <wp:extent cx="200025" cy="194310"/>
              <wp:effectExtent l="0" t="635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E71" w:rsidRDefault="00F24EAC">
                          <w:pPr>
                            <w:spacing w:before="10"/>
                            <w:ind w:left="20"/>
                            <w:rPr>
                              <w:rFonts w:ascii="Times"/>
                              <w:sz w:val="24"/>
                            </w:rPr>
                          </w:pPr>
                          <w:r>
                            <w:rPr>
                              <w:rFonts w:ascii="Times"/>
                              <w:sz w:val="24"/>
                            </w:rPr>
                            <w:t>S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"/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33" type="#_x0000_t202" style="position:absolute;margin-left:543.65pt;margin-top:744.05pt;width:15.7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" filled="f" stroked="f">
              <v:textbox inset="0,0,0,0">
                <w:txbxContent>
                  <w:p w:rsidR="00D63E71" w:rsidRDefault="00F24EAC">
                    <w:pPr>
                      <w:spacing w:before="10"/>
                      <w:ind w:left="20"/>
                      <w:rPr>
                        <w:rFonts w:ascii="Times"/>
                        <w:sz w:val="24"/>
                      </w:rPr>
                    </w:pPr>
                    <w:r>
                      <w:rPr>
                        <w:rFonts w:ascii="Times"/>
                        <w:sz w:val="24"/>
                      </w:rPr>
                      <w:t>S</w:t>
                    </w:r>
                    <w:r>
                      <w:fldChar w:fldCharType="begin"/>
                    </w:r>
                    <w:r>
                      <w:rPr>
                        <w:rFonts w:ascii="Times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"/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24EAC">
      <w:r>
        <w:separator/>
      </w:r>
    </w:p>
  </w:footnote>
  <w:footnote w:type="continuationSeparator" w:id="0">
    <w:p w:rsidR="00000000" w:rsidRDefault="00F24E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0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E71"/>
    <w:rsid w:val="00D63E71"/>
    <w:rsid w:val="00F2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9"/>
    <o:shapelayout v:ext="edit">
      <o:idmap v:ext="edit" data="2"/>
    </o:shapelayout>
  </w:shapeDefaults>
  <w:decimalSymbol w:val="."/>
  <w:listSeparator w:val=";"/>
  <w15:docId w15:val="{7E46C441-A6E5-4E0A-93F2-099ADE522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onstantia" w:eastAsia="Constantia" w:hAnsi="Constantia" w:cs="Constantia"/>
      <w:lang w:val="en-GB" w:eastAsia="en-GB" w:bidi="en-GB"/>
    </w:rPr>
  </w:style>
  <w:style w:type="paragraph" w:styleId="berschrift1">
    <w:name w:val="heading 1"/>
    <w:basedOn w:val="Standard"/>
    <w:uiPriority w:val="1"/>
    <w:qFormat/>
    <w:pPr>
      <w:ind w:left="1298" w:hanging="853"/>
      <w:outlineLvl w:val="0"/>
    </w:pPr>
    <w:rPr>
      <w:rFonts w:ascii="Corbel" w:eastAsia="Corbel" w:hAnsi="Corbel" w:cs="Corbel"/>
      <w:b/>
      <w:bCs/>
      <w:sz w:val="34"/>
      <w:szCs w:val="34"/>
    </w:rPr>
  </w:style>
  <w:style w:type="paragraph" w:styleId="berschrift2">
    <w:name w:val="heading 2"/>
    <w:basedOn w:val="Standard"/>
    <w:uiPriority w:val="1"/>
    <w:qFormat/>
    <w:pPr>
      <w:spacing w:before="64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spacing w:before="10"/>
      <w:ind w:left="20"/>
      <w:outlineLvl w:val="2"/>
    </w:pPr>
    <w:rPr>
      <w:sz w:val="24"/>
      <w:szCs w:val="24"/>
    </w:rPr>
  </w:style>
  <w:style w:type="paragraph" w:styleId="berschrift4">
    <w:name w:val="heading 4"/>
    <w:basedOn w:val="Standard"/>
    <w:uiPriority w:val="1"/>
    <w:qFormat/>
    <w:pPr>
      <w:ind w:left="354"/>
      <w:outlineLvl w:val="3"/>
    </w:pPr>
    <w:rPr>
      <w:b/>
      <w:bCs/>
      <w:sz w:val="19"/>
      <w:szCs w:val="19"/>
    </w:rPr>
  </w:style>
  <w:style w:type="paragraph" w:styleId="berschrift5">
    <w:name w:val="heading 5"/>
    <w:basedOn w:val="Standard"/>
    <w:uiPriority w:val="1"/>
    <w:qFormat/>
    <w:pPr>
      <w:spacing w:before="16"/>
      <w:outlineLvl w:val="4"/>
    </w:pPr>
    <w:rPr>
      <w:rFonts w:ascii="Arial" w:eastAsia="Arial" w:hAnsi="Arial" w:cs="Arial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23"/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D0C18EC1.dotm</Template>
  <TotalTime>0</TotalTime>
  <Pages>9</Pages>
  <Words>763</Words>
  <Characters>4814</Characters>
  <Application>Microsoft Office Word</Application>
  <DocSecurity>4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Universität Basel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Csaba Fodor</dc:creator>
  <cp:lastModifiedBy>Gertrud Pluskwik</cp:lastModifiedBy>
  <cp:revision>2</cp:revision>
  <dcterms:created xsi:type="dcterms:W3CDTF">2019-10-22T11:20:00Z</dcterms:created>
  <dcterms:modified xsi:type="dcterms:W3CDTF">2019-10-22T11:20:00Z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2019-10-22T00:00:00Z</vt:filetime>
  </property>
</Properties>
</file>